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8400" w:val="left" w:leader="none"/>
        </w:tabs>
        <w:spacing w:line="200" w:lineRule="atLeast"/>
        <w:ind w:left="23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49pt;height:29pt;mso-position-horizontal-relative:char;mso-position-vertical-relative:line" type="#_x0000_t202" filled="false" stroked="true" strokeweight="1pt" strokecolor="#231f20">
            <v:textbox inset="0,0,0,0">
              <w:txbxContent>
                <w:p>
                  <w:pPr>
                    <w:spacing w:before="53"/>
                    <w:ind w:left="312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sz w:val="40"/>
                    </w:rPr>
                    <w:t>2013-05455</w:t>
                  </w:r>
                  <w:r>
                    <w:rPr>
                      <w:rFonts w:ascii="Arial"/>
                      <w:color w:val="231F20"/>
                      <w:sz w:val="40"/>
                    </w:rPr>
                    <w:t> / </w:t>
                  </w:r>
                  <w:r>
                    <w:rPr>
                      <w:rFonts w:ascii="Arial"/>
                      <w:color w:val="231F20"/>
                      <w:spacing w:val="-1"/>
                      <w:sz w:val="40"/>
                    </w:rPr>
                    <w:t>Court:</w:t>
                  </w:r>
                  <w:r>
                    <w:rPr>
                      <w:rFonts w:ascii="Arial"/>
                      <w:color w:val="231F20"/>
                      <w:sz w:val="40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1"/>
                      <w:sz w:val="40"/>
                    </w:rPr>
                    <w:t>164</w:t>
                  </w:r>
                  <w:r>
                    <w:rPr>
                      <w:rFonts w:ascii="Arial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10"/>
          <w:sz w:val="20"/>
        </w:rPr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542566" cy="63817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566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77"/>
        <w:ind w:left="4194" w:right="534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74"/>
          <w:w w:val="165"/>
          <w:sz w:val="22"/>
        </w:rPr>
        <w:t>N</w:t>
      </w:r>
      <w:r>
        <w:rPr>
          <w:rFonts w:ascii="Times New Roman"/>
          <w:color w:val="231F20"/>
          <w:spacing w:val="-59"/>
          <w:w w:val="165"/>
          <w:sz w:val="22"/>
        </w:rPr>
        <w:t>O</w:t>
      </w:r>
      <w:r>
        <w:rPr>
          <w:rFonts w:ascii="Times New Roman"/>
          <w:color w:val="231F20"/>
          <w:spacing w:val="-69"/>
          <w:w w:val="165"/>
          <w:sz w:val="22"/>
        </w:rPr>
        <w:t>.</w:t>
      </w:r>
      <w:r>
        <w:rPr>
          <w:rFonts w:ascii="Times New Roman"/>
          <w:imprint/>
          <w:color w:val="231F20"/>
          <w:w w:val="436"/>
          <w:sz w:val="22"/>
        </w:rPr>
        <w:t>      </w:t>
      </w:r>
      <w:r>
        <w:rPr>
          <w:rFonts w:ascii="Times New Roman"/>
          <w:shadow w:val="0"/>
          <w:color w:val="231F20"/>
          <w:w w:val="436"/>
          <w:sz w:val="22"/>
        </w:rPr>
        <w:t> </w:t>
      </w:r>
      <w:r>
        <w:rPr>
          <w:rFonts w:ascii="Times New Roman"/>
          <w:shadow w:val="0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96"/>
        <w:gridCol w:w="725"/>
        <w:gridCol w:w="3841"/>
      </w:tblGrid>
      <w:tr>
        <w:trPr>
          <w:trHeight w:val="351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C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A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R</w:t>
            </w:r>
            <w:r>
              <w:rPr>
                <w:rFonts w:ascii="Times New Roman"/>
                <w:color w:val="231F20"/>
                <w:spacing w:val="-20"/>
                <w:w w:val="170"/>
                <w:sz w:val="22"/>
              </w:rPr>
              <w:t>L</w:t>
            </w:r>
            <w:r>
              <w:rPr>
                <w:rFonts w:ascii="Times New Roman"/>
                <w:color w:val="231F20"/>
                <w:spacing w:val="-61"/>
                <w:w w:val="170"/>
                <w:sz w:val="22"/>
              </w:rPr>
              <w:t>H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E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N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R</w:t>
            </w:r>
            <w:r>
              <w:rPr>
                <w:rFonts w:ascii="Times New Roman"/>
                <w:color w:val="231F20"/>
                <w:spacing w:val="-8"/>
                <w:w w:val="170"/>
                <w:sz w:val="22"/>
              </w:rPr>
              <w:t>Y</w:t>
            </w:r>
            <w:r>
              <w:rPr>
                <w:rFonts w:ascii="Times New Roman"/>
                <w:color w:val="231F20"/>
                <w:spacing w:val="-84"/>
                <w:w w:val="170"/>
                <w:sz w:val="22"/>
              </w:rPr>
              <w:t>B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R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UN</w:t>
            </w:r>
            <w:r>
              <w:rPr>
                <w:rFonts w:ascii="Times New Roman"/>
                <w:color w:val="231F20"/>
                <w:spacing w:val="-93"/>
                <w:w w:val="170"/>
                <w:sz w:val="22"/>
              </w:rPr>
              <w:t>S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TI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N</w:t>
            </w:r>
            <w:r>
              <w:rPr>
                <w:rFonts w:ascii="Times New Roman"/>
                <w:color w:val="231F20"/>
                <w:spacing w:val="-43"/>
                <w:w w:val="170"/>
                <w:sz w:val="22"/>
              </w:rPr>
              <w:t>G,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1"/>
              <w:ind w:left="3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I</w:t>
            </w:r>
            <w:r>
              <w:rPr>
                <w:rFonts w:ascii="Times New Roman"/>
                <w:color w:val="231F20"/>
                <w:spacing w:val="-8"/>
                <w:w w:val="170"/>
                <w:sz w:val="22"/>
              </w:rPr>
              <w:t>N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T</w:t>
            </w:r>
            <w:r>
              <w:rPr>
                <w:rFonts w:ascii="Times New Roman"/>
                <w:color w:val="231F20"/>
                <w:spacing w:val="-57"/>
                <w:w w:val="170"/>
                <w:sz w:val="22"/>
              </w:rPr>
              <w:t>H</w:t>
            </w:r>
            <w:r>
              <w:rPr>
                <w:rFonts w:ascii="Times New Roman"/>
                <w:color w:val="231F20"/>
                <w:spacing w:val="-21"/>
                <w:w w:val="170"/>
                <w:sz w:val="22"/>
              </w:rPr>
              <w:t>E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D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I</w:t>
            </w:r>
            <w:r>
              <w:rPr>
                <w:rFonts w:ascii="Times New Roman"/>
                <w:color w:val="231F20"/>
                <w:spacing w:val="-92"/>
                <w:w w:val="170"/>
                <w:sz w:val="22"/>
              </w:rPr>
              <w:t>S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T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R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I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C</w:t>
            </w:r>
            <w:r>
              <w:rPr>
                <w:rFonts w:ascii="Times New Roman"/>
                <w:color w:val="231F20"/>
                <w:spacing w:val="-20"/>
                <w:w w:val="170"/>
                <w:sz w:val="22"/>
              </w:rPr>
              <w:t>T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C</w:t>
            </w:r>
            <w:r>
              <w:rPr>
                <w:rFonts w:ascii="Times New Roman"/>
                <w:color w:val="231F20"/>
                <w:spacing w:val="-61"/>
                <w:w w:val="170"/>
                <w:sz w:val="22"/>
              </w:rPr>
              <w:t>O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U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R</w:t>
            </w:r>
            <w:r>
              <w:rPr>
                <w:rFonts w:ascii="Times New Roman"/>
                <w:color w:val="231F20"/>
                <w:spacing w:val="-20"/>
                <w:w w:val="170"/>
                <w:sz w:val="22"/>
              </w:rPr>
              <w:t>T</w:t>
            </w:r>
            <w:r>
              <w:rPr>
                <w:rFonts w:ascii="Times New Roman"/>
                <w:color w:val="231F20"/>
                <w:spacing w:val="-54"/>
                <w:w w:val="170"/>
                <w:sz w:val="22"/>
              </w:rPr>
              <w:t>OF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83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I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ND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E</w:t>
            </w:r>
            <w:r>
              <w:rPr>
                <w:rFonts w:ascii="Times New Roman"/>
                <w:color w:val="231F20"/>
                <w:spacing w:val="-81"/>
                <w:w w:val="165"/>
                <w:sz w:val="22"/>
              </w:rPr>
              <w:t>P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E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ND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E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N</w:t>
            </w:r>
            <w:r>
              <w:rPr>
                <w:rFonts w:ascii="Times New Roman"/>
                <w:color w:val="231F20"/>
                <w:spacing w:val="-19"/>
                <w:w w:val="165"/>
                <w:sz w:val="22"/>
              </w:rPr>
              <w:t>T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E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X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E</w:t>
            </w:r>
            <w:r>
              <w:rPr>
                <w:rFonts w:ascii="Times New Roman"/>
                <w:color w:val="231F20"/>
                <w:spacing w:val="-68"/>
                <w:w w:val="165"/>
                <w:sz w:val="22"/>
              </w:rPr>
              <w:t>C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U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T</w:t>
            </w:r>
            <w:r>
              <w:rPr>
                <w:rFonts w:ascii="Times New Roman"/>
                <w:color w:val="231F20"/>
                <w:spacing w:val="-57"/>
                <w:w w:val="165"/>
                <w:sz w:val="22"/>
              </w:rPr>
              <w:t>O</w:t>
            </w:r>
            <w:r>
              <w:rPr>
                <w:rFonts w:ascii="Times New Roman"/>
                <w:color w:val="231F20"/>
                <w:spacing w:val="-8"/>
                <w:w w:val="165"/>
                <w:sz w:val="22"/>
              </w:rPr>
              <w:t>R</w:t>
            </w:r>
            <w:r>
              <w:rPr>
                <w:rFonts w:ascii="Times New Roman"/>
                <w:color w:val="231F20"/>
                <w:spacing w:val="-53"/>
                <w:w w:val="165"/>
                <w:sz w:val="22"/>
              </w:rPr>
              <w:t>O</w:t>
            </w:r>
            <w:r>
              <w:rPr>
                <w:rFonts w:ascii="Times New Roman"/>
                <w:color w:val="231F20"/>
                <w:spacing w:val="-33"/>
                <w:w w:val="165"/>
                <w:sz w:val="22"/>
              </w:rPr>
              <w:t>F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T</w:t>
            </w:r>
            <w:r>
              <w:rPr>
                <w:rFonts w:ascii="Times New Roman"/>
                <w:color w:val="231F20"/>
                <w:spacing w:val="-55"/>
                <w:w w:val="165"/>
                <w:sz w:val="22"/>
              </w:rPr>
              <w:t>HE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E</w:t>
            </w:r>
            <w:r>
              <w:rPr>
                <w:rFonts w:ascii="Times New Roman"/>
                <w:color w:val="231F20"/>
                <w:spacing w:val="-93"/>
                <w:w w:val="170"/>
                <w:sz w:val="22"/>
              </w:rPr>
              <w:t>S</w:t>
            </w:r>
            <w:r>
              <w:rPr>
                <w:rFonts w:ascii="Times New Roman"/>
                <w:color w:val="231F20"/>
                <w:spacing w:val="-75"/>
                <w:w w:val="170"/>
                <w:sz w:val="22"/>
              </w:rPr>
              <w:t>T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A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TE</w:t>
            </w:r>
            <w:r>
              <w:rPr>
                <w:rFonts w:ascii="Times New Roman"/>
                <w:color w:val="231F20"/>
                <w:spacing w:val="-41"/>
                <w:w w:val="170"/>
                <w:sz w:val="22"/>
              </w:rPr>
              <w:t>S</w:t>
            </w:r>
            <w:r>
              <w:rPr>
                <w:rFonts w:ascii="Times New Roman"/>
                <w:color w:val="231F20"/>
                <w:spacing w:val="-51"/>
                <w:w w:val="170"/>
                <w:sz w:val="22"/>
              </w:rPr>
              <w:t>O</w:t>
            </w:r>
            <w:r>
              <w:rPr>
                <w:rFonts w:ascii="Times New Roman"/>
                <w:color w:val="231F20"/>
                <w:spacing w:val="-36"/>
                <w:w w:val="170"/>
                <w:sz w:val="22"/>
              </w:rPr>
              <w:t>F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EL</w:t>
            </w:r>
            <w:r>
              <w:rPr>
                <w:rFonts w:ascii="Times New Roman"/>
                <w:color w:val="231F20"/>
                <w:spacing w:val="-20"/>
                <w:w w:val="170"/>
                <w:sz w:val="22"/>
              </w:rPr>
              <w:t>M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E</w:t>
            </w:r>
            <w:r>
              <w:rPr>
                <w:rFonts w:ascii="Times New Roman"/>
                <w:color w:val="231F20"/>
                <w:spacing w:val="-8"/>
                <w:w w:val="170"/>
                <w:sz w:val="22"/>
              </w:rPr>
              <w:t>R</w:t>
            </w:r>
            <w:r>
              <w:rPr>
                <w:rFonts w:ascii="Times New Roman"/>
                <w:color w:val="231F20"/>
                <w:spacing w:val="-61"/>
                <w:w w:val="170"/>
                <w:sz w:val="22"/>
              </w:rPr>
              <w:t>H</w:t>
            </w:r>
            <w:r>
              <w:rPr>
                <w:rFonts w:ascii="Times New Roman"/>
                <w:color w:val="231F20"/>
                <w:spacing w:val="-47"/>
                <w:w w:val="170"/>
                <w:sz w:val="22"/>
              </w:rPr>
              <w:t>.</w:t>
            </w:r>
            <w:r>
              <w:rPr>
                <w:rFonts w:ascii="Times New Roman"/>
                <w:color w:val="231F20"/>
                <w:spacing w:val="-84"/>
                <w:w w:val="170"/>
                <w:sz w:val="22"/>
              </w:rPr>
              <w:t>B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R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UN</w:t>
            </w:r>
            <w:r>
              <w:rPr>
                <w:rFonts w:ascii="Times New Roman"/>
                <w:color w:val="231F20"/>
                <w:spacing w:val="-93"/>
                <w:w w:val="170"/>
                <w:sz w:val="22"/>
              </w:rPr>
              <w:t>S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T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I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N</w:t>
            </w:r>
            <w:r>
              <w:rPr>
                <w:rFonts w:ascii="Times New Roman"/>
                <w:color w:val="231F20"/>
                <w:w w:val="170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AN</w:t>
            </w:r>
            <w:r>
              <w:rPr>
                <w:rFonts w:ascii="Times New Roman"/>
                <w:color w:val="231F20"/>
                <w:spacing w:val="-8"/>
                <w:w w:val="165"/>
                <w:sz w:val="22"/>
              </w:rPr>
              <w:t>D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N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EL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V</w:t>
            </w:r>
            <w:r>
              <w:rPr>
                <w:rFonts w:ascii="Times New Roman"/>
                <w:color w:val="231F20"/>
                <w:spacing w:val="-8"/>
                <w:w w:val="165"/>
                <w:sz w:val="22"/>
              </w:rPr>
              <w:t>A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E</w:t>
            </w:r>
            <w:r>
              <w:rPr>
                <w:rFonts w:ascii="Times New Roman"/>
                <w:color w:val="231F20"/>
                <w:spacing w:val="-46"/>
                <w:w w:val="165"/>
                <w:sz w:val="22"/>
              </w:rPr>
              <w:t>.</w:t>
            </w:r>
            <w:r>
              <w:rPr>
                <w:rFonts w:ascii="Times New Roman"/>
                <w:color w:val="231F20"/>
                <w:spacing w:val="-81"/>
                <w:w w:val="165"/>
                <w:sz w:val="22"/>
              </w:rPr>
              <w:t>B</w:t>
            </w:r>
            <w:r>
              <w:rPr>
                <w:rFonts w:ascii="Times New Roman"/>
                <w:color w:val="231F20"/>
                <w:spacing w:val="-68"/>
                <w:w w:val="165"/>
                <w:sz w:val="22"/>
              </w:rPr>
              <w:t>R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UN</w:t>
            </w:r>
            <w:r>
              <w:rPr>
                <w:rFonts w:ascii="Times New Roman"/>
                <w:color w:val="231F20"/>
                <w:spacing w:val="-91"/>
                <w:w w:val="165"/>
                <w:sz w:val="22"/>
              </w:rPr>
              <w:t>S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TI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N</w:t>
            </w:r>
            <w:r>
              <w:rPr>
                <w:rFonts w:ascii="Times New Roman"/>
                <w:color w:val="231F20"/>
                <w:w w:val="16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174"/>
                <w:w w:val="315"/>
                <w:sz w:val="22"/>
              </w:rPr>
              <w:t>v</w:t>
            </w:r>
            <w:r>
              <w:rPr>
                <w:rFonts w:ascii="Times New Roman"/>
                <w:color w:val="231F20"/>
                <w:spacing w:val="-166"/>
                <w:w w:val="315"/>
                <w:sz w:val="22"/>
              </w:rPr>
              <w:t>s</w:t>
            </w:r>
            <w:r>
              <w:rPr>
                <w:rFonts w:ascii="Times New Roman"/>
                <w:color w:val="231F20"/>
                <w:w w:val="315"/>
                <w:sz w:val="22"/>
              </w:rPr>
              <w:t>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61"/>
                <w:w w:val="170"/>
                <w:sz w:val="22"/>
              </w:rPr>
              <w:t>H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A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RR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I</w:t>
            </w:r>
            <w:r>
              <w:rPr>
                <w:rFonts w:ascii="Times New Roman"/>
                <w:color w:val="231F20"/>
                <w:spacing w:val="11"/>
                <w:w w:val="170"/>
                <w:sz w:val="22"/>
              </w:rPr>
              <w:t>S</w:t>
            </w:r>
            <w:r>
              <w:rPr>
                <w:rFonts w:ascii="Times New Roman"/>
                <w:color w:val="231F20"/>
                <w:spacing w:val="-70"/>
                <w:w w:val="170"/>
                <w:sz w:val="22"/>
              </w:rPr>
              <w:t>C</w:t>
            </w:r>
            <w:r>
              <w:rPr>
                <w:rFonts w:ascii="Times New Roman"/>
                <w:color w:val="231F20"/>
                <w:spacing w:val="-61"/>
                <w:w w:val="170"/>
                <w:sz w:val="22"/>
              </w:rPr>
              <w:t>O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UN</w:t>
            </w:r>
            <w:r>
              <w:rPr>
                <w:rFonts w:ascii="Times New Roman"/>
                <w:color w:val="231F20"/>
                <w:spacing w:val="-77"/>
                <w:w w:val="170"/>
                <w:sz w:val="22"/>
              </w:rPr>
              <w:t>T</w:t>
            </w:r>
            <w:r>
              <w:rPr>
                <w:rFonts w:ascii="Times New Roman"/>
                <w:color w:val="231F20"/>
                <w:spacing w:val="-76"/>
                <w:w w:val="170"/>
                <w:sz w:val="22"/>
              </w:rPr>
              <w:t>Y</w:t>
            </w:r>
            <w:r>
              <w:rPr>
                <w:rFonts w:ascii="Times New Roman"/>
                <w:color w:val="231F20"/>
                <w:spacing w:val="-47"/>
                <w:w w:val="170"/>
                <w:sz w:val="22"/>
              </w:rPr>
              <w:t>,</w:t>
            </w:r>
            <w:r>
              <w:rPr>
                <w:rFonts w:ascii="Times New Roman"/>
                <w:color w:val="231F20"/>
                <w:spacing w:val="-20"/>
                <w:w w:val="170"/>
                <w:sz w:val="22"/>
              </w:rPr>
              <w:t>TE</w:t>
            </w:r>
            <w:r>
              <w:rPr>
                <w:rFonts w:ascii="Times New Roman"/>
                <w:color w:val="231F20"/>
                <w:spacing w:val="-8"/>
                <w:w w:val="170"/>
                <w:sz w:val="22"/>
              </w:rPr>
              <w:t>XA</w:t>
            </w:r>
            <w:r>
              <w:rPr>
                <w:rFonts w:ascii="Times New Roman"/>
                <w:color w:val="231F20"/>
                <w:w w:val="170"/>
                <w:sz w:val="22"/>
              </w:rPr>
              <w:t>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83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68"/>
                <w:w w:val="165"/>
                <w:sz w:val="22"/>
              </w:rPr>
              <w:t>C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AND</w:t>
            </w:r>
            <w:r>
              <w:rPr>
                <w:rFonts w:ascii="Times New Roman"/>
                <w:color w:val="231F20"/>
                <w:spacing w:val="-77"/>
                <w:w w:val="165"/>
                <w:sz w:val="22"/>
              </w:rPr>
              <w:t>A</w:t>
            </w:r>
            <w:r>
              <w:rPr>
                <w:rFonts w:ascii="Times New Roman"/>
                <w:color w:val="231F20"/>
                <w:spacing w:val="-68"/>
                <w:w w:val="165"/>
                <w:sz w:val="22"/>
              </w:rPr>
              <w:t>C</w:t>
            </w:r>
            <w:r>
              <w:rPr>
                <w:rFonts w:ascii="Times New Roman"/>
                <w:color w:val="231F20"/>
                <w:spacing w:val="-19"/>
                <w:w w:val="165"/>
                <w:sz w:val="22"/>
              </w:rPr>
              <w:t>E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L</w:t>
            </w:r>
            <w:r>
              <w:rPr>
                <w:rFonts w:ascii="Times New Roman"/>
                <w:color w:val="231F20"/>
                <w:spacing w:val="-46"/>
                <w:w w:val="165"/>
                <w:sz w:val="22"/>
              </w:rPr>
              <w:t>.</w:t>
            </w:r>
            <w:r>
              <w:rPr>
                <w:rFonts w:ascii="Times New Roman"/>
                <w:color w:val="231F20"/>
                <w:spacing w:val="-59"/>
                <w:w w:val="165"/>
                <w:sz w:val="22"/>
              </w:rPr>
              <w:t>K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UN</w:t>
            </w:r>
            <w:r>
              <w:rPr>
                <w:rFonts w:ascii="Times New Roman"/>
                <w:color w:val="231F20"/>
                <w:spacing w:val="-78"/>
                <w:w w:val="165"/>
                <w:sz w:val="22"/>
              </w:rPr>
              <w:t>Z</w:t>
            </w:r>
            <w:r>
              <w:rPr>
                <w:rFonts w:ascii="Times New Roman"/>
                <w:color w:val="231F20"/>
                <w:spacing w:val="-82"/>
                <w:w w:val="165"/>
                <w:sz w:val="22"/>
              </w:rPr>
              <w:t>-F</w:t>
            </w:r>
            <w:r>
              <w:rPr>
                <w:rFonts w:ascii="Times New Roman"/>
                <w:color w:val="231F20"/>
                <w:spacing w:val="-68"/>
                <w:w w:val="165"/>
                <w:sz w:val="22"/>
              </w:rPr>
              <w:t>R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EE</w:t>
            </w:r>
            <w:r>
              <w:rPr>
                <w:rFonts w:ascii="Times New Roman"/>
                <w:color w:val="231F20"/>
                <w:spacing w:val="-8"/>
                <w:w w:val="165"/>
                <w:sz w:val="22"/>
              </w:rPr>
              <w:t>D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AN</w:t>
            </w:r>
            <w:r>
              <w:rPr>
                <w:rFonts w:ascii="Times New Roman"/>
                <w:color w:val="231F20"/>
                <w:w w:val="165"/>
                <w:sz w:val="22"/>
              </w:rPr>
              <w:t>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78"/>
                <w:w w:val="175"/>
                <w:sz w:val="22"/>
              </w:rPr>
              <w:t>VA</w:t>
            </w:r>
            <w:r>
              <w:rPr>
                <w:rFonts w:ascii="Times New Roman"/>
                <w:color w:val="231F20"/>
                <w:spacing w:val="-72"/>
                <w:w w:val="175"/>
                <w:sz w:val="22"/>
              </w:rPr>
              <w:t>C</w:t>
            </w:r>
            <w:r>
              <w:rPr>
                <w:rFonts w:ascii="Times New Roman"/>
                <w:color w:val="231F20"/>
                <w:spacing w:val="-79"/>
                <w:w w:val="175"/>
                <w:sz w:val="22"/>
              </w:rPr>
              <w:t>E</w:t>
            </w:r>
            <w:r>
              <w:rPr>
                <w:rFonts w:ascii="Times New Roman"/>
                <w:color w:val="231F20"/>
                <w:spacing w:val="4"/>
                <w:w w:val="175"/>
                <w:sz w:val="22"/>
              </w:rPr>
              <w:t>K</w:t>
            </w:r>
            <w:r>
              <w:rPr>
                <w:rFonts w:ascii="Times New Roman"/>
                <w:color w:val="231F20"/>
                <w:w w:val="175"/>
                <w:sz w:val="22"/>
              </w:rPr>
              <w:t>&amp;</w:t>
            </w:r>
            <w:r>
              <w:rPr>
                <w:rFonts w:ascii="Times New Roman"/>
                <w:color w:val="231F20"/>
                <w:spacing w:val="-42"/>
                <w:w w:val="175"/>
                <w:sz w:val="22"/>
              </w:rPr>
              <w:t> </w:t>
            </w:r>
            <w:r>
              <w:rPr>
                <w:rFonts w:ascii="Times New Roman"/>
                <w:color w:val="231F20"/>
                <w:spacing w:val="-90"/>
                <w:w w:val="180"/>
                <w:sz w:val="22"/>
              </w:rPr>
              <w:t>F</w:t>
            </w:r>
            <w:r>
              <w:rPr>
                <w:rFonts w:ascii="Times New Roman"/>
                <w:color w:val="231F20"/>
                <w:spacing w:val="-74"/>
                <w:w w:val="180"/>
                <w:sz w:val="22"/>
              </w:rPr>
              <w:t>R</w:t>
            </w:r>
            <w:r>
              <w:rPr>
                <w:rFonts w:ascii="Times New Roman"/>
                <w:color w:val="231F20"/>
                <w:spacing w:val="-81"/>
                <w:w w:val="180"/>
                <w:sz w:val="22"/>
              </w:rPr>
              <w:t>EE</w:t>
            </w:r>
            <w:r>
              <w:rPr>
                <w:rFonts w:ascii="Times New Roman"/>
                <w:color w:val="231F20"/>
                <w:spacing w:val="-80"/>
                <w:w w:val="180"/>
                <w:sz w:val="22"/>
              </w:rPr>
              <w:t>D</w:t>
            </w:r>
            <w:r>
              <w:rPr>
                <w:rFonts w:ascii="Times New Roman"/>
                <w:color w:val="231F20"/>
                <w:spacing w:val="-50"/>
                <w:w w:val="180"/>
                <w:sz w:val="22"/>
              </w:rPr>
              <w:t>,</w:t>
            </w:r>
            <w:r>
              <w:rPr>
                <w:rFonts w:ascii="Times New Roman"/>
                <w:color w:val="231F20"/>
                <w:spacing w:val="-89"/>
                <w:w w:val="180"/>
                <w:sz w:val="22"/>
              </w:rPr>
              <w:t>P</w:t>
            </w:r>
            <w:r>
              <w:rPr>
                <w:rFonts w:ascii="Times New Roman"/>
                <w:color w:val="231F20"/>
                <w:spacing w:val="-81"/>
                <w:w w:val="180"/>
                <w:sz w:val="22"/>
              </w:rPr>
              <w:t>LL</w:t>
            </w:r>
            <w:r>
              <w:rPr>
                <w:rFonts w:ascii="Times New Roman"/>
                <w:color w:val="231F20"/>
                <w:spacing w:val="-8"/>
                <w:w w:val="180"/>
                <w:sz w:val="22"/>
              </w:rPr>
              <w:t>C</w:t>
            </w:r>
            <w:r>
              <w:rPr>
                <w:rFonts w:ascii="Times New Roman"/>
                <w:color w:val="231F20"/>
                <w:spacing w:val="-87"/>
                <w:w w:val="180"/>
                <w:sz w:val="22"/>
              </w:rPr>
              <w:t>f</w:t>
            </w:r>
            <w:r>
              <w:rPr>
                <w:rFonts w:ascii="Times New Roman"/>
                <w:color w:val="231F20"/>
                <w:spacing w:val="-96"/>
                <w:w w:val="180"/>
                <w:sz w:val="22"/>
              </w:rPr>
              <w:t>I</w:t>
            </w:r>
            <w:r>
              <w:rPr>
                <w:rFonts w:ascii="Times New Roman"/>
                <w:color w:val="231F20"/>
                <w:spacing w:val="-89"/>
                <w:w w:val="180"/>
                <w:sz w:val="22"/>
              </w:rPr>
              <w:t>k</w:t>
            </w:r>
            <w:r>
              <w:rPr>
                <w:rFonts w:ascii="Times New Roman"/>
                <w:color w:val="231F20"/>
                <w:spacing w:val="-96"/>
                <w:w w:val="180"/>
                <w:sz w:val="22"/>
              </w:rPr>
              <w:t>I</w:t>
            </w:r>
            <w:r>
              <w:rPr>
                <w:rFonts w:ascii="Times New Roman"/>
                <w:color w:val="231F20"/>
                <w:w w:val="180"/>
                <w:sz w:val="22"/>
              </w:rPr>
              <w:t>a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51" w:hRule="exact"/>
        </w:trPr>
        <w:tc>
          <w:tcPr>
            <w:tcW w:w="44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T</w:t>
            </w:r>
            <w:r>
              <w:rPr>
                <w:rFonts w:ascii="Times New Roman"/>
                <w:color w:val="231F20"/>
                <w:spacing w:val="-55"/>
                <w:w w:val="165"/>
                <w:sz w:val="22"/>
              </w:rPr>
              <w:t>H</w:t>
            </w:r>
            <w:r>
              <w:rPr>
                <w:rFonts w:ascii="Times New Roman"/>
                <w:color w:val="231F20"/>
                <w:spacing w:val="-21"/>
                <w:w w:val="165"/>
                <w:sz w:val="22"/>
              </w:rPr>
              <w:t>E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VA</w:t>
            </w:r>
            <w:r>
              <w:rPr>
                <w:rFonts w:ascii="Times New Roman"/>
                <w:color w:val="231F20"/>
                <w:spacing w:val="-68"/>
                <w:w w:val="165"/>
                <w:sz w:val="22"/>
              </w:rPr>
              <w:t>C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E</w:t>
            </w:r>
            <w:r>
              <w:rPr>
                <w:rFonts w:ascii="Times New Roman"/>
                <w:color w:val="231F20"/>
                <w:spacing w:val="6"/>
                <w:w w:val="165"/>
                <w:sz w:val="22"/>
              </w:rPr>
              <w:t>K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L</w:t>
            </w:r>
            <w:r>
              <w:rPr>
                <w:rFonts w:ascii="Times New Roman"/>
                <w:color w:val="231F20"/>
                <w:spacing w:val="-74"/>
                <w:w w:val="165"/>
                <w:sz w:val="22"/>
              </w:rPr>
              <w:t>A</w:t>
            </w:r>
            <w:r>
              <w:rPr>
                <w:rFonts w:ascii="Times New Roman"/>
                <w:color w:val="231F20"/>
                <w:w w:val="165"/>
                <w:sz w:val="22"/>
              </w:rPr>
              <w:t>W</w:t>
            </w:r>
            <w:r>
              <w:rPr>
                <w:rFonts w:ascii="Times New Roman"/>
                <w:color w:val="231F20"/>
                <w:spacing w:val="-63"/>
                <w:w w:val="165"/>
                <w:sz w:val="22"/>
              </w:rPr>
              <w:t> </w:t>
            </w:r>
            <w:r>
              <w:rPr>
                <w:rFonts w:ascii="Times New Roman"/>
                <w:color w:val="231F20"/>
                <w:spacing w:val="-82"/>
                <w:w w:val="165"/>
                <w:sz w:val="22"/>
              </w:rPr>
              <w:t>F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I</w:t>
            </w:r>
            <w:r>
              <w:rPr>
                <w:rFonts w:ascii="Times New Roman"/>
                <w:color w:val="231F20"/>
                <w:spacing w:val="-68"/>
                <w:w w:val="165"/>
                <w:sz w:val="22"/>
              </w:rPr>
              <w:t>R</w:t>
            </w:r>
            <w:r>
              <w:rPr>
                <w:rFonts w:ascii="Times New Roman"/>
                <w:color w:val="231F20"/>
                <w:spacing w:val="-19"/>
                <w:w w:val="165"/>
                <w:sz w:val="22"/>
              </w:rPr>
              <w:t>M</w:t>
            </w:r>
            <w:r>
              <w:rPr>
                <w:rFonts w:ascii="Times New Roman"/>
                <w:color w:val="231F20"/>
                <w:spacing w:val="-46"/>
                <w:w w:val="165"/>
                <w:sz w:val="22"/>
              </w:rPr>
              <w:t>,</w:t>
            </w:r>
            <w:r>
              <w:rPr>
                <w:rFonts w:ascii="Times New Roman"/>
                <w:color w:val="231F20"/>
                <w:spacing w:val="-83"/>
                <w:w w:val="165"/>
                <w:sz w:val="22"/>
              </w:rPr>
              <w:t>P</w:t>
            </w:r>
            <w:r>
              <w:rPr>
                <w:rFonts w:ascii="Times New Roman"/>
                <w:color w:val="231F20"/>
                <w:spacing w:val="-75"/>
                <w:w w:val="165"/>
                <w:sz w:val="22"/>
              </w:rPr>
              <w:t>LL</w:t>
            </w:r>
            <w:r>
              <w:rPr>
                <w:rFonts w:ascii="Times New Roman"/>
                <w:color w:val="231F20"/>
                <w:w w:val="165"/>
                <w:sz w:val="22"/>
              </w:rPr>
              <w:t>C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color w:val="231F20"/>
                <w:w w:val="220"/>
                <w:sz w:val="22"/>
                <w:szCs w:val="22"/>
              </w:rPr>
              <w:t>§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38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3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31F20"/>
                <w:w w:val="436"/>
                <w:sz w:val="22"/>
              </w:rPr>
            </w:r>
            <w:r>
              <w:rPr>
                <w:rFonts w:ascii="Times New Roman"/>
                <w:imprint/>
                <w:color w:val="231F20"/>
                <w:w w:val="436"/>
                <w:sz w:val="22"/>
              </w:rPr>
              <w:t>    </w:t>
            </w:r>
            <w:r>
              <w:rPr>
                <w:rFonts w:ascii="Times New Roman"/>
                <w:shadow w:val="0"/>
                <w:color w:val="231F20"/>
                <w:w w:val="436"/>
                <w:sz w:val="22"/>
              </w:rPr>
            </w:r>
            <w:r>
              <w:rPr>
                <w:rFonts w:ascii="Times New Roman"/>
                <w:shadow w:val="0"/>
                <w:color w:val="231F20"/>
                <w:spacing w:val="5"/>
                <w:sz w:val="22"/>
              </w:rPr>
              <w:t> </w:t>
            </w:r>
            <w:r>
              <w:rPr>
                <w:rFonts w:ascii="Times New Roman"/>
                <w:shadow w:val="0"/>
                <w:color w:val="231F20"/>
                <w:spacing w:val="-78"/>
                <w:w w:val="180"/>
                <w:sz w:val="22"/>
              </w:rPr>
              <w:t>J</w:t>
            </w:r>
            <w:r>
              <w:rPr>
                <w:rFonts w:ascii="Times New Roman"/>
                <w:shadow w:val="0"/>
                <w:color w:val="231F20"/>
                <w:spacing w:val="-80"/>
                <w:w w:val="180"/>
                <w:sz w:val="22"/>
              </w:rPr>
              <w:t>UD</w:t>
            </w:r>
            <w:r>
              <w:rPr>
                <w:rFonts w:ascii="Times New Roman"/>
                <w:shadow w:val="0"/>
                <w:color w:val="231F20"/>
                <w:spacing w:val="-81"/>
                <w:w w:val="180"/>
                <w:sz w:val="22"/>
              </w:rPr>
              <w:t>I</w:t>
            </w:r>
            <w:r>
              <w:rPr>
                <w:rFonts w:ascii="Times New Roman"/>
                <w:shadow w:val="0"/>
                <w:color w:val="231F20"/>
                <w:spacing w:val="-74"/>
                <w:w w:val="180"/>
                <w:sz w:val="22"/>
              </w:rPr>
              <w:t>C</w:t>
            </w:r>
            <w:r>
              <w:rPr>
                <w:rFonts w:ascii="Times New Roman"/>
                <w:shadow w:val="0"/>
                <w:color w:val="231F20"/>
                <w:spacing w:val="-81"/>
                <w:w w:val="180"/>
                <w:sz w:val="22"/>
              </w:rPr>
              <w:t>I</w:t>
            </w:r>
            <w:r>
              <w:rPr>
                <w:rFonts w:ascii="Times New Roman"/>
                <w:shadow w:val="0"/>
                <w:color w:val="231F20"/>
                <w:spacing w:val="-80"/>
                <w:w w:val="180"/>
                <w:sz w:val="22"/>
              </w:rPr>
              <w:t>A</w:t>
            </w:r>
            <w:r>
              <w:rPr>
                <w:rFonts w:ascii="Times New Roman"/>
                <w:shadow w:val="0"/>
                <w:color w:val="231F20"/>
                <w:spacing w:val="-21"/>
                <w:w w:val="180"/>
                <w:sz w:val="22"/>
              </w:rPr>
              <w:t>L</w:t>
            </w:r>
            <w:r>
              <w:rPr>
                <w:rFonts w:ascii="Times New Roman"/>
                <w:shadow w:val="0"/>
                <w:color w:val="231F20"/>
                <w:spacing w:val="-80"/>
                <w:w w:val="180"/>
                <w:sz w:val="22"/>
              </w:rPr>
              <w:t>D</w:t>
            </w:r>
            <w:r>
              <w:rPr>
                <w:rFonts w:ascii="Times New Roman"/>
                <w:shadow w:val="0"/>
                <w:color w:val="231F20"/>
                <w:spacing w:val="-81"/>
                <w:w w:val="180"/>
                <w:sz w:val="22"/>
              </w:rPr>
              <w:t>I</w:t>
            </w:r>
            <w:r>
              <w:rPr>
                <w:rFonts w:ascii="Times New Roman"/>
                <w:shadow w:val="0"/>
                <w:color w:val="231F20"/>
                <w:spacing w:val="-99"/>
                <w:w w:val="180"/>
                <w:sz w:val="22"/>
              </w:rPr>
              <w:t>S</w:t>
            </w:r>
            <w:r>
              <w:rPr>
                <w:rFonts w:ascii="Times New Roman"/>
                <w:shadow w:val="0"/>
                <w:color w:val="231F20"/>
                <w:spacing w:val="-81"/>
                <w:w w:val="180"/>
                <w:sz w:val="22"/>
              </w:rPr>
              <w:t>T</w:t>
            </w:r>
            <w:r>
              <w:rPr>
                <w:rFonts w:ascii="Times New Roman"/>
                <w:shadow w:val="0"/>
                <w:color w:val="231F20"/>
                <w:spacing w:val="-74"/>
                <w:w w:val="180"/>
                <w:sz w:val="22"/>
              </w:rPr>
              <w:t>R</w:t>
            </w:r>
            <w:r>
              <w:rPr>
                <w:rFonts w:ascii="Times New Roman"/>
                <w:shadow w:val="0"/>
                <w:color w:val="231F20"/>
                <w:spacing w:val="-81"/>
                <w:w w:val="180"/>
                <w:sz w:val="22"/>
              </w:rPr>
              <w:t>I</w:t>
            </w:r>
            <w:r>
              <w:rPr>
                <w:rFonts w:ascii="Times New Roman"/>
                <w:shadow w:val="0"/>
                <w:color w:val="231F20"/>
                <w:spacing w:val="-74"/>
                <w:w w:val="180"/>
                <w:sz w:val="22"/>
              </w:rPr>
              <w:t>C</w:t>
            </w:r>
            <w:r>
              <w:rPr>
                <w:rFonts w:ascii="Times New Roman"/>
                <w:shadow w:val="0"/>
                <w:color w:val="231F20"/>
                <w:w w:val="180"/>
                <w:sz w:val="22"/>
              </w:rPr>
              <w:t>T</w:t>
            </w:r>
            <w:r>
              <w:rPr>
                <w:rFonts w:ascii="Times New Roman"/>
                <w:shadow w:val="0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1"/>
        <w:ind w:left="160" w:right="0" w:firstLine="60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3.395734pt;margin-top:112.668811pt;width:537.65pt;height:24pt;mso-position-horizontal-relative:page;mso-position-vertical-relative:paragraph;z-index:-92200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  <w:r>
        <w:rPr>
          <w:rFonts w:ascii="Times New Roman"/>
          <w:color w:val="231F20"/>
          <w:w w:val="196"/>
          <w:sz w:val="22"/>
        </w:rPr>
      </w:r>
      <w:r>
        <w:rPr>
          <w:rFonts w:ascii="Times New Roman"/>
          <w:color w:val="231F20"/>
          <w:spacing w:val="-86"/>
          <w:w w:val="175"/>
          <w:sz w:val="22"/>
          <w:u w:val="single" w:color="231F20"/>
        </w:rPr>
        <w:t>P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L</w:t>
      </w:r>
      <w:r>
        <w:rPr>
          <w:rFonts w:ascii="Times New Roman"/>
          <w:color w:val="231F20"/>
          <w:spacing w:val="-78"/>
          <w:w w:val="175"/>
          <w:sz w:val="22"/>
          <w:u w:val="single" w:color="231F20"/>
        </w:rPr>
        <w:t>A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I</w:t>
      </w:r>
      <w:r>
        <w:rPr>
          <w:rFonts w:ascii="Times New Roman"/>
          <w:color w:val="231F20"/>
          <w:spacing w:val="-78"/>
          <w:w w:val="175"/>
          <w:sz w:val="22"/>
          <w:u w:val="single" w:color="231F20"/>
        </w:rPr>
        <w:t>N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TI</w:t>
      </w:r>
      <w:r>
        <w:rPr>
          <w:rFonts w:ascii="Times New Roman"/>
          <w:color w:val="231F20"/>
          <w:spacing w:val="-84"/>
          <w:w w:val="175"/>
          <w:sz w:val="22"/>
          <w:u w:val="single" w:color="231F20"/>
        </w:rPr>
        <w:t>F</w:t>
      </w:r>
      <w:r>
        <w:rPr>
          <w:rFonts w:ascii="Times New Roman"/>
          <w:color w:val="231F20"/>
          <w:spacing w:val="-88"/>
          <w:w w:val="175"/>
          <w:sz w:val="22"/>
          <w:u w:val="single" w:color="231F20"/>
        </w:rPr>
        <w:t>F</w:t>
      </w:r>
      <w:r>
        <w:rPr>
          <w:rFonts w:ascii="Times New Roman"/>
          <w:color w:val="231F20"/>
          <w:spacing w:val="-67"/>
          <w:w w:val="175"/>
          <w:sz w:val="22"/>
          <w:u w:val="single" w:color="231F20"/>
        </w:rPr>
        <w:t> </w:t>
      </w:r>
      <w:r>
        <w:rPr>
          <w:rFonts w:ascii="Times New Roman"/>
          <w:color w:val="231F20"/>
          <w:spacing w:val="-42"/>
          <w:w w:val="175"/>
          <w:sz w:val="22"/>
          <w:u w:val="single" w:color="231F20"/>
        </w:rPr>
        <w:t>S</w:t>
      </w:r>
      <w:r>
        <w:rPr>
          <w:rFonts w:ascii="Times New Roman"/>
          <w:color w:val="231F20"/>
          <w:spacing w:val="-61"/>
          <w:w w:val="175"/>
          <w:sz w:val="22"/>
          <w:u w:val="single" w:color="231F20"/>
        </w:rPr>
        <w:t>O</w:t>
      </w:r>
      <w:r>
        <w:rPr>
          <w:rFonts w:ascii="Times New Roman"/>
          <w:color w:val="231F20"/>
          <w:spacing w:val="-75"/>
          <w:w w:val="175"/>
          <w:sz w:val="22"/>
          <w:u w:val="single" w:color="231F20"/>
        </w:rPr>
        <w:t>R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I</w:t>
      </w:r>
      <w:r>
        <w:rPr>
          <w:rFonts w:ascii="Times New Roman"/>
          <w:color w:val="231F20"/>
          <w:spacing w:val="-63"/>
          <w:w w:val="175"/>
          <w:sz w:val="22"/>
          <w:u w:val="single" w:color="231F20"/>
        </w:rPr>
        <w:t>G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I</w:t>
      </w:r>
      <w:r>
        <w:rPr>
          <w:rFonts w:ascii="Times New Roman"/>
          <w:color w:val="231F20"/>
          <w:spacing w:val="-78"/>
          <w:w w:val="175"/>
          <w:sz w:val="22"/>
          <w:u w:val="single" w:color="231F20"/>
        </w:rPr>
        <w:t>N</w:t>
      </w:r>
      <w:r>
        <w:rPr>
          <w:rFonts w:ascii="Times New Roman"/>
          <w:color w:val="231F20"/>
          <w:spacing w:val="-83"/>
          <w:w w:val="175"/>
          <w:sz w:val="22"/>
          <w:u w:val="single" w:color="231F20"/>
        </w:rPr>
        <w:t>A</w:t>
      </w:r>
      <w:r>
        <w:rPr>
          <w:rFonts w:ascii="Times New Roman"/>
          <w:color w:val="231F20"/>
          <w:spacing w:val="-20"/>
          <w:w w:val="175"/>
          <w:sz w:val="22"/>
          <w:u w:val="single" w:color="231F20"/>
        </w:rPr>
        <w:t>L</w:t>
      </w:r>
      <w:r>
        <w:rPr>
          <w:rFonts w:ascii="Times New Roman"/>
          <w:color w:val="231F20"/>
          <w:spacing w:val="-84"/>
          <w:w w:val="175"/>
          <w:sz w:val="22"/>
          <w:u w:val="single" w:color="231F20"/>
        </w:rPr>
        <w:t>P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ETITI</w:t>
      </w:r>
      <w:r>
        <w:rPr>
          <w:rFonts w:ascii="Times New Roman"/>
          <w:color w:val="231F20"/>
          <w:spacing w:val="-63"/>
          <w:w w:val="175"/>
          <w:sz w:val="22"/>
          <w:u w:val="single" w:color="231F20"/>
        </w:rPr>
        <w:t>O</w:t>
      </w:r>
      <w:r>
        <w:rPr>
          <w:rFonts w:ascii="Times New Roman"/>
          <w:color w:val="231F20"/>
          <w:spacing w:val="-9"/>
          <w:w w:val="175"/>
          <w:sz w:val="22"/>
          <w:u w:val="single" w:color="231F20"/>
        </w:rPr>
        <w:t>N</w:t>
      </w:r>
      <w:r>
        <w:rPr>
          <w:rFonts w:ascii="Times New Roman"/>
          <w:color w:val="231F20"/>
          <w:spacing w:val="-78"/>
          <w:w w:val="175"/>
          <w:sz w:val="22"/>
          <w:u w:val="single" w:color="231F20"/>
        </w:rPr>
        <w:t>AN</w:t>
      </w:r>
      <w:r>
        <w:rPr>
          <w:rFonts w:ascii="Times New Roman"/>
          <w:color w:val="231F20"/>
          <w:spacing w:val="-9"/>
          <w:w w:val="175"/>
          <w:sz w:val="22"/>
          <w:u w:val="single" w:color="231F20"/>
        </w:rPr>
        <w:t>D</w:t>
      </w:r>
      <w:r>
        <w:rPr>
          <w:rFonts w:ascii="Times New Roman"/>
          <w:color w:val="231F20"/>
          <w:spacing w:val="-72"/>
          <w:w w:val="175"/>
          <w:sz w:val="22"/>
          <w:u w:val="single" w:color="231F20"/>
        </w:rPr>
        <w:t>R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E</w:t>
      </w:r>
      <w:r>
        <w:rPr>
          <w:rFonts w:ascii="Times New Roman"/>
          <w:color w:val="231F20"/>
          <w:spacing w:val="-63"/>
          <w:w w:val="175"/>
          <w:sz w:val="22"/>
          <w:u w:val="single" w:color="231F20"/>
        </w:rPr>
        <w:t>Q</w:t>
      </w:r>
      <w:r>
        <w:rPr>
          <w:rFonts w:ascii="Times New Roman"/>
          <w:color w:val="231F20"/>
          <w:spacing w:val="-78"/>
          <w:w w:val="175"/>
          <w:sz w:val="22"/>
          <w:u w:val="single" w:color="231F20"/>
        </w:rPr>
        <w:t>U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E</w:t>
      </w:r>
      <w:r>
        <w:rPr>
          <w:rFonts w:ascii="Times New Roman"/>
          <w:color w:val="231F20"/>
          <w:spacing w:val="-96"/>
          <w:w w:val="175"/>
          <w:sz w:val="22"/>
          <w:u w:val="single" w:color="231F20"/>
        </w:rPr>
        <w:t>S</w:t>
      </w:r>
      <w:r>
        <w:rPr>
          <w:rFonts w:ascii="Times New Roman"/>
          <w:color w:val="231F20"/>
          <w:spacing w:val="-20"/>
          <w:w w:val="175"/>
          <w:sz w:val="22"/>
          <w:u w:val="single" w:color="231F20"/>
        </w:rPr>
        <w:t>T</w:t>
      </w:r>
      <w:r>
        <w:rPr>
          <w:rFonts w:ascii="Times New Roman"/>
          <w:color w:val="231F20"/>
          <w:spacing w:val="-84"/>
          <w:w w:val="175"/>
          <w:sz w:val="22"/>
          <w:u w:val="single" w:color="231F20"/>
        </w:rPr>
        <w:t>F</w:t>
      </w:r>
      <w:r>
        <w:rPr>
          <w:rFonts w:ascii="Times New Roman"/>
          <w:color w:val="231F20"/>
          <w:spacing w:val="-61"/>
          <w:w w:val="175"/>
          <w:sz w:val="22"/>
          <w:u w:val="single" w:color="231F20"/>
        </w:rPr>
        <w:t>O</w:t>
      </w:r>
      <w:r>
        <w:rPr>
          <w:rFonts w:ascii="Times New Roman"/>
          <w:color w:val="231F20"/>
          <w:spacing w:val="-8"/>
          <w:w w:val="175"/>
          <w:sz w:val="22"/>
          <w:u w:val="single" w:color="231F20"/>
        </w:rPr>
        <w:t>R</w:t>
      </w:r>
      <w:r>
        <w:rPr>
          <w:rFonts w:ascii="Times New Roman"/>
          <w:color w:val="231F20"/>
          <w:spacing w:val="-78"/>
          <w:w w:val="175"/>
          <w:sz w:val="22"/>
          <w:u w:val="single" w:color="231F20"/>
        </w:rPr>
        <w:t>D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I</w:t>
      </w:r>
      <w:r>
        <w:rPr>
          <w:rFonts w:ascii="Times New Roman"/>
          <w:color w:val="231F20"/>
          <w:spacing w:val="-96"/>
          <w:w w:val="175"/>
          <w:sz w:val="22"/>
          <w:u w:val="single" w:color="231F20"/>
        </w:rPr>
        <w:t>S</w:t>
      </w:r>
      <w:r>
        <w:rPr>
          <w:rFonts w:ascii="Times New Roman"/>
          <w:color w:val="231F20"/>
          <w:spacing w:val="-72"/>
          <w:w w:val="175"/>
          <w:sz w:val="22"/>
          <w:u w:val="single" w:color="231F20"/>
        </w:rPr>
        <w:t>C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L</w:t>
      </w:r>
      <w:r>
        <w:rPr>
          <w:rFonts w:ascii="Times New Roman"/>
          <w:color w:val="231F20"/>
          <w:spacing w:val="-63"/>
          <w:w w:val="175"/>
          <w:sz w:val="22"/>
          <w:u w:val="single" w:color="231F20"/>
        </w:rPr>
        <w:t>O</w:t>
      </w:r>
      <w:r>
        <w:rPr>
          <w:rFonts w:ascii="Times New Roman"/>
          <w:color w:val="231F20"/>
          <w:spacing w:val="-96"/>
          <w:w w:val="175"/>
          <w:sz w:val="22"/>
          <w:u w:val="single" w:color="231F20"/>
        </w:rPr>
        <w:t>S</w:t>
      </w:r>
      <w:r>
        <w:rPr>
          <w:rFonts w:ascii="Times New Roman"/>
          <w:color w:val="231F20"/>
          <w:spacing w:val="-78"/>
          <w:w w:val="175"/>
          <w:sz w:val="22"/>
          <w:u w:val="single" w:color="231F20"/>
        </w:rPr>
        <w:t>U</w:t>
      </w:r>
      <w:r>
        <w:rPr>
          <w:rFonts w:ascii="Times New Roman"/>
          <w:color w:val="231F20"/>
          <w:spacing w:val="-72"/>
          <w:w w:val="175"/>
          <w:sz w:val="22"/>
          <w:u w:val="single" w:color="231F20"/>
        </w:rPr>
        <w:t>R</w:t>
      </w:r>
      <w:r>
        <w:rPr>
          <w:rFonts w:ascii="Times New Roman"/>
          <w:color w:val="231F20"/>
          <w:spacing w:val="-79"/>
          <w:w w:val="175"/>
          <w:sz w:val="22"/>
          <w:u w:val="single" w:color="231F20"/>
        </w:rPr>
        <w:t>E</w:t>
      </w:r>
      <w:r>
        <w:rPr>
          <w:rFonts w:ascii="Times New Roman"/>
          <w:color w:val="231F20"/>
          <w:w w:val="175"/>
          <w:sz w:val="22"/>
          <w:u w:val="single" w:color="231F20"/>
        </w:rPr>
        <w:t>S</w:t>
      </w:r>
      <w:r>
        <w:rPr>
          <w:rFonts w:ascii="Times New Roman"/>
          <w:color w:val="231F20"/>
          <w:w w:val="196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75"/>
          <w:w w:val="165"/>
          <w:sz w:val="22"/>
        </w:rPr>
        <w:t>T</w:t>
      </w:r>
      <w:r>
        <w:rPr>
          <w:rFonts w:ascii="Times New Roman"/>
          <w:color w:val="231F20"/>
          <w:spacing w:val="6"/>
          <w:w w:val="165"/>
          <w:sz w:val="22"/>
        </w:rPr>
        <w:t>O</w:t>
      </w:r>
      <w:r>
        <w:rPr>
          <w:rFonts w:ascii="Times New Roman"/>
          <w:color w:val="231F20"/>
          <w:spacing w:val="-75"/>
          <w:w w:val="165"/>
          <w:sz w:val="22"/>
        </w:rPr>
        <w:t>T</w:t>
      </w:r>
      <w:r>
        <w:rPr>
          <w:rFonts w:ascii="Times New Roman"/>
          <w:color w:val="231F20"/>
          <w:spacing w:val="-52"/>
          <w:w w:val="165"/>
          <w:sz w:val="22"/>
        </w:rPr>
        <w:t>H</w:t>
      </w:r>
      <w:r>
        <w:rPr>
          <w:rFonts w:ascii="Times New Roman"/>
          <w:color w:val="231F20"/>
          <w:spacing w:val="-21"/>
          <w:w w:val="165"/>
          <w:sz w:val="22"/>
        </w:rPr>
        <w:t>E</w:t>
      </w:r>
      <w:r>
        <w:rPr>
          <w:rFonts w:ascii="Times New Roman"/>
          <w:color w:val="231F20"/>
          <w:spacing w:val="-59"/>
          <w:w w:val="165"/>
          <w:sz w:val="22"/>
        </w:rPr>
        <w:t>HO</w:t>
      </w:r>
      <w:r>
        <w:rPr>
          <w:rFonts w:ascii="Times New Roman"/>
          <w:color w:val="231F20"/>
          <w:spacing w:val="-74"/>
          <w:w w:val="165"/>
          <w:sz w:val="22"/>
        </w:rPr>
        <w:t>N</w:t>
      </w:r>
      <w:r>
        <w:rPr>
          <w:rFonts w:ascii="Times New Roman"/>
          <w:color w:val="231F20"/>
          <w:spacing w:val="-57"/>
          <w:w w:val="165"/>
          <w:sz w:val="22"/>
        </w:rPr>
        <w:t>O</w:t>
      </w:r>
      <w:r>
        <w:rPr>
          <w:rFonts w:ascii="Times New Roman"/>
          <w:color w:val="231F20"/>
          <w:spacing w:val="-71"/>
          <w:w w:val="165"/>
          <w:sz w:val="22"/>
        </w:rPr>
        <w:t>R</w:t>
      </w:r>
      <w:r>
        <w:rPr>
          <w:rFonts w:ascii="Times New Roman"/>
          <w:color w:val="231F20"/>
          <w:spacing w:val="-74"/>
          <w:w w:val="165"/>
          <w:sz w:val="22"/>
        </w:rPr>
        <w:t>A</w:t>
      </w:r>
      <w:r>
        <w:rPr>
          <w:rFonts w:ascii="Times New Roman"/>
          <w:color w:val="231F20"/>
          <w:spacing w:val="-81"/>
          <w:w w:val="165"/>
          <w:sz w:val="22"/>
        </w:rPr>
        <w:t>B</w:t>
      </w:r>
      <w:r>
        <w:rPr>
          <w:rFonts w:ascii="Times New Roman"/>
          <w:color w:val="231F20"/>
          <w:spacing w:val="-73"/>
          <w:w w:val="165"/>
          <w:sz w:val="22"/>
        </w:rPr>
        <w:t>L</w:t>
      </w:r>
      <w:r>
        <w:rPr>
          <w:rFonts w:ascii="Times New Roman"/>
          <w:color w:val="231F20"/>
          <w:spacing w:val="-19"/>
          <w:w w:val="165"/>
          <w:sz w:val="22"/>
        </w:rPr>
        <w:t>E</w:t>
      </w:r>
      <w:r>
        <w:rPr>
          <w:rFonts w:ascii="Times New Roman"/>
          <w:color w:val="231F20"/>
          <w:spacing w:val="-71"/>
          <w:w w:val="165"/>
          <w:sz w:val="22"/>
        </w:rPr>
        <w:t>J</w:t>
      </w:r>
      <w:r>
        <w:rPr>
          <w:rFonts w:ascii="Times New Roman"/>
          <w:color w:val="231F20"/>
          <w:spacing w:val="-74"/>
          <w:w w:val="165"/>
          <w:sz w:val="22"/>
        </w:rPr>
        <w:t>UD</w:t>
      </w:r>
      <w:r>
        <w:rPr>
          <w:rFonts w:ascii="Times New Roman"/>
          <w:color w:val="231F20"/>
          <w:spacing w:val="-57"/>
          <w:w w:val="165"/>
          <w:sz w:val="22"/>
        </w:rPr>
        <w:t>G</w:t>
      </w:r>
      <w:r>
        <w:rPr>
          <w:rFonts w:ascii="Times New Roman"/>
          <w:color w:val="231F20"/>
          <w:spacing w:val="-21"/>
          <w:w w:val="165"/>
          <w:sz w:val="22"/>
        </w:rPr>
        <w:t>E</w:t>
      </w:r>
      <w:r>
        <w:rPr>
          <w:rFonts w:ascii="Times New Roman"/>
          <w:color w:val="231F20"/>
          <w:spacing w:val="-53"/>
          <w:w w:val="165"/>
          <w:sz w:val="22"/>
        </w:rPr>
        <w:t>O</w:t>
      </w:r>
      <w:r>
        <w:rPr>
          <w:rFonts w:ascii="Times New Roman"/>
          <w:color w:val="231F20"/>
          <w:spacing w:val="-33"/>
          <w:w w:val="165"/>
          <w:sz w:val="22"/>
        </w:rPr>
        <w:t>F</w:t>
      </w:r>
      <w:r>
        <w:rPr>
          <w:rFonts w:ascii="Times New Roman"/>
          <w:color w:val="231F20"/>
          <w:spacing w:val="-91"/>
          <w:w w:val="165"/>
          <w:sz w:val="22"/>
        </w:rPr>
        <w:t>S</w:t>
      </w:r>
      <w:r>
        <w:rPr>
          <w:rFonts w:ascii="Times New Roman"/>
          <w:color w:val="231F20"/>
          <w:spacing w:val="-74"/>
          <w:w w:val="165"/>
          <w:sz w:val="22"/>
        </w:rPr>
        <w:t>A</w:t>
      </w:r>
      <w:r>
        <w:rPr>
          <w:rFonts w:ascii="Times New Roman"/>
          <w:color w:val="231F20"/>
          <w:spacing w:val="-75"/>
          <w:w w:val="165"/>
          <w:sz w:val="22"/>
        </w:rPr>
        <w:t>I</w:t>
      </w:r>
      <w:r>
        <w:rPr>
          <w:rFonts w:ascii="Times New Roman"/>
          <w:color w:val="231F20"/>
          <w:spacing w:val="-8"/>
          <w:w w:val="165"/>
          <w:sz w:val="22"/>
        </w:rPr>
        <w:t>D</w:t>
      </w:r>
      <w:r>
        <w:rPr>
          <w:rFonts w:ascii="Times New Roman"/>
          <w:color w:val="231F20"/>
          <w:spacing w:val="-68"/>
          <w:w w:val="165"/>
          <w:sz w:val="22"/>
        </w:rPr>
        <w:t>C</w:t>
      </w:r>
      <w:r>
        <w:rPr>
          <w:rFonts w:ascii="Times New Roman"/>
          <w:color w:val="231F20"/>
          <w:spacing w:val="-59"/>
          <w:w w:val="165"/>
          <w:sz w:val="22"/>
        </w:rPr>
        <w:t>O</w:t>
      </w:r>
      <w:r>
        <w:rPr>
          <w:rFonts w:ascii="Times New Roman"/>
          <w:color w:val="231F20"/>
          <w:spacing w:val="-74"/>
          <w:w w:val="165"/>
          <w:sz w:val="22"/>
        </w:rPr>
        <w:t>U</w:t>
      </w:r>
      <w:r>
        <w:rPr>
          <w:rFonts w:ascii="Times New Roman"/>
          <w:color w:val="231F20"/>
          <w:spacing w:val="-70"/>
          <w:w w:val="165"/>
          <w:sz w:val="22"/>
        </w:rPr>
        <w:t>R</w:t>
      </w:r>
      <w:r>
        <w:rPr>
          <w:rFonts w:ascii="Times New Roman"/>
          <w:color w:val="231F20"/>
          <w:spacing w:val="-75"/>
          <w:w w:val="165"/>
          <w:sz w:val="22"/>
        </w:rPr>
        <w:t>T</w:t>
      </w:r>
      <w:r>
        <w:rPr>
          <w:rFonts w:ascii="Times New Roman"/>
          <w:color w:val="231F20"/>
          <w:w w:val="436"/>
          <w:sz w:val="22"/>
        </w:rPr>
        <w:t> 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540" w:lineRule="auto" w:before="0"/>
        <w:ind w:left="160" w:right="1266" w:firstLine="71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72"/>
          <w:w w:val="175"/>
          <w:sz w:val="22"/>
        </w:rPr>
        <w:t>C</w:t>
      </w:r>
      <w:r>
        <w:rPr>
          <w:rFonts w:ascii="Times New Roman"/>
          <w:color w:val="231F20"/>
          <w:spacing w:val="-70"/>
          <w:w w:val="175"/>
          <w:sz w:val="22"/>
        </w:rPr>
        <w:t>O</w:t>
      </w:r>
      <w:r>
        <w:rPr>
          <w:rFonts w:ascii="Times New Roman"/>
          <w:color w:val="231F20"/>
          <w:spacing w:val="-19"/>
          <w:w w:val="175"/>
          <w:sz w:val="22"/>
        </w:rPr>
        <w:t>M</w:t>
      </w:r>
      <w:r>
        <w:rPr>
          <w:rFonts w:ascii="Times New Roman"/>
          <w:color w:val="231F20"/>
          <w:spacing w:val="-79"/>
          <w:w w:val="175"/>
          <w:sz w:val="22"/>
        </w:rPr>
        <w:t>E</w:t>
      </w:r>
      <w:r>
        <w:rPr>
          <w:rFonts w:ascii="Times New Roman"/>
          <w:color w:val="231F20"/>
          <w:spacing w:val="-40"/>
          <w:w w:val="175"/>
          <w:sz w:val="22"/>
        </w:rPr>
        <w:t>S</w:t>
      </w:r>
      <w:r>
        <w:rPr>
          <w:rFonts w:ascii="Times New Roman"/>
          <w:color w:val="231F20"/>
          <w:spacing w:val="-78"/>
          <w:w w:val="175"/>
          <w:sz w:val="22"/>
        </w:rPr>
        <w:t>N</w:t>
      </w:r>
      <w:r>
        <w:rPr>
          <w:rFonts w:ascii="Times New Roman"/>
          <w:color w:val="231F20"/>
          <w:spacing w:val="-73"/>
          <w:w w:val="175"/>
          <w:sz w:val="22"/>
        </w:rPr>
        <w:t>O</w:t>
      </w:r>
      <w:r>
        <w:rPr>
          <w:rFonts w:ascii="Times New Roman"/>
          <w:color w:val="231F20"/>
          <w:w w:val="175"/>
          <w:sz w:val="22"/>
        </w:rPr>
        <w:t>W</w:t>
      </w:r>
      <w:r>
        <w:rPr>
          <w:rFonts w:ascii="Times New Roman"/>
          <w:color w:val="231F20"/>
          <w:spacing w:val="63"/>
          <w:w w:val="175"/>
          <w:sz w:val="22"/>
        </w:rPr>
        <w:t> </w:t>
      </w:r>
      <w:r>
        <w:rPr>
          <w:rFonts w:ascii="Times New Roman"/>
          <w:color w:val="231F20"/>
          <w:spacing w:val="-115"/>
          <w:w w:val="230"/>
          <w:sz w:val="22"/>
        </w:rPr>
        <w:t>P</w:t>
      </w:r>
      <w:r>
        <w:rPr>
          <w:rFonts w:ascii="Times New Roman"/>
          <w:color w:val="231F20"/>
          <w:spacing w:val="-123"/>
          <w:w w:val="230"/>
          <w:sz w:val="22"/>
        </w:rPr>
        <w:t>I</w:t>
      </w:r>
      <w:r>
        <w:rPr>
          <w:rFonts w:ascii="Times New Roman"/>
          <w:color w:val="231F20"/>
          <w:spacing w:val="-113"/>
          <w:w w:val="230"/>
          <w:sz w:val="22"/>
        </w:rPr>
        <w:t>a</w:t>
      </w:r>
      <w:r>
        <w:rPr>
          <w:rFonts w:ascii="Times New Roman"/>
          <w:color w:val="231F20"/>
          <w:spacing w:val="-103"/>
          <w:w w:val="230"/>
          <w:sz w:val="22"/>
        </w:rPr>
        <w:t>i</w:t>
      </w:r>
      <w:r>
        <w:rPr>
          <w:rFonts w:ascii="Times New Roman"/>
          <w:color w:val="231F20"/>
          <w:spacing w:val="-113"/>
          <w:w w:val="230"/>
          <w:sz w:val="22"/>
        </w:rPr>
        <w:t>n</w:t>
      </w:r>
      <w:r>
        <w:rPr>
          <w:rFonts w:ascii="Times New Roman"/>
          <w:color w:val="231F20"/>
          <w:spacing w:val="-95"/>
          <w:w w:val="230"/>
          <w:sz w:val="22"/>
        </w:rPr>
        <w:t>t</w:t>
      </w:r>
      <w:r>
        <w:rPr>
          <w:rFonts w:ascii="Times New Roman"/>
          <w:color w:val="231F20"/>
          <w:spacing w:val="-103"/>
          <w:w w:val="230"/>
          <w:sz w:val="22"/>
        </w:rPr>
        <w:t>i</w:t>
      </w:r>
      <w:r>
        <w:rPr>
          <w:rFonts w:ascii="Times New Roman"/>
          <w:color w:val="231F20"/>
          <w:w w:val="230"/>
          <w:sz w:val="22"/>
        </w:rPr>
      </w:r>
      <w:r>
        <w:rPr>
          <w:rFonts w:ascii="Times New Roman"/>
          <w:imprint/>
          <w:color w:val="231F20"/>
          <w:spacing w:val="-55"/>
          <w:w w:val="230"/>
          <w:sz w:val="22"/>
        </w:rPr>
        <w:t>f</w:t>
      </w:r>
      <w:r>
        <w:rPr>
          <w:rFonts w:ascii="Times New Roman"/>
          <w:shadow w:val="0"/>
          <w:color w:val="231F20"/>
          <w:w w:val="230"/>
          <w:sz w:val="22"/>
        </w:rPr>
      </w:r>
      <w:r>
        <w:rPr>
          <w:rFonts w:ascii="Times New Roman"/>
          <w:shadow w:val="0"/>
          <w:color w:val="231F20"/>
          <w:spacing w:val="-62"/>
          <w:w w:val="230"/>
          <w:sz w:val="22"/>
        </w:rPr>
        <w:t>,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C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81"/>
          <w:w w:val="230"/>
          <w:sz w:val="22"/>
        </w:rPr>
        <w:t>I</w:t>
      </w:r>
      <w:r>
        <w:rPr>
          <w:rFonts w:ascii="Times New Roman"/>
          <w:shadow w:val="0"/>
          <w:color w:val="231F20"/>
          <w:spacing w:val="-83"/>
          <w:w w:val="230"/>
          <w:sz w:val="22"/>
        </w:rPr>
        <w:t>H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61"/>
          <w:w w:val="230"/>
          <w:sz w:val="22"/>
        </w:rPr>
        <w:t>y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B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un</w:t>
      </w:r>
      <w:r>
        <w:rPr>
          <w:rFonts w:ascii="Times New Roman"/>
          <w:shadow w:val="0"/>
          <w:color w:val="231F20"/>
          <w:spacing w:val="-121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i</w:t>
      </w:r>
      <w:r>
        <w:rPr>
          <w:rFonts w:ascii="Times New Roman"/>
          <w:shadow w:val="0"/>
          <w:color w:val="231F20"/>
          <w:spacing w:val="-110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g</w:t>
      </w:r>
      <w:r>
        <w:rPr>
          <w:rFonts w:ascii="Times New Roman"/>
          <w:shadow w:val="0"/>
          <w:color w:val="231F20"/>
          <w:spacing w:val="-63"/>
          <w:w w:val="230"/>
          <w:sz w:val="22"/>
        </w:rPr>
        <w:t>,</w:t>
      </w:r>
      <w:r>
        <w:rPr>
          <w:rFonts w:ascii="Times New Roman"/>
          <w:shadow w:val="0"/>
          <w:color w:val="231F20"/>
          <w:spacing w:val="-104"/>
          <w:w w:val="230"/>
          <w:sz w:val="22"/>
        </w:rPr>
        <w:t>I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11"/>
          <w:w w:val="230"/>
          <w:sz w:val="22"/>
        </w:rPr>
        <w:t>d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p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nd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58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04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x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ec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u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53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68"/>
          <w:w w:val="230"/>
          <w:sz w:val="22"/>
        </w:rPr>
        <w:t>f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h</w:t>
      </w:r>
      <w:r>
        <w:rPr>
          <w:rFonts w:ascii="Times New Roman"/>
          <w:shadow w:val="0"/>
          <w:color w:val="231F20"/>
          <w:spacing w:val="-70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21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w w:val="230"/>
          <w:sz w:val="22"/>
        </w:rPr>
        <w:t>s</w:t>
      </w:r>
      <w:r>
        <w:rPr>
          <w:rFonts w:ascii="Times New Roman"/>
          <w:shadow w:val="0"/>
          <w:color w:val="231F20"/>
          <w:w w:val="280"/>
          <w:sz w:val="22"/>
        </w:rPr>
        <w:t> 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21"/>
          <w:w w:val="230"/>
          <w:sz w:val="22"/>
        </w:rPr>
        <w:t>f</w:t>
      </w:r>
      <w:r>
        <w:rPr>
          <w:rFonts w:ascii="Times New Roman"/>
          <w:shadow w:val="0"/>
          <w:color w:val="231F20"/>
          <w:spacing w:val="-104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23"/>
          <w:w w:val="230"/>
          <w:sz w:val="22"/>
        </w:rPr>
        <w:t>I</w:t>
      </w:r>
      <w:r>
        <w:rPr>
          <w:rFonts w:ascii="Times New Roman"/>
          <w:shadow w:val="0"/>
          <w:color w:val="231F20"/>
          <w:spacing w:val="-68"/>
          <w:w w:val="230"/>
          <w:sz w:val="22"/>
        </w:rPr>
        <w:t>m</w:t>
      </w:r>
      <w:r>
        <w:rPr>
          <w:rFonts w:ascii="Times New Roman"/>
          <w:shadow w:val="0"/>
          <w:color w:val="231F20"/>
          <w:spacing w:val="-129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4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56"/>
          <w:w w:val="230"/>
          <w:sz w:val="22"/>
        </w:rPr>
        <w:t>H</w:t>
      </w:r>
      <w:r>
        <w:rPr>
          <w:rFonts w:ascii="Times New Roman"/>
          <w:shadow w:val="0"/>
          <w:color w:val="231F20"/>
          <w:spacing w:val="-52"/>
          <w:w w:val="230"/>
          <w:sz w:val="22"/>
        </w:rPr>
        <w:t>.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B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un</w:t>
      </w:r>
      <w:r>
        <w:rPr>
          <w:rFonts w:ascii="Times New Roman"/>
          <w:shadow w:val="0"/>
          <w:color w:val="231F20"/>
          <w:spacing w:val="-121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i</w:t>
      </w:r>
      <w:r>
        <w:rPr>
          <w:rFonts w:ascii="Times New Roman"/>
          <w:shadow w:val="0"/>
          <w:color w:val="231F20"/>
          <w:spacing w:val="-110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9"/>
          <w:w w:val="230"/>
          <w:sz w:val="22"/>
        </w:rPr>
        <w:t>g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an</w:t>
      </w:r>
      <w:r>
        <w:rPr>
          <w:rFonts w:ascii="Times New Roman"/>
          <w:shadow w:val="0"/>
          <w:color w:val="231F20"/>
          <w:w w:val="230"/>
          <w:sz w:val="22"/>
        </w:rPr>
        <w:t>d</w:t>
      </w:r>
      <w:r>
        <w:rPr>
          <w:rFonts w:ascii="Times New Roman"/>
          <w:shadow w:val="0"/>
          <w:color w:val="231F20"/>
          <w:spacing w:val="-69"/>
          <w:w w:val="230"/>
          <w:sz w:val="22"/>
        </w:rPr>
        <w:t> 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23"/>
          <w:w w:val="230"/>
          <w:sz w:val="22"/>
        </w:rPr>
        <w:t>I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v</w:t>
      </w:r>
      <w:r>
        <w:rPr>
          <w:rFonts w:ascii="Times New Roman"/>
          <w:shadow w:val="0"/>
          <w:color w:val="231F20"/>
          <w:spacing w:val="7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104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26"/>
          <w:w w:val="230"/>
          <w:sz w:val="22"/>
        </w:rPr>
        <w:t>.</w:t>
      </w:r>
      <w:r>
        <w:rPr>
          <w:rFonts w:ascii="Times New Roman"/>
          <w:shadow w:val="0"/>
          <w:color w:val="231F20"/>
          <w:spacing w:val="-109"/>
          <w:w w:val="230"/>
          <w:sz w:val="22"/>
        </w:rPr>
        <w:t>B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111"/>
          <w:w w:val="230"/>
          <w:sz w:val="22"/>
        </w:rPr>
        <w:t>u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21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95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i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11"/>
          <w:w w:val="230"/>
          <w:sz w:val="22"/>
        </w:rPr>
        <w:t>g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8"/>
          <w:w w:val="230"/>
          <w:sz w:val="22"/>
        </w:rPr>
        <w:t>d</w:t>
      </w:r>
      <w:r>
        <w:rPr>
          <w:rFonts w:ascii="Times New Roman"/>
          <w:shadow w:val="0"/>
          <w:color w:val="231F20"/>
          <w:spacing w:val="-114"/>
          <w:w w:val="230"/>
          <w:sz w:val="22"/>
        </w:rPr>
        <w:t>f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11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5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h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4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114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32"/>
          <w:w w:val="230"/>
          <w:sz w:val="22"/>
        </w:rPr>
        <w:t>g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47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Pe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11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131"/>
          <w:w w:val="230"/>
          <w:sz w:val="22"/>
        </w:rPr>
        <w:t>g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21"/>
          <w:w w:val="230"/>
          <w:sz w:val="22"/>
        </w:rPr>
        <w:t>s</w:t>
      </w:r>
      <w:r>
        <w:rPr>
          <w:rFonts w:ascii="Times New Roman"/>
          <w:shadow w:val="0"/>
          <w:color w:val="231F20"/>
          <w:w w:val="230"/>
          <w:sz w:val="22"/>
        </w:rPr>
        <w:t>t</w:t>
      </w:r>
      <w:r>
        <w:rPr>
          <w:rFonts w:ascii="Times New Roman"/>
          <w:shadow w:val="0"/>
          <w:color w:val="231F20"/>
          <w:w w:val="392"/>
          <w:sz w:val="22"/>
        </w:rPr>
        <w:t> </w:t>
      </w:r>
      <w:r>
        <w:rPr>
          <w:rFonts w:ascii="Times New Roman"/>
          <w:shadow w:val="0"/>
          <w:color w:val="231F20"/>
          <w:spacing w:val="-100"/>
          <w:w w:val="225"/>
          <w:sz w:val="22"/>
        </w:rPr>
        <w:t>D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f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nda</w:t>
      </w:r>
      <w:r>
        <w:rPr>
          <w:rFonts w:ascii="Times New Roman"/>
          <w:shadow w:val="0"/>
          <w:color w:val="231F20"/>
          <w:spacing w:val="-109"/>
          <w:w w:val="225"/>
          <w:sz w:val="22"/>
        </w:rPr>
        <w:t>n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t</w:t>
      </w:r>
      <w:r>
        <w:rPr>
          <w:rFonts w:ascii="Times New Roman"/>
          <w:shadow w:val="0"/>
          <w:color w:val="231F20"/>
          <w:spacing w:val="-119"/>
          <w:w w:val="225"/>
          <w:sz w:val="22"/>
        </w:rPr>
        <w:t>s</w:t>
      </w:r>
      <w:r>
        <w:rPr>
          <w:rFonts w:ascii="Times New Roman"/>
          <w:shadow w:val="0"/>
          <w:color w:val="231F20"/>
          <w:spacing w:val="-72"/>
          <w:w w:val="225"/>
          <w:sz w:val="22"/>
        </w:rPr>
        <w:t>,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C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anda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c</w:t>
      </w:r>
      <w:r>
        <w:rPr>
          <w:rFonts w:ascii="Times New Roman"/>
          <w:shadow w:val="0"/>
          <w:color w:val="231F20"/>
          <w:spacing w:val="-84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L</w:t>
      </w:r>
      <w:r>
        <w:rPr>
          <w:rFonts w:ascii="Times New Roman"/>
          <w:shadow w:val="0"/>
          <w:color w:val="231F20"/>
          <w:spacing w:val="-71"/>
          <w:w w:val="225"/>
          <w:sz w:val="22"/>
        </w:rPr>
        <w:t>.</w:t>
      </w:r>
      <w:r>
        <w:rPr>
          <w:rFonts w:ascii="Times New Roman"/>
          <w:shadow w:val="0"/>
          <w:color w:val="231F20"/>
          <w:spacing w:val="-81"/>
          <w:w w:val="225"/>
          <w:sz w:val="22"/>
        </w:rPr>
        <w:t>K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un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z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-</w:t>
      </w:r>
      <w:r>
        <w:rPr>
          <w:rFonts w:ascii="Times New Roman"/>
          <w:shadow w:val="0"/>
          <w:color w:val="231F20"/>
          <w:spacing w:val="-114"/>
          <w:w w:val="225"/>
          <w:sz w:val="22"/>
        </w:rPr>
        <w:t>F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r</w:t>
      </w:r>
      <w:r>
        <w:rPr>
          <w:rFonts w:ascii="Times New Roman"/>
          <w:shadow w:val="0"/>
          <w:color w:val="231F20"/>
          <w:w w:val="225"/>
          <w:sz w:val="22"/>
        </w:rPr>
      </w:r>
      <w:r>
        <w:rPr>
          <w:rFonts w:ascii="Times New Roman"/>
          <w:imprint/>
          <w:color w:val="231F20"/>
          <w:spacing w:val="-29"/>
          <w:w w:val="225"/>
          <w:sz w:val="22"/>
        </w:rPr>
        <w:t>e</w:t>
      </w:r>
      <w:r>
        <w:rPr>
          <w:rFonts w:ascii="Times New Roman"/>
          <w:shadow w:val="0"/>
          <w:color w:val="231F20"/>
          <w:w w:val="225"/>
          <w:sz w:val="22"/>
        </w:rPr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d</w:t>
      </w:r>
      <w:r>
        <w:rPr>
          <w:rFonts w:ascii="Times New Roman"/>
          <w:shadow w:val="0"/>
          <w:color w:val="231F20"/>
          <w:spacing w:val="-71"/>
          <w:w w:val="225"/>
          <w:sz w:val="22"/>
        </w:rPr>
        <w:t>,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n</w:t>
      </w:r>
      <w:r>
        <w:rPr>
          <w:rFonts w:ascii="Times New Roman"/>
          <w:shadow w:val="0"/>
          <w:color w:val="231F20"/>
          <w:spacing w:val="-109"/>
          <w:w w:val="225"/>
          <w:sz w:val="22"/>
        </w:rPr>
        <w:t>d</w:t>
      </w:r>
      <w:r>
        <w:rPr>
          <w:rFonts w:ascii="Times New Roman"/>
          <w:shadow w:val="0"/>
          <w:color w:val="231F20"/>
          <w:spacing w:val="-100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v</w:t>
      </w:r>
      <w:r>
        <w:rPr>
          <w:rFonts w:ascii="Times New Roman"/>
          <w:shadow w:val="0"/>
          <w:color w:val="231F20"/>
          <w:spacing w:val="-100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d</w:t>
      </w:r>
      <w:r>
        <w:rPr>
          <w:rFonts w:ascii="Times New Roman"/>
          <w:shadow w:val="0"/>
          <w:color w:val="231F20"/>
          <w:spacing w:val="-108"/>
          <w:w w:val="225"/>
          <w:sz w:val="22"/>
        </w:rPr>
        <w:t>u</w:t>
      </w:r>
      <w:r>
        <w:rPr>
          <w:rFonts w:ascii="Times New Roman"/>
          <w:shadow w:val="0"/>
          <w:color w:val="231F20"/>
          <w:spacing w:val="-50"/>
          <w:w w:val="225"/>
          <w:sz w:val="22"/>
        </w:rPr>
        <w:t>a</w:t>
      </w:r>
      <w:r>
        <w:rPr>
          <w:rFonts w:ascii="Times New Roman"/>
          <w:shadow w:val="0"/>
          <w:color w:val="231F20"/>
          <w:spacing w:val="-120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79"/>
          <w:w w:val="225"/>
          <w:sz w:val="22"/>
        </w:rPr>
        <w:t>y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(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"</w:t>
      </w:r>
      <w:r>
        <w:rPr>
          <w:rFonts w:ascii="Times New Roman"/>
          <w:shadow w:val="0"/>
          <w:color w:val="231F20"/>
          <w:spacing w:val="-112"/>
          <w:w w:val="225"/>
          <w:sz w:val="22"/>
        </w:rPr>
        <w:t>F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r</w:t>
      </w:r>
      <w:r>
        <w:rPr>
          <w:rFonts w:ascii="Times New Roman"/>
          <w:shadow w:val="0"/>
          <w:color w:val="231F20"/>
          <w:w w:val="225"/>
          <w:sz w:val="22"/>
        </w:rPr>
      </w:r>
      <w:r>
        <w:rPr>
          <w:rFonts w:ascii="Times New Roman"/>
          <w:imprint/>
          <w:color w:val="231F20"/>
          <w:spacing w:val="-28"/>
          <w:w w:val="225"/>
          <w:sz w:val="22"/>
        </w:rPr>
        <w:t>e</w:t>
      </w:r>
      <w:r>
        <w:rPr>
          <w:rFonts w:ascii="Times New Roman"/>
          <w:shadow w:val="0"/>
          <w:color w:val="231F20"/>
          <w:w w:val="225"/>
          <w:sz w:val="22"/>
        </w:rPr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d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"</w:t>
      </w:r>
      <w:r>
        <w:rPr>
          <w:rFonts w:ascii="Times New Roman"/>
          <w:shadow w:val="0"/>
          <w:color w:val="231F20"/>
          <w:spacing w:val="-80"/>
          <w:w w:val="225"/>
          <w:sz w:val="22"/>
        </w:rPr>
        <w:t>)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an</w:t>
      </w:r>
      <w:r>
        <w:rPr>
          <w:rFonts w:ascii="Times New Roman"/>
          <w:shadow w:val="0"/>
          <w:color w:val="231F20"/>
          <w:spacing w:val="-62"/>
          <w:w w:val="225"/>
          <w:sz w:val="22"/>
        </w:rPr>
        <w:t>d</w:t>
      </w:r>
      <w:r>
        <w:rPr>
          <w:rFonts w:ascii="Times New Roman"/>
          <w:shadow w:val="0"/>
          <w:color w:val="231F20"/>
          <w:spacing w:val="-100"/>
          <w:w w:val="225"/>
          <w:sz w:val="22"/>
        </w:rPr>
        <w:t>V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a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c</w:t>
      </w:r>
      <w:r>
        <w:rPr>
          <w:rFonts w:ascii="Times New Roman"/>
          <w:shadow w:val="0"/>
          <w:color w:val="231F20"/>
          <w:spacing w:val="-125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62"/>
          <w:w w:val="225"/>
          <w:sz w:val="22"/>
        </w:rPr>
        <w:t>k</w:t>
      </w:r>
      <w:r>
        <w:rPr>
          <w:rFonts w:ascii="Times New Roman"/>
          <w:shadow w:val="0"/>
          <w:color w:val="231F20"/>
          <w:spacing w:val="6"/>
          <w:w w:val="225"/>
          <w:sz w:val="22"/>
        </w:rPr>
        <w:t>&amp;</w:t>
      </w:r>
      <w:r>
        <w:rPr>
          <w:rFonts w:ascii="Times New Roman"/>
          <w:shadow w:val="0"/>
          <w:color w:val="231F20"/>
          <w:spacing w:val="-113"/>
          <w:w w:val="225"/>
          <w:sz w:val="22"/>
        </w:rPr>
        <w:t>F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r</w:t>
      </w:r>
      <w:r>
        <w:rPr>
          <w:rFonts w:ascii="Times New Roman"/>
          <w:shadow w:val="0"/>
          <w:color w:val="231F20"/>
          <w:w w:val="225"/>
          <w:sz w:val="22"/>
        </w:rPr>
      </w:r>
      <w:r>
        <w:rPr>
          <w:rFonts w:ascii="Times New Roman"/>
          <w:imprint/>
          <w:color w:val="231F20"/>
          <w:spacing w:val="-28"/>
          <w:w w:val="225"/>
          <w:sz w:val="22"/>
        </w:rPr>
        <w:t>e</w:t>
      </w:r>
      <w:r>
        <w:rPr>
          <w:rFonts w:ascii="Times New Roman"/>
          <w:shadow w:val="0"/>
          <w:color w:val="231F20"/>
          <w:w w:val="225"/>
          <w:sz w:val="22"/>
        </w:rPr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d</w:t>
      </w:r>
      <w:r>
        <w:rPr>
          <w:rFonts w:ascii="Times New Roman"/>
          <w:shadow w:val="0"/>
          <w:color w:val="231F20"/>
          <w:spacing w:val="-70"/>
          <w:w w:val="225"/>
          <w:sz w:val="22"/>
        </w:rPr>
        <w:t>,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P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LL</w:t>
      </w:r>
      <w:r>
        <w:rPr>
          <w:rFonts w:ascii="Times New Roman"/>
          <w:shadow w:val="0"/>
          <w:color w:val="231F20"/>
          <w:spacing w:val="-34"/>
          <w:w w:val="225"/>
          <w:sz w:val="22"/>
        </w:rPr>
        <w:t>C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f</w:t>
      </w:r>
      <w:r>
        <w:rPr>
          <w:rFonts w:ascii="Times New Roman"/>
          <w:shadow w:val="0"/>
          <w:color w:val="231F20"/>
          <w:spacing w:val="-119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k</w:t>
      </w:r>
      <w:r>
        <w:rPr>
          <w:rFonts w:ascii="Times New Roman"/>
          <w:shadow w:val="0"/>
          <w:color w:val="231F20"/>
          <w:spacing w:val="-120"/>
          <w:w w:val="225"/>
          <w:sz w:val="22"/>
        </w:rPr>
        <w:t>I</w:t>
      </w:r>
      <w:r>
        <w:rPr>
          <w:rFonts w:ascii="Times New Roman"/>
          <w:shadow w:val="0"/>
          <w:color w:val="231F20"/>
          <w:w w:val="225"/>
          <w:sz w:val="22"/>
        </w:rPr>
        <w:t>a</w:t>
      </w:r>
      <w:r>
        <w:rPr>
          <w:rFonts w:ascii="Times New Roman"/>
          <w:shadow w:val="0"/>
          <w:color w:val="231F20"/>
          <w:w w:val="245"/>
          <w:sz w:val="22"/>
        </w:rPr>
        <w:t> 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T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h</w:t>
      </w:r>
      <w:r>
        <w:rPr>
          <w:rFonts w:ascii="Times New Roman"/>
          <w:shadow w:val="0"/>
          <w:color w:val="231F20"/>
          <w:spacing w:val="-83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100"/>
          <w:w w:val="225"/>
          <w:sz w:val="22"/>
        </w:rPr>
        <w:t>V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a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c</w:t>
      </w:r>
      <w:r>
        <w:rPr>
          <w:rFonts w:ascii="Times New Roman"/>
          <w:shadow w:val="0"/>
          <w:color w:val="231F20"/>
          <w:spacing w:val="-125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67"/>
          <w:w w:val="225"/>
          <w:sz w:val="22"/>
        </w:rPr>
        <w:t>k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L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a</w:t>
      </w:r>
      <w:r>
        <w:rPr>
          <w:rFonts w:ascii="Times New Roman"/>
          <w:shadow w:val="0"/>
          <w:color w:val="231F20"/>
          <w:spacing w:val="-35"/>
          <w:w w:val="225"/>
          <w:sz w:val="22"/>
        </w:rPr>
        <w:t>w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F</w:t>
      </w:r>
      <w:r>
        <w:rPr>
          <w:rFonts w:ascii="Times New Roman"/>
          <w:shadow w:val="0"/>
          <w:color w:val="231F20"/>
          <w:spacing w:val="-100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r</w:t>
      </w:r>
      <w:r>
        <w:rPr>
          <w:rFonts w:ascii="Times New Roman"/>
          <w:shadow w:val="0"/>
          <w:color w:val="231F20"/>
          <w:spacing w:val="-71"/>
          <w:w w:val="225"/>
          <w:sz w:val="22"/>
        </w:rPr>
        <w:t>m</w:t>
      </w:r>
      <w:r>
        <w:rPr>
          <w:rFonts w:ascii="Times New Roman"/>
          <w:shadow w:val="0"/>
          <w:color w:val="231F20"/>
          <w:spacing w:val="-70"/>
          <w:w w:val="225"/>
          <w:sz w:val="22"/>
        </w:rPr>
        <w:t>,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P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LL</w:t>
      </w:r>
      <w:r>
        <w:rPr>
          <w:rFonts w:ascii="Times New Roman"/>
          <w:shadow w:val="0"/>
          <w:color w:val="231F20"/>
          <w:spacing w:val="-29"/>
          <w:w w:val="225"/>
          <w:sz w:val="22"/>
        </w:rPr>
        <w:t>C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(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t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h</w:t>
      </w:r>
      <w:r>
        <w:rPr>
          <w:rFonts w:ascii="Times New Roman"/>
          <w:shadow w:val="0"/>
          <w:color w:val="231F20"/>
          <w:spacing w:val="-83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"L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a</w:t>
      </w:r>
      <w:r>
        <w:rPr>
          <w:rFonts w:ascii="Times New Roman"/>
          <w:shadow w:val="0"/>
          <w:color w:val="231F20"/>
          <w:spacing w:val="-29"/>
          <w:w w:val="225"/>
          <w:sz w:val="22"/>
        </w:rPr>
        <w:t>w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F</w:t>
      </w:r>
      <w:r>
        <w:rPr>
          <w:rFonts w:ascii="Times New Roman"/>
          <w:shadow w:val="0"/>
          <w:color w:val="231F20"/>
          <w:spacing w:val="-100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r</w:t>
      </w:r>
      <w:r>
        <w:rPr>
          <w:rFonts w:ascii="Times New Roman"/>
          <w:shadow w:val="0"/>
          <w:color w:val="231F20"/>
          <w:spacing w:val="-71"/>
          <w:w w:val="225"/>
          <w:sz w:val="22"/>
        </w:rPr>
        <w:t>m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"</w:t>
      </w:r>
      <w:r>
        <w:rPr>
          <w:rFonts w:ascii="Times New Roman"/>
          <w:shadow w:val="0"/>
          <w:color w:val="231F20"/>
          <w:spacing w:val="-80"/>
          <w:w w:val="225"/>
          <w:sz w:val="22"/>
        </w:rPr>
        <w:t>)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(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c</w:t>
      </w:r>
      <w:r>
        <w:rPr>
          <w:rFonts w:ascii="Times New Roman"/>
          <w:shadow w:val="0"/>
          <w:color w:val="231F20"/>
          <w:spacing w:val="-56"/>
          <w:w w:val="225"/>
          <w:sz w:val="22"/>
        </w:rPr>
        <w:t>o</w:t>
      </w:r>
      <w:r>
        <w:rPr>
          <w:rFonts w:ascii="Times New Roman"/>
          <w:shadow w:val="0"/>
          <w:color w:val="231F20"/>
          <w:spacing w:val="-120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127"/>
          <w:w w:val="225"/>
          <w:sz w:val="22"/>
        </w:rPr>
        <w:t>c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t</w:t>
      </w:r>
      <w:r>
        <w:rPr>
          <w:rFonts w:ascii="Times New Roman"/>
          <w:shadow w:val="0"/>
          <w:color w:val="231F20"/>
          <w:spacing w:val="-100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ve</w:t>
      </w:r>
      <w:r>
        <w:rPr>
          <w:rFonts w:ascii="Times New Roman"/>
          <w:shadow w:val="0"/>
          <w:color w:val="231F20"/>
          <w:spacing w:val="-120"/>
          <w:w w:val="225"/>
          <w:sz w:val="22"/>
        </w:rPr>
        <w:t>I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y</w:t>
      </w:r>
      <w:r>
        <w:rPr>
          <w:rFonts w:ascii="Times New Roman"/>
          <w:shadow w:val="0"/>
          <w:color w:val="231F20"/>
          <w:spacing w:val="-71"/>
          <w:w w:val="225"/>
          <w:sz w:val="22"/>
        </w:rPr>
        <w:t>,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t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h</w:t>
      </w:r>
      <w:r>
        <w:rPr>
          <w:rFonts w:ascii="Times New Roman"/>
          <w:shadow w:val="0"/>
          <w:color w:val="231F20"/>
          <w:spacing w:val="-83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"</w:t>
      </w:r>
      <w:r>
        <w:rPr>
          <w:rFonts w:ascii="Times New Roman"/>
          <w:shadow w:val="0"/>
          <w:color w:val="231F20"/>
          <w:spacing w:val="-100"/>
          <w:w w:val="225"/>
          <w:sz w:val="22"/>
        </w:rPr>
        <w:t>D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f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e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nda</w:t>
      </w:r>
      <w:r>
        <w:rPr>
          <w:rFonts w:ascii="Times New Roman"/>
          <w:shadow w:val="0"/>
          <w:color w:val="231F20"/>
          <w:spacing w:val="-109"/>
          <w:w w:val="225"/>
          <w:sz w:val="22"/>
        </w:rPr>
        <w:t>n</w:t>
      </w:r>
      <w:r>
        <w:rPr>
          <w:rFonts w:ascii="Times New Roman"/>
          <w:shadow w:val="0"/>
          <w:color w:val="231F20"/>
          <w:spacing w:val="-93"/>
          <w:w w:val="225"/>
          <w:sz w:val="22"/>
        </w:rPr>
        <w:t>t</w:t>
      </w:r>
      <w:r>
        <w:rPr>
          <w:rFonts w:ascii="Times New Roman"/>
          <w:shadow w:val="0"/>
          <w:color w:val="231F20"/>
          <w:spacing w:val="-119"/>
          <w:w w:val="225"/>
          <w:sz w:val="22"/>
        </w:rPr>
        <w:t>s</w:t>
      </w:r>
      <w:r>
        <w:rPr>
          <w:rFonts w:ascii="Times New Roman"/>
          <w:shadow w:val="0"/>
          <w:color w:val="231F20"/>
          <w:spacing w:val="-102"/>
          <w:w w:val="225"/>
          <w:sz w:val="22"/>
        </w:rPr>
        <w:t>"</w:t>
      </w:r>
      <w:r>
        <w:rPr>
          <w:rFonts w:ascii="Times New Roman"/>
          <w:shadow w:val="0"/>
          <w:color w:val="231F20"/>
          <w:spacing w:val="-113"/>
          <w:w w:val="225"/>
          <w:sz w:val="22"/>
        </w:rPr>
        <w:t>)</w:t>
      </w:r>
      <w:r>
        <w:rPr>
          <w:rFonts w:ascii="Times New Roman"/>
          <w:shadow w:val="0"/>
          <w:color w:val="231F20"/>
          <w:spacing w:val="-70"/>
          <w:w w:val="225"/>
          <w:sz w:val="22"/>
        </w:rPr>
        <w:t>,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an</w:t>
      </w:r>
      <w:r>
        <w:rPr>
          <w:rFonts w:ascii="Times New Roman"/>
          <w:shadow w:val="0"/>
          <w:color w:val="231F20"/>
          <w:spacing w:val="-79"/>
          <w:w w:val="225"/>
          <w:sz w:val="22"/>
        </w:rPr>
        <w:t>d</w:t>
      </w:r>
      <w:r>
        <w:rPr>
          <w:rFonts w:ascii="Times New Roman"/>
          <w:shadow w:val="0"/>
          <w:color w:val="231F20"/>
          <w:spacing w:val="-180"/>
          <w:w w:val="225"/>
          <w:sz w:val="22"/>
        </w:rPr>
        <w:t>1</w:t>
      </w:r>
      <w:r>
        <w:rPr>
          <w:rFonts w:ascii="Times New Roman"/>
          <w:shadow w:val="0"/>
          <w:color w:val="231F20"/>
          <w:spacing w:val="-80"/>
          <w:w w:val="225"/>
          <w:sz w:val="22"/>
        </w:rPr>
        <w:t>n</w:t>
      </w:r>
      <w:r>
        <w:rPr>
          <w:rFonts w:ascii="Times New Roman"/>
          <w:shadow w:val="0"/>
          <w:color w:val="231F20"/>
          <w:spacing w:val="-119"/>
          <w:w w:val="225"/>
          <w:sz w:val="22"/>
        </w:rPr>
        <w:t>s</w:t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u</w:t>
      </w:r>
      <w:r>
        <w:rPr>
          <w:rFonts w:ascii="Times New Roman"/>
          <w:imprint/>
          <w:color w:val="231F20"/>
          <w:w w:val="225"/>
          <w:sz w:val="22"/>
        </w:rPr>
        <w:t>p</w:t>
      </w:r>
      <w:r>
        <w:rPr>
          <w:rFonts w:ascii="Times New Roman"/>
          <w:shadow w:val="0"/>
          <w:color w:val="231F20"/>
          <w:w w:val="225"/>
          <w:sz w:val="22"/>
        </w:rPr>
      </w:r>
      <w:r>
        <w:rPr>
          <w:rFonts w:ascii="Times New Roman"/>
          <w:shadow w:val="0"/>
          <w:color w:val="231F20"/>
          <w:spacing w:val="-124"/>
          <w:w w:val="225"/>
          <w:sz w:val="22"/>
        </w:rPr>
        <w:t>o</w:t>
      </w:r>
      <w:r>
        <w:rPr>
          <w:rFonts w:ascii="Times New Roman"/>
          <w:shadow w:val="0"/>
          <w:color w:val="231F20"/>
          <w:spacing w:val="-111"/>
          <w:w w:val="225"/>
          <w:sz w:val="22"/>
        </w:rPr>
        <w:t>r</w:t>
      </w:r>
      <w:r>
        <w:rPr>
          <w:rFonts w:ascii="Times New Roman"/>
          <w:shadow w:val="0"/>
          <w:color w:val="231F20"/>
          <w:w w:val="225"/>
          <w:sz w:val="22"/>
        </w:rPr>
        <w:t>t</w:t>
      </w:r>
      <w:r>
        <w:rPr>
          <w:rFonts w:ascii="Times New Roman"/>
          <w:shadow w:val="0"/>
          <w:color w:val="231F20"/>
          <w:w w:val="392"/>
          <w:sz w:val="22"/>
        </w:rPr>
        <w:t> 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h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14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128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72"/>
          <w:w w:val="230"/>
          <w:sz w:val="22"/>
        </w:rPr>
        <w:t>f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w</w:t>
      </w:r>
      <w:r>
        <w:rPr>
          <w:rFonts w:ascii="Times New Roman"/>
          <w:shadow w:val="0"/>
          <w:color w:val="231F20"/>
          <w:spacing w:val="-128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u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64"/>
          <w:w w:val="230"/>
          <w:sz w:val="22"/>
        </w:rPr>
        <w:t>d</w:t>
      </w:r>
      <w:r>
        <w:rPr>
          <w:rFonts w:ascii="Times New Roman"/>
          <w:shadow w:val="0"/>
          <w:color w:val="231F20"/>
          <w:spacing w:val="-121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ho</w:t>
      </w:r>
      <w:r>
        <w:rPr>
          <w:rFonts w:ascii="Times New Roman"/>
          <w:shadow w:val="0"/>
          <w:color w:val="231F20"/>
          <w:spacing w:val="-11"/>
          <w:w w:val="230"/>
          <w:sz w:val="22"/>
        </w:rPr>
        <w:t>w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h</w:t>
      </w:r>
      <w:r>
        <w:rPr>
          <w:rFonts w:ascii="Times New Roman"/>
          <w:shadow w:val="0"/>
          <w:color w:val="231F20"/>
          <w:spacing w:val="-70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13"/>
          <w:w w:val="230"/>
          <w:sz w:val="22"/>
        </w:rPr>
        <w:t>C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ou</w:t>
      </w:r>
      <w:r>
        <w:rPr>
          <w:rFonts w:ascii="Times New Roman"/>
          <w:shadow w:val="0"/>
          <w:color w:val="231F20"/>
          <w:spacing w:val="-114"/>
          <w:w w:val="230"/>
          <w:sz w:val="22"/>
        </w:rPr>
        <w:t>r</w:t>
      </w:r>
      <w:r>
        <w:rPr>
          <w:rFonts w:ascii="Times New Roman"/>
          <w:shadow w:val="0"/>
          <w:color w:val="231F20"/>
          <w:w w:val="230"/>
          <w:sz w:val="22"/>
        </w:rPr>
      </w:r>
      <w:r>
        <w:rPr>
          <w:rFonts w:ascii="Times New Roman"/>
          <w:imprint/>
          <w:color w:val="231F20"/>
          <w:spacing w:val="-28"/>
          <w:w w:val="230"/>
          <w:sz w:val="22"/>
        </w:rPr>
        <w:t>t</w:t>
      </w:r>
      <w:r>
        <w:rPr>
          <w:rFonts w:ascii="Times New Roman"/>
          <w:shadow w:val="0"/>
          <w:color w:val="231F20"/>
          <w:w w:val="230"/>
          <w:sz w:val="22"/>
        </w:rPr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h</w:t>
      </w:r>
      <w:r>
        <w:rPr>
          <w:rFonts w:ascii="Times New Roman"/>
          <w:shadow w:val="0"/>
          <w:color w:val="231F20"/>
          <w:spacing w:val="-70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15"/>
          <w:w w:val="230"/>
          <w:sz w:val="22"/>
        </w:rPr>
        <w:t>f</w:t>
      </w:r>
      <w:r>
        <w:rPr>
          <w:rFonts w:ascii="Times New Roman"/>
          <w:shadow w:val="0"/>
          <w:color w:val="231F20"/>
          <w:spacing w:val="-57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w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ng</w:t>
      </w:r>
      <w:r>
        <w:rPr>
          <w:rFonts w:ascii="Times New Roman"/>
          <w:shadow w:val="0"/>
          <w:color w:val="231F20"/>
          <w:w w:val="436"/>
          <w:sz w:val="22"/>
        </w:rPr>
        <w:t> </w:t>
      </w:r>
      <w:r>
        <w:rPr>
          <w:rFonts w:ascii="Times New Roman"/>
          <w:shadow w:val="0"/>
          <w:sz w:val="22"/>
        </w:rPr>
      </w:r>
    </w:p>
    <w:p>
      <w:pPr>
        <w:spacing w:before="13"/>
        <w:ind w:left="4194" w:right="536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w w:val="327"/>
          <w:sz w:val="22"/>
        </w:rPr>
      </w:r>
      <w:r>
        <w:rPr>
          <w:rFonts w:ascii="Times New Roman"/>
          <w:color w:val="231F20"/>
          <w:spacing w:val="-90"/>
          <w:w w:val="200"/>
          <w:sz w:val="22"/>
          <w:u w:val="single" w:color="231F20"/>
        </w:rPr>
        <w:t>I</w:t>
      </w:r>
      <w:r>
        <w:rPr>
          <w:rFonts w:ascii="Times New Roman"/>
          <w:color w:val="231F20"/>
          <w:spacing w:val="-56"/>
          <w:w w:val="200"/>
          <w:sz w:val="22"/>
          <w:u w:val="single" w:color="231F20"/>
        </w:rPr>
        <w:t>.</w:t>
      </w:r>
      <w:r>
        <w:rPr>
          <w:rFonts w:ascii="Times New Roman"/>
          <w:color w:val="231F20"/>
          <w:spacing w:val="-98"/>
          <w:w w:val="200"/>
          <w:sz w:val="22"/>
          <w:u w:val="single" w:color="231F20"/>
        </w:rPr>
        <w:t>P</w:t>
      </w:r>
      <w:r>
        <w:rPr>
          <w:rFonts w:ascii="Times New Roman"/>
          <w:color w:val="231F20"/>
          <w:spacing w:val="-89"/>
          <w:w w:val="200"/>
          <w:sz w:val="22"/>
          <w:u w:val="single" w:color="231F20"/>
        </w:rPr>
        <w:t>A</w:t>
      </w:r>
      <w:r>
        <w:rPr>
          <w:rFonts w:ascii="Times New Roman"/>
          <w:color w:val="231F20"/>
          <w:spacing w:val="-83"/>
          <w:w w:val="200"/>
          <w:sz w:val="22"/>
          <w:u w:val="single" w:color="231F20"/>
        </w:rPr>
        <w:t>R</w:t>
      </w:r>
      <w:r>
        <w:rPr>
          <w:rFonts w:ascii="Times New Roman"/>
          <w:color w:val="231F20"/>
          <w:spacing w:val="-90"/>
          <w:w w:val="200"/>
          <w:sz w:val="22"/>
          <w:u w:val="single" w:color="231F20"/>
        </w:rPr>
        <w:t>TIE</w:t>
      </w:r>
      <w:r>
        <w:rPr>
          <w:rFonts w:ascii="Times New Roman"/>
          <w:color w:val="231F20"/>
          <w:w w:val="200"/>
          <w:sz w:val="22"/>
          <w:u w:val="single" w:color="231F20"/>
        </w:rPr>
        <w:t>S</w:t>
      </w:r>
      <w:r>
        <w:rPr>
          <w:rFonts w:ascii="Times New Roman"/>
          <w:color w:val="231F20"/>
          <w:w w:val="196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0"/>
          <w:numId w:val="1"/>
        </w:numPr>
        <w:tabs>
          <w:tab w:pos="1599" w:val="left" w:leader="none"/>
          <w:tab w:pos="1600" w:val="left" w:leader="none"/>
        </w:tabs>
        <w:spacing w:line="531" w:lineRule="auto" w:before="0"/>
        <w:ind w:left="160" w:right="1262" w:firstLine="72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29"/>
          <w:w w:val="235"/>
          <w:sz w:val="22"/>
        </w:rPr>
        <w:t>P</w:t>
      </w:r>
      <w:r>
        <w:rPr>
          <w:rFonts w:ascii="Times New Roman"/>
          <w:color w:val="231F20"/>
          <w:spacing w:val="-188"/>
          <w:w w:val="235"/>
          <w:sz w:val="22"/>
        </w:rPr>
        <w:t>1</w:t>
      </w:r>
      <w:r>
        <w:rPr>
          <w:rFonts w:ascii="Times New Roman"/>
          <w:color w:val="231F20"/>
          <w:spacing w:val="-129"/>
          <w:w w:val="235"/>
          <w:sz w:val="22"/>
        </w:rPr>
        <w:t>a</w:t>
      </w:r>
      <w:r>
        <w:rPr>
          <w:rFonts w:ascii="Times New Roman"/>
          <w:color w:val="231F20"/>
          <w:spacing w:val="-188"/>
          <w:w w:val="235"/>
          <w:sz w:val="22"/>
        </w:rPr>
        <w:t>1</w:t>
      </w:r>
      <w:r>
        <w:rPr>
          <w:rFonts w:ascii="Times New Roman"/>
          <w:color w:val="231F20"/>
          <w:spacing w:val="-130"/>
          <w:w w:val="235"/>
          <w:sz w:val="22"/>
        </w:rPr>
        <w:t>n</w:t>
      </w:r>
      <w:r>
        <w:rPr>
          <w:rFonts w:ascii="Times New Roman"/>
          <w:color w:val="231F20"/>
          <w:spacing w:val="-105"/>
          <w:w w:val="235"/>
          <w:sz w:val="22"/>
        </w:rPr>
        <w:t>t</w:t>
      </w:r>
      <w:r>
        <w:rPr>
          <w:rFonts w:ascii="Times New Roman"/>
          <w:color w:val="231F20"/>
          <w:spacing w:val="-188"/>
          <w:w w:val="235"/>
          <w:sz w:val="22"/>
        </w:rPr>
        <w:t>1</w:t>
      </w:r>
      <w:r>
        <w:rPr>
          <w:rFonts w:ascii="Times New Roman"/>
          <w:color w:val="231F20"/>
          <w:w w:val="235"/>
          <w:sz w:val="22"/>
        </w:rPr>
      </w:r>
      <w:r>
        <w:rPr>
          <w:rFonts w:ascii="Times New Roman"/>
          <w:imprint/>
          <w:color w:val="231F20"/>
          <w:spacing w:val="-31"/>
          <w:w w:val="235"/>
          <w:sz w:val="22"/>
        </w:rPr>
        <w:t>f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91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94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du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97"/>
          <w:w w:val="235"/>
          <w:sz w:val="22"/>
        </w:rPr>
        <w:t>y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imprint/>
          <w:color w:val="231F20"/>
          <w:w w:val="235"/>
          <w:sz w:val="22"/>
        </w:rPr>
        <w:t>p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o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n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88"/>
          <w:w w:val="235"/>
          <w:sz w:val="22"/>
        </w:rPr>
        <w:t>d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p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24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on</w:t>
      </w:r>
      <w:r>
        <w:rPr>
          <w:rFonts w:ascii="Times New Roman"/>
          <w:shadow w:val="0"/>
          <w:color w:val="231F20"/>
          <w:spacing w:val="-131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43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p</w:t>
      </w:r>
      <w:r>
        <w:rPr>
          <w:rFonts w:ascii="Times New Roman"/>
          <w:shadow w:val="0"/>
          <w:color w:val="231F20"/>
          <w:spacing w:val="-118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24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n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31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v</w:t>
      </w:r>
      <w:r>
        <w:rPr>
          <w:rFonts w:ascii="Times New Roman"/>
          <w:shadow w:val="0"/>
          <w:color w:val="231F20"/>
          <w:spacing w:val="-90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o</w:t>
      </w:r>
      <w:r>
        <w:rPr>
          <w:rFonts w:ascii="Times New Roman"/>
          <w:shadow w:val="0"/>
          <w:color w:val="231F20"/>
          <w:spacing w:val="-89"/>
          <w:w w:val="235"/>
          <w:sz w:val="22"/>
        </w:rPr>
        <w:t>f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93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24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93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o</w:t>
      </w:r>
      <w:r>
        <w:rPr>
          <w:rFonts w:ascii="Times New Roman"/>
          <w:shadow w:val="0"/>
          <w:color w:val="231F20"/>
          <w:spacing w:val="-90"/>
          <w:w w:val="235"/>
          <w:sz w:val="22"/>
        </w:rPr>
        <w:t>f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bo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90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91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f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131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r</w:t>
      </w:r>
      <w:r>
        <w:rPr>
          <w:rFonts w:ascii="Times New Roman"/>
          <w:shadow w:val="0"/>
          <w:color w:val="231F20"/>
          <w:w w:val="235"/>
          <w:sz w:val="22"/>
        </w:rPr>
        <w:t>,</w:t>
      </w:r>
      <w:r>
        <w:rPr>
          <w:rFonts w:ascii="Times New Roman"/>
          <w:shadow w:val="0"/>
          <w:color w:val="231F20"/>
          <w:w w:val="436"/>
          <w:sz w:val="22"/>
        </w:rPr>
        <w:t> </w:t>
      </w:r>
      <w:r>
        <w:rPr>
          <w:rFonts w:ascii="Times New Roman"/>
          <w:shadow w:val="0"/>
          <w:color w:val="231F20"/>
          <w:spacing w:val="-125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91"/>
          <w:w w:val="235"/>
          <w:sz w:val="22"/>
        </w:rPr>
        <w:t>m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73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65"/>
          <w:w w:val="235"/>
          <w:sz w:val="22"/>
        </w:rPr>
        <w:t>.</w:t>
      </w:r>
      <w:r>
        <w:rPr>
          <w:rFonts w:ascii="Times New Roman"/>
          <w:shadow w:val="0"/>
          <w:color w:val="231F20"/>
          <w:spacing w:val="-122"/>
          <w:w w:val="235"/>
          <w:sz w:val="22"/>
        </w:rPr>
        <w:t>B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un</w:t>
      </w:r>
      <w:r>
        <w:rPr>
          <w:rFonts w:ascii="Times New Roman"/>
          <w:shadow w:val="0"/>
          <w:color w:val="231F20"/>
          <w:spacing w:val="-124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n</w:t>
      </w:r>
      <w:r>
        <w:rPr>
          <w:rFonts w:ascii="Times New Roman"/>
          <w:shadow w:val="0"/>
          <w:color w:val="231F20"/>
          <w:spacing w:val="-65"/>
          <w:w w:val="235"/>
          <w:sz w:val="22"/>
        </w:rPr>
        <w:t>g</w:t>
      </w:r>
      <w:r>
        <w:rPr>
          <w:rFonts w:ascii="Times New Roman"/>
          <w:shadow w:val="0"/>
          <w:color w:val="231F20"/>
          <w:spacing w:val="-118"/>
          <w:w w:val="235"/>
          <w:sz w:val="22"/>
        </w:rPr>
        <w:t>("</w:t>
      </w:r>
      <w:r>
        <w:rPr>
          <w:rFonts w:ascii="Times New Roman"/>
          <w:shadow w:val="0"/>
          <w:color w:val="231F20"/>
          <w:spacing w:val="-125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91"/>
          <w:w w:val="235"/>
          <w:sz w:val="22"/>
        </w:rPr>
        <w:t>m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21"/>
          <w:w w:val="235"/>
          <w:sz w:val="22"/>
        </w:rPr>
        <w:t>"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)</w:t>
      </w:r>
      <w:r>
        <w:rPr>
          <w:rFonts w:ascii="Times New Roman"/>
          <w:shadow w:val="0"/>
          <w:color w:val="231F20"/>
          <w:spacing w:val="-98"/>
          <w:w w:val="235"/>
          <w:sz w:val="22"/>
        </w:rPr>
        <w:t>,</w:t>
      </w:r>
      <w:r>
        <w:rPr>
          <w:rFonts w:ascii="Times New Roman"/>
          <w:shadow w:val="0"/>
          <w:color w:val="231F20"/>
          <w:spacing w:val="-9"/>
          <w:w w:val="235"/>
          <w:position w:val="10"/>
          <w:sz w:val="12"/>
        </w:rPr>
        <w:t>1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n</w:t>
      </w:r>
      <w:r>
        <w:rPr>
          <w:rFonts w:ascii="Times New Roman"/>
          <w:shadow w:val="0"/>
          <w:color w:val="231F20"/>
          <w:spacing w:val="-65"/>
          <w:w w:val="235"/>
          <w:sz w:val="22"/>
        </w:rPr>
        <w:t>d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73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91"/>
          <w:w w:val="235"/>
          <w:sz w:val="22"/>
        </w:rPr>
        <w:t>m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o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65"/>
          <w:w w:val="235"/>
          <w:sz w:val="22"/>
        </w:rPr>
        <w:t>,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N</w:t>
      </w:r>
      <w:r>
        <w:rPr>
          <w:rFonts w:ascii="Times New Roman"/>
          <w:shadow w:val="0"/>
          <w:color w:val="231F20"/>
          <w:spacing w:val="-131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v</w:t>
      </w:r>
      <w:r>
        <w:rPr>
          <w:rFonts w:ascii="Times New Roman"/>
          <w:shadow w:val="0"/>
          <w:color w:val="231F20"/>
          <w:spacing w:val="-71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25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65"/>
          <w:w w:val="235"/>
          <w:sz w:val="22"/>
        </w:rPr>
        <w:t>.</w:t>
      </w:r>
      <w:r>
        <w:rPr>
          <w:rFonts w:ascii="Times New Roman"/>
          <w:shadow w:val="0"/>
          <w:color w:val="231F20"/>
          <w:spacing w:val="-120"/>
          <w:w w:val="235"/>
          <w:sz w:val="22"/>
        </w:rPr>
        <w:t>B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un</w:t>
      </w:r>
      <w:r>
        <w:rPr>
          <w:rFonts w:ascii="Times New Roman"/>
          <w:shadow w:val="0"/>
          <w:color w:val="231F20"/>
          <w:spacing w:val="-124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n</w:t>
      </w:r>
      <w:r>
        <w:rPr>
          <w:rFonts w:ascii="Times New Roman"/>
          <w:shadow w:val="0"/>
          <w:color w:val="231F20"/>
          <w:spacing w:val="-65"/>
          <w:w w:val="235"/>
          <w:sz w:val="22"/>
        </w:rPr>
        <w:t>g</w:t>
      </w:r>
      <w:r>
        <w:rPr>
          <w:rFonts w:ascii="Times New Roman"/>
          <w:shadow w:val="0"/>
          <w:color w:val="231F20"/>
          <w:spacing w:val="-118"/>
          <w:w w:val="235"/>
          <w:sz w:val="22"/>
        </w:rPr>
        <w:t>("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N</w:t>
      </w:r>
      <w:r>
        <w:rPr>
          <w:rFonts w:ascii="Times New Roman"/>
          <w:shadow w:val="0"/>
          <w:color w:val="231F20"/>
          <w:spacing w:val="-131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v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18"/>
          <w:w w:val="235"/>
          <w:sz w:val="22"/>
        </w:rPr>
        <w:t>")</w:t>
      </w:r>
      <w:r>
        <w:rPr>
          <w:rFonts w:ascii="Times New Roman"/>
          <w:shadow w:val="0"/>
          <w:color w:val="231F20"/>
          <w:spacing w:val="-97"/>
          <w:w w:val="235"/>
          <w:sz w:val="22"/>
        </w:rPr>
        <w:t>.</w:t>
      </w:r>
      <w:r>
        <w:rPr>
          <w:rFonts w:ascii="Times New Roman"/>
          <w:shadow w:val="0"/>
          <w:color w:val="231F20"/>
          <w:w w:val="235"/>
          <w:position w:val="10"/>
          <w:sz w:val="12"/>
        </w:rPr>
        <w:t>2</w:t>
      </w:r>
      <w:r>
        <w:rPr>
          <w:rFonts w:ascii="Times New Roman"/>
          <w:shadow w:val="0"/>
          <w:sz w:val="12"/>
        </w:rPr>
      </w:r>
    </w:p>
    <w:p>
      <w:pPr>
        <w:numPr>
          <w:ilvl w:val="0"/>
          <w:numId w:val="1"/>
        </w:numPr>
        <w:tabs>
          <w:tab w:pos="1599" w:val="left" w:leader="none"/>
          <w:tab w:pos="1600" w:val="left" w:leader="none"/>
        </w:tabs>
        <w:spacing w:line="537" w:lineRule="auto" w:before="4"/>
        <w:ind w:left="160" w:right="1262" w:firstLine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03"/>
          <w:w w:val="230"/>
          <w:sz w:val="22"/>
        </w:rPr>
        <w:t>D</w:t>
      </w:r>
      <w:r>
        <w:rPr>
          <w:rFonts w:ascii="Times New Roman"/>
          <w:color w:val="231F20"/>
          <w:spacing w:val="-126"/>
          <w:w w:val="230"/>
          <w:sz w:val="22"/>
        </w:rPr>
        <w:t>e</w:t>
      </w:r>
      <w:r>
        <w:rPr>
          <w:rFonts w:ascii="Times New Roman"/>
          <w:color w:val="231F20"/>
          <w:spacing w:val="-115"/>
          <w:w w:val="230"/>
          <w:sz w:val="22"/>
        </w:rPr>
        <w:t>f</w:t>
      </w:r>
      <w:r>
        <w:rPr>
          <w:rFonts w:ascii="Times New Roman"/>
          <w:color w:val="231F20"/>
          <w:spacing w:val="-126"/>
          <w:w w:val="230"/>
          <w:sz w:val="22"/>
        </w:rPr>
        <w:t>e</w:t>
      </w:r>
      <w:r>
        <w:rPr>
          <w:rFonts w:ascii="Times New Roman"/>
          <w:color w:val="231F20"/>
          <w:spacing w:val="-127"/>
          <w:w w:val="230"/>
          <w:sz w:val="22"/>
        </w:rPr>
        <w:t>nd</w:t>
      </w:r>
      <w:r>
        <w:rPr>
          <w:rFonts w:ascii="Times New Roman"/>
          <w:color w:val="231F20"/>
          <w:spacing w:val="-126"/>
          <w:w w:val="230"/>
          <w:sz w:val="22"/>
        </w:rPr>
        <w:t>a</w:t>
      </w:r>
      <w:r>
        <w:rPr>
          <w:rFonts w:ascii="Times New Roman"/>
          <w:color w:val="231F20"/>
          <w:spacing w:val="-127"/>
          <w:w w:val="230"/>
          <w:sz w:val="22"/>
        </w:rPr>
        <w:t>n</w:t>
      </w:r>
      <w:r>
        <w:rPr>
          <w:rFonts w:ascii="Times New Roman"/>
          <w:color w:val="231F20"/>
          <w:spacing w:val="-79"/>
          <w:w w:val="230"/>
          <w:sz w:val="22"/>
        </w:rPr>
        <w:t>t</w:t>
      </w:r>
      <w:r>
        <w:rPr>
          <w:rFonts w:ascii="Times New Roman"/>
          <w:color w:val="231F20"/>
          <w:spacing w:val="-126"/>
          <w:w w:val="230"/>
          <w:sz w:val="22"/>
        </w:rPr>
        <w:t>F</w:t>
      </w:r>
      <w:r>
        <w:rPr>
          <w:rFonts w:ascii="Times New Roman"/>
          <w:color w:val="231F20"/>
          <w:spacing w:val="-116"/>
          <w:w w:val="230"/>
          <w:sz w:val="22"/>
        </w:rPr>
        <w:t>r</w:t>
      </w:r>
      <w:r>
        <w:rPr>
          <w:rFonts w:ascii="Times New Roman"/>
          <w:color w:val="231F20"/>
          <w:w w:val="230"/>
          <w:sz w:val="22"/>
        </w:rPr>
      </w:r>
      <w:r>
        <w:rPr>
          <w:rFonts w:ascii="Times New Roman"/>
          <w:imprint/>
          <w:color w:val="231F20"/>
          <w:spacing w:val="-26"/>
          <w:w w:val="230"/>
          <w:sz w:val="22"/>
        </w:rPr>
        <w:t>e</w:t>
      </w:r>
      <w:r>
        <w:rPr>
          <w:rFonts w:ascii="Times New Roman"/>
          <w:shadow w:val="0"/>
          <w:color w:val="231F20"/>
          <w:w w:val="230"/>
          <w:sz w:val="22"/>
        </w:rPr>
      </w:r>
      <w:r>
        <w:rPr>
          <w:rFonts w:ascii="Times New Roman"/>
          <w:shadow w:val="0"/>
          <w:color w:val="231F20"/>
          <w:spacing w:val="-41"/>
          <w:w w:val="230"/>
          <w:sz w:val="22"/>
        </w:rPr>
        <w:t>d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85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83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63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114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91"/>
          <w:w w:val="230"/>
          <w:sz w:val="22"/>
        </w:rPr>
        <w:t>y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11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ce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21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84"/>
          <w:w w:val="230"/>
          <w:sz w:val="22"/>
        </w:rPr>
        <w:t>d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83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p</w:t>
      </w:r>
      <w:r>
        <w:rPr>
          <w:rFonts w:ascii="Times New Roman"/>
          <w:shadow w:val="0"/>
          <w:color w:val="231F20"/>
          <w:spacing w:val="-114"/>
          <w:w w:val="230"/>
          <w:sz w:val="22"/>
        </w:rPr>
        <w:t>r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129"/>
          <w:w w:val="230"/>
          <w:sz w:val="22"/>
        </w:rPr>
        <w:t>c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c</w:t>
      </w:r>
      <w:r>
        <w:rPr>
          <w:rFonts w:ascii="Times New Roman"/>
          <w:shadow w:val="0"/>
          <w:color w:val="231F20"/>
          <w:spacing w:val="-89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42"/>
          <w:w w:val="230"/>
          <w:sz w:val="22"/>
        </w:rPr>
        <w:t>w</w:t>
      </w:r>
      <w:r>
        <w:rPr>
          <w:rFonts w:ascii="Times New Roman"/>
          <w:shadow w:val="0"/>
          <w:color w:val="231F20"/>
          <w:spacing w:val="-184"/>
          <w:w w:val="230"/>
          <w:sz w:val="22"/>
        </w:rPr>
        <w:t>1</w:t>
      </w:r>
      <w:r>
        <w:rPr>
          <w:rFonts w:ascii="Times New Roman"/>
          <w:shadow w:val="0"/>
          <w:color w:val="231F20"/>
          <w:spacing w:val="-84"/>
          <w:w w:val="230"/>
          <w:sz w:val="22"/>
        </w:rPr>
        <w:t>n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h</w:t>
      </w:r>
      <w:r>
        <w:rPr>
          <w:rFonts w:ascii="Times New Roman"/>
          <w:shadow w:val="0"/>
          <w:color w:val="231F20"/>
          <w:spacing w:val="-89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88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86"/>
          <w:w w:val="230"/>
          <w:sz w:val="22"/>
        </w:rPr>
        <w:t>f</w:t>
      </w:r>
      <w:r>
        <w:rPr>
          <w:rFonts w:ascii="Times New Roman"/>
          <w:shadow w:val="0"/>
          <w:color w:val="231F20"/>
          <w:spacing w:val="-122"/>
          <w:w w:val="230"/>
          <w:sz w:val="22"/>
        </w:rPr>
        <w:t>T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e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x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a</w:t>
      </w:r>
      <w:r>
        <w:rPr>
          <w:rFonts w:ascii="Times New Roman"/>
          <w:shadow w:val="0"/>
          <w:color w:val="231F20"/>
          <w:spacing w:val="-88"/>
          <w:w w:val="230"/>
          <w:sz w:val="22"/>
        </w:rPr>
        <w:t>s</w:t>
      </w:r>
      <w:r>
        <w:rPr>
          <w:rFonts w:ascii="Times New Roman"/>
          <w:shadow w:val="0"/>
          <w:color w:val="231F20"/>
          <w:spacing w:val="-103"/>
          <w:w w:val="230"/>
          <w:sz w:val="22"/>
        </w:rPr>
        <w:t>w</w:t>
      </w:r>
      <w:r>
        <w:rPr>
          <w:rFonts w:ascii="Times New Roman"/>
          <w:shadow w:val="0"/>
          <w:color w:val="231F20"/>
          <w:spacing w:val="-127"/>
          <w:w w:val="230"/>
          <w:sz w:val="22"/>
        </w:rPr>
        <w:t>h</w:t>
      </w:r>
      <w:r>
        <w:rPr>
          <w:rFonts w:ascii="Times New Roman"/>
          <w:shadow w:val="0"/>
          <w:color w:val="231F20"/>
          <w:spacing w:val="-85"/>
          <w:w w:val="230"/>
          <w:sz w:val="22"/>
        </w:rPr>
        <w:t>o</w:t>
      </w:r>
      <w:r>
        <w:rPr>
          <w:rFonts w:ascii="Times New Roman"/>
          <w:shadow w:val="0"/>
          <w:color w:val="231F20"/>
          <w:spacing w:val="-126"/>
          <w:w w:val="230"/>
          <w:sz w:val="22"/>
        </w:rPr>
        <w:t>ca</w:t>
      </w:r>
      <w:r>
        <w:rPr>
          <w:rFonts w:ascii="Times New Roman"/>
          <w:shadow w:val="0"/>
          <w:color w:val="231F20"/>
          <w:w w:val="230"/>
          <w:sz w:val="22"/>
        </w:rPr>
        <w:t>n</w:t>
      </w:r>
      <w:r>
        <w:rPr>
          <w:rFonts w:ascii="Times New Roman"/>
          <w:shadow w:val="0"/>
          <w:color w:val="231F20"/>
          <w:w w:val="218"/>
          <w:sz w:val="22"/>
        </w:rPr>
        <w:t> 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b</w:t>
      </w:r>
      <w:r>
        <w:rPr>
          <w:rFonts w:ascii="Times New Roman"/>
          <w:shadow w:val="0"/>
          <w:color w:val="231F20"/>
          <w:spacing w:val="-8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24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v</w:t>
      </w:r>
      <w:r>
        <w:rPr>
          <w:rFonts w:ascii="Times New Roman"/>
          <w:shadow w:val="0"/>
          <w:color w:val="231F20"/>
          <w:spacing w:val="-131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83"/>
          <w:w w:val="235"/>
          <w:sz w:val="22"/>
        </w:rPr>
        <w:t>d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79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86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p</w:t>
      </w:r>
      <w:r>
        <w:rPr>
          <w:rFonts w:ascii="Times New Roman"/>
          <w:shadow w:val="0"/>
          <w:color w:val="231F20"/>
          <w:spacing w:val="-116"/>
          <w:w w:val="235"/>
          <w:sz w:val="22"/>
        </w:rPr>
        <w:t>r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n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c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p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43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p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ac</w:t>
      </w:r>
      <w:r>
        <w:rPr>
          <w:rFonts w:ascii="Times New Roman"/>
          <w:shadow w:val="0"/>
          <w:color w:val="231F20"/>
          <w:spacing w:val="-91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o</w:t>
      </w:r>
      <w:r>
        <w:rPr>
          <w:rFonts w:ascii="Times New Roman"/>
          <w:shadow w:val="0"/>
          <w:color w:val="231F20"/>
          <w:spacing w:val="-85"/>
          <w:w w:val="235"/>
          <w:sz w:val="22"/>
        </w:rPr>
        <w:t>f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bu</w:t>
      </w:r>
      <w:r>
        <w:rPr>
          <w:rFonts w:ascii="Times New Roman"/>
          <w:shadow w:val="0"/>
          <w:color w:val="231F20"/>
          <w:spacing w:val="-124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n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imprint/>
          <w:color w:val="231F20"/>
          <w:spacing w:val="-46"/>
          <w:w w:val="235"/>
          <w:sz w:val="22"/>
        </w:rPr>
        <w:t>s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shadow w:val="0"/>
          <w:color w:val="231F20"/>
          <w:spacing w:val="-75"/>
          <w:w w:val="235"/>
          <w:sz w:val="22"/>
        </w:rPr>
        <w:t>,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imprint/>
          <w:color w:val="231F20"/>
          <w:w w:val="235"/>
          <w:sz w:val="22"/>
        </w:rPr>
        <w:t>17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shadow w:val="0"/>
          <w:color w:val="231F20"/>
          <w:spacing w:val="-83"/>
          <w:w w:val="235"/>
          <w:sz w:val="22"/>
        </w:rPr>
        <w:t>7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K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92"/>
          <w:w w:val="235"/>
          <w:sz w:val="22"/>
        </w:rPr>
        <w:t>y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F</w:t>
      </w:r>
      <w:r>
        <w:rPr>
          <w:rFonts w:ascii="Times New Roman"/>
          <w:shadow w:val="0"/>
          <w:color w:val="231F20"/>
          <w:spacing w:val="-118"/>
          <w:w w:val="235"/>
          <w:sz w:val="22"/>
        </w:rPr>
        <w:t>r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imprint/>
          <w:color w:val="231F20"/>
          <w:spacing w:val="-26"/>
          <w:w w:val="235"/>
          <w:sz w:val="22"/>
        </w:rPr>
        <w:t>e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shadow w:val="0"/>
          <w:color w:val="231F20"/>
          <w:spacing w:val="-109"/>
          <w:w w:val="235"/>
          <w:sz w:val="22"/>
        </w:rPr>
        <w:t>w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140"/>
          <w:w w:val="235"/>
          <w:sz w:val="22"/>
        </w:rPr>
        <w:t>y</w:t>
      </w:r>
      <w:r>
        <w:rPr>
          <w:rFonts w:ascii="Times New Roman"/>
          <w:shadow w:val="0"/>
          <w:color w:val="231F20"/>
          <w:spacing w:val="-74"/>
          <w:w w:val="235"/>
          <w:sz w:val="22"/>
        </w:rPr>
        <w:t>,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u</w:t>
      </w:r>
      <w:r>
        <w:rPr>
          <w:rFonts w:ascii="Times New Roman"/>
          <w:shadow w:val="0"/>
          <w:color w:val="231F20"/>
          <w:spacing w:val="-188"/>
          <w:w w:val="235"/>
          <w:sz w:val="22"/>
        </w:rPr>
        <w:t>1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87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3</w:t>
      </w:r>
      <w:r>
        <w:rPr>
          <w:rFonts w:ascii="Times New Roman"/>
          <w:imprint/>
          <w:color w:val="231F20"/>
          <w:w w:val="235"/>
          <w:sz w:val="22"/>
        </w:rPr>
        <w:t>0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shadow w:val="0"/>
          <w:color w:val="231F20"/>
          <w:spacing w:val="-73"/>
          <w:w w:val="235"/>
          <w:sz w:val="22"/>
        </w:rPr>
        <w:t>,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H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ou</w:t>
      </w:r>
      <w:r>
        <w:rPr>
          <w:rFonts w:ascii="Times New Roman"/>
          <w:shadow w:val="0"/>
          <w:color w:val="231F20"/>
          <w:spacing w:val="-124"/>
          <w:w w:val="235"/>
          <w:sz w:val="22"/>
        </w:rPr>
        <w:t>s</w:t>
      </w:r>
      <w:r>
        <w:rPr>
          <w:rFonts w:ascii="Times New Roman"/>
          <w:shadow w:val="0"/>
          <w:color w:val="231F20"/>
          <w:spacing w:val="-10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on</w:t>
      </w:r>
      <w:r>
        <w:rPr>
          <w:rFonts w:ascii="Times New Roman"/>
          <w:shadow w:val="0"/>
          <w:color w:val="231F20"/>
          <w:spacing w:val="-74"/>
          <w:w w:val="235"/>
          <w:sz w:val="22"/>
        </w:rPr>
        <w:t>,</w:t>
      </w:r>
      <w:r>
        <w:rPr>
          <w:rFonts w:ascii="Times New Roman"/>
          <w:shadow w:val="0"/>
          <w:color w:val="231F20"/>
          <w:spacing w:val="-125"/>
          <w:w w:val="235"/>
          <w:sz w:val="22"/>
        </w:rPr>
        <w:t>T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e</w:t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x</w:t>
      </w:r>
      <w:r>
        <w:rPr>
          <w:rFonts w:ascii="Times New Roman"/>
          <w:shadow w:val="0"/>
          <w:color w:val="231F20"/>
          <w:spacing w:val="-129"/>
          <w:w w:val="235"/>
          <w:sz w:val="22"/>
        </w:rPr>
        <w:t>a</w:t>
      </w:r>
      <w:r>
        <w:rPr>
          <w:rFonts w:ascii="Times New Roman"/>
          <w:shadow w:val="0"/>
          <w:color w:val="231F20"/>
          <w:spacing w:val="-87"/>
          <w:w w:val="235"/>
          <w:sz w:val="22"/>
        </w:rPr>
        <w:t>s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imprint/>
          <w:color w:val="231F20"/>
          <w:w w:val="235"/>
          <w:sz w:val="22"/>
        </w:rPr>
        <w:t>7</w:t>
      </w:r>
      <w:r>
        <w:rPr>
          <w:rFonts w:ascii="Times New Roman"/>
          <w:shadow w:val="0"/>
          <w:color w:val="231F20"/>
          <w:w w:val="235"/>
          <w:sz w:val="22"/>
        </w:rPr>
      </w:r>
      <w:r>
        <w:rPr>
          <w:rFonts w:ascii="Times New Roman"/>
          <w:shadow w:val="0"/>
          <w:color w:val="231F20"/>
          <w:spacing w:val="-130"/>
          <w:w w:val="235"/>
          <w:sz w:val="22"/>
        </w:rPr>
        <w:t>079</w:t>
      </w:r>
      <w:r>
        <w:rPr>
          <w:rFonts w:ascii="Times New Roman"/>
          <w:shadow w:val="0"/>
          <w:color w:val="231F20"/>
          <w:w w:val="235"/>
          <w:sz w:val="22"/>
        </w:rPr>
        <w:t>.</w:t>
      </w:r>
      <w:r>
        <w:rPr>
          <w:rFonts w:ascii="Times New Roman"/>
          <w:shadow w:val="0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95pt;mso-position-horizontal-relative:char;mso-position-vertical-relative:line" coordorigin="0,0" coordsize="2897,19">
            <v:group style="position:absolute;left:9;top:9;width:2878;height:2" coordorigin="9,9" coordsize="2878,2">
              <v:shape style="position:absolute;left:9;top:9;width:2878;height:2" coordorigin="9,9" coordsize="2878,0" path="m9,9l2887,9e" filled="false" stroked="true" strokeweight=".93994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67" w:lineRule="auto" w:before="80"/>
        <w:ind w:left="160" w:right="1262" w:firstLine="71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67"/>
          <w:w w:val="235"/>
          <w:position w:val="10"/>
          <w:sz w:val="12"/>
        </w:rPr>
        <w:t>1</w:t>
      </w:r>
      <w:r>
        <w:rPr>
          <w:rFonts w:ascii="Times New Roman"/>
          <w:color w:val="231F20"/>
          <w:spacing w:val="-113"/>
          <w:w w:val="235"/>
          <w:sz w:val="20"/>
        </w:rPr>
        <w:t>E</w:t>
      </w:r>
      <w:r>
        <w:rPr>
          <w:rFonts w:ascii="Times New Roman"/>
          <w:color w:val="231F20"/>
          <w:spacing w:val="-171"/>
          <w:w w:val="235"/>
          <w:sz w:val="20"/>
        </w:rPr>
        <w:t>1</w:t>
      </w:r>
      <w:r>
        <w:rPr>
          <w:rFonts w:ascii="Times New Roman"/>
          <w:color w:val="231F20"/>
          <w:spacing w:val="-82"/>
          <w:w w:val="235"/>
          <w:sz w:val="20"/>
        </w:rPr>
        <w:t>m</w:t>
      </w:r>
      <w:r>
        <w:rPr>
          <w:rFonts w:ascii="Times New Roman"/>
          <w:color w:val="231F20"/>
          <w:spacing w:val="-117"/>
          <w:w w:val="235"/>
          <w:sz w:val="20"/>
        </w:rPr>
        <w:t>e</w:t>
      </w:r>
      <w:r>
        <w:rPr>
          <w:rFonts w:ascii="Times New Roman"/>
          <w:color w:val="231F20"/>
          <w:spacing w:val="-66"/>
          <w:w w:val="235"/>
          <w:sz w:val="20"/>
        </w:rPr>
        <w:t>r</w:t>
      </w:r>
      <w:r>
        <w:rPr>
          <w:rFonts w:ascii="Times New Roman"/>
          <w:color w:val="231F20"/>
          <w:spacing w:val="-119"/>
          <w:w w:val="235"/>
          <w:sz w:val="20"/>
        </w:rPr>
        <w:t>d</w:t>
      </w:r>
      <w:r>
        <w:rPr>
          <w:rFonts w:ascii="Times New Roman"/>
          <w:color w:val="231F20"/>
          <w:spacing w:val="-171"/>
          <w:w w:val="235"/>
          <w:sz w:val="20"/>
        </w:rPr>
        <w:t>1</w:t>
      </w:r>
      <w:r>
        <w:rPr>
          <w:rFonts w:ascii="Times New Roman"/>
          <w:color w:val="231F20"/>
          <w:spacing w:val="-117"/>
          <w:w w:val="235"/>
          <w:sz w:val="20"/>
        </w:rPr>
        <w:t>e</w:t>
      </w:r>
      <w:r>
        <w:rPr>
          <w:rFonts w:ascii="Times New Roman"/>
          <w:color w:val="231F20"/>
          <w:spacing w:val="-59"/>
          <w:w w:val="235"/>
          <w:sz w:val="20"/>
        </w:rPr>
        <w:t>d</w:t>
      </w:r>
      <w:r>
        <w:rPr>
          <w:rFonts w:ascii="Times New Roman"/>
          <w:color w:val="231F20"/>
          <w:spacing w:val="-119"/>
          <w:w w:val="235"/>
          <w:sz w:val="20"/>
        </w:rPr>
        <w:t>o</w:t>
      </w:r>
      <w:r>
        <w:rPr>
          <w:rFonts w:ascii="Times New Roman"/>
          <w:color w:val="231F20"/>
          <w:spacing w:val="-59"/>
          <w:w w:val="235"/>
          <w:sz w:val="20"/>
        </w:rPr>
        <w:t>n</w:t>
      </w:r>
      <w:r>
        <w:rPr>
          <w:rFonts w:ascii="Times New Roman"/>
          <w:color w:val="231F20"/>
          <w:spacing w:val="-96"/>
          <w:w w:val="235"/>
          <w:sz w:val="20"/>
        </w:rPr>
        <w:t>A</w:t>
      </w:r>
      <w:r>
        <w:rPr>
          <w:rFonts w:ascii="Times New Roman"/>
          <w:color w:val="231F20"/>
          <w:spacing w:val="-119"/>
          <w:w w:val="235"/>
          <w:sz w:val="20"/>
        </w:rPr>
        <w:t>p</w:t>
      </w:r>
      <w:r>
        <w:rPr>
          <w:rFonts w:ascii="Times New Roman"/>
          <w:color w:val="231F20"/>
          <w:spacing w:val="-105"/>
          <w:w w:val="235"/>
          <w:sz w:val="20"/>
        </w:rPr>
        <w:t>r</w:t>
      </w:r>
      <w:r>
        <w:rPr>
          <w:rFonts w:ascii="Times New Roman"/>
          <w:color w:val="231F20"/>
          <w:spacing w:val="-169"/>
          <w:w w:val="235"/>
          <w:sz w:val="20"/>
        </w:rPr>
        <w:t>1</w:t>
      </w:r>
      <w:r>
        <w:rPr>
          <w:rFonts w:ascii="Times New Roman"/>
          <w:color w:val="231F20"/>
          <w:spacing w:val="-112"/>
          <w:w w:val="235"/>
          <w:sz w:val="20"/>
        </w:rPr>
        <w:t>1</w:t>
      </w:r>
      <w:r>
        <w:rPr>
          <w:rFonts w:ascii="Times New Roman"/>
          <w:color w:val="231F20"/>
          <w:spacing w:val="-119"/>
          <w:w w:val="235"/>
          <w:sz w:val="20"/>
        </w:rPr>
        <w:t>1</w:t>
      </w:r>
      <w:r>
        <w:rPr>
          <w:rFonts w:ascii="Times New Roman"/>
          <w:color w:val="231F20"/>
          <w:spacing w:val="-59"/>
          <w:w w:val="235"/>
          <w:sz w:val="20"/>
        </w:rPr>
        <w:t>,</w:t>
      </w:r>
      <w:r>
        <w:rPr>
          <w:rFonts w:ascii="Times New Roman"/>
          <w:color w:val="231F20"/>
          <w:spacing w:val="-119"/>
          <w:w w:val="235"/>
          <w:sz w:val="20"/>
        </w:rPr>
        <w:t>2</w:t>
      </w:r>
      <w:r>
        <w:rPr>
          <w:rFonts w:ascii="Times New Roman"/>
          <w:imprint/>
          <w:color w:val="231F20"/>
          <w:w w:val="235"/>
          <w:sz w:val="20"/>
        </w:rPr>
        <w:t>0</w:t>
      </w:r>
      <w:r>
        <w:rPr>
          <w:rFonts w:ascii="Times New Roman"/>
          <w:shadow w:val="0"/>
          <w:color w:val="231F20"/>
          <w:w w:val="235"/>
          <w:sz w:val="20"/>
        </w:rPr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9</w:t>
      </w:r>
      <w:r>
        <w:rPr>
          <w:rFonts w:ascii="Times New Roman"/>
          <w:shadow w:val="0"/>
          <w:color w:val="231F20"/>
          <w:spacing w:val="-32"/>
          <w:w w:val="235"/>
          <w:sz w:val="20"/>
        </w:rPr>
        <w:t>.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P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15"/>
          <w:w w:val="235"/>
          <w:sz w:val="20"/>
        </w:rPr>
        <w:t>a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n</w:t>
      </w:r>
      <w:r>
        <w:rPr>
          <w:rFonts w:ascii="Times New Roman"/>
          <w:shadow w:val="0"/>
          <w:color w:val="231F20"/>
          <w:spacing w:val="-93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w w:val="235"/>
          <w:sz w:val="20"/>
        </w:rPr>
      </w:r>
      <w:r>
        <w:rPr>
          <w:rFonts w:ascii="Times New Roman"/>
          <w:imprint/>
          <w:color w:val="231F20"/>
          <w:spacing w:val="-12"/>
          <w:w w:val="235"/>
          <w:sz w:val="20"/>
        </w:rPr>
        <w:t>f</w:t>
      </w:r>
      <w:r>
        <w:rPr>
          <w:rFonts w:ascii="Times New Roman"/>
          <w:shadow w:val="0"/>
          <w:color w:val="231F20"/>
          <w:w w:val="235"/>
          <w:sz w:val="20"/>
        </w:rPr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qu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a</w:t>
      </w:r>
      <w:r>
        <w:rPr>
          <w:rFonts w:ascii="Times New Roman"/>
          <w:shadow w:val="0"/>
          <w:color w:val="231F20"/>
          <w:spacing w:val="-168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03"/>
          <w:w w:val="235"/>
          <w:sz w:val="20"/>
        </w:rPr>
        <w:t>f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15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59"/>
          <w:w w:val="235"/>
          <w:sz w:val="20"/>
        </w:rPr>
        <w:t>d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a</w:t>
      </w:r>
      <w:r>
        <w:rPr>
          <w:rFonts w:ascii="Times New Roman"/>
          <w:shadow w:val="0"/>
          <w:color w:val="231F20"/>
          <w:spacing w:val="-67"/>
          <w:w w:val="235"/>
          <w:sz w:val="20"/>
        </w:rPr>
        <w:t>s</w:t>
      </w:r>
      <w:r>
        <w:rPr>
          <w:rFonts w:ascii="Times New Roman"/>
          <w:shadow w:val="0"/>
          <w:color w:val="231F20"/>
          <w:spacing w:val="-109"/>
          <w:w w:val="235"/>
          <w:sz w:val="20"/>
        </w:rPr>
        <w:t>I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nd</w:t>
      </w:r>
      <w:r>
        <w:rPr>
          <w:rFonts w:ascii="Times New Roman"/>
          <w:shadow w:val="0"/>
          <w:color w:val="231F20"/>
          <w:spacing w:val="-115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p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en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d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6"/>
          <w:w w:val="235"/>
          <w:sz w:val="20"/>
        </w:rPr>
        <w:t>n</w:t>
      </w:r>
      <w:r>
        <w:rPr>
          <w:rFonts w:ascii="Times New Roman"/>
          <w:shadow w:val="0"/>
          <w:color w:val="231F20"/>
          <w:spacing w:val="-62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113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x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ec</w:t>
      </w:r>
      <w:r>
        <w:rPr>
          <w:rFonts w:ascii="Times New Roman"/>
          <w:shadow w:val="0"/>
          <w:color w:val="231F20"/>
          <w:spacing w:val="-116"/>
          <w:w w:val="235"/>
          <w:sz w:val="20"/>
        </w:rPr>
        <w:t>u</w:t>
      </w:r>
      <w:r>
        <w:rPr>
          <w:rFonts w:ascii="Times New Roman"/>
          <w:shadow w:val="0"/>
          <w:color w:val="231F20"/>
          <w:spacing w:val="-95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o</w:t>
      </w:r>
      <w:r>
        <w:rPr>
          <w:rFonts w:ascii="Times New Roman"/>
          <w:shadow w:val="0"/>
          <w:color w:val="231F20"/>
          <w:spacing w:val="-65"/>
          <w:w w:val="235"/>
          <w:sz w:val="20"/>
        </w:rPr>
        <w:t>r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o</w:t>
      </w:r>
      <w:r>
        <w:rPr>
          <w:rFonts w:ascii="Times New Roman"/>
          <w:shadow w:val="0"/>
          <w:color w:val="231F20"/>
          <w:spacing w:val="-66"/>
          <w:w w:val="235"/>
          <w:sz w:val="20"/>
        </w:rPr>
        <w:t>f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h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66"/>
          <w:w w:val="235"/>
          <w:sz w:val="20"/>
        </w:rPr>
        <w:t>s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3"/>
          <w:w w:val="235"/>
          <w:sz w:val="20"/>
        </w:rPr>
        <w:t>s</w:t>
      </w:r>
      <w:r>
        <w:rPr>
          <w:rFonts w:ascii="Times New Roman"/>
          <w:shadow w:val="0"/>
          <w:color w:val="231F20"/>
          <w:spacing w:val="-93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a</w:t>
      </w:r>
      <w:r>
        <w:rPr>
          <w:rFonts w:ascii="Times New Roman"/>
          <w:shadow w:val="0"/>
          <w:color w:val="231F20"/>
          <w:spacing w:val="-94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65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o</w:t>
      </w:r>
      <w:r>
        <w:rPr>
          <w:rFonts w:ascii="Times New Roman"/>
          <w:shadow w:val="0"/>
          <w:color w:val="231F20"/>
          <w:spacing w:val="-6"/>
          <w:w w:val="235"/>
          <w:sz w:val="20"/>
        </w:rPr>
        <w:t>n</w:t>
      </w:r>
      <w:r>
        <w:rPr>
          <w:rFonts w:ascii="Times New Roman"/>
          <w:shadow w:val="0"/>
          <w:color w:val="231F20"/>
          <w:spacing w:val="-96"/>
          <w:w w:val="235"/>
          <w:sz w:val="20"/>
        </w:rPr>
        <w:t>A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ugu</w:t>
      </w:r>
      <w:r>
        <w:rPr>
          <w:rFonts w:ascii="Times New Roman"/>
          <w:shadow w:val="0"/>
          <w:color w:val="231F20"/>
          <w:spacing w:val="-113"/>
          <w:w w:val="235"/>
          <w:sz w:val="20"/>
        </w:rPr>
        <w:t>s</w:t>
      </w:r>
      <w:r>
        <w:rPr>
          <w:rFonts w:ascii="Times New Roman"/>
          <w:shadow w:val="0"/>
          <w:color w:val="231F20"/>
          <w:w w:val="235"/>
          <w:sz w:val="20"/>
        </w:rPr>
        <w:t>t</w:t>
      </w:r>
      <w:r>
        <w:rPr>
          <w:rFonts w:ascii="Times New Roman"/>
          <w:shadow w:val="0"/>
          <w:color w:val="231F20"/>
          <w:w w:val="395"/>
          <w:sz w:val="20"/>
        </w:rPr>
        <w:t> </w:t>
      </w:r>
      <w:r>
        <w:rPr>
          <w:rFonts w:ascii="Times New Roman"/>
          <w:shadow w:val="0"/>
          <w:color w:val="231F20"/>
          <w:spacing w:val="-126"/>
          <w:w w:val="250"/>
          <w:sz w:val="20"/>
        </w:rPr>
        <w:t>28</w:t>
      </w:r>
      <w:r>
        <w:rPr>
          <w:rFonts w:ascii="Times New Roman"/>
          <w:shadow w:val="0"/>
          <w:color w:val="231F20"/>
          <w:spacing w:val="-63"/>
          <w:w w:val="250"/>
          <w:sz w:val="20"/>
        </w:rPr>
        <w:t>,</w:t>
      </w:r>
      <w:r>
        <w:rPr>
          <w:rFonts w:ascii="Times New Roman"/>
          <w:shadow w:val="0"/>
          <w:color w:val="231F20"/>
          <w:spacing w:val="-124"/>
          <w:w w:val="250"/>
          <w:sz w:val="20"/>
        </w:rPr>
        <w:t>2</w:t>
      </w:r>
      <w:r>
        <w:rPr>
          <w:rFonts w:ascii="Times New Roman"/>
          <w:shadow w:val="0"/>
          <w:color w:val="231F20"/>
          <w:spacing w:val="-126"/>
          <w:w w:val="250"/>
          <w:sz w:val="20"/>
        </w:rPr>
        <w:t>012</w:t>
      </w:r>
      <w:r>
        <w:rPr>
          <w:rFonts w:ascii="Times New Roman"/>
          <w:shadow w:val="0"/>
          <w:color w:val="231F20"/>
          <w:w w:val="250"/>
          <w:sz w:val="20"/>
        </w:rPr>
        <w:t>.</w:t>
      </w:r>
      <w:r>
        <w:rPr>
          <w:rFonts w:ascii="Times New Roman"/>
          <w:shadow w:val="0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67" w:lineRule="auto" w:before="80"/>
        <w:ind w:left="160" w:right="1262" w:firstLine="71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65"/>
          <w:w w:val="235"/>
          <w:position w:val="10"/>
          <w:sz w:val="12"/>
        </w:rPr>
        <w:t>2</w:t>
      </w:r>
      <w:r>
        <w:rPr>
          <w:rFonts w:ascii="Times New Roman"/>
          <w:color w:val="231F20"/>
          <w:spacing w:val="-92"/>
          <w:w w:val="235"/>
          <w:sz w:val="20"/>
        </w:rPr>
        <w:t>N</w:t>
      </w:r>
      <w:r>
        <w:rPr>
          <w:rFonts w:ascii="Times New Roman"/>
          <w:color w:val="231F20"/>
          <w:spacing w:val="-114"/>
          <w:w w:val="235"/>
          <w:sz w:val="20"/>
        </w:rPr>
        <w:t>e</w:t>
      </w:r>
      <w:r>
        <w:rPr>
          <w:rFonts w:ascii="Times New Roman"/>
          <w:color w:val="231F20"/>
          <w:spacing w:val="-167"/>
          <w:w w:val="235"/>
          <w:sz w:val="20"/>
        </w:rPr>
        <w:t>1</w:t>
      </w:r>
      <w:r>
        <w:rPr>
          <w:rFonts w:ascii="Times New Roman"/>
          <w:color w:val="231F20"/>
          <w:spacing w:val="-119"/>
          <w:w w:val="235"/>
          <w:sz w:val="20"/>
        </w:rPr>
        <w:t>v</w:t>
      </w:r>
      <w:r>
        <w:rPr>
          <w:rFonts w:ascii="Times New Roman"/>
          <w:color w:val="231F20"/>
          <w:spacing w:val="-57"/>
          <w:w w:val="235"/>
          <w:sz w:val="20"/>
        </w:rPr>
        <w:t>a</w:t>
      </w:r>
      <w:r>
        <w:rPr>
          <w:rFonts w:ascii="Times New Roman"/>
          <w:color w:val="231F20"/>
          <w:spacing w:val="-119"/>
          <w:w w:val="235"/>
          <w:sz w:val="20"/>
        </w:rPr>
        <w:t>d</w:t>
      </w:r>
      <w:r>
        <w:rPr>
          <w:rFonts w:ascii="Times New Roman"/>
          <w:color w:val="231F20"/>
          <w:spacing w:val="-171"/>
          <w:w w:val="235"/>
          <w:sz w:val="20"/>
        </w:rPr>
        <w:t>1</w:t>
      </w:r>
      <w:r>
        <w:rPr>
          <w:rFonts w:ascii="Times New Roman"/>
          <w:color w:val="231F20"/>
          <w:spacing w:val="-115"/>
          <w:w w:val="235"/>
          <w:sz w:val="20"/>
        </w:rPr>
        <w:t>e</w:t>
      </w:r>
      <w:r>
        <w:rPr>
          <w:rFonts w:ascii="Times New Roman"/>
          <w:color w:val="231F20"/>
          <w:spacing w:val="-51"/>
          <w:w w:val="235"/>
          <w:sz w:val="20"/>
        </w:rPr>
        <w:t>d</w:t>
      </w:r>
      <w:r>
        <w:rPr>
          <w:rFonts w:ascii="Times New Roman"/>
          <w:color w:val="231F20"/>
          <w:spacing w:val="-119"/>
          <w:w w:val="235"/>
          <w:sz w:val="20"/>
        </w:rPr>
        <w:t>o</w:t>
      </w:r>
      <w:r>
        <w:rPr>
          <w:rFonts w:ascii="Times New Roman"/>
          <w:color w:val="231F20"/>
          <w:spacing w:val="-52"/>
          <w:w w:val="235"/>
          <w:sz w:val="20"/>
        </w:rPr>
        <w:t>n</w:t>
      </w:r>
      <w:r>
        <w:rPr>
          <w:rFonts w:ascii="Times New Roman"/>
          <w:color w:val="231F20"/>
          <w:spacing w:val="-96"/>
          <w:w w:val="235"/>
          <w:sz w:val="20"/>
        </w:rPr>
        <w:t>N</w:t>
      </w:r>
      <w:r>
        <w:rPr>
          <w:rFonts w:ascii="Times New Roman"/>
          <w:color w:val="231F20"/>
          <w:spacing w:val="-119"/>
          <w:w w:val="235"/>
          <w:sz w:val="20"/>
        </w:rPr>
        <w:t>ov</w:t>
      </w:r>
      <w:r>
        <w:rPr>
          <w:rFonts w:ascii="Times New Roman"/>
          <w:color w:val="231F20"/>
          <w:spacing w:val="-117"/>
          <w:w w:val="235"/>
          <w:sz w:val="20"/>
        </w:rPr>
        <w:t>e</w:t>
      </w:r>
      <w:r>
        <w:rPr>
          <w:rFonts w:ascii="Times New Roman"/>
          <w:color w:val="231F20"/>
          <w:spacing w:val="-89"/>
          <w:w w:val="235"/>
          <w:sz w:val="20"/>
        </w:rPr>
        <w:t>m</w:t>
      </w:r>
      <w:r>
        <w:rPr>
          <w:rFonts w:ascii="Times New Roman"/>
          <w:color w:val="231F20"/>
          <w:spacing w:val="-119"/>
          <w:w w:val="235"/>
          <w:sz w:val="20"/>
        </w:rPr>
        <w:t>b</w:t>
      </w:r>
      <w:r>
        <w:rPr>
          <w:rFonts w:ascii="Times New Roman"/>
          <w:color w:val="231F20"/>
          <w:spacing w:val="-117"/>
          <w:w w:val="235"/>
          <w:sz w:val="20"/>
        </w:rPr>
        <w:t>e</w:t>
      </w:r>
      <w:r>
        <w:rPr>
          <w:rFonts w:ascii="Times New Roman"/>
          <w:color w:val="231F20"/>
          <w:spacing w:val="-60"/>
          <w:w w:val="235"/>
          <w:sz w:val="20"/>
        </w:rPr>
        <w:t>r</w:t>
      </w:r>
      <w:r>
        <w:rPr>
          <w:rFonts w:ascii="Times New Roman"/>
          <w:color w:val="231F20"/>
          <w:w w:val="235"/>
          <w:sz w:val="20"/>
        </w:rPr>
      </w:r>
      <w:r>
        <w:rPr>
          <w:rFonts w:ascii="Times New Roman"/>
          <w:imprint/>
          <w:color w:val="231F20"/>
          <w:w w:val="235"/>
          <w:sz w:val="20"/>
        </w:rPr>
        <w:t>1</w:t>
      </w:r>
      <w:r>
        <w:rPr>
          <w:rFonts w:ascii="Times New Roman"/>
          <w:shadow w:val="0"/>
          <w:color w:val="231F20"/>
          <w:w w:val="235"/>
          <w:sz w:val="20"/>
        </w:rPr>
      </w:r>
      <w:r>
        <w:rPr>
          <w:rFonts w:ascii="Times New Roman"/>
          <w:shadow w:val="0"/>
          <w:color w:val="231F20"/>
          <w:spacing w:val="-55"/>
          <w:w w:val="235"/>
          <w:sz w:val="20"/>
        </w:rPr>
        <w:t>,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20</w:t>
      </w:r>
      <w:r>
        <w:rPr>
          <w:rFonts w:ascii="Times New Roman"/>
          <w:imprint/>
          <w:color w:val="231F20"/>
          <w:spacing w:val="2"/>
          <w:w w:val="235"/>
          <w:sz w:val="20"/>
        </w:rPr>
        <w:t>1</w:t>
      </w:r>
      <w:r>
        <w:rPr>
          <w:rFonts w:ascii="Times New Roman"/>
          <w:shadow w:val="0"/>
          <w:color w:val="231F20"/>
          <w:w w:val="235"/>
          <w:sz w:val="20"/>
        </w:rPr>
      </w:r>
      <w:r>
        <w:rPr>
          <w:rFonts w:ascii="Times New Roman"/>
          <w:shadow w:val="0"/>
          <w:color w:val="231F20"/>
          <w:spacing w:val="-22"/>
          <w:w w:val="235"/>
          <w:sz w:val="20"/>
        </w:rPr>
        <w:t>.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P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15"/>
          <w:w w:val="235"/>
          <w:sz w:val="20"/>
        </w:rPr>
        <w:t>a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n</w:t>
      </w:r>
      <w:r>
        <w:rPr>
          <w:rFonts w:ascii="Times New Roman"/>
          <w:shadow w:val="0"/>
          <w:color w:val="231F20"/>
          <w:spacing w:val="-93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w w:val="235"/>
          <w:sz w:val="20"/>
        </w:rPr>
      </w:r>
      <w:r>
        <w:rPr>
          <w:rFonts w:ascii="Times New Roman"/>
          <w:imprint/>
          <w:color w:val="231F20"/>
          <w:spacing w:val="-6"/>
          <w:w w:val="235"/>
          <w:sz w:val="20"/>
        </w:rPr>
        <w:t>f</w:t>
      </w:r>
      <w:r>
        <w:rPr>
          <w:rFonts w:ascii="Times New Roman"/>
          <w:shadow w:val="0"/>
          <w:color w:val="231F20"/>
          <w:w w:val="235"/>
          <w:sz w:val="20"/>
        </w:rPr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qu</w:t>
      </w:r>
      <w:r>
        <w:rPr>
          <w:rFonts w:ascii="Times New Roman"/>
          <w:shadow w:val="0"/>
          <w:color w:val="231F20"/>
          <w:spacing w:val="-115"/>
          <w:w w:val="235"/>
          <w:sz w:val="20"/>
        </w:rPr>
        <w:t>a</w:t>
      </w:r>
      <w:r>
        <w:rPr>
          <w:rFonts w:ascii="Times New Roman"/>
          <w:shadow w:val="0"/>
          <w:color w:val="231F20"/>
          <w:spacing w:val="-171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68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05"/>
          <w:w w:val="235"/>
          <w:sz w:val="20"/>
        </w:rPr>
        <w:t>f</w:t>
      </w:r>
      <w:r>
        <w:rPr>
          <w:rFonts w:ascii="Times New Roman"/>
          <w:shadow w:val="0"/>
          <w:color w:val="231F20"/>
          <w:spacing w:val="-168"/>
          <w:w w:val="235"/>
          <w:sz w:val="20"/>
        </w:rPr>
        <w:t>1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50"/>
          <w:w w:val="235"/>
          <w:sz w:val="20"/>
        </w:rPr>
        <w:t>d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a</w:t>
      </w:r>
      <w:r>
        <w:rPr>
          <w:rFonts w:ascii="Times New Roman"/>
          <w:shadow w:val="0"/>
          <w:color w:val="231F20"/>
          <w:spacing w:val="-59"/>
          <w:w w:val="235"/>
          <w:sz w:val="20"/>
        </w:rPr>
        <w:t>s</w:t>
      </w:r>
      <w:r>
        <w:rPr>
          <w:rFonts w:ascii="Times New Roman"/>
          <w:shadow w:val="0"/>
          <w:color w:val="231F20"/>
          <w:spacing w:val="-107"/>
          <w:w w:val="235"/>
          <w:sz w:val="20"/>
        </w:rPr>
        <w:t>I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nd</w:t>
      </w:r>
      <w:r>
        <w:rPr>
          <w:rFonts w:ascii="Times New Roman"/>
          <w:shadow w:val="0"/>
          <w:color w:val="231F20"/>
          <w:spacing w:val="-115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p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6"/>
          <w:w w:val="235"/>
          <w:sz w:val="20"/>
        </w:rPr>
        <w:t>n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d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6"/>
          <w:w w:val="235"/>
          <w:sz w:val="20"/>
        </w:rPr>
        <w:t>n</w:t>
      </w:r>
      <w:r>
        <w:rPr>
          <w:rFonts w:ascii="Times New Roman"/>
          <w:shadow w:val="0"/>
          <w:color w:val="231F20"/>
          <w:spacing w:val="-57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113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x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5"/>
          <w:w w:val="235"/>
          <w:sz w:val="20"/>
        </w:rPr>
        <w:t>c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u</w:t>
      </w:r>
      <w:r>
        <w:rPr>
          <w:rFonts w:ascii="Times New Roman"/>
          <w:shadow w:val="0"/>
          <w:color w:val="231F20"/>
          <w:spacing w:val="-95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116"/>
          <w:w w:val="235"/>
          <w:sz w:val="20"/>
        </w:rPr>
        <w:t>o</w:t>
      </w:r>
      <w:r>
        <w:rPr>
          <w:rFonts w:ascii="Times New Roman"/>
          <w:shadow w:val="0"/>
          <w:color w:val="231F20"/>
          <w:spacing w:val="-60"/>
          <w:w w:val="235"/>
          <w:sz w:val="20"/>
        </w:rPr>
        <w:t>r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o</w:t>
      </w:r>
      <w:r>
        <w:rPr>
          <w:rFonts w:ascii="Times New Roman"/>
          <w:shadow w:val="0"/>
          <w:color w:val="231F20"/>
          <w:spacing w:val="-60"/>
          <w:w w:val="235"/>
          <w:sz w:val="20"/>
        </w:rPr>
        <w:t>f</w:t>
      </w:r>
      <w:r>
        <w:rPr>
          <w:rFonts w:ascii="Times New Roman"/>
          <w:shadow w:val="0"/>
          <w:color w:val="231F20"/>
          <w:spacing w:val="-119"/>
          <w:w w:val="235"/>
          <w:sz w:val="20"/>
        </w:rPr>
        <w:t>h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59"/>
          <w:w w:val="235"/>
          <w:sz w:val="20"/>
        </w:rPr>
        <w:t>r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3"/>
          <w:w w:val="235"/>
          <w:sz w:val="20"/>
        </w:rPr>
        <w:t>s</w:t>
      </w:r>
      <w:r>
        <w:rPr>
          <w:rFonts w:ascii="Times New Roman"/>
          <w:shadow w:val="0"/>
          <w:color w:val="231F20"/>
          <w:spacing w:val="-93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117"/>
          <w:w w:val="235"/>
          <w:sz w:val="20"/>
        </w:rPr>
        <w:t>a</w:t>
      </w:r>
      <w:r>
        <w:rPr>
          <w:rFonts w:ascii="Times New Roman"/>
          <w:shadow w:val="0"/>
          <w:color w:val="231F20"/>
          <w:spacing w:val="-94"/>
          <w:w w:val="235"/>
          <w:sz w:val="20"/>
        </w:rPr>
        <w:t>t</w:t>
      </w:r>
      <w:r>
        <w:rPr>
          <w:rFonts w:ascii="Times New Roman"/>
          <w:shadow w:val="0"/>
          <w:color w:val="231F20"/>
          <w:spacing w:val="-55"/>
          <w:w w:val="235"/>
          <w:sz w:val="20"/>
        </w:rPr>
        <w:t>e</w:t>
      </w:r>
      <w:r>
        <w:rPr>
          <w:rFonts w:ascii="Times New Roman"/>
          <w:shadow w:val="0"/>
          <w:color w:val="231F20"/>
          <w:spacing w:val="-115"/>
          <w:w w:val="235"/>
          <w:sz w:val="20"/>
        </w:rPr>
        <w:t>o</w:t>
      </w:r>
      <w:r>
        <w:rPr>
          <w:rFonts w:ascii="Times New Roman"/>
          <w:shadow w:val="0"/>
          <w:color w:val="231F20"/>
          <w:w w:val="235"/>
          <w:sz w:val="20"/>
        </w:rPr>
        <w:t>n</w:t>
      </w:r>
      <w:r>
        <w:rPr>
          <w:rFonts w:ascii="Times New Roman"/>
          <w:shadow w:val="0"/>
          <w:color w:val="231F20"/>
          <w:w w:val="219"/>
          <w:sz w:val="20"/>
        </w:rPr>
        <w:t> </w:t>
      </w:r>
      <w:r>
        <w:rPr>
          <w:rFonts w:ascii="Times New Roman"/>
          <w:shadow w:val="0"/>
          <w:color w:val="231F20"/>
          <w:spacing w:val="-98"/>
          <w:w w:val="240"/>
          <w:sz w:val="20"/>
        </w:rPr>
        <w:t>A</w:t>
      </w:r>
      <w:r>
        <w:rPr>
          <w:rFonts w:ascii="Times New Roman"/>
          <w:shadow w:val="0"/>
          <w:color w:val="231F20"/>
          <w:spacing w:val="-121"/>
          <w:w w:val="240"/>
          <w:sz w:val="20"/>
        </w:rPr>
        <w:t>ugu</w:t>
      </w:r>
      <w:r>
        <w:rPr>
          <w:rFonts w:ascii="Times New Roman"/>
          <w:shadow w:val="0"/>
          <w:color w:val="231F20"/>
          <w:spacing w:val="-115"/>
          <w:w w:val="240"/>
          <w:sz w:val="20"/>
        </w:rPr>
        <w:t>s</w:t>
      </w:r>
      <w:r>
        <w:rPr>
          <w:rFonts w:ascii="Times New Roman"/>
          <w:shadow w:val="0"/>
          <w:color w:val="231F20"/>
          <w:spacing w:val="-64"/>
          <w:w w:val="240"/>
          <w:sz w:val="20"/>
        </w:rPr>
        <w:t>t</w:t>
      </w:r>
      <w:r>
        <w:rPr>
          <w:rFonts w:ascii="Times New Roman"/>
          <w:shadow w:val="0"/>
          <w:color w:val="231F20"/>
          <w:spacing w:val="-119"/>
          <w:w w:val="240"/>
          <w:sz w:val="20"/>
        </w:rPr>
        <w:t>2</w:t>
      </w:r>
      <w:r>
        <w:rPr>
          <w:rFonts w:ascii="Times New Roman"/>
          <w:shadow w:val="0"/>
          <w:color w:val="231F20"/>
          <w:spacing w:val="-121"/>
          <w:w w:val="240"/>
          <w:sz w:val="20"/>
        </w:rPr>
        <w:t>8</w:t>
      </w:r>
      <w:r>
        <w:rPr>
          <w:rFonts w:ascii="Times New Roman"/>
          <w:shadow w:val="0"/>
          <w:color w:val="231F20"/>
          <w:spacing w:val="-61"/>
          <w:w w:val="240"/>
          <w:sz w:val="20"/>
        </w:rPr>
        <w:t>,</w:t>
      </w:r>
      <w:r>
        <w:rPr>
          <w:rFonts w:ascii="Times New Roman"/>
          <w:shadow w:val="0"/>
          <w:color w:val="231F20"/>
          <w:spacing w:val="-121"/>
          <w:w w:val="240"/>
          <w:sz w:val="20"/>
        </w:rPr>
        <w:t>2</w:t>
      </w:r>
      <w:r>
        <w:rPr>
          <w:rFonts w:ascii="Times New Roman"/>
          <w:shadow w:val="0"/>
          <w:color w:val="231F20"/>
          <w:spacing w:val="-119"/>
          <w:w w:val="240"/>
          <w:sz w:val="20"/>
        </w:rPr>
        <w:t>0</w:t>
      </w:r>
      <w:r>
        <w:rPr>
          <w:rFonts w:ascii="Times New Roman"/>
          <w:shadow w:val="0"/>
          <w:color w:val="231F20"/>
          <w:spacing w:val="-121"/>
          <w:w w:val="240"/>
          <w:sz w:val="20"/>
        </w:rPr>
        <w:t>12</w:t>
      </w:r>
      <w:r>
        <w:rPr>
          <w:rFonts w:ascii="Times New Roman"/>
          <w:shadow w:val="0"/>
          <w:color w:val="231F20"/>
          <w:w w:val="240"/>
          <w:sz w:val="20"/>
        </w:rPr>
        <w:t>.</w:t>
      </w:r>
      <w:r>
        <w:rPr>
          <w:rFonts w:ascii="Times New Roman"/>
          <w:shadow w:val="0"/>
          <w:sz w:val="20"/>
        </w:rPr>
      </w:r>
    </w:p>
    <w:p>
      <w:pPr>
        <w:spacing w:after="0" w:line="267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300" w:bottom="280" w:left="12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44.438492pt;margin-top:188.220001pt;width:393.57393pt;height:10.875pt;mso-position-horizontal-relative:page;mso-position-vertical-relative:page;z-index:1144" type="#_x0000_t75" stroked="false">
            <v:imagedata r:id="rId9" o:title=""/>
          </v:shape>
        </w:pict>
      </w:r>
      <w:r>
        <w:rPr/>
        <w:pict>
          <v:shape style="position:absolute;margin-left:144.059998pt;margin-top:216.539993pt;width:258.552154pt;height:10.875pt;mso-position-horizontal-relative:page;mso-position-vertical-relative:page;z-index:1168" type="#_x0000_t75" stroked="false">
            <v:imagedata r:id="rId10" o:title=""/>
          </v:shape>
        </w:pict>
      </w:r>
      <w:r>
        <w:rPr/>
        <w:pict>
          <v:group style="position:absolute;margin-left:144.419998pt;margin-top:247.679993pt;width:7.1pt;height:5.7pt;mso-position-horizontal-relative:page;mso-position-vertical-relative:page;z-index:1192" coordorigin="2888,4954" coordsize="142,114">
            <v:group style="position:absolute;left:2888;top:4954;width:98;height:113" coordorigin="2888,4954" coordsize="98,113">
              <v:shape style="position:absolute;left:2888;top:4954;width:98;height:113" coordorigin="2888,4954" coordsize="98,113" path="m2960,4961l2935,4961,2940,4963,2947,4970,2948,4978,2948,4988,2945,4994,2924,5003,2909,5010,2888,5033,2888,5047,2891,5053,2896,5058,2900,5064,2906,5066,2918,5066,2923,5065,2930,5062,2938,5057,2942,5053,2921,5053,2917,5051,2910,5044,2909,5039,2909,5028,2910,5024,2915,5017,2920,5014,2926,5010,2929,5008,2936,5005,2948,5000,2968,5000,2968,4980,2966,4973,2965,4969,2963,4964,2960,4961xe" filled="true" fillcolor="#231f20" stroked="false">
                <v:path arrowok="t"/>
                <v:fill type="solid"/>
              </v:shape>
              <v:shape style="position:absolute;left:2888;top:4954;width:98;height:113" coordorigin="2888,4954" coordsize="98,113" path="m2969,5048l2948,5048,2948,5054,2950,5059,2952,5062,2954,5065,2957,5066,2969,5066,2977,5060,2984,5051,2971,5051,2970,5050,2969,5050,2969,5048xe" filled="true" fillcolor="#231f20" stroked="false">
                <v:path arrowok="t"/>
                <v:fill type="solid"/>
              </v:shape>
              <v:shape style="position:absolute;left:2888;top:4954;width:98;height:113" coordorigin="2888,4954" coordsize="98,113" path="m2968,5000l2948,5000,2948,5041,2939,5048,2930,5053,2942,5053,2948,5048,2969,5048,2969,5046,2968,5044,2968,5000xe" filled="true" fillcolor="#231f20" stroked="false">
                <v:path arrowok="t"/>
                <v:fill type="solid"/>
              </v:shape>
              <v:shape style="position:absolute;left:2888;top:4954;width:98;height:113" coordorigin="2888,4954" coordsize="98,113" path="m2986,5042l2978,5050,2976,5051,2984,5051,2986,5048,2986,5042xe" filled="true" fillcolor="#231f20" stroked="false">
                <v:path arrowok="t"/>
                <v:fill type="solid"/>
              </v:shape>
              <v:shape style="position:absolute;left:2888;top:4954;width:98;height:113" coordorigin="2888,4954" coordsize="98,113" path="m2941,4954l2920,4954,2910,4956,2896,4968,2893,4974,2893,4987,2896,4988,2897,4991,2899,4992,2905,4992,2908,4991,2911,4987,2912,4984,2912,4970,2914,4967,2917,4964,2920,4962,2923,4961,2960,4961,2956,4958,2950,4955,2941,4954xe" filled="true" fillcolor="#231f20" stroked="false">
                <v:path arrowok="t"/>
                <v:fill type="solid"/>
              </v:shape>
            </v:group>
            <v:group style="position:absolute;left:3004;top:5041;width:27;height:27" coordorigin="3004,5041" coordsize="27,27">
              <v:shape style="position:absolute;left:3004;top:5041;width:27;height:27" coordorigin="3004,5041" coordsize="27,27" path="m3020,5041l3013,5041,3010,5042,3005,5047,3004,5051,3004,5058,3005,5060,3007,5064,3010,5066,3013,5068,3020,5068,3023,5066,3029,5060,3030,5058,3030,5051,3029,5047,3026,5045,3023,5042,3020,504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79.940002pt;margin-top:244.860001pt;width:359.892447pt;height:93.375pt;mso-position-horizontal-relative:page;mso-position-vertical-relative:page;z-index:1216" type="#_x0000_t75" stroked="false">
            <v:imagedata r:id="rId11" o:title=""/>
          </v:shape>
        </w:pict>
      </w:r>
      <w:r>
        <w:rPr/>
        <w:pict>
          <v:shape style="position:absolute;margin-left:180.600006pt;margin-top:343.980988pt;width:356.007864pt;height:10.875pt;mso-position-horizontal-relative:page;mso-position-vertical-relative:page;z-index:1240" type="#_x0000_t75" stroked="false">
            <v:imagedata r:id="rId12" o:title=""/>
          </v:shape>
        </w:pict>
      </w:r>
      <w:r>
        <w:rPr/>
        <w:pict>
          <v:group style="position:absolute;margin-left:143.940002pt;margin-top:372.300995pt;width:8.25pt;height:8.550pt;mso-position-horizontal-relative:page;mso-position-vertical-relative:page;z-index:1264" coordorigin="2879,7446" coordsize="165,171">
            <v:group style="position:absolute;left:2879;top:7446;width:113;height:171" coordorigin="2879,7446" coordsize="113,171">
              <v:shape style="position:absolute;left:2879;top:7446;width:113;height:171" coordorigin="2879,7446" coordsize="113,171" path="m2917,7462l2893,7462,2896,7464,2896,7466,2897,7469,2897,7471,2898,7480,2898,7602,2904,7607,2911,7610,2923,7615,2930,7616,2943,7616,2960,7610,2962,7608,2938,7608,2934,7607,2929,7604,2926,7602,2921,7600,2917,7596,2917,7531,2922,7526,2926,7524,2917,7524,2917,7462xe" filled="true" fillcolor="#231f20" stroked="false">
                <v:path arrowok="t"/>
                <v:fill type="solid"/>
              </v:shape>
              <v:shape style="position:absolute;left:2879;top:7446;width:113;height:171" coordorigin="2879,7446" coordsize="113,171" path="m2981,7519l2950,7519,2956,7523,2963,7530,2969,7537,2971,7548,2971,7577,2969,7588,2963,7596,2956,7603,2950,7608,2962,7608,2979,7594,2989,7576,2992,7555,2989,7533,2981,7519xe" filled="true" fillcolor="#231f20" stroked="false">
                <v:path arrowok="t"/>
                <v:fill type="solid"/>
              </v:shape>
              <v:shape style="position:absolute;left:2879;top:7446;width:113;height:171" coordorigin="2879,7446" coordsize="113,171" path="m2962,7502l2939,7502,2927,7510,2917,7524,2926,7524,2929,7522,2933,7520,2938,7519,2981,7519,2980,7517,2971,7507,2962,7502xe" filled="true" fillcolor="#231f20" stroked="false">
                <v:path arrowok="t"/>
                <v:fill type="solid"/>
              </v:shape>
              <v:shape style="position:absolute;left:2879;top:7446;width:113;height:171" coordorigin="2879,7446" coordsize="113,171" path="m2917,7446l2911,7446,2879,7459,2881,7463,2885,7462,2917,7462,2917,7446xe" filled="true" fillcolor="#231f20" stroked="false">
                <v:path arrowok="t"/>
                <v:fill type="solid"/>
              </v:shape>
            </v:group>
            <v:group style="position:absolute;left:3017;top:7590;width:27;height:27" coordorigin="3017,7590" coordsize="27,27">
              <v:shape style="position:absolute;left:3017;top:7590;width:27;height:27" coordorigin="3017,7590" coordsize="27,27" path="m3034,7590l3026,7590,3023,7591,3018,7596,3017,7600,3017,7607,3018,7609,3020,7613,3023,7615,3026,7616,3034,7616,3037,7615,3040,7613,3042,7609,3043,7607,3043,7600,3042,7596,3037,7591,3034,759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0.119995pt;margin-top:372.300995pt;width:359.181372pt;height:36.75pt;mso-position-horizontal-relative:page;mso-position-vertical-relative:page;z-index:1288" type="#_x0000_t75" stroked="false">
            <v:imagedata r:id="rId13" o:title=""/>
          </v:shape>
        </w:pict>
      </w:r>
      <w:r>
        <w:rPr/>
        <w:pict>
          <v:shape style="position:absolute;margin-left:180.360001pt;margin-top:414.781006pt;width:362.082425pt;height:39.375pt;mso-position-horizontal-relative:page;mso-position-vertical-relative:page;z-index:1312" type="#_x0000_t75" stroked="false">
            <v:imagedata r:id="rId14" o:title=""/>
          </v:shape>
        </w:pict>
      </w:r>
      <w:r>
        <w:rPr/>
        <w:pict>
          <v:group style="position:absolute;margin-left:144.425980pt;margin-top:474.240997pt;width:7.1pt;height:5.7pt;mso-position-horizontal-relative:page;mso-position-vertical-relative:page;z-index:1336" coordorigin="2889,9485" coordsize="142,114">
            <v:group style="position:absolute;left:2889;top:9485;width:90;height:114" coordorigin="2889,9485" coordsize="90,114">
              <v:shape style="position:absolute;left:2889;top:9485;width:90;height:114" coordorigin="2889,9485" coordsize="90,114" path="m2950,9485l2891,9523,2889,9546,2892,9567,2902,9583,2911,9593,2922,9599,2944,9599,2953,9595,2962,9587,2970,9580,2932,9580,2923,9575,2917,9565,2910,9556,2908,9545,2908,9518,2910,9509,2917,9502,2922,9496,2928,9492,2964,9492,2959,9487,2950,9485xe" filled="true" fillcolor="#231f20" stroked="false">
                <v:path arrowok="t"/>
                <v:fill type="solid"/>
              </v:shape>
              <v:shape style="position:absolute;left:2889;top:9485;width:90;height:114" coordorigin="2889,9485" coordsize="90,114" path="m2975,9553l2971,9563,2968,9569,2963,9572,2957,9577,2950,9580,2970,9580,2976,9569,2978,9554,2975,9553xe" filled="true" fillcolor="#231f20" stroked="false">
                <v:path arrowok="t"/>
                <v:fill type="solid"/>
              </v:shape>
              <v:shape style="position:absolute;left:2889;top:9485;width:90;height:114" coordorigin="2889,9485" coordsize="90,114" path="m2964,9492l2940,9492,2944,9493,2947,9496,2950,9498,2951,9502,2952,9506,2952,9511,2953,9515,2957,9518,2960,9521,2968,9521,2971,9520,2972,9517,2975,9516,2976,9514,2976,9504,2972,9499,2965,9493,2964,9492xe" filled="true" fillcolor="#231f20" stroked="false">
                <v:path arrowok="t"/>
                <v:fill type="solid"/>
              </v:shape>
            </v:group>
            <v:group style="position:absolute;left:3004;top:9572;width:27;height:27" coordorigin="3004,9572" coordsize="27,27">
              <v:shape style="position:absolute;left:3004;top:9572;width:27;height:27" coordorigin="3004,9572" coordsize="27,27" path="m3020,9572l3013,9572,3010,9574,3005,9578,3004,9582,3004,9589,3005,9592,3007,9595,3010,9598,3013,9599,3020,9599,3023,9598,3029,9592,3030,9589,3030,9582,3029,9578,3026,9576,3023,9574,3020,95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0.119995pt;margin-top:471.42099pt;width:359.241226pt;height:36.75pt;mso-position-horizontal-relative:page;mso-position-vertical-relative:page;z-index:1360" type="#_x0000_t75" stroked="false">
            <v:imagedata r:id="rId15" o:title=""/>
          </v:shape>
        </w:pict>
      </w:r>
      <w:r>
        <w:rPr/>
        <w:pict>
          <v:shape style="position:absolute;margin-left:180.600006pt;margin-top:513.901001pt;width:360.396646pt;height:39.375pt;mso-position-horizontal-relative:page;mso-position-vertical-relative:page;z-index:1384" type="#_x0000_t75" stroked="false">
            <v:imagedata r:id="rId16" o:title=""/>
          </v:shape>
        </w:pict>
      </w:r>
      <w:r>
        <w:rPr/>
        <w:pict>
          <v:group style="position:absolute;margin-left:144.419998pt;margin-top:570.541016pt;width:7.75pt;height:8.550pt;mso-position-horizontal-relative:page;mso-position-vertical-relative:page;z-index:1408" coordorigin="2888,11411" coordsize="155,171">
            <v:group style="position:absolute;left:2888;top:11411;width:113;height:171" coordorigin="2888,11411" coordsize="113,171">
              <v:shape style="position:absolute;left:2888;top:11411;width:113;height:171" coordorigin="2888,11411" coordsize="113,171" path="m2950,11467l2891,11508,2888,11528,2888,11544,2892,11556,2902,11566,2910,11576,2920,11581,2938,11581,2942,11580,2948,11578,2953,11575,2960,11568,2934,11568,2927,11563,2912,11546,2910,11534,2910,11503,2912,11491,2920,11484,2926,11477,2932,11474,2962,11474,2957,11470,2950,11467xe" filled="true" fillcolor="#231f20" stroked="false">
                <v:path arrowok="t"/>
                <v:fill type="solid"/>
              </v:shape>
              <v:shape style="position:absolute;left:2888;top:11411;width:113;height:171" coordorigin="2888,11411" coordsize="113,171" path="m2999,11563l2996,11564,2993,11566,2963,11566,2963,11581,2969,11581,3001,11568,2999,11563xe" filled="true" fillcolor="#231f20" stroked="false">
                <v:path arrowok="t"/>
                <v:fill type="solid"/>
              </v:shape>
              <v:shape style="position:absolute;left:2888;top:11411;width:113;height:171" coordorigin="2888,11411" coordsize="113,171" path="m2962,11474l2942,11474,2946,11476,2950,11478,2953,11479,2957,11483,2962,11492,2963,11497,2963,11557,2957,11564,2950,11568,2960,11568,2963,11566,2989,11566,2988,11564,2987,11564,2986,11563,2983,11558,2983,11476,2963,11476,2962,11474xe" filled="true" fillcolor="#231f20" stroked="false">
                <v:path arrowok="t"/>
                <v:fill type="solid"/>
              </v:shape>
              <v:shape style="position:absolute;left:2888;top:11411;width:113;height:171" coordorigin="2888,11411" coordsize="113,171" path="m2983,11426l2958,11426,2960,11429,2963,11434,2963,11476,2983,11476,2983,11426xe" filled="true" fillcolor="#231f20" stroked="false">
                <v:path arrowok="t"/>
                <v:fill type="solid"/>
              </v:shape>
              <v:shape style="position:absolute;left:2888;top:11411;width:113;height:171" coordorigin="2888,11411" coordsize="113,171" path="m2983,11411l2977,11411,2946,11424,2947,11428,2951,11426,2983,11426,2983,11411xe" filled="true" fillcolor="#231f20" stroked="false">
                <v:path arrowok="t"/>
                <v:fill type="solid"/>
              </v:shape>
            </v:group>
            <v:group style="position:absolute;left:3017;top:11555;width:27;height:27" coordorigin="3017,11555" coordsize="27,27">
              <v:shape style="position:absolute;left:3017;top:11555;width:27;height:27" coordorigin="3017,11555" coordsize="27,27" path="m3034,11555l3026,11555,3023,11556,3018,11561,3017,11564,3017,11572,3018,11574,3020,11578,3023,11580,3026,11581,3034,11581,3037,11580,3040,11578,3042,11574,3043,11572,3043,11564,3042,11561,3037,11556,3034,1155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79.820007pt;margin-top:570.541016pt;width:360.4pt;height:67.55pt;mso-position-horizontal-relative:page;mso-position-vertical-relative:page;z-index:1432" coordorigin="3596,11411" coordsize="7208,1351">
            <v:shape style="position:absolute;left:3596;top:11411;width:7207;height:1351" type="#_x0000_t75" stroked="false">
              <v:imagedata r:id="rId17" o:title=""/>
            </v:shape>
            <v:group style="position:absolute;left:6983;top:11411;width:54;height:167" coordorigin="6983,11411" coordsize="54,167">
              <v:shape style="position:absolute;left:6983;top:11411;width:54;height:167" coordorigin="6983,11411" coordsize="54,167" path="m7014,11411l7007,11411,7004,11412,7000,11417,6998,11419,6998,11426,7000,11429,7004,11434,7007,11435,7014,11435,7016,11434,7021,11429,7022,11426,7022,11419,7021,11417,7016,11412,7014,11411xe" filled="true" fillcolor="#231f20" stroked="false">
                <v:path arrowok="t"/>
                <v:fill type="solid"/>
              </v:shape>
              <v:shape style="position:absolute;left:6983;top:11411;width:54;height:167" coordorigin="6983,11411" coordsize="54,167" path="m7037,11573l6984,11573,6984,11578,7037,11578,7037,11573xe" filled="true" fillcolor="#231f20" stroked="false">
                <v:path arrowok="t"/>
                <v:fill type="solid"/>
              </v:shape>
              <v:shape style="position:absolute;left:6983;top:11411;width:54;height:167" coordorigin="6983,11411" coordsize="54,167" path="m7020,11483l6996,11483,7000,11486,7000,11489,7001,11492,7001,11560,7000,11564,7000,11567,6998,11569,6997,11570,6995,11572,6994,11573,7028,11573,7024,11570,7022,11569,7021,11567,7021,11564,7020,11560,7020,11483xe" filled="true" fillcolor="#231f20" stroked="false">
                <v:path arrowok="t"/>
                <v:fill type="solid"/>
              </v:shape>
              <v:shape style="position:absolute;left:6983;top:11411;width:54;height:167" coordorigin="6983,11411" coordsize="54,167" path="m7020,11467l7015,11467,6983,11480,6984,11484,6988,11483,7020,11483,7020,11467xe" filled="true" fillcolor="#231f20" stroked="false">
                <v:path arrowok="t"/>
                <v:fill type="solid"/>
              </v:shape>
            </v:group>
            <v:group style="position:absolute;left:7054;top:11467;width:74;height:114" coordorigin="7054,11467" coordsize="74,114">
              <v:shape style="position:absolute;left:7054;top:11467;width:74;height:114" coordorigin="7054,11467" coordsize="74,114" path="m7110,11576l7067,11576,7069,11578,7078,11580,7085,11581,7100,11581,7109,11578,7110,11576xe" filled="true" fillcolor="#231f20" stroked="false">
                <v:path arrowok="t"/>
                <v:fill type="solid"/>
              </v:shape>
              <v:shape style="position:absolute;left:7054;top:11467;width:74;height:114" coordorigin="7054,11467" coordsize="74,114" path="m7058,11540l7055,11540,7055,11579,7058,11579,7061,11576,7110,11576,7113,11574,7084,11574,7078,11572,7070,11566,7064,11560,7061,11552,7058,11540xe" filled="true" fillcolor="#231f20" stroked="false">
                <v:path arrowok="t"/>
                <v:fill type="solid"/>
              </v:shape>
              <v:shape style="position:absolute;left:7054;top:11467;width:74;height:114" coordorigin="7054,11467" coordsize="74,114" path="m7091,11467l7078,11467,7069,11470,7057,11482,7054,11489,7054,11504,7093,11536,7100,11540,7108,11548,7110,11552,7110,11562,7109,11566,7102,11573,7097,11574,7113,11574,7123,11566,7127,11558,7127,11536,7120,11526,7104,11518,7086,11509,7079,11506,7074,11502,7072,11500,7069,11496,7068,11492,7068,11484,7069,11482,7073,11478,7076,11476,7081,11474,7120,11474,7120,11472,7109,11472,7106,11471,7102,11470,7096,11468,7091,11467xe" filled="true" fillcolor="#231f20" stroked="false">
                <v:path arrowok="t"/>
                <v:fill type="solid"/>
              </v:shape>
              <v:shape style="position:absolute;left:7054;top:11467;width:74;height:114" coordorigin="7054,11467" coordsize="74,114" path="m7120,11474l7093,11474,7099,11476,7104,11480,7109,11484,7112,11492,7115,11503,7120,11503,7120,11474xe" filled="true" fillcolor="#231f20" stroked="false">
                <v:path arrowok="t"/>
                <v:fill type="solid"/>
              </v:shape>
              <v:shape style="position:absolute;left:7054;top:11467;width:74;height:114" coordorigin="7054,11467" coordsize="74,114" path="m7120,11467l7115,11467,7115,11468,7111,11472,7120,11472,7120,11467xe" filled="true" fillcolor="#231f20" stroked="false">
                <v:path arrowok="t"/>
                <v:fill type="solid"/>
              </v:shape>
              <v:shape style="position:absolute;left:7229;top:11411;width:948;height:170" type="#_x0000_t75" stroked="false">
                <v:imagedata r:id="rId18" o:title=""/>
              </v:shape>
            </v:group>
            <w10:wrap type="none"/>
          </v:group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91816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5460" cy="138112"/>
            <wp:effectExtent l="0" t="0" r="0" b="0"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7976" w:val="left" w:leader="none"/>
        </w:tabs>
        <w:spacing w:line="160" w:lineRule="atLeast"/>
        <w:ind w:left="102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1"/>
          <w:sz w:val="20"/>
        </w:rPr>
        <w:drawing>
          <wp:inline distT="0" distB="0" distL="0" distR="0">
            <wp:extent cx="1418350" cy="131159"/>
            <wp:effectExtent l="0" t="0" r="0" b="0"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35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49"/>
          <w:position w:val="1"/>
          <w:sz w:val="20"/>
        </w:rPr>
        <w:t> </w:t>
      </w:r>
      <w:r>
        <w:rPr>
          <w:rFonts w:ascii="Times New Roman"/>
          <w:spacing w:val="49"/>
          <w:sz w:val="20"/>
        </w:rPr>
        <w:drawing>
          <wp:inline distT="0" distB="0" distL="0" distR="0">
            <wp:extent cx="3407293" cy="138112"/>
            <wp:effectExtent l="0" t="0" r="0" b="0"/>
            <wp:docPr id="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2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20"/>
        </w:rPr>
      </w:r>
      <w:r>
        <w:rPr>
          <w:rFonts w:ascii="Times New Roman"/>
          <w:spacing w:val="49"/>
          <w:sz w:val="20"/>
        </w:rPr>
        <w:tab/>
      </w:r>
      <w:r>
        <w:rPr>
          <w:rFonts w:ascii="Times New Roman"/>
          <w:spacing w:val="49"/>
          <w:position w:val="5"/>
          <w:sz w:val="16"/>
        </w:rPr>
        <w:drawing>
          <wp:inline distT="0" distB="0" distL="0" distR="0">
            <wp:extent cx="931346" cy="107346"/>
            <wp:effectExtent l="0" t="0" r="0" b="0"/>
            <wp:docPr id="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3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65498" cy="130682"/>
            <wp:effectExtent l="0" t="0" r="0" b="0"/>
            <wp:docPr id="1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49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160" w:lineRule="atLeast"/>
        <w:ind w:left="823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pict>
          <v:group style="width:8pt;height:8.3pt;mso-position-horizontal-relative:char;mso-position-vertical-relative:line" coordorigin="0,0" coordsize="160,166">
            <v:group style="position:absolute;left:0;top:0;width:108;height:162" coordorigin="0,0" coordsize="108,162">
              <v:shape style="position:absolute;left:0;top:0;width:108;height:162" coordorigin="0,0" coordsize="108,162" path="m86,120l67,120,67,162,86,162,86,12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0l74,0,0,106,0,120,108,120,108,103,12,103,67,24,86,24,86,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24l67,24,67,103,86,103,86,24xe" filled="true" fillcolor="#231f20" stroked="false">
                <v:path arrowok="t"/>
                <v:fill type="solid"/>
              </v:shape>
            </v:group>
            <v:group style="position:absolute;left:133;top:139;width:27;height:27" coordorigin="133,139" coordsize="27,27">
              <v:shape style="position:absolute;left:133;top:139;width:27;height:27" coordorigin="133,139" coordsize="27,27" path="m150,139l143,139,139,140,134,145,133,149,133,156,134,158,137,162,139,164,143,166,150,166,154,164,156,162,158,158,160,156,160,149,158,145,154,140,150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256" w:val="left" w:leader="none"/>
        </w:tabs>
        <w:spacing w:line="110" w:lineRule="atLeast"/>
        <w:ind w:left="1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18"/>
          <w:sz w:val="11"/>
        </w:rPr>
        <w:pict>
          <v:group style="width:7.1pt;height:5.7pt;mso-position-horizontal-relative:char;mso-position-vertical-relative:line" coordorigin="0,0" coordsize="142,114">
            <v:group style="position:absolute;left:0;top:0;width:92;height:114" coordorigin="0,0" coordsize="92,114">
              <v:shape style="position:absolute;left:0;top:0;width:92;height:114" coordorigin="0,0" coordsize="92,114" path="m62,0l2,38,0,62,4,83,14,98,24,109,35,114,59,114,70,109,77,101,82,95,46,95,36,90,29,80,20,72,17,60,17,43,91,43,91,37,17,37,18,28,22,20,31,11,37,8,76,8,72,4,62,0xe" filled="true" fillcolor="#231f20" stroked="false">
                <v:path arrowok="t"/>
                <v:fill type="solid"/>
              </v:shape>
              <v:shape style="position:absolute;left:0;top:0;width:92;height:114" coordorigin="0,0" coordsize="92,114" path="m88,68l84,78,80,85,74,89,70,92,64,95,82,95,85,91,90,82,91,71,88,68xe" filled="true" fillcolor="#231f20" stroked="false">
                <v:path arrowok="t"/>
                <v:fill type="solid"/>
              </v:shape>
              <v:shape style="position:absolute;left:0;top:0;width:92;height:114" coordorigin="0,0" coordsize="92,114" path="m76,8l48,8,52,10,55,12,60,14,65,22,66,25,66,30,67,37,91,37,91,30,88,19,79,12,76,8xe" filled="true" fillcolor="#231f20" stroked="false">
                <v:path arrowok="t"/>
                <v:fill type="solid"/>
              </v:shape>
            </v:group>
            <v:group style="position:absolute;left:115;top:88;width:27;height:27" coordorigin="115,88" coordsize="27,27">
              <v:shape style="position:absolute;left:115;top:88;width:27;height:27" coordorigin="115,88" coordsize="27,27" path="m132,88l125,88,121,89,116,94,115,97,115,104,116,107,119,110,121,113,125,114,132,114,134,113,140,107,142,104,142,97,140,94,138,91,134,89,132,8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18"/>
          <w:sz w:val="11"/>
        </w:rPr>
      </w:r>
      <w:r>
        <w:rPr>
          <w:rFonts w:ascii="Times New Roman"/>
          <w:position w:val="118"/>
          <w:sz w:val="11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574042" cy="857250"/>
            <wp:effectExtent l="0" t="0" r="0" b="0"/>
            <wp:docPr id="1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04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11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6"/>
          <w:footerReference w:type="even" r:id="rId7"/>
          <w:footerReference w:type="default" r:id="rId8"/>
          <w:pgSz w:w="12240" w:h="15840"/>
          <w:pgMar w:header="1499" w:footer="740" w:top="1700" w:bottom="920" w:left="134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72.180pt;margin-top:188.220001pt;width:298.824485pt;height:10.875pt;mso-position-horizontal-relative:page;mso-position-vertical-relative:page;z-index:1576" type="#_x0000_t75" stroked="false">
            <v:imagedata r:id="rId26" o:title=""/>
          </v:shape>
        </w:pict>
      </w:r>
      <w:r>
        <w:rPr/>
        <w:pict>
          <v:group style="position:absolute;margin-left:108.612404pt;margin-top:216.779999pt;width:7.55pt;height:8.3pt;mso-position-horizontal-relative:page;mso-position-vertical-relative:page;z-index:1600" coordorigin="2172,4336" coordsize="151,166">
            <v:group style="position:absolute;left:2172;top:4336;width:99;height:165" coordorigin="2172,4336" coordsize="99,165">
              <v:shape style="position:absolute;left:2172;top:4336;width:99;height:165" coordorigin="2172,4336" coordsize="99,165" path="m2268,4336l2252,4336,2244,4337,2188,4378,2172,4428,2173,4455,2180,4474,2192,4489,2200,4496,2209,4500,2223,4500,2243,4495,2244,4494,2218,4494,2213,4492,2209,4488,2203,4483,2200,4476,2197,4468,2194,4459,2192,4451,2192,4436,2194,4428,2195,4417,2207,4410,2209,4409,2197,4409,2230,4354,2243,4346,2249,4343,2257,4340,2268,4339,2268,4336xe" filled="true" fillcolor="#231f20" stroked="false">
                <v:path arrowok="t"/>
                <v:fill type="solid"/>
              </v:shape>
              <v:shape style="position:absolute;left:2172;top:4336;width:99;height:165" coordorigin="2172,4336" coordsize="99,165" path="m2256,4408l2230,4408,2237,4412,2242,4422,2248,4432,2250,4444,2250,4469,2248,4478,2242,4484,2237,4490,2231,4494,2244,4494,2258,4481,2267,4470,2270,4458,2270,4430,2267,4420,2258,4410,2256,4408xe" filled="true" fillcolor="#231f20" stroked="false">
                <v:path arrowok="t"/>
                <v:fill type="solid"/>
              </v:shape>
              <v:shape style="position:absolute;left:2172;top:4336;width:99;height:165" coordorigin="2172,4336" coordsize="99,165" path="m2242,4397l2219,4397,2208,4402,2197,4409,2209,4409,2213,4408,2256,4408,2251,4402,2242,4397xe" filled="true" fillcolor="#231f20" stroked="false">
                <v:path arrowok="t"/>
                <v:fill type="solid"/>
              </v:shape>
            </v:group>
            <v:group style="position:absolute;left:2297;top:4475;width:27;height:27" coordorigin="2297,4475" coordsize="27,27">
              <v:shape style="position:absolute;left:2297;top:4475;width:27;height:27" coordorigin="2297,4475" coordsize="27,27" path="m2314,4475l2306,4475,2303,4476,2298,4481,2297,4484,2297,4492,2298,4494,2300,4498,2303,4500,2306,4501,2314,4501,2317,4500,2320,4498,2322,4494,2323,4492,2323,4484,2322,4481,2317,4476,2314,447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19995pt;margin-top:216.539993pt;width:399.021202pt;height:11.025pt;mso-position-horizontal-relative:page;mso-position-vertical-relative:page;z-index:1624" type="#_x0000_t75" stroked="false">
            <v:imagedata r:id="rId27" o:title=""/>
          </v:shape>
        </w:pict>
      </w:r>
      <w:r>
        <w:rPr/>
        <w:pict>
          <v:shape style="position:absolute;margin-left:72.419998pt;margin-top:244.860001pt;width:465.415144pt;height:10.875pt;mso-position-horizontal-relative:page;mso-position-vertical-relative:page;z-index:1648" type="#_x0000_t75" stroked="false">
            <v:imagedata r:id="rId28" o:title=""/>
          </v:shape>
        </w:pict>
      </w:r>
      <w:r>
        <w:rPr/>
        <w:pict>
          <v:shape style="position:absolute;margin-left:71.820pt;margin-top:273.181pt;width:472.561587pt;height:11.025pt;mso-position-horizontal-relative:page;mso-position-vertical-relative:page;z-index:1672" type="#_x0000_t75" stroked="false">
            <v:imagedata r:id="rId29" o:title=""/>
          </v:shape>
        </w:pict>
      </w:r>
      <w:r>
        <w:rPr/>
        <w:pict>
          <v:shape style="position:absolute;margin-left:72.059998pt;margin-top:301.501007pt;width:278.508551pt;height:10.875pt;mso-position-horizontal-relative:page;mso-position-vertical-relative:page;z-index:1696" type="#_x0000_t75" stroked="false">
            <v:imagedata r:id="rId30" o:title=""/>
          </v:shape>
        </w:pict>
      </w:r>
      <w:r>
        <w:rPr/>
        <w:pict>
          <v:group style="position:absolute;margin-left:221.409988pt;margin-top:330.240997pt;width:169.3pt;height:10.35pt;mso-position-horizontal-relative:page;mso-position-vertical-relative:page;z-index:1720" coordorigin="4428,6605" coordsize="3386,207">
            <v:group style="position:absolute;left:4435;top:6804;width:3372;height:2" coordorigin="4435,6804" coordsize="3372,2">
              <v:shape style="position:absolute;left:4435;top:6804;width:3372;height:2" coordorigin="4435,6804" coordsize="3372,0" path="m4435,6804l7807,6804e" filled="false" stroked="true" strokeweight=".70001pt" strokecolor="#231f20">
                <v:path arrowok="t"/>
              </v:shape>
              <v:shape style="position:absolute;left:4440;top:6605;width:3357;height:167" type="#_x0000_t75" stroked="false">
                <v:imagedata r:id="rId31" o:title=""/>
              </v:shape>
            </v:group>
            <w10:wrap type="none"/>
          </v:group>
        </w:pict>
      </w:r>
      <w:r>
        <w:rPr/>
        <w:pict>
          <v:group style="position:absolute;margin-left:108.419998pt;margin-top:358.561005pt;width:7.75pt;height:8.1pt;mso-position-horizontal-relative:page;mso-position-vertical-relative:page;z-index:1744" coordorigin="2168,7171" coordsize="155,162">
            <v:group style="position:absolute;left:2168;top:7171;width:101;height:162" coordorigin="2168,7171" coordsize="101,162">
              <v:shape style="position:absolute;left:2168;top:7171;width:101;height:162" coordorigin="2168,7171" coordsize="101,162" path="m2264,7189l2251,7189,2203,7333,2216,7333,2264,7189xe" filled="true" fillcolor="#231f20" stroked="false">
                <v:path arrowok="t"/>
                <v:fill type="solid"/>
              </v:shape>
              <v:shape style="position:absolute;left:2168;top:7171;width:101;height:162" coordorigin="2168,7171" coordsize="101,162" path="m2269,7171l2184,7171,2168,7208,2172,7210,2177,7202,2182,7196,2188,7193,2192,7190,2198,7189,2264,7189,2269,7175,2269,7171xe" filled="true" fillcolor="#231f20" stroked="false">
                <v:path arrowok="t"/>
                <v:fill type="solid"/>
              </v:shape>
            </v:group>
            <v:group style="position:absolute;left:2297;top:7307;width:27;height:27" coordorigin="2297,7307" coordsize="27,27">
              <v:shape style="position:absolute;left:2297;top:7307;width:27;height:27" coordorigin="2297,7307" coordsize="27,27" path="m2314,7307l2306,7307,2303,7308,2298,7313,2297,7316,2297,7324,2298,7326,2300,7330,2303,7332,2306,7333,2314,7333,2317,7332,2320,7330,2322,7326,2323,7324,2323,7316,2322,7313,2317,7308,2314,73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360001pt;margin-top:358.140991pt;width:394.070364pt;height:10.875pt;mso-position-horizontal-relative:page;mso-position-vertical-relative:page;z-index:1768" type="#_x0000_t75" stroked="false">
            <v:imagedata r:id="rId32" o:title=""/>
          </v:shape>
        </w:pict>
      </w:r>
      <w:r>
        <w:rPr/>
        <w:pict>
          <v:shape style="position:absolute;margin-left:72.419998pt;margin-top:386.460999pt;width:465.235886pt;height:10.875pt;mso-position-horizontal-relative:page;mso-position-vertical-relative:page;z-index:1792" type="#_x0000_t75" stroked="false">
            <v:imagedata r:id="rId33" o:title=""/>
          </v:shape>
        </w:pict>
      </w:r>
      <w:r>
        <w:rPr/>
        <w:pict>
          <v:shape style="position:absolute;margin-left:87.720001pt;margin-top:415.980988pt;width:36.268033pt;height:7.35pt;mso-position-horizontal-relative:page;mso-position-vertical-relative:page;z-index:1816" type="#_x0000_t75" stroked="false">
            <v:imagedata r:id="rId34" o:title=""/>
          </v:shape>
        </w:pict>
      </w:r>
      <w:r>
        <w:rPr/>
        <w:pict>
          <v:group style="position:absolute;margin-left:130.259995pt;margin-top:414.781006pt;width:10.8pt;height:8.550pt;mso-position-horizontal-relative:page;mso-position-vertical-relative:page;z-index:1840" coordorigin="2605,8296" coordsize="216,171">
            <v:group style="position:absolute;left:2605;top:8352;width:104;height:114" coordorigin="2605,8352" coordsize="104,114">
              <v:shape style="position:absolute;left:2605;top:8352;width:104;height:114" coordorigin="2605,8352" coordsize="104,114" path="m2657,8352l2648,8352,2640,8354,2623,8364,2617,8371,2608,8390,2605,8400,2605,8412,2609,8430,2619,8449,2635,8462,2656,8466,2665,8466,2675,8464,2682,8458,2651,8458,2642,8452,2636,8439,2629,8421,2627,8400,2627,8390,2628,8382,2633,8370,2636,8365,2641,8363,2645,8360,2650,8359,2682,8359,2677,8356,2657,8352xe" filled="true" fillcolor="#231f20" stroked="false">
                <v:path arrowok="t"/>
                <v:fill type="solid"/>
              </v:shape>
              <v:shape style="position:absolute;left:2605;top:8352;width:104;height:114" coordorigin="2605,8352" coordsize="104,114" path="m2682,8359l2662,8359,2669,8363,2678,8376,2685,8393,2687,8416,2687,8431,2684,8442,2675,8454,2668,8458,2682,8458,2690,8453,2696,8446,2706,8426,2708,8417,2708,8405,2705,8386,2694,8367,2682,8359xe" filled="true" fillcolor="#231f20" stroked="false">
                <v:path arrowok="t"/>
                <v:fill type="solid"/>
              </v:shape>
            </v:group>
            <v:group style="position:absolute;left:2726;top:8296;width:95;height:167" coordorigin="2726,8296" coordsize="95,167">
              <v:shape style="position:absolute;left:2726;top:8296;width:95;height:167" coordorigin="2726,8296" coordsize="95,167" path="m2791,8458l2726,8458,2726,8462,2791,8462,2791,8458xe" filled="true" fillcolor="#231f20" stroked="false">
                <v:path arrowok="t"/>
                <v:fill type="solid"/>
              </v:shape>
              <v:shape style="position:absolute;left:2726;top:8296;width:95;height:167" coordorigin="2726,8296" coordsize="95,167" path="m2766,8364l2747,8364,2747,8447,2743,8454,2740,8456,2737,8458,2777,8458,2772,8456,2770,8453,2767,8450,2766,8444,2766,8364xe" filled="true" fillcolor="#231f20" stroked="false">
                <v:path arrowok="t"/>
                <v:fill type="solid"/>
              </v:shape>
              <v:shape style="position:absolute;left:2726;top:8296;width:95;height:167" coordorigin="2726,8296" coordsize="95,167" path="m2794,8356l2726,8356,2726,8364,2794,8364,2794,8356xe" filled="true" fillcolor="#231f20" stroked="false">
                <v:path arrowok="t"/>
                <v:fill type="solid"/>
              </v:shape>
              <v:shape style="position:absolute;left:2726;top:8296;width:95;height:167" coordorigin="2726,8296" coordsize="95,167" path="m2800,8296l2783,8296,2774,8298,2768,8303,2761,8308,2755,8314,2752,8321,2749,8328,2747,8338,2747,8356,2766,8356,2766,8330,2767,8321,2768,8316,2771,8309,2773,8308,2776,8305,2779,8304,2814,8304,2808,8299,2800,8296xe" filled="true" fillcolor="#231f20" stroked="false">
                <v:path arrowok="t"/>
                <v:fill type="solid"/>
              </v:shape>
              <v:shape style="position:absolute;left:2726;top:8296;width:95;height:167" coordorigin="2726,8296" coordsize="95,167" path="m2814,8304l2785,8304,2792,8308,2796,8311,2798,8315,2801,8320,2804,8322,2806,8323,2808,8324,2809,8326,2814,8326,2816,8324,2818,8322,2820,8321,2821,8318,2821,8311,2819,8308,2814,830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5.559998pt;margin-top:414.781006pt;width:14.25pt;height:8.550pt;mso-position-horizontal-relative:page;mso-position-vertical-relative:page;z-index:1864" coordorigin="2911,8296" coordsize="285,171">
            <v:group style="position:absolute;left:2911;top:8320;width:65;height:144" coordorigin="2911,8320" coordsize="65,144">
              <v:shape style="position:absolute;left:2911;top:8320;width:65;height:144" coordorigin="2911,8320" coordsize="65,144" path="m2947,8363l2928,8363,2928,8443,2939,8461,2941,8464,2954,8464,2959,8462,2964,8459,2972,8450,2956,8450,2952,8449,2951,8447,2948,8444,2947,8440,2947,8363xe" filled="true" fillcolor="#231f20" stroked="false">
                <v:path arrowok="t"/>
                <v:fill type="solid"/>
              </v:shape>
              <v:shape style="position:absolute;left:2911;top:8320;width:65;height:144" coordorigin="2911,8320" coordsize="65,144" path="m2976,8441l2971,8441,2970,8444,2968,8447,2960,8450,2972,8450,2974,8449,2976,8441xe" filled="true" fillcolor="#231f20" stroked="false">
                <v:path arrowok="t"/>
                <v:fill type="solid"/>
              </v:shape>
              <v:shape style="position:absolute;left:2911;top:8320;width:65;height:144" coordorigin="2911,8320" coordsize="65,144" path="m2947,8320l2944,8320,2941,8328,2938,8333,2936,8336,2929,8346,2924,8351,2920,8354,2916,8358,2911,8359,2911,8363,2972,8363,2972,8356,2947,8356,2947,8320xe" filled="true" fillcolor="#231f20" stroked="false">
                <v:path arrowok="t"/>
                <v:fill type="solid"/>
              </v:shape>
            </v:group>
            <v:group style="position:absolute;left:2977;top:8296;width:117;height:167" coordorigin="2977,8296" coordsize="117,167">
              <v:shape style="position:absolute;left:2977;top:8296;width:117;height:167" coordorigin="2977,8296" coordsize="117,167" path="m3032,8458l2978,8458,2978,8462,3032,8462,3032,8458xe" filled="true" fillcolor="#231f20" stroked="false">
                <v:path arrowok="t"/>
                <v:fill type="solid"/>
              </v:shape>
              <v:shape style="position:absolute;left:2977;top:8296;width:117;height:167" coordorigin="2977,8296" coordsize="117,167" path="m3094,8458l3041,8458,3041,8462,3094,8462,3094,8458xe" filled="true" fillcolor="#231f20" stroked="false">
                <v:path arrowok="t"/>
                <v:fill type="solid"/>
              </v:shape>
              <v:shape style="position:absolute;left:2977;top:8296;width:117;height:167" coordorigin="2977,8296" coordsize="117,167" path="m3014,8311l2990,8311,2993,8314,2994,8316,2994,8318,2995,8321,2995,8449,2993,8454,2990,8456,2987,8458,3023,8458,3018,8455,3017,8454,3016,8452,3014,8450,3014,8382,3020,8375,3014,8375,3014,8311xe" filled="true" fillcolor="#231f20" stroked="false">
                <v:path arrowok="t"/>
                <v:fill type="solid"/>
              </v:shape>
              <v:shape style="position:absolute;left:2977;top:8296;width:117;height:167" coordorigin="2977,8296" coordsize="117,167" path="m3074,8366l3048,8366,3052,8369,3054,8371,3055,8374,3058,8381,3059,8387,3059,8449,3056,8454,3053,8458,3085,8458,3084,8456,3082,8455,3080,8454,3079,8452,3079,8449,3078,8444,3078,8387,3077,8377,3076,8372,3074,8366xe" filled="true" fillcolor="#231f20" stroked="false">
                <v:path arrowok="t"/>
                <v:fill type="solid"/>
              </v:shape>
              <v:shape style="position:absolute;left:2977;top:8296;width:117;height:167" coordorigin="2977,8296" coordsize="117,167" path="m3056,8352l3046,8352,3041,8353,3035,8356,3030,8359,3023,8365,3014,8375,3020,8375,3025,8371,3030,8369,3037,8366,3074,8366,3073,8365,3071,8360,3061,8353,3056,8352xe" filled="true" fillcolor="#231f20" stroked="false">
                <v:path arrowok="t"/>
                <v:fill type="solid"/>
              </v:shape>
              <v:shape style="position:absolute;left:2977;top:8296;width:117;height:167" coordorigin="2977,8296" coordsize="117,167" path="m3014,8296l3010,8296,2977,8309,2978,8312,2982,8311,3014,8311,3014,8296xe" filled="true" fillcolor="#231f20" stroked="false">
                <v:path arrowok="t"/>
                <v:fill type="solid"/>
              </v:shape>
            </v:group>
            <v:group style="position:absolute;left:3104;top:8352;width:92;height:114" coordorigin="3104,8352" coordsize="92,114">
              <v:shape style="position:absolute;left:3104;top:8352;width:92;height:114" coordorigin="3104,8352" coordsize="92,114" path="m3166,8352l3107,8390,3104,8414,3109,8435,3119,8450,3127,8461,3138,8466,3163,8466,3173,8461,3181,8453,3186,8447,3150,8447,3140,8442,3133,8432,3125,8424,3121,8412,3121,8395,3196,8395,3196,8389,3121,8389,3122,8380,3125,8372,3130,8368,3136,8363,3140,8360,3181,8360,3176,8356,3166,8352xe" filled="true" fillcolor="#231f20" stroked="false">
                <v:path arrowok="t"/>
                <v:fill type="solid"/>
              </v:shape>
              <v:shape style="position:absolute;left:3104;top:8352;width:92;height:114" coordorigin="3104,8352" coordsize="92,114" path="m3192,8420l3167,8447,3186,8447,3188,8443,3193,8434,3196,8423,3192,8420xe" filled="true" fillcolor="#231f20" stroked="false">
                <v:path arrowok="t"/>
                <v:fill type="solid"/>
              </v:shape>
              <v:shape style="position:absolute;left:3104;top:8352;width:92;height:114" coordorigin="3104,8352" coordsize="92,114" path="m3181,8360l3151,8360,3156,8362,3163,8366,3167,8370,3169,8377,3170,8382,3170,8389,3196,8389,3196,8382,3191,8371,3184,8364,3181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65.899994pt;margin-top:414.781006pt;width:33.7pt;height:10.95pt;mso-position-horizontal-relative:page;mso-position-vertical-relative:page;z-index:1888" coordorigin="3318,8296" coordsize="674,219">
            <v:group style="position:absolute;left:3318;top:8304;width:120;height:159" coordorigin="3318,8304" coordsize="120,159">
              <v:shape style="position:absolute;left:3318;top:8304;width:120;height:159" coordorigin="3318,8304" coordsize="120,159" path="m3386,8458l3318,8458,3318,8462,3386,8462,3386,8458xe" filled="true" fillcolor="#231f20" stroked="false">
                <v:path arrowok="t"/>
                <v:fill type="solid"/>
              </v:shape>
              <v:shape style="position:absolute;left:3318;top:8304;width:120;height:159" coordorigin="3318,8304" coordsize="120,159" path="m3437,8304l3318,8304,3318,8308,3328,8308,3331,8309,3335,8311,3337,8312,3338,8314,3341,8318,3341,8443,3340,8450,3338,8453,3335,8456,3330,8458,3373,8458,3370,8455,3367,8454,3366,8452,3365,8450,3364,8448,3364,8384,3418,8384,3418,8375,3364,8375,3364,8312,3437,8312,3437,8304xe" filled="true" fillcolor="#231f20" stroked="false">
                <v:path arrowok="t"/>
                <v:fill type="solid"/>
              </v:shape>
              <v:shape style="position:absolute;left:3318;top:8304;width:120;height:159" coordorigin="3318,8304" coordsize="120,159" path="m3418,8384l3397,8384,3402,8386,3407,8388,3409,8390,3410,8393,3413,8396,3413,8406,3418,8406,3418,8384xe" filled="true" fillcolor="#231f20" stroked="false">
                <v:path arrowok="t"/>
                <v:fill type="solid"/>
              </v:shape>
              <v:shape style="position:absolute;left:3318;top:8304;width:120;height:159" coordorigin="3318,8304" coordsize="120,159" path="m3418,8353l3413,8353,3412,8362,3410,8368,3407,8370,3404,8374,3400,8375,3418,8375,3418,8353xe" filled="true" fillcolor="#231f20" stroked="false">
                <v:path arrowok="t"/>
                <v:fill type="solid"/>
              </v:shape>
              <v:shape style="position:absolute;left:3318;top:8304;width:120;height:159" coordorigin="3318,8304" coordsize="120,159" path="m3437,8312l3413,8312,3416,8315,3421,8316,3427,8322,3430,8326,3432,8330,3434,8339,3438,8339,3437,8312xe" filled="true" fillcolor="#231f20" stroked="false">
                <v:path arrowok="t"/>
                <v:fill type="solid"/>
              </v:shape>
            </v:group>
            <v:group style="position:absolute;left:3456;top:8352;width:99;height:113" coordorigin="3456,8352" coordsize="99,113">
              <v:shape style="position:absolute;left:3456;top:8352;width:99;height:113" coordorigin="3456,8352" coordsize="99,113" path="m3528,8359l3503,8359,3508,8362,3515,8369,3516,8376,3516,8387,3512,8393,3491,8401,3476,8408,3456,8431,3456,8446,3458,8452,3463,8456,3468,8462,3474,8465,3487,8465,3491,8464,3498,8460,3505,8455,3510,8452,3488,8452,3485,8449,3478,8442,3476,8437,3476,8426,3478,8423,3482,8416,3487,8412,3493,8408,3497,8406,3504,8404,3516,8399,3535,8399,3535,8371,3534,8368,3532,8363,3528,8359xe" filled="true" fillcolor="#231f20" stroked="false">
                <v:path arrowok="t"/>
                <v:fill type="solid"/>
              </v:shape>
              <v:shape style="position:absolute;left:3456;top:8352;width:99;height:113" coordorigin="3456,8352" coordsize="99,113" path="m3536,8447l3516,8447,3516,8453,3517,8458,3520,8460,3522,8464,3526,8465,3536,8465,3545,8459,3552,8449,3539,8449,3536,8447xe" filled="true" fillcolor="#231f20" stroked="false">
                <v:path arrowok="t"/>
                <v:fill type="solid"/>
              </v:shape>
              <v:shape style="position:absolute;left:3456;top:8352;width:99;height:113" coordorigin="3456,8352" coordsize="99,113" path="m3535,8399l3516,8399,3516,8440,3506,8447,3499,8452,3510,8452,3516,8447,3536,8447,3536,8444,3535,8442,3535,8399xe" filled="true" fillcolor="#231f20" stroked="false">
                <v:path arrowok="t"/>
                <v:fill type="solid"/>
              </v:shape>
              <v:shape style="position:absolute;left:3456;top:8352;width:99;height:113" coordorigin="3456,8352" coordsize="99,113" path="m3554,8441l3550,8446,3546,8448,3545,8449,3552,8449,3554,8447,3554,8441xe" filled="true" fillcolor="#231f20" stroked="false">
                <v:path arrowok="t"/>
                <v:fill type="solid"/>
              </v:shape>
              <v:shape style="position:absolute;left:3456;top:8352;width:99;height:113" coordorigin="3456,8352" coordsize="99,113" path="m3509,8352l3487,8352,3478,8354,3470,8360,3464,8366,3461,8372,3461,8382,3462,8386,3466,8389,3468,8390,3473,8390,3475,8389,3478,8387,3480,8386,3480,8369,3481,8365,3485,8363,3487,8360,3491,8359,3528,8359,3523,8357,3517,8353,3509,8352xe" filled="true" fillcolor="#231f20" stroked="false">
                <v:path arrowok="t"/>
                <v:fill type="solid"/>
              </v:shape>
            </v:group>
            <v:group style="position:absolute;left:3554;top:8352;width:184;height:111" coordorigin="3554,8352" coordsize="184,111">
              <v:shape style="position:absolute;left:3554;top:8352;width:184;height:111" coordorigin="3554,8352" coordsize="184,111" path="m3608,8458l3556,8458,3556,8462,3608,8462,3608,8458xe" filled="true" fillcolor="#231f20" stroked="false">
                <v:path arrowok="t"/>
                <v:fill type="solid"/>
              </v:shape>
              <v:shape style="position:absolute;left:3554;top:8352;width:184;height:111" coordorigin="3554,8352" coordsize="184,111" path="m3674,8458l3619,8458,3619,8462,3674,8462,3674,8458xe" filled="true" fillcolor="#231f20" stroked="false">
                <v:path arrowok="t"/>
                <v:fill type="solid"/>
              </v:shape>
              <v:shape style="position:absolute;left:3554;top:8352;width:184;height:111" coordorigin="3554,8352" coordsize="184,111" path="m3738,8458l3685,8458,3685,8462,3738,8462,3738,8458xe" filled="true" fillcolor="#231f20" stroked="false">
                <v:path arrowok="t"/>
                <v:fill type="solid"/>
              </v:shape>
              <v:shape style="position:absolute;left:3554;top:8352;width:184;height:111" coordorigin="3554,8352" coordsize="184,111" path="m3592,8368l3568,8368,3570,8370,3570,8371,3571,8375,3571,8377,3572,8386,3572,8444,3571,8449,3570,8452,3570,8454,3568,8455,3566,8456,3564,8458,3599,8458,3598,8456,3595,8455,3594,8454,3592,8449,3592,8381,3595,8376,3597,8375,3592,8375,3592,8368xe" filled="true" fillcolor="#231f20" stroked="false">
                <v:path arrowok="t"/>
                <v:fill type="solid"/>
              </v:shape>
              <v:shape style="position:absolute;left:3554;top:8352;width:184;height:111" coordorigin="3554,8352" coordsize="184,111" path="m3653,8365l3625,8365,3630,8368,3634,8374,3636,8377,3637,8383,3637,8449,3636,8453,3635,8455,3630,8458,3665,8458,3660,8455,3659,8454,3658,8452,3656,8450,3656,8381,3662,8375,3655,8375,3654,8368,3653,8365xe" filled="true" fillcolor="#231f20" stroked="false">
                <v:path arrowok="t"/>
                <v:fill type="solid"/>
              </v:shape>
              <v:shape style="position:absolute;left:3554;top:8352;width:184;height:111" coordorigin="3554,8352" coordsize="184,111" path="m3717,8366l3691,8366,3696,8369,3698,8374,3701,8377,3702,8383,3702,8449,3701,8453,3700,8454,3697,8455,3695,8458,3730,8458,3725,8455,3724,8454,3722,8452,3722,8449,3721,8444,3721,8375,3719,8371,3717,8366xe" filled="true" fillcolor="#231f20" stroked="false">
                <v:path arrowok="t"/>
                <v:fill type="solid"/>
              </v:shape>
              <v:shape style="position:absolute;left:3554;top:8352;width:184;height:111" coordorigin="3554,8352" coordsize="184,111" path="m3635,8352l3625,8352,3620,8353,3617,8354,3612,8356,3608,8358,3604,8363,3599,8366,3592,8375,3597,8375,3600,8372,3606,8369,3611,8366,3614,8365,3653,8365,3650,8362,3641,8354,3635,8352xe" filled="true" fillcolor="#231f20" stroked="false">
                <v:path arrowok="t"/>
                <v:fill type="solid"/>
              </v:shape>
              <v:shape style="position:absolute;left:3554;top:8352;width:184;height:111" coordorigin="3554,8352" coordsize="184,111" path="m3698,8352l3688,8352,3682,8353,3676,8357,3671,8359,3664,8365,3655,8375,3662,8375,3667,8371,3672,8369,3676,8366,3717,8366,3716,8364,3713,8359,3708,8357,3704,8353,3698,8352xe" filled="true" fillcolor="#231f20" stroked="false">
                <v:path arrowok="t"/>
                <v:fill type="solid"/>
              </v:shape>
              <v:shape style="position:absolute;left:3554;top:8352;width:184;height:111" coordorigin="3554,8352" coordsize="184,111" path="m3592,8352l3587,8352,3554,8365,3556,8369,3559,8368,3592,8368,3592,8352xe" filled="true" fillcolor="#231f20" stroked="false">
                <v:path arrowok="t"/>
                <v:fill type="solid"/>
              </v:shape>
            </v:group>
            <v:group style="position:absolute;left:3745;top:8296;width:54;height:167" coordorigin="3745,8296" coordsize="54,167">
              <v:shape style="position:absolute;left:3745;top:8296;width:54;height:167" coordorigin="3745,8296" coordsize="54,167" path="m3776,8296l3770,8296,3767,8297,3766,8299,3763,8302,3762,8304,3762,8311,3763,8314,3768,8318,3770,8320,3776,8320,3780,8318,3785,8314,3785,8302,3780,8297,3776,8296xe" filled="true" fillcolor="#231f20" stroked="false">
                <v:path arrowok="t"/>
                <v:fill type="solid"/>
              </v:shape>
              <v:shape style="position:absolute;left:3745;top:8296;width:54;height:167" coordorigin="3745,8296" coordsize="54,167" path="m3799,8458l3748,8458,3748,8462,3799,8462,3799,8458xe" filled="true" fillcolor="#231f20" stroked="false">
                <v:path arrowok="t"/>
                <v:fill type="solid"/>
              </v:shape>
              <v:shape style="position:absolute;left:3745;top:8296;width:54;height:167" coordorigin="3745,8296" coordsize="54,167" path="m3784,8368l3760,8368,3760,8369,3762,8371,3763,8374,3763,8377,3764,8386,3764,8444,3763,8449,3761,8454,3758,8456,3756,8458,3791,8458,3790,8456,3787,8455,3786,8454,3784,8449,3784,8368xe" filled="true" fillcolor="#231f20" stroked="false">
                <v:path arrowok="t"/>
                <v:fill type="solid"/>
              </v:shape>
              <v:shape style="position:absolute;left:3745;top:8296;width:54;height:167" coordorigin="3745,8296" coordsize="54,167" path="m3784,8352l3778,8352,3745,8365,3748,8369,3750,8368,3784,8368,3784,8352xe" filled="true" fillcolor="#231f20" stroked="false">
                <v:path arrowok="t"/>
                <v:fill type="solid"/>
              </v:shape>
            </v:group>
            <v:group style="position:absolute;left:3812;top:8296;width:56;height:167" coordorigin="3812,8296" coordsize="56,167">
              <v:shape style="position:absolute;left:3812;top:8296;width:56;height:167" coordorigin="3812,8296" coordsize="56,167" path="m3868,8458l3815,8458,3815,8462,3868,8462,3868,8458xe" filled="true" fillcolor="#231f20" stroked="false">
                <v:path arrowok="t"/>
                <v:fill type="solid"/>
              </v:shape>
              <v:shape style="position:absolute;left:3812;top:8296;width:56;height:167" coordorigin="3812,8296" coordsize="56,167" path="m3850,8311l3826,8311,3828,8314,3829,8316,3829,8318,3830,8321,3830,8449,3828,8454,3827,8455,3824,8456,3823,8458,3858,8458,3856,8456,3854,8455,3852,8454,3851,8452,3851,8449,3850,8444,3850,8311xe" filled="true" fillcolor="#231f20" stroked="false">
                <v:path arrowok="t"/>
                <v:fill type="solid"/>
              </v:shape>
              <v:shape style="position:absolute;left:3812;top:8296;width:56;height:167" coordorigin="3812,8296" coordsize="56,167" path="m3850,8296l3845,8296,3812,8309,3815,8312,3817,8311,3850,8311,3850,8296xe" filled="true" fillcolor="#231f20" stroked="false">
                <v:path arrowok="t"/>
                <v:fill type="solid"/>
              </v:shape>
            </v:group>
            <v:group style="position:absolute;left:3874;top:8356;width:118;height:159" coordorigin="3874,8356" coordsize="118,159">
              <v:shape style="position:absolute;left:3874;top:8356;width:118;height:159" coordorigin="3874,8356" coordsize="118,159" path="m3894,8490l3888,8490,3884,8491,3882,8494,3880,8495,3880,8504,3881,8508,3883,8510,3887,8513,3890,8514,3901,8514,3908,8512,3914,8507,3922,8501,3927,8495,3907,8495,3905,8494,3894,8490xe" filled="true" fillcolor="#231f20" stroked="false">
                <v:path arrowok="t"/>
                <v:fill type="solid"/>
              </v:shape>
              <v:shape style="position:absolute;left:3874;top:8356;width:118;height:159" coordorigin="3874,8356" coordsize="118,159" path="m3924,8356l3874,8356,3874,8359,3881,8362,3883,8364,3886,8365,3887,8368,3892,8375,3893,8377,3931,8458,3924,8477,3918,8489,3916,8491,3912,8494,3910,8495,3927,8495,3928,8494,3931,8483,3951,8434,3941,8434,3914,8380,3912,8375,3911,8370,3911,8365,3912,8363,3913,8362,3918,8359,3924,8359,3924,8356xe" filled="true" fillcolor="#231f20" stroked="false">
                <v:path arrowok="t"/>
                <v:fill type="solid"/>
              </v:shape>
              <v:shape style="position:absolute;left:3874;top:8356;width:118;height:159" coordorigin="3874,8356" coordsize="118,159" path="m3983,8362l3966,8362,3966,8363,3967,8364,3967,8369,3966,8371,3965,8375,3941,8434,3951,8434,3974,8376,3977,8371,3978,8368,3979,8366,3980,8364,3983,8362xe" filled="true" fillcolor="#231f20" stroked="false">
                <v:path arrowok="t"/>
                <v:fill type="solid"/>
              </v:shape>
              <v:shape style="position:absolute;left:3874;top:8356;width:118;height:159" coordorigin="3874,8356" coordsize="118,159" path="m3988,8359l3961,8359,3962,8360,3965,8360,3965,8362,3984,8362,3985,8360,3988,8359xe" filled="true" fillcolor="#231f20" stroked="false">
                <v:path arrowok="t"/>
                <v:fill type="solid"/>
              </v:shape>
              <v:shape style="position:absolute;left:3874;top:8356;width:118;height:159" coordorigin="3874,8356" coordsize="118,159" path="m3991,8356l3956,8356,3956,8359,3991,8359,3991,835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05.320007pt;margin-top:415.200989pt;width:27.15pt;height:8.1pt;mso-position-horizontal-relative:page;mso-position-vertical-relative:page;z-index:1912" coordorigin="4106,8304" coordsize="543,162">
            <v:group style="position:absolute;left:4106;top:8304;width:134;height:159" coordorigin="4106,8304" coordsize="134,159">
              <v:shape style="position:absolute;left:4106;top:8304;width:134;height:159" coordorigin="4106,8304" coordsize="134,159" path="m4206,8458l4139,8458,4139,8462,4206,8462,4206,8458xe" filled="true" fillcolor="#231f20" stroked="false">
                <v:path arrowok="t"/>
                <v:fill type="solid"/>
              </v:shape>
              <v:shape style="position:absolute;left:4106;top:8304;width:134;height:159" coordorigin="4106,8304" coordsize="134,159" path="m4184,8314l4162,8314,4162,8443,4160,8449,4159,8452,4156,8456,4151,8458,4195,8458,4190,8456,4187,8453,4186,8450,4184,8444,4184,8314xe" filled="true" fillcolor="#231f20" stroked="false">
                <v:path arrowok="t"/>
                <v:fill type="solid"/>
              </v:shape>
              <v:shape style="position:absolute;left:4106;top:8304;width:134;height:159" coordorigin="4106,8304" coordsize="134,159" path="m4238,8304l4109,8304,4106,8341,4111,8341,4111,8334,4114,8328,4116,8323,4118,8320,4122,8316,4127,8315,4129,8314,4239,8314,4238,8304xe" filled="true" fillcolor="#231f20" stroked="false">
                <v:path arrowok="t"/>
                <v:fill type="solid"/>
              </v:shape>
              <v:shape style="position:absolute;left:4106;top:8304;width:134;height:159" coordorigin="4106,8304" coordsize="134,159" path="m4239,8314l4213,8314,4218,8315,4223,8317,4226,8318,4230,8322,4234,8329,4235,8334,4235,8341,4240,8341,4239,8314xe" filled="true" fillcolor="#231f20" stroked="false">
                <v:path arrowok="t"/>
                <v:fill type="solid"/>
              </v:shape>
            </v:group>
            <v:group style="position:absolute;left:4247;top:8352;width:81;height:111" coordorigin="4247,8352" coordsize="81,111">
              <v:shape style="position:absolute;left:4247;top:8352;width:81;height:111" coordorigin="4247,8352" coordsize="81,111" path="m4303,8458l4248,8458,4248,8462,4303,8462,4303,8458xe" filled="true" fillcolor="#231f20" stroked="false">
                <v:path arrowok="t"/>
                <v:fill type="solid"/>
              </v:shape>
              <v:shape style="position:absolute;left:4247;top:8352;width:81;height:111" coordorigin="4247,8352" coordsize="81,111" path="m4285,8368l4260,8368,4262,8369,4264,8370,4264,8372,4265,8375,4265,8377,4266,8384,4266,8444,4265,8448,4265,8449,4264,8453,4261,8455,4258,8458,4295,8458,4290,8455,4288,8453,4285,8448,4285,8386,4289,8378,4291,8376,4285,8376,4285,8368xe" filled="true" fillcolor="#231f20" stroked="false">
                <v:path arrowok="t"/>
                <v:fill type="solid"/>
              </v:shape>
              <v:shape style="position:absolute;left:4247;top:8352;width:81;height:111" coordorigin="4247,8352" coordsize="81,111" path="m4316,8352l4303,8352,4294,8360,4285,8376,4291,8376,4292,8374,4298,8368,4327,8368,4327,8362,4326,8358,4324,8356,4320,8353,4316,8352xe" filled="true" fillcolor="#231f20" stroked="false">
                <v:path arrowok="t"/>
                <v:fill type="solid"/>
              </v:shape>
              <v:shape style="position:absolute;left:4247;top:8352;width:81;height:111" coordorigin="4247,8352" coordsize="81,111" path="m4327,8368l4302,8368,4304,8369,4308,8371,4312,8375,4314,8376,4320,8376,4322,8375,4325,8372,4327,8368xe" filled="true" fillcolor="#231f20" stroked="false">
                <v:path arrowok="t"/>
                <v:fill type="solid"/>
              </v:shape>
              <v:shape style="position:absolute;left:4247;top:8352;width:81;height:111" coordorigin="4247,8352" coordsize="81,111" path="m4285,8352l4280,8352,4247,8365,4248,8369,4252,8368,4285,8368,4285,8352xe" filled="true" fillcolor="#231f20" stroked="false">
                <v:path arrowok="t"/>
                <v:fill type="solid"/>
              </v:shape>
            </v:group>
            <v:group style="position:absolute;left:4326;top:8356;width:120;height:111" coordorigin="4326,8356" coordsize="120,111">
              <v:shape style="position:absolute;left:4326;top:8356;width:120;height:111" coordorigin="4326,8356" coordsize="120,111" path="m4363,8356l4326,8356,4326,8359,4336,8359,4340,8362,4342,8363,4344,8368,4344,8434,4345,8442,4366,8466,4376,8466,4382,8465,4387,8461,4392,8459,4399,8453,4400,8452,4376,8452,4369,8447,4366,8443,4363,8437,4363,8356xe" filled="true" fillcolor="#231f20" stroked="false">
                <v:path arrowok="t"/>
                <v:fill type="solid"/>
              </v:shape>
              <v:shape style="position:absolute;left:4326;top:8356;width:120;height:111" coordorigin="4326,8356" coordsize="120,111" path="m4428,8443l4408,8443,4408,8466,4414,8466,4446,8453,4445,8450,4434,8450,4433,8449,4432,8449,4429,8448,4429,8446,4428,8443xe" filled="true" fillcolor="#231f20" stroked="false">
                <v:path arrowok="t"/>
                <v:fill type="solid"/>
              </v:shape>
              <v:shape style="position:absolute;left:4326;top:8356;width:120;height:111" coordorigin="4326,8356" coordsize="120,111" path="m4427,8356l4391,8356,4391,8359,4398,8359,4403,8360,4405,8363,4406,8365,4408,8369,4408,8436,4385,8452,4400,8452,4408,8443,4428,8443,4428,8440,4427,8434,4427,8356xe" filled="true" fillcolor="#231f20" stroked="false">
                <v:path arrowok="t"/>
                <v:fill type="solid"/>
              </v:shape>
              <v:shape style="position:absolute;left:4326;top:8356;width:120;height:111" coordorigin="4326,8356" coordsize="120,111" path="m4444,8448l4441,8449,4438,8450,4445,8450,4444,8448xe" filled="true" fillcolor="#231f20" stroked="false">
                <v:path arrowok="t"/>
                <v:fill type="solid"/>
              </v:shape>
            </v:group>
            <v:group style="position:absolute;left:4458;top:8352;width:74;height:114" coordorigin="4458,8352" coordsize="74,114">
              <v:shape style="position:absolute;left:4458;top:8352;width:74;height:114" coordorigin="4458,8352" coordsize="74,114" path="m4513,8461l4470,8461,4472,8462,4481,8465,4488,8466,4504,8466,4512,8462,4513,8461xe" filled="true" fillcolor="#231f20" stroked="false">
                <v:path arrowok="t"/>
                <v:fill type="solid"/>
              </v:shape>
              <v:shape style="position:absolute;left:4458;top:8352;width:74;height:114" coordorigin="4458,8352" coordsize="74,114" path="m4462,8425l4458,8425,4458,8464,4462,8464,4464,8461,4513,8461,4516,8459,4488,8459,4481,8456,4469,8444,4464,8437,4462,8425xe" filled="true" fillcolor="#231f20" stroked="false">
                <v:path arrowok="t"/>
                <v:fill type="solid"/>
              </v:shape>
              <v:shape style="position:absolute;left:4458;top:8352;width:74;height:114" coordorigin="4458,8352" coordsize="74,114" path="m4494,8352l4481,8352,4472,8354,4460,8366,4458,8374,4458,8389,4496,8420,4504,8425,4507,8429,4512,8432,4513,8437,4513,8447,4512,8450,4505,8458,4500,8459,4516,8459,4519,8456,4528,8450,4531,8443,4531,8420,4523,8411,4507,8402,4490,8394,4482,8390,4477,8387,4475,8384,4472,8381,4471,8377,4471,8369,4474,8366,4476,8363,4480,8360,4484,8359,4523,8359,4523,8357,4512,8357,4510,8356,4506,8354,4494,8352xe" filled="true" fillcolor="#231f20" stroked="false">
                <v:path arrowok="t"/>
                <v:fill type="solid"/>
              </v:shape>
              <v:shape style="position:absolute;left:4458;top:8352;width:74;height:114" coordorigin="4458,8352" coordsize="74,114" path="m4523,8359l4496,8359,4502,8360,4507,8365,4512,8369,4516,8377,4519,8388,4523,8388,4523,8359xe" filled="true" fillcolor="#231f20" stroked="false">
                <v:path arrowok="t"/>
                <v:fill type="solid"/>
              </v:shape>
              <v:shape style="position:absolute;left:4458;top:8352;width:74;height:114" coordorigin="4458,8352" coordsize="74,114" path="m4523,8352l4519,8352,4517,8354,4517,8356,4516,8356,4514,8357,4523,8357,4523,8352xe" filled="true" fillcolor="#231f20" stroked="false">
                <v:path arrowok="t"/>
                <v:fill type="solid"/>
              </v:shape>
            </v:group>
            <v:group style="position:absolute;left:4542;top:8320;width:64;height:144" coordorigin="4542,8320" coordsize="64,144">
              <v:shape style="position:absolute;left:4542;top:8320;width:64;height:144" coordorigin="4542,8320" coordsize="64,144" path="m4578,8363l4559,8363,4559,8449,4561,8453,4562,8456,4565,8459,4572,8464,4584,8464,4590,8462,4595,8459,4600,8454,4602,8450,4585,8450,4583,8449,4580,8447,4579,8444,4578,8440,4578,8363xe" filled="true" fillcolor="#231f20" stroked="false">
                <v:path arrowok="t"/>
                <v:fill type="solid"/>
              </v:shape>
              <v:shape style="position:absolute;left:4542;top:8320;width:64;height:144" coordorigin="4542,8320" coordsize="64,144" path="m4606,8441l4602,8441,4601,8444,4598,8447,4591,8450,4602,8450,4603,8449,4606,8441xe" filled="true" fillcolor="#231f20" stroked="false">
                <v:path arrowok="t"/>
                <v:fill type="solid"/>
              </v:shape>
              <v:shape style="position:absolute;left:4542;top:8320;width:64;height:144" coordorigin="4542,8320" coordsize="64,144" path="m4578,8320l4574,8320,4571,8328,4568,8333,4567,8336,4564,8341,4559,8346,4555,8351,4546,8358,4542,8359,4542,8363,4603,8363,4603,8356,4578,8356,4578,8320xe" filled="true" fillcolor="#231f20" stroked="false">
                <v:path arrowok="t"/>
                <v:fill type="solid"/>
              </v:shape>
            </v:group>
            <v:group style="position:absolute;left:4622;top:8440;width:27;height:27" coordorigin="4622,8440" coordsize="27,27">
              <v:shape style="position:absolute;left:4622;top:8440;width:27;height:27" coordorigin="4622,8440" coordsize="27,27" path="m4639,8440l4632,8440,4630,8441,4627,8443,4624,8446,4622,8449,4622,8456,4624,8459,4630,8465,4632,8466,4639,8466,4643,8465,4645,8462,4648,8459,4649,8456,4649,8449,4648,8446,4643,8441,4639,844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44.740005pt;margin-top:414.781006pt;width:57.977999pt;height:8.4525pt;mso-position-horizontal-relative:page;mso-position-vertical-relative:page;z-index:1936" type="#_x0000_t75" stroked="false">
            <v:imagedata r:id="rId35" o:title=""/>
          </v:shape>
        </w:pict>
      </w:r>
      <w:r>
        <w:rPr/>
        <w:pict>
          <v:shape style="position:absolute;margin-left:310.260986pt;margin-top:414.781006pt;width:32.91713pt;height:8.4525pt;mso-position-horizontal-relative:page;mso-position-vertical-relative:page;z-index:1960" type="#_x0000_t75" stroked="false">
            <v:imagedata r:id="rId36" o:title=""/>
          </v:shape>
        </w:pict>
      </w:r>
      <w:r>
        <w:rPr/>
        <w:pict>
          <v:shape style="position:absolute;margin-left:349.866974pt;margin-top:414.781006pt;width:45.530429pt;height:8.4525pt;mso-position-horizontal-relative:page;mso-position-vertical-relative:page;z-index:1984" type="#_x0000_t75" stroked="false">
            <v:imagedata r:id="rId37" o:title=""/>
          </v:shape>
        </w:pict>
      </w:r>
      <w:r>
        <w:rPr/>
        <w:pict>
          <v:shape style="position:absolute;margin-left:401.821014pt;margin-top:414.781006pt;width:44.321342pt;height:10.875pt;mso-position-horizontal-relative:page;mso-position-vertical-relative:page;z-index:2008" type="#_x0000_t75" stroked="false">
            <v:imagedata r:id="rId38" o:title=""/>
          </v:shape>
        </w:pict>
      </w:r>
      <w:r>
        <w:rPr/>
        <w:pict>
          <v:shape style="position:absolute;margin-left:451.92099pt;margin-top:414.781006pt;width:87.119505pt;height:10.875pt;mso-position-horizontal-relative:page;mso-position-vertical-relative:page;z-index:2032" type="#_x0000_t75" stroked="false">
            <v:imagedata r:id="rId39" o:title=""/>
          </v:shape>
        </w:pict>
      </w:r>
      <w:r>
        <w:rPr/>
        <w:pict>
          <v:shape style="position:absolute;margin-left:72.059998pt;margin-top:443.101013pt;width:465.952919pt;height:10.875pt;mso-position-horizontal-relative:page;mso-position-vertical-relative:page;z-index:2056" type="#_x0000_t75" stroked="false">
            <v:imagedata r:id="rId40" o:title=""/>
          </v:shape>
        </w:pict>
      </w:r>
      <w:r>
        <w:rPr/>
        <w:pict>
          <v:shape style="position:absolute;margin-left:72.480003pt;margin-top:471.42099pt;width:77.320055pt;height:10.875pt;mso-position-horizontal-relative:page;mso-position-vertical-relative:page;z-index:2080" type="#_x0000_t75" stroked="false">
            <v:imagedata r:id="rId41" o:title=""/>
          </v:shape>
        </w:pict>
      </w:r>
      <w:r>
        <w:rPr/>
        <w:pict>
          <v:shape style="position:absolute;margin-left:155.339996pt;margin-top:471.42099pt;width:149.009875pt;height:10.875pt;mso-position-horizontal-relative:page;mso-position-vertical-relative:page;z-index:2104" type="#_x0000_t75" stroked="false">
            <v:imagedata r:id="rId42" o:title=""/>
          </v:shape>
        </w:pict>
      </w:r>
      <w:r>
        <w:rPr/>
        <w:pict>
          <v:shape style="position:absolute;margin-left:309.661011pt;margin-top:471.42099pt;width:230.526099pt;height:10.875pt;mso-position-horizontal-relative:page;mso-position-vertical-relative:page;z-index:2128" type="#_x0000_t75" stroked="false">
            <v:imagedata r:id="rId43" o:title=""/>
          </v:shape>
        </w:pict>
      </w:r>
      <w:r>
        <w:rPr/>
        <w:pict>
          <v:shape style="position:absolute;margin-left:72.480003pt;margin-top:499.740997pt;width:465.474897pt;height:10.875pt;mso-position-horizontal-relative:page;mso-position-vertical-relative:page;z-index:2152" type="#_x0000_t75" stroked="false">
            <v:imagedata r:id="rId44" o:title=""/>
          </v:shape>
        </w:pict>
      </w:r>
      <w:r>
        <w:rPr/>
        <w:pict>
          <v:shape style="position:absolute;margin-left:72.120003pt;margin-top:528.060974pt;width:106.120879pt;height:10.875pt;mso-position-horizontal-relative:page;mso-position-vertical-relative:page;z-index:2176" type="#_x0000_t75" stroked="false">
            <v:imagedata r:id="rId45" o:title=""/>
          </v:shape>
        </w:pict>
      </w:r>
      <w:r>
        <w:rPr/>
        <w:pict>
          <v:shape style="position:absolute;margin-left:144.360001pt;margin-top:556.380981pt;width:393.652095pt;height:10.875pt;mso-position-horizontal-relative:page;mso-position-vertical-relative:page;z-index:2200" type="#_x0000_t75" stroked="false">
            <v:imagedata r:id="rId46" o:title=""/>
          </v:shape>
        </w:pict>
      </w:r>
      <w:r>
        <w:rPr/>
        <w:pict>
          <v:shape style="position:absolute;margin-left:72.120003pt;margin-top:584.700989pt;width:465.952919pt;height:10.875pt;mso-position-horizontal-relative:page;mso-position-vertical-relative:page;z-index:2224" type="#_x0000_t75" stroked="false">
            <v:imagedata r:id="rId47" o:title=""/>
          </v:shape>
        </w:pict>
      </w:r>
      <w:r>
        <w:rPr/>
        <w:pict>
          <v:shape style="position:absolute;margin-left:72.360001pt;margin-top:613.020996pt;width:462.308001pt;height:10.875pt;mso-position-horizontal-relative:page;mso-position-vertical-relative:page;z-index:2248" type="#_x0000_t75" stroked="false">
            <v:imagedata r:id="rId48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91000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00" w:lineRule="atLeast"/>
        <w:ind w:left="30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77.55pt;height:10.7pt;mso-position-horizontal-relative:char;mso-position-vertical-relative:line" coordorigin="0,0" coordsize="3551,214">
            <v:group style="position:absolute;left:8;top:205;width:3534;height:2" coordorigin="8,205" coordsize="3534,2">
              <v:shape style="position:absolute;left:8;top:205;width:3534;height:2" coordorigin="8,205" coordsize="3534,0" path="m8,205l3542,205e" filled="false" stroked="true" strokeweight=".82009pt" strokecolor="#231f20">
                <v:path arrowok="t"/>
              </v:shape>
              <v:shape style="position:absolute;left:14;top:0;width:3517;height:166" type="#_x0000_t75" stroked="false">
                <v:imagedata r:id="rId49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567" w:val="left" w:leader="none"/>
        </w:tabs>
        <w:spacing w:line="160" w:lineRule="atLeast"/>
        <w:ind w:left="8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7.6pt;height:8.1pt;mso-position-horizontal-relative:char;mso-position-vertical-relative:line" coordorigin="0,0" coordsize="152,162">
            <v:group style="position:absolute;left:0;top:0;width:93;height:161" coordorigin="0,0" coordsize="93,161">
              <v:shape style="position:absolute;left:0;top:0;width:93;height:161" coordorigin="0,0" coordsize="93,161" path="m11,137l6,137,4,138,2,140,0,142,0,150,1,154,6,156,11,160,17,161,36,161,46,160,54,155,61,151,64,149,34,149,28,148,22,143,18,140,16,139,14,138,13,138,11,137xe" filled="true" fillcolor="#231f20" stroked="false">
                <v:path arrowok="t"/>
                <v:fill type="solid"/>
              </v:shape>
              <v:shape style="position:absolute;left:0;top:0;width:93;height:161" coordorigin="0,0" coordsize="93,161" path="m92,0l35,0,5,61,19,61,31,64,74,104,74,124,71,132,58,145,49,149,64,149,84,125,88,118,90,109,89,91,81,74,64,55,46,46,25,41,35,19,83,19,92,0xe" filled="true" fillcolor="#231f20" stroked="false">
                <v:path arrowok="t"/>
                <v:fill type="solid"/>
              </v:shape>
            </v:group>
            <v:group style="position:absolute;left:125;top:136;width:27;height:27" coordorigin="125,136" coordsize="27,27">
              <v:shape style="position:absolute;left:125;top:136;width:27;height:27" coordorigin="125,136" coordsize="27,27" path="m142,136l134,136,131,137,126,142,125,145,125,152,126,155,128,158,131,161,134,162,142,162,145,161,148,158,150,155,151,152,151,145,150,142,145,137,142,13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998622" cy="138112"/>
            <wp:effectExtent l="0" t="0" r="0" b="0"/>
            <wp:docPr id="1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6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6136" w:val="left" w:leader="none"/>
        </w:tabs>
        <w:spacing w:line="200" w:lineRule="atLeast"/>
        <w:ind w:left="1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739674" cy="138112"/>
            <wp:effectExtent l="0" t="0" r="0" b="0"/>
            <wp:docPr id="1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6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2115324" cy="131159"/>
            <wp:effectExtent l="0" t="0" r="0" b="0"/>
            <wp:docPr id="1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2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99993" cy="140017"/>
            <wp:effectExtent l="0" t="0" r="0" b="0"/>
            <wp:docPr id="2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99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854" w:val="left" w:leader="none"/>
        </w:tabs>
        <w:spacing w:line="110" w:lineRule="atLeast"/>
        <w:ind w:left="128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283"/>
          <w:sz w:val="11"/>
        </w:rPr>
        <w:pict>
          <v:group style="width:9.2pt;height:5.7pt;mso-position-horizontal-relative:char;mso-position-vertical-relative:line" coordorigin="0,0" coordsize="184,114">
            <v:group style="position:absolute;left:0;top:0;width:98;height:113" coordorigin="0,0" coordsize="98,113">
              <v:shape style="position:absolute;left:0;top:0;width:98;height:113" coordorigin="0,0" coordsize="98,113" path="m72,7l47,7,52,10,59,17,60,24,60,35,56,41,35,49,20,56,0,79,0,94,2,100,7,104,12,110,18,113,30,113,35,112,42,108,49,103,54,100,32,100,29,97,22,90,20,85,20,74,22,71,26,64,31,60,37,56,41,54,48,52,60,47,79,47,79,26,78,19,77,16,74,11,72,7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80,95l60,95,60,101,61,106,64,108,66,112,68,113,80,113,89,107,96,97,83,97,82,96,80,96,80,95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79,47l60,47,60,88,50,95,42,100,54,100,60,95,80,95,80,92,79,90,79,47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97,89l90,96,88,97,96,97,97,95,97,89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53,0l31,0,22,2,7,14,5,20,5,34,7,35,8,37,11,38,17,38,19,37,23,34,24,30,24,17,25,13,29,11,31,8,35,7,72,7,67,5,61,1,53,0xe" filled="true" fillcolor="#231f20" stroked="false">
                <v:path arrowok="t"/>
                <v:fill type="solid"/>
              </v:shape>
            </v:group>
            <v:group style="position:absolute;left:110;top:0;width:74;height:114" coordorigin="110,0" coordsize="74,114">
              <v:shape style="position:absolute;left:110;top:0;width:74;height:114" coordorigin="110,0" coordsize="74,114" path="m166,109l122,109,125,110,133,113,140,114,156,114,164,110,166,109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14,73l110,73,110,112,114,112,116,109,166,109,169,107,140,107,133,104,121,92,116,85,114,73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46,0l133,0,125,2,113,14,110,22,110,37,149,68,156,73,160,77,164,80,166,85,166,95,164,98,157,106,152,107,169,107,172,104,180,98,184,91,184,68,175,59,160,50,143,42,134,38,130,35,127,32,125,29,124,25,124,17,126,14,128,11,132,8,137,7,175,7,175,5,164,5,162,4,158,2,146,0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75,7l149,7,155,8,160,13,164,17,168,25,172,36,175,36,175,7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75,0l172,0,169,2,169,4,168,4,167,5,175,5,175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283"/>
          <w:sz w:val="11"/>
        </w:rPr>
      </w:r>
      <w:r>
        <w:rPr>
          <w:rFonts w:ascii="Times New Roman"/>
          <w:position w:val="283"/>
          <w:sz w:val="11"/>
        </w:rPr>
        <w:tab/>
      </w:r>
      <w:r>
        <w:rPr>
          <w:rFonts w:ascii="Times New Roman"/>
          <w:sz w:val="16"/>
        </w:rPr>
        <w:pict>
          <v:group style="width:7.45pt;height:8.3pt;mso-position-horizontal-relative:char;mso-position-vertical-relative:line" coordorigin="0,0" coordsize="149,166">
            <v:group style="position:absolute;left:0;top:0;width:92;height:165" coordorigin="0,0" coordsize="92,165">
              <v:shape style="position:absolute;left:0;top:0;width:92;height:165" coordorigin="0,0" coordsize="92,165" path="m59,0l32,0,22,4,14,11,6,18,2,28,2,44,31,82,20,90,12,98,7,104,2,112,0,119,0,134,4,143,11,151,19,160,30,164,59,164,71,161,73,158,38,158,32,156,26,149,20,143,18,136,18,118,19,110,26,98,31,92,37,86,72,86,70,84,55,74,63,70,50,70,31,54,28,49,24,46,22,42,20,37,19,34,19,24,22,18,31,8,38,6,71,6,68,4,59,0xe" filled="true" fillcolor="#231f20" stroked="false">
                <v:path arrowok="t"/>
                <v:fill type="solid"/>
              </v:shape>
              <v:shape style="position:absolute;left:0;top:0;width:92;height:165" coordorigin="0,0" coordsize="92,165" path="m72,86l37,86,44,92,60,107,71,119,76,128,76,140,73,146,67,151,62,156,56,158,73,158,79,152,88,145,91,136,91,115,89,107,83,100,78,92,72,86xe" filled="true" fillcolor="#231f20" stroked="false">
                <v:path arrowok="t"/>
                <v:fill type="solid"/>
              </v:shape>
              <v:shape style="position:absolute;left:0;top:0;width:92;height:165" coordorigin="0,0" coordsize="92,165" path="m71,6l54,6,60,8,70,18,72,25,72,40,71,44,68,49,65,54,60,61,50,70,63,70,68,66,78,59,82,52,86,46,89,40,89,25,84,17,77,11,71,6xe" filled="true" fillcolor="#231f20" stroked="false">
                <v:path arrowok="t"/>
                <v:fill type="solid"/>
              </v:shape>
            </v:group>
            <v:group style="position:absolute;left:122;top:139;width:27;height:27" coordorigin="122,139" coordsize="27,27">
              <v:shape style="position:absolute;left:122;top:139;width:27;height:27" coordorigin="122,139" coordsize="27,27" path="m139,139l132,139,128,140,124,145,122,149,122,156,124,158,126,162,128,164,132,166,139,166,143,164,145,162,148,158,149,156,149,149,148,145,143,140,139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7217" cy="130682"/>
            <wp:effectExtent l="0" t="0" r="0" b="0"/>
            <wp:docPr id="2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21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7917" w:val="left" w:leader="none"/>
        </w:tabs>
        <w:spacing w:line="170" w:lineRule="atLeast"/>
        <w:ind w:left="121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20"/>
        </w:rPr>
        <w:drawing>
          <wp:inline distT="0" distB="0" distL="0" distR="0">
            <wp:extent cx="4865063" cy="138112"/>
            <wp:effectExtent l="0" t="0" r="0" b="0"/>
            <wp:docPr id="2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06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7"/>
        </w:rPr>
        <w:drawing>
          <wp:inline distT="0" distB="0" distL="0" distR="0">
            <wp:extent cx="992204" cy="108965"/>
            <wp:effectExtent l="0" t="0" r="0" b="0"/>
            <wp:docPr id="2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0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60" w:lineRule="atLeast"/>
        <w:ind w:left="128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drawing>
          <wp:inline distT="0" distB="0" distL="0" distR="0">
            <wp:extent cx="600990" cy="107346"/>
            <wp:effectExtent l="0" t="0" r="0" b="0"/>
            <wp:docPr id="2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60" w:lineRule="atLeas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25"/>
          <w:pgSz w:w="12240" w:h="15840"/>
          <w:pgMar w:header="0" w:footer="740" w:top="1420" w:bottom="920" w:left="13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71.940002pt;margin-top:188.220001pt;width:465.952919pt;height:10.875pt;mso-position-horizontal-relative:page;mso-position-vertical-relative:page;z-index:2368" type="#_x0000_t75" stroked="false">
            <v:imagedata r:id="rId62" o:title=""/>
          </v:shape>
        </w:pict>
      </w:r>
      <w:r>
        <w:rPr/>
        <w:pict>
          <v:shape style="position:absolute;margin-left:72.180pt;margin-top:216.539993pt;width:472.016394pt;height:11.025pt;mso-position-horizontal-relative:page;mso-position-vertical-relative:page;z-index:2392" type="#_x0000_t75" stroked="false">
            <v:imagedata r:id="rId63" o:title=""/>
          </v:shape>
        </w:pict>
      </w:r>
      <w:r>
        <w:rPr/>
        <w:pict>
          <v:shape style="position:absolute;margin-left:72.420731pt;margin-top:244.860001pt;width:465.414417pt;height:10.875pt;mso-position-horizontal-relative:page;mso-position-vertical-relative:page;z-index:2416" type="#_x0000_t75" stroked="false">
            <v:imagedata r:id="rId64" o:title=""/>
          </v:shape>
        </w:pict>
      </w:r>
      <w:r>
        <w:rPr/>
        <w:pict>
          <v:shape style="position:absolute;margin-left:72.419998pt;margin-top:273.181pt;width:322.451971pt;height:11.025pt;mso-position-horizontal-relative:page;mso-position-vertical-relative:page;z-index:2440" type="#_x0000_t75" stroked="false">
            <v:imagedata r:id="rId65" o:title=""/>
          </v:shape>
        </w:pict>
      </w:r>
      <w:r>
        <w:rPr/>
        <w:pict>
          <v:shape style="position:absolute;margin-left:399.001007pt;margin-top:273.181pt;width:141.75pt;height:11.025pt;mso-position-horizontal-relative:page;mso-position-vertical-relative:page;z-index:2464" type="#_x0000_t75" stroked="false">
            <v:imagedata r:id="rId66" o:title=""/>
          </v:shape>
        </w:pict>
      </w:r>
      <w:r>
        <w:rPr/>
        <w:pict>
          <v:shape style="position:absolute;margin-left:72pt;margin-top:301.501007pt;width:466.520881pt;height:10.29pt;mso-position-horizontal-relative:page;mso-position-vertical-relative:page;z-index:2488" type="#_x0000_t75" stroked="false">
            <v:imagedata r:id="rId67" o:title=""/>
          </v:shape>
        </w:pict>
      </w:r>
      <w:r>
        <w:rPr/>
        <w:pict>
          <v:shape style="position:absolute;margin-left:72.419998pt;margin-top:329.821014pt;width:465.654155pt;height:10.875pt;mso-position-horizontal-relative:page;mso-position-vertical-relative:page;z-index:2512" type="#_x0000_t75" stroked="false">
            <v:imagedata r:id="rId68" o:title=""/>
          </v:shape>
        </w:pict>
      </w:r>
      <w:r>
        <w:rPr/>
        <w:pict>
          <v:shape style="position:absolute;margin-left:72.480003pt;margin-top:358.140991pt;width:209.673386pt;height:10.875pt;mso-position-horizontal-relative:page;mso-position-vertical-relative:page;z-index:2536" type="#_x0000_t75" stroked="false">
            <v:imagedata r:id="rId69" o:title=""/>
          </v:shape>
        </w:pict>
      </w:r>
      <w:r>
        <w:rPr/>
        <w:pict>
          <v:group style="position:absolute;margin-left:109.379997pt;margin-top:386.700989pt;width:12.8pt;height:8.3pt;mso-position-horizontal-relative:page;mso-position-vertical-relative:page;z-index:2560" coordorigin="2188,7734" coordsize="256,166">
            <v:group style="position:absolute;left:2188;top:7734;width:64;height:162" coordorigin="2188,7734" coordsize="64,162">
              <v:shape style="position:absolute;left:2188;top:7734;width:64;height:162" coordorigin="2188,7734" coordsize="64,162" path="m2251,7891l2191,7891,2191,7896,2251,7896,2251,7891xe" filled="true" fillcolor="#231f20" stroked="false">
                <v:path arrowok="t"/>
                <v:fill type="solid"/>
              </v:shape>
              <v:shape style="position:absolute;left:2188;top:7734;width:64;height:162" coordorigin="2188,7734" coordsize="64,162" path="m2231,7753l2206,7753,2207,7754,2209,7756,2209,7758,2210,7760,2210,7763,2212,7771,2212,7878,2210,7883,2210,7885,2209,7888,2208,7889,2203,7891,2239,7891,2234,7889,2232,7886,2232,7885,2231,7883,2231,7753xe" filled="true" fillcolor="#231f20" stroked="false">
                <v:path arrowok="t"/>
                <v:fill type="solid"/>
              </v:shape>
              <v:shape style="position:absolute;left:2188;top:7734;width:64;height:162" coordorigin="2188,7734" coordsize="64,162" path="m2231,7734l2227,7734,2188,7753,2190,7757,2195,7754,2200,7753,2231,7753,2231,7734xe" filled="true" fillcolor="#231f20" stroked="false">
                <v:path arrowok="t"/>
                <v:fill type="solid"/>
              </v:shape>
            </v:group>
            <v:group style="position:absolute;left:2288;top:7734;width:104;height:165" coordorigin="2288,7734" coordsize="104,165">
              <v:shape style="position:absolute;left:2288;top:7734;width:104;height:165" coordorigin="2288,7734" coordsize="104,165" path="m2353,7734l2333,7734,2326,7736,2290,7796,2288,7818,2288,7820,2305,7878,2339,7898,2347,7898,2354,7896,2361,7891,2330,7891,2324,7885,2316,7862,2313,7843,2311,7820,2311,7818,2321,7756,2335,7741,2365,7741,2364,7740,2353,7734xe" filled="true" fillcolor="#231f20" stroked="false">
                <v:path arrowok="t"/>
                <v:fill type="solid"/>
              </v:shape>
              <v:shape style="position:absolute;left:2288;top:7734;width:104;height:165" coordorigin="2288,7734" coordsize="104,165" path="m2365,7741l2345,7741,2348,7742,2352,7745,2368,7833,2366,7851,2344,7891,2361,7891,2391,7833,2391,7808,2389,7787,2383,7768,2374,7752,2365,7741xe" filled="true" fillcolor="#231f20" stroked="false">
                <v:path arrowok="t"/>
                <v:fill type="solid"/>
              </v:shape>
            </v:group>
            <v:group style="position:absolute;left:2417;top:7873;width:27;height:27" coordorigin="2417,7873" coordsize="27,27">
              <v:shape style="position:absolute;left:2417;top:7873;width:27;height:27" coordorigin="2417,7873" coordsize="27,27" path="m2434,7873l2426,7873,2423,7874,2418,7879,2417,7883,2417,7890,2418,7892,2420,7896,2423,7898,2426,7900,2434,7900,2437,7898,2440,7896,2442,7892,2443,7890,2443,7883,2442,7879,2437,7874,2434,787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7.779999pt;margin-top:386.460999pt;width:392.025695pt;height:10.3275pt;mso-position-horizontal-relative:page;mso-position-vertical-relative:page;z-index:2584" type="#_x0000_t75" stroked="false">
            <v:imagedata r:id="rId70" o:title=""/>
          </v:shape>
        </w:pict>
      </w:r>
      <w:r>
        <w:rPr/>
        <w:pict>
          <v:shape style="position:absolute;margin-left:72.059998pt;margin-top:414.781006pt;width:466.19193pt;height:10.875pt;mso-position-horizontal-relative:page;mso-position-vertical-relative:page;z-index:2608" type="#_x0000_t75" stroked="false">
            <v:imagedata r:id="rId71" o:title=""/>
          </v:shape>
        </w:pict>
      </w:r>
      <w:r>
        <w:rPr/>
        <w:pict>
          <v:shape style="position:absolute;margin-left:72.180pt;margin-top:443.101013pt;width:465.833413pt;height:10.875pt;mso-position-horizontal-relative:page;mso-position-vertical-relative:page;z-index:2632" type="#_x0000_t75" stroked="false">
            <v:imagedata r:id="rId72" o:title=""/>
          </v:shape>
        </w:pict>
      </w:r>
      <w:r>
        <w:rPr/>
        <w:pict>
          <v:shape style="position:absolute;margin-left:72.120003pt;margin-top:471.42099pt;width:190.910027pt;height:10.875pt;mso-position-horizontal-relative:page;mso-position-vertical-relative:page;z-index:2656" type="#_x0000_t75" stroked="false">
            <v:imagedata r:id="rId73" o:title=""/>
          </v:shape>
        </w:pict>
      </w:r>
      <w:r>
        <w:rPr/>
        <w:pict>
          <v:shape style="position:absolute;margin-left:277.140991pt;margin-top:471.42099pt;width:248.595346pt;height:10.875pt;mso-position-horizontal-relative:page;mso-position-vertical-relative:page;z-index:2680" type="#_x0000_t75" stroked="false">
            <v:imagedata r:id="rId74" o:title=""/>
          </v:shape>
        </w:pict>
      </w:r>
      <w:r>
        <w:rPr/>
        <w:pict>
          <v:shape style="position:absolute;margin-left:72.419998pt;margin-top:499.740997pt;width:328.103331pt;height:10.875pt;mso-position-horizontal-relative:page;mso-position-vertical-relative:page;z-index:2704" type="#_x0000_t75" stroked="false">
            <v:imagedata r:id="rId75" o:title=""/>
          </v:shape>
        </w:pict>
      </w:r>
      <w:r>
        <w:rPr/>
        <w:pict>
          <v:group style="position:absolute;margin-left:144.419998pt;margin-top:530.880981pt;width:7.1pt;height:5.7pt;mso-position-horizontal-relative:page;mso-position-vertical-relative:page;z-index:2728" coordorigin="2888,10618" coordsize="142,114">
            <v:group style="position:absolute;left:2888;top:10618;width:98;height:113" coordorigin="2888,10618" coordsize="98,113">
              <v:shape style="position:absolute;left:2888;top:10618;width:98;height:113" coordorigin="2888,10618" coordsize="98,113" path="m2960,10625l2935,10625,2940,10627,2947,10634,2948,10642,2948,10652,2945,10658,2924,10667,2909,10674,2888,10697,2888,10711,2891,10717,2896,10722,2900,10728,2906,10730,2918,10730,2923,10729,2930,10726,2938,10721,2942,10717,2921,10717,2917,10715,2910,10708,2909,10703,2909,10692,2910,10688,2915,10681,2920,10678,2926,10674,2929,10672,2936,10669,2948,10664,2968,10664,2968,10644,2966,10637,2965,10633,2963,10628,2960,10625xe" filled="true" fillcolor="#231f20" stroked="false">
                <v:path arrowok="t"/>
                <v:fill type="solid"/>
              </v:shape>
              <v:shape style="position:absolute;left:2888;top:10618;width:98;height:113" coordorigin="2888,10618" coordsize="98,113" path="m2969,10712l2948,10712,2948,10718,2950,10723,2952,10726,2954,10729,2957,10730,2969,10730,2977,10724,2984,10715,2971,10715,2970,10714,2969,10714,2969,10712xe" filled="true" fillcolor="#231f20" stroked="false">
                <v:path arrowok="t"/>
                <v:fill type="solid"/>
              </v:shape>
              <v:shape style="position:absolute;left:2888;top:10618;width:98;height:113" coordorigin="2888,10618" coordsize="98,113" path="m2968,10664l2948,10664,2948,10705,2939,10712,2930,10717,2942,10717,2948,10712,2969,10712,2969,10710,2968,10708,2968,10664xe" filled="true" fillcolor="#231f20" stroked="false">
                <v:path arrowok="t"/>
                <v:fill type="solid"/>
              </v:shape>
              <v:shape style="position:absolute;left:2888;top:10618;width:98;height:113" coordorigin="2888,10618" coordsize="98,113" path="m2986,10706l2978,10714,2976,10715,2984,10715,2986,10712,2986,10706xe" filled="true" fillcolor="#231f20" stroked="false">
                <v:path arrowok="t"/>
                <v:fill type="solid"/>
              </v:shape>
              <v:shape style="position:absolute;left:2888;top:10618;width:98;height:113" coordorigin="2888,10618" coordsize="98,113" path="m2941,10618l2920,10618,2910,10620,2896,10632,2893,10638,2893,10651,2896,10652,2897,10655,2899,10656,2905,10656,2908,10655,2911,10651,2912,10648,2912,10634,2914,10631,2917,10628,2920,10626,2923,10625,2960,10625,2956,10622,2950,10619,2941,10618xe" filled="true" fillcolor="#231f20" stroked="false">
                <v:path arrowok="t"/>
                <v:fill type="solid"/>
              </v:shape>
            </v:group>
            <v:group style="position:absolute;left:3004;top:10705;width:27;height:27" coordorigin="3004,10705" coordsize="27,27">
              <v:shape style="position:absolute;left:3004;top:10705;width:27;height:27" coordorigin="3004,10705" coordsize="27,27" path="m3020,10705l3013,10705,3010,10706,3005,10711,3004,10715,3004,10722,3005,10724,3007,10728,3010,10730,3013,10732,3020,10732,3023,10730,3029,10724,3030,10722,3030,10715,3029,10711,3026,10709,3023,10706,3020,1070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0.360001pt;margin-top:528.060974pt;width:360.406504pt;height:25.125pt;mso-position-horizontal-relative:page;mso-position-vertical-relative:page;z-index:2752" type="#_x0000_t75" stroked="false">
            <v:imagedata r:id="rId76" o:title=""/>
          </v:shape>
        </w:pict>
      </w:r>
      <w:r>
        <w:rPr/>
        <w:pict>
          <v:group style="position:absolute;margin-left:143.940002pt;margin-top:570.541016pt;width:8.25pt;height:8.550pt;mso-position-horizontal-relative:page;mso-position-vertical-relative:page;z-index:2776" coordorigin="2879,11411" coordsize="165,171">
            <v:group style="position:absolute;left:2879;top:11411;width:113;height:171" coordorigin="2879,11411" coordsize="113,171">
              <v:shape style="position:absolute;left:2879;top:11411;width:113;height:171" coordorigin="2879,11411" coordsize="113,171" path="m2917,11426l2893,11426,2896,11429,2896,11431,2897,11434,2897,11436,2898,11444,2898,11567,2904,11572,2911,11575,2923,11580,2930,11581,2943,11581,2960,11575,2962,11573,2938,11573,2934,11572,2929,11569,2926,11567,2921,11564,2917,11561,2917,11496,2922,11491,2926,11489,2917,11489,2917,11426xe" filled="true" fillcolor="#231f20" stroked="false">
                <v:path arrowok="t"/>
                <v:fill type="solid"/>
              </v:shape>
              <v:shape style="position:absolute;left:2879;top:11411;width:113;height:171" coordorigin="2879,11411" coordsize="113,171" path="m2981,11484l2950,11484,2956,11488,2963,11495,2969,11502,2971,11513,2971,11542,2969,11552,2963,11561,2956,11568,2950,11573,2962,11573,2979,11559,2989,11541,2992,11520,2989,11498,2981,11484xe" filled="true" fillcolor="#231f20" stroked="false">
                <v:path arrowok="t"/>
                <v:fill type="solid"/>
              </v:shape>
              <v:shape style="position:absolute;left:2879;top:11411;width:113;height:171" coordorigin="2879,11411" coordsize="113,171" path="m2962,11467l2939,11467,2927,11474,2917,11489,2926,11489,2929,11486,2933,11485,2938,11484,2981,11484,2980,11482,2971,11472,2962,11467xe" filled="true" fillcolor="#231f20" stroked="false">
                <v:path arrowok="t"/>
                <v:fill type="solid"/>
              </v:shape>
              <v:shape style="position:absolute;left:2879;top:11411;width:113;height:171" coordorigin="2879,11411" coordsize="113,171" path="m2917,11411l2911,11411,2879,11424,2881,11428,2885,11426,2917,11426,2917,11411xe" filled="true" fillcolor="#231f20" stroked="false">
                <v:path arrowok="t"/>
                <v:fill type="solid"/>
              </v:shape>
            </v:group>
            <v:group style="position:absolute;left:3017;top:11555;width:27;height:27" coordorigin="3017,11555" coordsize="27,27">
              <v:shape style="position:absolute;left:3017;top:11555;width:27;height:27" coordorigin="3017,11555" coordsize="27,27" path="m3034,11555l3026,11555,3023,11556,3018,11561,3017,11564,3017,11572,3018,11574,3020,11578,3023,11580,3026,11581,3034,11581,3037,11580,3040,11578,3042,11574,3043,11572,3043,11564,3042,11561,3037,11556,3034,1155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0.479996pt;margin-top:570.541016pt;width:39.941039pt;height:8.4525pt;mso-position-horizontal-relative:page;mso-position-vertical-relative:page;z-index:2800" type="#_x0000_t75" stroked="false">
            <v:imagedata r:id="rId77" o:title=""/>
          </v:shape>
        </w:pict>
      </w:r>
      <w:r>
        <w:rPr/>
        <w:pict>
          <v:shape style="position:absolute;margin-left:226.080002pt;margin-top:570.541016pt;width:34.763386pt;height:8.4525pt;mso-position-horizontal-relative:page;mso-position-vertical-relative:page;z-index:2824" type="#_x0000_t75" stroked="false">
            <v:imagedata r:id="rId78" o:title=""/>
          </v:shape>
        </w:pict>
      </w:r>
      <w:r>
        <w:rPr/>
        <w:pict>
          <v:shape style="position:absolute;margin-left:266.221008pt;margin-top:570.541016pt;width:47.619718pt;height:8.4525pt;mso-position-horizontal-relative:page;mso-position-vertical-relative:page;z-index:2848" type="#_x0000_t75" stroked="false">
            <v:imagedata r:id="rId79" o:title=""/>
          </v:shape>
        </w:pict>
      </w:r>
      <w:r>
        <w:rPr/>
        <w:pict>
          <v:shape style="position:absolute;margin-left:319.44101pt;margin-top:570.541016pt;width:76.182736pt;height:10.875pt;mso-position-horizontal-relative:page;mso-position-vertical-relative:page;z-index:2872" type="#_x0000_t75" stroked="false">
            <v:imagedata r:id="rId80" o:title=""/>
          </v:shape>
        </w:pict>
      </w:r>
      <w:r>
        <w:rPr/>
        <w:pict>
          <v:shape style="position:absolute;margin-left:400.745117pt;margin-top:570.541016pt;width:140.049703pt;height:11.025pt;mso-position-horizontal-relative:page;mso-position-vertical-relative:page;z-index:2896" type="#_x0000_t75" stroked="false">
            <v:imagedata r:id="rId81" o:title=""/>
          </v:shape>
        </w:pict>
      </w:r>
      <w:r>
        <w:rPr/>
        <w:pict>
          <v:shape style="position:absolute;margin-left:180.420731pt;margin-top:584.940979pt;width:82.566231pt;height:10.125pt;mso-position-horizontal-relative:page;mso-position-vertical-relative:page;z-index:2920" type="#_x0000_t75" stroked="false">
            <v:imagedata r:id="rId82" o:title=""/>
          </v:shape>
        </w:pict>
      </w:r>
      <w:r>
        <w:rPr/>
        <w:pict>
          <v:shape style="position:absolute;margin-left:179.820007pt;margin-top:613.020996pt;width:359.861248pt;height:38.625pt;mso-position-horizontal-relative:page;mso-position-vertical-relative:page;z-index:2944" type="#_x0000_t75" stroked="false">
            <v:imagedata r:id="rId83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90304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7736" cy="138112"/>
            <wp:effectExtent l="0" t="0" r="0" b="0"/>
            <wp:docPr id="31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7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6349" w:val="left" w:leader="none"/>
        </w:tabs>
        <w:spacing w:line="160" w:lineRule="atLeast"/>
        <w:ind w:left="121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20"/>
        </w:rPr>
        <w:drawing>
          <wp:inline distT="0" distB="0" distL="0" distR="0">
            <wp:extent cx="3857297" cy="138112"/>
            <wp:effectExtent l="0" t="0" r="0" b="0"/>
            <wp:docPr id="33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2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1970795" cy="107346"/>
            <wp:effectExtent l="0" t="0" r="0" b="0"/>
            <wp:docPr id="35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79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93838" cy="140017"/>
            <wp:effectExtent l="0" t="0" r="0" b="0"/>
            <wp:docPr id="37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83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160" w:lineRule="atLeast"/>
        <w:ind w:left="9298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pict>
          <v:group style="width:8.950pt;height:8.35pt;mso-position-horizontal-relative:char;mso-position-vertical-relative:line" coordorigin="0,0" coordsize="179,167">
            <v:group style="position:absolute;left:0;top:0;width:54;height:167" coordorigin="0,0" coordsize="54,167">
              <v:shape style="position:absolute;left:0;top:0;width:54;height:167" coordorigin="0,0" coordsize="54,167" path="m31,0l24,0,22,1,17,6,16,8,16,16,17,18,22,23,24,24,31,24,34,23,38,18,40,16,40,8,38,6,34,1,31,0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54,162l1,162,1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72l13,72,17,76,17,78,18,82,18,149,17,154,17,156,16,158,14,160,12,161,11,162,46,162,41,160,40,158,38,156,38,154,37,149,37,7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56l32,56,0,70,1,73,5,72,37,72,37,56xe" filled="true" fillcolor="#231f20" stroked="false">
                <v:path arrowok="t"/>
                <v:fill type="solid"/>
              </v:shape>
            </v:group>
            <v:group style="position:absolute;left:61;top:56;width:118;height:111" coordorigin="61,56" coordsize="118,111">
              <v:shape style="position:absolute;left:61;top:56;width:118;height:111" coordorigin="61,56" coordsize="118,111" path="m115,162l62,162,62,167,115,167,115,162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179,162l125,162,125,167,179,167,179,162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98,72l74,72,77,74,78,77,78,79,79,82,79,150,78,156,76,158,74,161,71,162,106,162,104,161,102,160,101,158,100,156,98,155,98,86,105,79,98,79,98,72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158,71l132,71,137,73,139,77,142,82,143,89,143,154,140,158,138,161,136,162,169,162,168,161,166,160,164,158,163,156,163,154,162,149,162,88,161,80,160,76,158,71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140,56l132,56,115,63,98,79,105,79,108,76,116,71,158,71,157,68,154,64,150,61,145,58,140,56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98,56l94,56,61,70,62,73,66,72,98,72,98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10" w:lineRule="atLeast"/>
        <w:ind w:left="1568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pict>
          <v:group style="width:7.1pt;height:5.7pt;mso-position-horizontal-relative:char;mso-position-vertical-relative:line" coordorigin="0,0" coordsize="142,114">
            <v:group style="position:absolute;left:0;top:0;width:90;height:114" coordorigin="0,0" coordsize="90,114">
              <v:shape style="position:absolute;left:0;top:0;width:90;height:114" coordorigin="0,0" coordsize="90,114" path="m61,0l2,38,0,61,4,82,13,98,23,108,33,114,55,114,65,110,73,102,81,95,43,95,35,90,29,80,21,71,19,60,19,34,21,24,29,17,33,11,39,7,75,7,71,2,61,0xe" filled="true" fillcolor="#231f20" stroked="false">
                <v:path arrowok="t"/>
                <v:fill type="solid"/>
              </v:shape>
              <v:shape style="position:absolute;left:0;top:0;width:90;height:114" coordorigin="0,0" coordsize="90,114" path="m86,68l83,78,79,84,74,88,68,92,61,95,81,95,87,84,90,70,86,68xe" filled="true" fillcolor="#231f20" stroked="false">
                <v:path arrowok="t"/>
                <v:fill type="solid"/>
              </v:shape>
              <v:shape style="position:absolute;left:0;top:0;width:90;height:114" coordorigin="0,0" coordsize="90,114" path="m75,7l51,7,55,8,59,11,61,13,62,17,63,21,63,26,65,30,68,34,72,36,79,36,83,35,84,32,86,31,87,29,87,19,84,14,77,8,75,7xe" filled="true" fillcolor="#231f20" stroked="false">
                <v:path arrowok="t"/>
                <v:fill type="solid"/>
              </v:shape>
            </v:group>
            <v:group style="position:absolute;left:115;top:88;width:27;height:27" coordorigin="115,88" coordsize="27,27">
              <v:shape style="position:absolute;left:115;top:88;width:27;height:27" coordorigin="115,88" coordsize="27,27" path="m132,88l125,88,121,89,116,94,115,97,115,104,116,107,119,110,121,113,125,114,132,114,134,113,140,107,141,104,141,97,140,94,138,91,134,89,132,8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281" w:val="left" w:leader="none"/>
        </w:tabs>
        <w:spacing w:line="170" w:lineRule="atLeast"/>
        <w:ind w:left="15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60"/>
          <w:sz w:val="17"/>
        </w:rPr>
        <w:pict>
          <v:group style="width:7.75pt;height:8.550pt;mso-position-horizontal-relative:char;mso-position-vertical-relative:line" coordorigin="0,0" coordsize="155,171">
            <v:group style="position:absolute;left:0;top:0;width:113;height:171" coordorigin="0,0" coordsize="113,171">
              <v:shape style="position:absolute;left:0;top:0;width:113;height:171" coordorigin="0,0" coordsize="113,171" path="m61,56l3,97,0,118,0,133,4,145,13,155,22,166,31,170,49,170,54,169,60,167,65,164,72,157,46,157,38,152,24,136,22,124,22,92,24,80,31,73,37,66,43,64,73,64,68,59,61,56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110,152l108,154,104,155,74,155,74,170,80,170,113,157,110,152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73,64l54,64,58,65,61,67,65,68,68,72,73,82,74,86,74,146,68,154,61,157,72,157,74,155,101,155,100,154,98,154,97,152,95,148,95,65,74,65,73,64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95,16l70,16,72,18,74,23,74,65,95,65,95,16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95,0l89,0,58,13,59,17,62,16,95,16,95,0xe" filled="true" fillcolor="#231f20" stroked="false">
                <v:path arrowok="t"/>
                <v:fill type="solid"/>
              </v:shape>
            </v:group>
            <v:group style="position:absolute;left:128;top:144;width:27;height:27" coordorigin="128,144" coordsize="27,27">
              <v:shape style="position:absolute;left:128;top:144;width:27;height:27" coordorigin="128,144" coordsize="27,27" path="m145,144l138,144,134,145,130,150,128,154,128,161,130,163,132,167,134,169,138,170,145,170,149,169,151,167,154,163,155,161,155,154,154,150,149,145,145,14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60"/>
          <w:sz w:val="17"/>
        </w:rPr>
      </w:r>
      <w:r>
        <w:rPr>
          <w:rFonts w:ascii="Times New Roman"/>
          <w:position w:val="60"/>
          <w:sz w:val="17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571761" cy="490537"/>
            <wp:effectExtent l="0" t="0" r="0" b="0"/>
            <wp:docPr id="39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761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17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pgSz w:w="12240" w:h="15840"/>
          <w:pgMar w:header="1499" w:footer="740" w:top="1700" w:bottom="920" w:left="13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3.395734pt;margin-top:381.109874pt;width:537.65pt;height:24pt;mso-position-horizontal-relative:page;mso-position-vertical-relative:page;z-index:-89680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2267" w:val="left" w:leader="none"/>
        </w:tabs>
        <w:spacing w:line="170" w:lineRule="atLeast"/>
        <w:ind w:left="15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32"/>
          <w:sz w:val="17"/>
        </w:rPr>
        <w:pict>
          <v:group style="width:8.1pt;height:8.550pt;mso-position-horizontal-relative:char;mso-position-vertical-relative:line" coordorigin="0,0" coordsize="162,171">
            <v:group style="position:absolute;left:0;top:0;width:118;height:167" coordorigin="0,0" coordsize="118,167">
              <v:shape style="position:absolute;left:0;top:0;width:118;height:167" coordorigin="0,0" coordsize="118,167" path="m55,162l2,162,2,167,55,167,55,162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118,162l65,162,65,167,118,167,118,162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38,16l13,16,16,18,18,23,18,154,16,158,13,161,11,162,46,162,43,161,42,160,40,158,40,156,38,155,38,86,43,79,38,79,38,16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98,71l72,71,79,78,82,85,82,154,78,161,76,162,109,162,107,161,106,160,103,158,103,156,102,154,101,149,101,82,100,77,98,71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79,56l68,56,64,58,59,60,53,64,47,70,38,79,43,79,48,76,53,73,56,72,61,71,98,71,97,70,94,65,90,61,85,58,79,56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38,0l32,0,0,13,2,17,6,16,38,16,38,0xe" filled="true" fillcolor="#231f20" stroked="false">
                <v:path arrowok="t"/>
                <v:fill type="solid"/>
              </v:shape>
            </v:group>
            <v:group style="position:absolute;left:136;top:144;width:27;height:27" coordorigin="136,144" coordsize="27,27">
              <v:shape style="position:absolute;left:136;top:144;width:27;height:27" coordorigin="136,144" coordsize="27,27" path="m152,144l145,144,142,145,137,150,136,154,136,161,137,163,139,167,142,169,145,170,152,170,156,169,158,167,161,163,162,161,162,154,161,150,156,145,152,14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32"/>
          <w:sz w:val="17"/>
        </w:rPr>
      </w:r>
      <w:r>
        <w:rPr>
          <w:rFonts w:ascii="Times New Roman"/>
          <w:position w:val="32"/>
          <w:sz w:val="17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548422" cy="309562"/>
            <wp:effectExtent l="0" t="0" r="0" b="0"/>
            <wp:docPr id="41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42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2258" w:val="left" w:leader="none"/>
        </w:tabs>
        <w:spacing w:line="170" w:lineRule="atLeast"/>
        <w:ind w:left="15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89"/>
          <w:sz w:val="17"/>
        </w:rPr>
        <w:pict>
          <v:group style="width:5.1pt;height:8.550pt;mso-position-horizontal-relative:char;mso-position-vertical-relative:line" coordorigin="0,0" coordsize="102,171">
            <v:group style="position:absolute;left:0;top:0;width:54;height:167" coordorigin="0,0" coordsize="54,167">
              <v:shape style="position:absolute;left:0;top:0;width:54;height:167" coordorigin="0,0" coordsize="54,167" path="m31,0l24,0,22,1,17,6,16,8,16,16,17,18,22,23,24,24,31,24,34,23,38,18,40,16,40,8,38,6,34,1,31,0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54,162l1,162,1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72l13,72,17,76,17,78,18,82,18,149,17,154,17,156,16,158,14,160,12,161,11,162,46,162,41,160,40,158,38,156,38,154,37,149,37,7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56l32,56,0,70,1,73,5,72,37,72,37,56xe" filled="true" fillcolor="#231f20" stroked="false">
                <v:path arrowok="t"/>
                <v:fill type="solid"/>
              </v:shape>
            </v:group>
            <v:group style="position:absolute;left:77;top:144;width:26;height:27" coordorigin="77,144" coordsize="26,27">
              <v:shape style="position:absolute;left:77;top:144;width:26;height:27" coordorigin="77,144" coordsize="26,27" path="m94,144l86,144,83,145,78,150,77,154,77,161,78,163,80,167,83,169,86,170,94,170,96,169,98,167,101,163,102,161,102,154,101,150,96,145,94,14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89"/>
          <w:sz w:val="17"/>
        </w:rPr>
      </w:r>
      <w:r>
        <w:rPr>
          <w:rFonts w:ascii="Times New Roman"/>
          <w:position w:val="89"/>
          <w:sz w:val="17"/>
        </w:rPr>
        <w:tab/>
      </w:r>
      <w:r>
        <w:rPr>
          <w:rFonts w:ascii="Times New Roman"/>
          <w:sz w:val="20"/>
        </w:rPr>
        <w:pict>
          <v:group style="width:360.05pt;height:52.8pt;mso-position-horizontal-relative:char;mso-position-vertical-relative:line" coordorigin="0,0" coordsize="7201,1056">
            <v:shape style="position:absolute;left:0;top:0;width:7200;height:1056" type="#_x0000_t75" stroked="false">
              <v:imagedata r:id="rId90" o:title=""/>
            </v:shape>
            <v:group style="position:absolute;left:980;top:24;width:65;height:144" coordorigin="980,24" coordsize="65,144">
              <v:shape style="position:absolute;left:980;top:24;width:65;height:144" coordorigin="980,24" coordsize="65,144" path="m1016,67l997,67,997,148,1008,166,1010,168,1024,168,1028,167,1033,163,1042,155,1025,155,1021,154,1020,151,1018,149,1016,144,1016,67xe" filled="true" fillcolor="#231f20" stroked="false">
                <v:path arrowok="t"/>
                <v:fill type="solid"/>
              </v:shape>
              <v:shape style="position:absolute;left:980;top:24;width:65;height:144" coordorigin="980,24" coordsize="65,144" path="m1045,145l1040,145,1039,149,1037,151,1030,155,1042,155,1043,154,1045,145xe" filled="true" fillcolor="#231f20" stroked="false">
                <v:path arrowok="t"/>
                <v:fill type="solid"/>
              </v:shape>
              <v:shape style="position:absolute;left:980;top:24;width:65;height:144" coordorigin="980,24" coordsize="65,144" path="m1016,24l1013,24,1010,32,1007,37,1006,41,998,50,994,55,989,59,985,62,980,64,980,67,1042,67,1042,60,1016,60,1016,24xe" filled="true" fillcolor="#231f20" stroked="false">
                <v:path arrowok="t"/>
                <v:fill type="solid"/>
              </v:shape>
            </v:group>
            <v:group style="position:absolute;left:1046;top:0;width:117;height:167" coordorigin="1046,0" coordsize="117,167">
              <v:shape style="position:absolute;left:1046;top:0;width:117;height:167" coordorigin="1046,0" coordsize="117,167" path="m1102,162l1048,162,1048,167,1102,167,1102,162xe" filled="true" fillcolor="#231f20" stroked="false">
                <v:path arrowok="t"/>
                <v:fill type="solid"/>
              </v:shape>
              <v:shape style="position:absolute;left:1046;top:0;width:117;height:167" coordorigin="1046,0" coordsize="117,167" path="m1163,162l1110,162,1110,167,1163,167,1163,162xe" filled="true" fillcolor="#231f20" stroked="false">
                <v:path arrowok="t"/>
                <v:fill type="solid"/>
              </v:shape>
              <v:shape style="position:absolute;left:1046;top:0;width:117;height:167" coordorigin="1046,0" coordsize="117,167" path="m1084,16l1060,16,1062,18,1063,20,1063,23,1064,25,1064,154,1062,158,1060,161,1056,162,1092,162,1087,160,1086,158,1085,156,1084,155,1084,86,1090,79,1084,79,1084,16xe" filled="true" fillcolor="#231f20" stroked="false">
                <v:path arrowok="t"/>
                <v:fill type="solid"/>
              </v:shape>
              <v:shape style="position:absolute;left:1046;top:0;width:117;height:167" coordorigin="1046,0" coordsize="117,167" path="m1143,71l1117,71,1121,73,1123,76,1124,78,1127,85,1128,91,1128,154,1126,158,1122,162,1154,162,1153,161,1151,160,1150,158,1148,156,1148,154,1147,149,1147,91,1146,82,1145,77,1143,71xe" filled="true" fillcolor="#231f20" stroked="false">
                <v:path arrowok="t"/>
                <v:fill type="solid"/>
              </v:shape>
              <v:shape style="position:absolute;left:1046;top:0;width:117;height:167" coordorigin="1046,0" coordsize="117,167" path="m1126,56l1115,56,1110,58,1104,60,1099,64,1092,70,1084,79,1090,79,1094,76,1099,73,1106,71,1143,71,1142,70,1140,65,1130,58,1126,56xe" filled="true" fillcolor="#231f20" stroked="false">
                <v:path arrowok="t"/>
                <v:fill type="solid"/>
              </v:shape>
              <v:shape style="position:absolute;left:1046;top:0;width:117;height:167" coordorigin="1046,0" coordsize="117,167" path="m1084,0l1079,0,1046,13,1048,17,1051,16,1084,16,1084,0xe" filled="true" fillcolor="#231f20" stroked="false">
                <v:path arrowok="t"/>
                <v:fill type="solid"/>
              </v:shape>
            </v:group>
            <v:group style="position:absolute;left:1174;top:56;width:92;height:114" coordorigin="1174,56" coordsize="92,114">
              <v:shape style="position:absolute;left:1174;top:56;width:92;height:114" coordorigin="1174,56" coordsize="92,114" path="m1235,56l1176,94,1174,118,1178,139,1188,155,1196,166,1207,170,1232,170,1242,166,1250,157,1255,151,1219,151,1210,146,1202,137,1194,128,1190,116,1190,100,1265,100,1265,94,1190,94,1192,84,1194,77,1199,72,1205,67,1210,65,1250,65,1246,60,1235,56xe" filled="true" fillcolor="#231f20" stroked="false">
                <v:path arrowok="t"/>
                <v:fill type="solid"/>
              </v:shape>
              <v:shape style="position:absolute;left:1174;top:56;width:92;height:114" coordorigin="1174,56" coordsize="92,114" path="m1261,125l1236,151,1255,151,1258,148,1262,138,1265,127,1261,125xe" filled="true" fillcolor="#231f20" stroked="false">
                <v:path arrowok="t"/>
                <v:fill type="solid"/>
              </v:shape>
              <v:shape style="position:absolute;left:1174;top:56;width:92;height:114" coordorigin="1174,56" coordsize="92,114" path="m1250,65l1220,65,1225,66,1232,71,1236,74,1238,82,1240,86,1240,94,1265,94,1265,86,1260,76,1253,68,1250,65xe" filled="true" fillcolor="#231f20" stroked="false">
                <v:path arrowok="t"/>
                <v:fill type="solid"/>
              </v:shape>
            </v:group>
            <v:group style="position:absolute;left:1375;top:56;width:81;height:111" coordorigin="1375,56" coordsize="81,111">
              <v:shape style="position:absolute;left:1375;top:56;width:81;height:111" coordorigin="1375,56" coordsize="81,111" path="m1432,162l1376,162,1376,167,1432,167,1432,162xe" filled="true" fillcolor="#231f20" stroked="false">
                <v:path arrowok="t"/>
                <v:fill type="solid"/>
              </v:shape>
              <v:shape style="position:absolute;left:1375;top:56;width:81;height:111" coordorigin="1375,56" coordsize="81,111" path="m1412,72l1388,72,1391,74,1393,79,1393,154,1392,157,1391,158,1388,160,1386,162,1423,162,1418,160,1416,157,1414,152,1412,148,1412,90,1417,83,1419,80,1412,80,1412,72xe" filled="true" fillcolor="#231f20" stroked="false">
                <v:path arrowok="t"/>
                <v:fill type="solid"/>
              </v:shape>
              <v:shape style="position:absolute;left:1375;top:56;width:81;height:111" coordorigin="1375,56" coordsize="81,111" path="m1445,56l1432,56,1422,65,1412,80,1419,80,1421,78,1427,72,1456,72,1456,66,1454,62,1451,60,1448,58,1445,56xe" filled="true" fillcolor="#231f20" stroked="false">
                <v:path arrowok="t"/>
                <v:fill type="solid"/>
              </v:shape>
              <v:shape style="position:absolute;left:1375;top:56;width:81;height:111" coordorigin="1375,56" coordsize="81,111" path="m1456,72l1430,72,1433,73,1436,76,1439,79,1442,80,1448,80,1451,79,1452,77,1454,74,1456,72xe" filled="true" fillcolor="#231f20" stroked="false">
                <v:path arrowok="t"/>
                <v:fill type="solid"/>
              </v:shape>
              <v:shape style="position:absolute;left:1375;top:56;width:81;height:111" coordorigin="1375,56" coordsize="81,111" path="m1412,56l1408,56,1375,70,1376,73,1380,72,1412,72,1412,56xe" filled="true" fillcolor="#231f20" stroked="false">
                <v:path arrowok="t"/>
                <v:fill type="solid"/>
              </v:shape>
            </v:group>
            <v:group style="position:absolute;left:1460;top:0;width:54;height:167" coordorigin="1460,0" coordsize="54,167">
              <v:shape style="position:absolute;left:1460;top:0;width:54;height:167" coordorigin="1460,0" coordsize="54,167" path="m1492,0l1486,0,1482,1,1481,4,1478,6,1477,8,1477,16,1478,18,1483,23,1486,24,1492,24,1495,23,1500,18,1500,6,1495,1,1492,0xe" filled="true" fillcolor="#231f20" stroked="false">
                <v:path arrowok="t"/>
                <v:fill type="solid"/>
              </v:shape>
              <v:shape style="position:absolute;left:1460;top:0;width:54;height:167" coordorigin="1460,0" coordsize="54,167" path="m1514,162l1463,162,1463,167,1514,167,1514,162xe" filled="true" fillcolor="#231f20" stroked="false">
                <v:path arrowok="t"/>
                <v:fill type="solid"/>
              </v:shape>
              <v:shape style="position:absolute;left:1460;top:0;width:54;height:167" coordorigin="1460,0" coordsize="54,167" path="m1499,72l1475,72,1475,73,1477,76,1478,78,1478,82,1480,90,1480,149,1478,154,1476,158,1474,161,1471,162,1506,162,1505,161,1502,160,1501,158,1499,154,1499,72xe" filled="true" fillcolor="#231f20" stroked="false">
                <v:path arrowok="t"/>
                <v:fill type="solid"/>
              </v:shape>
              <v:shape style="position:absolute;left:1460;top:0;width:54;height:167" coordorigin="1460,0" coordsize="54,167" path="m1499,56l1493,56,1460,70,1463,73,1465,72,1499,72,1499,56xe" filled="true" fillcolor="#231f20" stroked="false">
                <v:path arrowok="t"/>
                <v:fill type="solid"/>
              </v:shape>
            </v:group>
            <v:group style="position:absolute;left:1528;top:56;width:110;height:162" coordorigin="1528,56" coordsize="110,162">
              <v:shape style="position:absolute;left:1528;top:56;width:110;height:162" coordorigin="1528,56" coordsize="110,162" path="m1590,56l1567,56,1556,60,1548,67,1541,76,1536,84,1536,102,1538,108,1546,120,1550,125,1556,127,1549,134,1543,139,1542,143,1540,146,1538,150,1538,157,1542,161,1549,166,1542,174,1537,179,1534,184,1530,187,1529,191,1529,192,1528,194,1528,200,1531,204,1544,213,1561,217,1587,218,1606,212,1619,204,1571,204,1559,202,1552,197,1547,194,1544,191,1544,185,1547,178,1552,170,1555,167,1634,167,1633,164,1628,161,1624,156,1619,154,1612,152,1607,151,1579,151,1571,150,1564,150,1560,149,1558,149,1555,148,1554,146,1554,140,1556,136,1562,130,1598,130,1602,128,1604,126,1574,126,1568,124,1565,119,1560,112,1556,102,1556,80,1559,73,1562,68,1567,65,1572,62,1604,62,1598,59,1590,56xe" filled="true" fillcolor="#231f20" stroked="false">
                <v:path arrowok="t"/>
                <v:fill type="solid"/>
              </v:shape>
              <v:shape style="position:absolute;left:1528;top:56;width:110;height:162" coordorigin="1528,56" coordsize="110,162" path="m1634,167l1555,167,1573,168,1596,169,1608,170,1616,170,1620,173,1625,174,1626,178,1626,187,1624,192,1609,202,1600,204,1619,204,1622,202,1631,193,1634,186,1634,170,1634,167xe" filled="true" fillcolor="#231f20" stroked="false">
                <v:path arrowok="t"/>
                <v:fill type="solid"/>
              </v:shape>
              <v:shape style="position:absolute;left:1528;top:56;width:110;height:162" coordorigin="1528,56" coordsize="110,162" path="m1598,130l1562,130,1568,132,1591,132,1598,130xe" filled="true" fillcolor="#231f20" stroked="false">
                <v:path arrowok="t"/>
                <v:fill type="solid"/>
              </v:shape>
              <v:shape style="position:absolute;left:1528;top:56;width:110;height:162" coordorigin="1528,56" coordsize="110,162" path="m1604,62l1584,62,1589,65,1592,70,1598,77,1601,86,1601,108,1598,115,1591,125,1586,126,1604,126,1609,121,1618,114,1621,106,1621,88,1619,80,1615,74,1634,74,1636,73,1636,72,1637,71,1637,67,1636,66,1636,65,1634,65,1634,64,1606,64,1604,62xe" filled="true" fillcolor="#231f20" stroked="false">
                <v:path arrowok="t"/>
                <v:fill type="solid"/>
              </v:shape>
            </v:group>
            <v:group style="position:absolute;left:1639;top:0;width:118;height:167" coordorigin="1639,0" coordsize="118,167">
              <v:shape style="position:absolute;left:1639;top:0;width:118;height:167" coordorigin="1639,0" coordsize="118,167" path="m1694,162l1642,162,1642,167,1694,167,1694,162xe" filled="true" fillcolor="#231f20" stroked="false">
                <v:path arrowok="t"/>
                <v:fill type="solid"/>
              </v:shape>
              <v:shape style="position:absolute;left:1639;top:0;width:118;height:167" coordorigin="1639,0" coordsize="118,167" path="m1757,162l1704,162,1704,167,1757,167,1757,162xe" filled="true" fillcolor="#231f20" stroked="false">
                <v:path arrowok="t"/>
                <v:fill type="solid"/>
              </v:shape>
              <v:shape style="position:absolute;left:1639;top:0;width:118;height:167" coordorigin="1639,0" coordsize="118,167" path="m1678,16l1652,16,1655,18,1657,23,1657,154,1655,158,1652,161,1650,162,1685,162,1682,161,1681,160,1679,158,1679,156,1678,155,1678,86,1682,79,1678,79,1678,16xe" filled="true" fillcolor="#231f20" stroked="false">
                <v:path arrowok="t"/>
                <v:fill type="solid"/>
              </v:shape>
              <v:shape style="position:absolute;left:1639;top:0;width:118;height:167" coordorigin="1639,0" coordsize="118,167" path="m1737,71l1711,71,1718,78,1721,85,1721,154,1717,161,1715,162,1748,162,1746,161,1745,160,1742,158,1742,156,1741,154,1740,149,1740,82,1739,77,1737,71xe" filled="true" fillcolor="#231f20" stroked="false">
                <v:path arrowok="t"/>
                <v:fill type="solid"/>
              </v:shape>
              <v:shape style="position:absolute;left:1639;top:0;width:118;height:167" coordorigin="1639,0" coordsize="118,167" path="m1718,56l1708,56,1703,58,1698,60,1692,64,1686,70,1678,79,1682,79,1687,76,1692,73,1696,72,1700,71,1737,71,1736,70,1733,65,1729,61,1724,58,1718,56xe" filled="true" fillcolor="#231f20" stroked="false">
                <v:path arrowok="t"/>
                <v:fill type="solid"/>
              </v:shape>
              <v:shape style="position:absolute;left:1639;top:0;width:118;height:167" coordorigin="1639,0" coordsize="118,167" path="m1678,0l1672,0,1639,13,1642,17,1645,16,1678,16,1678,0xe" filled="true" fillcolor="#231f20" stroked="false">
                <v:path arrowok="t"/>
                <v:fill type="solid"/>
              </v:shape>
            </v:group>
            <v:group style="position:absolute;left:1760;top:24;width:65;height:144" coordorigin="1760,24" coordsize="65,144">
              <v:shape style="position:absolute;left:1760;top:24;width:65;height:144" coordorigin="1760,24" coordsize="65,144" path="m1796,67l1777,67,1777,148,1788,166,1790,168,1804,168,1808,167,1813,163,1822,155,1805,155,1801,154,1800,151,1798,149,1796,144,1796,67xe" filled="true" fillcolor="#231f20" stroked="false">
                <v:path arrowok="t"/>
                <v:fill type="solid"/>
              </v:shape>
              <v:shape style="position:absolute;left:1760;top:24;width:65;height:144" coordorigin="1760,24" coordsize="65,144" path="m1825,145l1820,145,1819,149,1817,151,1810,155,1822,155,1823,154,1825,145xe" filled="true" fillcolor="#231f20" stroked="false">
                <v:path arrowok="t"/>
                <v:fill type="solid"/>
              </v:shape>
              <v:shape style="position:absolute;left:1760;top:24;width:65;height:144" coordorigin="1760,24" coordsize="65,144" path="m1796,24l1793,24,1790,32,1787,37,1786,41,1778,50,1774,55,1769,59,1765,62,1760,64,1760,67,1822,67,1822,60,1796,60,1796,24xe" filled="true" fillcolor="#231f20" stroked="false">
                <v:path arrowok="t"/>
                <v:fill type="solid"/>
              </v:shape>
            </v:group>
            <v:group style="position:absolute;left:1836;top:56;width:74;height:114" coordorigin="1836,56" coordsize="74,114">
              <v:shape style="position:absolute;left:1836;top:56;width:74;height:114" coordorigin="1836,56" coordsize="74,114" path="m1893,166l1849,166,1852,167,1860,169,1867,170,1883,170,1891,167,1893,166xe" filled="true" fillcolor="#231f20" stroked="false">
                <v:path arrowok="t"/>
                <v:fill type="solid"/>
              </v:shape>
              <v:shape style="position:absolute;left:1836;top:56;width:74;height:114" coordorigin="1836,56" coordsize="74,114" path="m1841,130l1837,130,1837,168,1841,168,1843,166,1893,166,1896,163,1866,163,1860,161,1853,155,1847,149,1843,142,1841,130xe" filled="true" fillcolor="#231f20" stroked="false">
                <v:path arrowok="t"/>
                <v:fill type="solid"/>
              </v:shape>
              <v:shape style="position:absolute;left:1836;top:56;width:74;height:114" coordorigin="1836,56" coordsize="74,114" path="m1873,56l1860,56,1852,59,1840,71,1836,78,1836,94,1876,125,1883,130,1890,137,1892,142,1892,151,1891,155,1884,162,1879,163,1896,163,1906,155,1909,148,1909,125,1902,115,1886,107,1868,98,1861,95,1856,91,1854,89,1852,85,1850,82,1850,73,1852,71,1855,67,1859,65,1864,64,1902,64,1902,61,1891,61,1889,60,1884,59,1878,58,1873,56xe" filled="true" fillcolor="#231f20" stroked="false">
                <v:path arrowok="t"/>
                <v:fill type="solid"/>
              </v:shape>
              <v:shape style="position:absolute;left:1836;top:56;width:74;height:114" coordorigin="1836,56" coordsize="74,114" path="m1902,64l1876,64,1882,65,1886,70,1891,73,1895,82,1897,92,1902,92,1902,64xe" filled="true" fillcolor="#231f20" stroked="false">
                <v:path arrowok="t"/>
                <v:fill type="solid"/>
              </v:shape>
              <v:shape style="position:absolute;left:1836;top:56;width:74;height:114" coordorigin="1836,56" coordsize="74,114" path="m1902,56l1897,56,1897,58,1894,61,1902,61,1902,56xe" filled="true" fillcolor="#231f20" stroked="false">
                <v:path arrowok="t"/>
                <v:fill type="solid"/>
              </v:shape>
            </v:group>
            <v:group style="position:absolute;left:2030;top:56;width:104;height:114" coordorigin="2030,56" coordsize="104,114">
              <v:shape style="position:absolute;left:2030;top:56;width:104;height:114" coordorigin="2030,56" coordsize="104,114" path="m2082,56l2074,56,2065,59,2048,68,2042,76,2033,95,2030,104,2030,116,2034,135,2044,154,2060,166,2081,170,2090,170,2100,168,2107,162,2076,162,2068,156,2061,144,2054,125,2052,104,2052,95,2053,86,2058,74,2062,70,2066,67,2070,65,2075,64,2107,64,2102,60,2082,56xe" filled="true" fillcolor="#231f20" stroked="false">
                <v:path arrowok="t"/>
                <v:fill type="solid"/>
              </v:shape>
              <v:shape style="position:absolute;left:2030;top:56;width:104;height:114" coordorigin="2030,56" coordsize="104,114" path="m2107,64l2087,64,2094,67,2103,80,2110,98,2112,120,2112,136,2110,146,2100,158,2093,162,2107,162,2116,157,2122,150,2131,131,2134,121,2134,109,2130,90,2119,72,2107,64xe" filled="true" fillcolor="#231f20" stroked="false">
                <v:path arrowok="t"/>
                <v:fill type="solid"/>
              </v:shape>
            </v:group>
            <v:group style="position:absolute;left:2152;top:0;width:95;height:167" coordorigin="2152,0" coordsize="95,167">
              <v:shape style="position:absolute;left:2152;top:0;width:95;height:167" coordorigin="2152,0" coordsize="95,167" path="m2216,162l2152,162,2152,167,2216,167,2216,162xe" filled="true" fillcolor="#231f20" stroked="false">
                <v:path arrowok="t"/>
                <v:fill type="solid"/>
              </v:shape>
              <v:shape style="position:absolute;left:2152;top:0;width:95;height:167" coordorigin="2152,0" coordsize="95,167" path="m2191,68l2172,68,2172,151,2168,158,2165,161,2162,162,2202,162,2197,161,2195,157,2192,155,2191,149,2191,68xe" filled="true" fillcolor="#231f20" stroked="false">
                <v:path arrowok="t"/>
                <v:fill type="solid"/>
              </v:shape>
              <v:shape style="position:absolute;left:2152;top:0;width:95;height:167" coordorigin="2152,0" coordsize="95,167" path="m2219,60l2152,60,2152,68,2219,68,2219,60xe" filled="true" fillcolor="#231f20" stroked="false">
                <v:path arrowok="t"/>
                <v:fill type="solid"/>
              </v:shape>
              <v:shape style="position:absolute;left:2152;top:0;width:95;height:167" coordorigin="2152,0" coordsize="95,167" path="m2225,0l2208,0,2200,2,2194,7,2186,12,2180,18,2177,25,2174,32,2172,42,2172,60,2191,60,2191,35,2192,25,2194,20,2196,13,2198,12,2201,10,2204,8,2239,8,2233,4,2225,0xe" filled="true" fillcolor="#231f20" stroked="false">
                <v:path arrowok="t"/>
                <v:fill type="solid"/>
              </v:shape>
              <v:shape style="position:absolute;left:2152;top:0;width:95;height:167" coordorigin="2152,0" coordsize="95,167" path="m2239,8l2210,8,2218,12,2221,16,2224,19,2226,24,2230,26,2231,28,2233,29,2234,30,2239,30,2242,29,2243,26,2245,25,2246,23,2246,16,2244,12,2239,8xe" filled="true" fillcolor="#231f20" stroked="false">
                <v:path arrowok="t"/>
                <v:fill type="solid"/>
              </v:shape>
            </v:group>
            <v:group style="position:absolute;left:2326;top:24;width:65;height:144" coordorigin="2326,24" coordsize="65,144">
              <v:shape style="position:absolute;left:2326;top:24;width:65;height:144" coordorigin="2326,24" coordsize="65,144" path="m2362,67l2342,67,2342,148,2353,166,2356,168,2369,168,2374,167,2378,163,2387,155,2370,155,2366,154,2365,151,2363,149,2362,144,2362,67xe" filled="true" fillcolor="#231f20" stroked="false">
                <v:path arrowok="t"/>
                <v:fill type="solid"/>
              </v:shape>
              <v:shape style="position:absolute;left:2326;top:24;width:65;height:144" coordorigin="2326,24" coordsize="65,144" path="m2390,145l2386,145,2384,149,2382,151,2375,155,2387,155,2388,154,2390,145xe" filled="true" fillcolor="#231f20" stroked="false">
                <v:path arrowok="t"/>
                <v:fill type="solid"/>
              </v:shape>
              <v:shape style="position:absolute;left:2326;top:24;width:65;height:144" coordorigin="2326,24" coordsize="65,144" path="m2362,24l2358,24,2356,32,2352,37,2351,41,2344,50,2339,55,2334,59,2330,62,2326,64,2326,67,2387,67,2387,60,2362,60,2362,24xe" filled="true" fillcolor="#231f20" stroked="false">
                <v:path arrowok="t"/>
                <v:fill type="solid"/>
              </v:shape>
            </v:group>
            <v:group style="position:absolute;left:2392;top:0;width:117;height:167" coordorigin="2392,0" coordsize="117,167">
              <v:shape style="position:absolute;left:2392;top:0;width:117;height:167" coordorigin="2392,0" coordsize="117,167" path="m2447,162l2393,162,2393,167,2447,167,2447,162xe" filled="true" fillcolor="#231f20" stroked="false">
                <v:path arrowok="t"/>
                <v:fill type="solid"/>
              </v:shape>
              <v:shape style="position:absolute;left:2392;top:0;width:117;height:167" coordorigin="2392,0" coordsize="117,167" path="m2508,162l2455,162,2455,167,2508,167,2508,162xe" filled="true" fillcolor="#231f20" stroked="false">
                <v:path arrowok="t"/>
                <v:fill type="solid"/>
              </v:shape>
              <v:shape style="position:absolute;left:2392;top:0;width:117;height:167" coordorigin="2392,0" coordsize="117,167" path="m2429,16l2405,16,2407,18,2408,20,2408,23,2410,25,2410,154,2407,158,2405,161,2401,162,2437,162,2432,160,2431,158,2430,156,2429,155,2429,86,2435,79,2429,79,2429,16xe" filled="true" fillcolor="#231f20" stroked="false">
                <v:path arrowok="t"/>
                <v:fill type="solid"/>
              </v:shape>
              <v:shape style="position:absolute;left:2392;top:0;width:117;height:167" coordorigin="2392,0" coordsize="117,167" path="m2488,71l2462,71,2466,73,2468,76,2470,78,2472,85,2473,91,2473,154,2471,158,2467,162,2500,162,2498,161,2496,160,2495,158,2494,156,2494,154,2492,149,2492,91,2491,82,2490,77,2488,71xe" filled="true" fillcolor="#231f20" stroked="false">
                <v:path arrowok="t"/>
                <v:fill type="solid"/>
              </v:shape>
              <v:shape style="position:absolute;left:2392;top:0;width:117;height:167" coordorigin="2392,0" coordsize="117,167" path="m2471,56l2460,56,2455,58,2449,60,2444,64,2437,70,2429,79,2435,79,2440,76,2444,73,2452,71,2488,71,2488,70,2485,65,2476,58,2471,56xe" filled="true" fillcolor="#231f20" stroked="false">
                <v:path arrowok="t"/>
                <v:fill type="solid"/>
              </v:shape>
              <v:shape style="position:absolute;left:2392;top:0;width:117;height:167" coordorigin="2392,0" coordsize="117,167" path="m2429,0l2424,0,2392,13,2393,17,2396,16,2429,16,2429,0xe" filled="true" fillcolor="#231f20" stroked="false">
                <v:path arrowok="t"/>
                <v:fill type="solid"/>
              </v:shape>
            </v:group>
            <v:group style="position:absolute;left:2519;top:56;width:92;height:114" coordorigin="2519,56" coordsize="92,114">
              <v:shape style="position:absolute;left:2519;top:56;width:92;height:114" coordorigin="2519,56" coordsize="92,114" path="m2580,56l2521,94,2519,118,2523,139,2533,155,2542,166,2552,170,2578,170,2587,166,2596,157,2600,151,2564,151,2555,146,2548,137,2539,128,2536,116,2536,100,2610,100,2610,94,2536,94,2537,84,2539,77,2544,72,2550,67,2555,65,2595,65,2591,60,2580,56xe" filled="true" fillcolor="#231f20" stroked="false">
                <v:path arrowok="t"/>
                <v:fill type="solid"/>
              </v:shape>
              <v:shape style="position:absolute;left:2519;top:56;width:92;height:114" coordorigin="2519,56" coordsize="92,114" path="m2606,125l2581,151,2600,151,2603,148,2608,138,2610,127,2606,125xe" filled="true" fillcolor="#231f20" stroked="false">
                <v:path arrowok="t"/>
                <v:fill type="solid"/>
              </v:shape>
              <v:shape style="position:absolute;left:2519;top:56;width:92;height:114" coordorigin="2519,56" coordsize="92,114" path="m2595,65l2566,65,2570,66,2578,71,2581,74,2584,82,2585,86,2585,94,2610,94,2610,86,2605,76,2598,68,2595,65xe" filled="true" fillcolor="#231f20" stroked="false">
                <v:path arrowok="t"/>
                <v:fill type="solid"/>
              </v:shape>
            </v:group>
            <v:group style="position:absolute;left:2728;top:5;width:143;height:166" coordorigin="2728,5" coordsize="143,166">
              <v:shape style="position:absolute;left:2728;top:5;width:143;height:166" coordorigin="2728,5" coordsize="143,166" path="m2800,5l2735,52,2728,92,2730,110,2765,160,2806,170,2820,170,2832,167,2844,160,2844,160,2802,160,2791,157,2783,151,2773,146,2766,138,2761,126,2756,108,2755,86,2757,64,2800,13,2844,13,2840,12,2823,6,2800,5xe" filled="true" fillcolor="#231f20" stroked="false">
                <v:path arrowok="t"/>
                <v:fill type="solid"/>
              </v:shape>
              <v:shape style="position:absolute;left:2728;top:5;width:143;height:166" coordorigin="2728,5" coordsize="143,166" path="m2867,127l2825,160,2844,160,2859,147,2870,130,2867,127xe" filled="true" fillcolor="#231f20" stroked="false">
                <v:path arrowok="t"/>
                <v:fill type="solid"/>
              </v:shape>
              <v:shape style="position:absolute;left:2728;top:5;width:143;height:166" coordorigin="2728,5" coordsize="143,166" path="m2844,13l2824,13,2834,17,2844,24,2855,38,2863,59,2867,59,2864,16,2849,16,2846,14,2844,13xe" filled="true" fillcolor="#231f20" stroked="false">
                <v:path arrowok="t"/>
                <v:fill type="solid"/>
              </v:shape>
              <v:shape style="position:absolute;left:2728;top:5;width:143;height:166" coordorigin="2728,5" coordsize="143,166" path="m2863,5l2860,5,2858,8,2857,11,2852,16,2864,16,2863,5xe" filled="true" fillcolor="#231f20" stroked="false">
                <v:path arrowok="t"/>
                <v:fill type="solid"/>
              </v:shape>
            </v:group>
            <v:group style="position:absolute;left:2880;top:60;width:119;height:111" coordorigin="2880,60" coordsize="119,111">
              <v:shape style="position:absolute;left:2880;top:60;width:119;height:111" coordorigin="2880,60" coordsize="119,111" path="m2917,60l2880,60,2880,64,2890,64,2891,65,2893,66,2894,67,2897,72,2898,76,2898,146,2900,151,2902,157,2905,161,2910,164,2914,168,2920,170,2930,170,2935,169,2940,166,2945,163,2952,157,2953,156,2930,156,2926,154,2922,151,2918,148,2917,142,2917,60xe" filled="true" fillcolor="#231f20" stroked="false">
                <v:path arrowok="t"/>
                <v:fill type="solid"/>
              </v:shape>
              <v:shape style="position:absolute;left:2880;top:60;width:119;height:111" coordorigin="2880,60" coordsize="119,111" path="m2982,148l2962,148,2962,170,2966,170,2999,157,2998,155,2987,155,2986,154,2984,154,2983,152,2982,150,2982,148xe" filled="true" fillcolor="#231f20" stroked="false">
                <v:path arrowok="t"/>
                <v:fill type="solid"/>
              </v:shape>
              <v:shape style="position:absolute;left:2880;top:60;width:119;height:111" coordorigin="2880,60" coordsize="119,111" path="m2981,60l2945,60,2945,64,2951,64,2956,65,2960,70,2962,73,2962,140,2956,146,2951,150,2946,152,2942,155,2939,156,2953,156,2962,148,2982,148,2981,144,2981,60xe" filled="true" fillcolor="#231f20" stroked="false">
                <v:path arrowok="t"/>
                <v:fill type="solid"/>
              </v:shape>
              <v:shape style="position:absolute;left:2880;top:60;width:119;height:111" coordorigin="2880,60" coordsize="119,111" path="m2998,152l2994,154,2992,155,2998,155,2998,152xe" filled="true" fillcolor="#231f20" stroked="false">
                <v:path arrowok="t"/>
                <v:fill type="solid"/>
              </v:shape>
            </v:group>
            <v:group style="position:absolute;left:3001;top:56;width:80;height:111" coordorigin="3001,56" coordsize="80,111">
              <v:shape style="position:absolute;left:3001;top:56;width:80;height:111" coordorigin="3001,56" coordsize="80,111" path="m3056,162l3002,162,3002,167,3056,167,3056,162xe" filled="true" fillcolor="#231f20" stroked="false">
                <v:path arrowok="t"/>
                <v:fill type="solid"/>
              </v:shape>
              <v:shape style="position:absolute;left:3001;top:56;width:80;height:111" coordorigin="3001,56" coordsize="80,111" path="m3038,72l3014,72,3017,74,3018,77,3018,79,3019,82,3019,152,3018,154,3018,157,3016,158,3012,162,3048,162,3043,160,3041,155,3038,152,3038,90,3042,83,3044,80,3038,80,3038,72xe" filled="true" fillcolor="#231f20" stroked="false">
                <v:path arrowok="t"/>
                <v:fill type="solid"/>
              </v:shape>
              <v:shape style="position:absolute;left:3001;top:56;width:80;height:111" coordorigin="3001,56" coordsize="80,111" path="m3070,56l3056,56,3047,65,3038,80,3044,80,3046,78,3050,73,3053,72,3080,72,3080,66,3079,62,3077,60,3073,58,3070,56xe" filled="true" fillcolor="#231f20" stroked="false">
                <v:path arrowok="t"/>
                <v:fill type="solid"/>
              </v:shape>
              <v:shape style="position:absolute;left:3001;top:56;width:80;height:111" coordorigin="3001,56" coordsize="80,111" path="m3080,72l3055,72,3058,73,3061,76,3065,79,3067,80,3073,80,3076,79,3078,77,3080,72xe" filled="true" fillcolor="#231f20" stroked="false">
                <v:path arrowok="t"/>
                <v:fill type="solid"/>
              </v:shape>
              <v:shape style="position:absolute;left:3001;top:56;width:80;height:111" coordorigin="3001,56" coordsize="80,111" path="m3038,56l3034,56,3001,70,3002,73,3005,72,3038,72,3038,56xe" filled="true" fillcolor="#231f20" stroked="false">
                <v:path arrowok="t"/>
                <v:fill type="solid"/>
              </v:shape>
            </v:group>
            <v:group style="position:absolute;left:3080;top:56;width:81;height:111" coordorigin="3080,56" coordsize="81,111">
              <v:shape style="position:absolute;left:3080;top:56;width:81;height:111" coordorigin="3080,56" coordsize="81,111" path="m3137,162l3082,162,3082,167,3137,167,3137,162xe" filled="true" fillcolor="#231f20" stroked="false">
                <v:path arrowok="t"/>
                <v:fill type="solid"/>
              </v:shape>
              <v:shape style="position:absolute;left:3080;top:56;width:81;height:111" coordorigin="3080,56" coordsize="81,111" path="m3118,72l3094,72,3096,74,3098,79,3098,154,3097,157,3096,158,3094,160,3091,162,3128,162,3124,160,3121,157,3119,152,3118,148,3118,90,3122,83,3124,80,3118,80,3118,72xe" filled="true" fillcolor="#231f20" stroked="false">
                <v:path arrowok="t"/>
                <v:fill type="solid"/>
              </v:shape>
              <v:shape style="position:absolute;left:3080;top:56;width:81;height:111" coordorigin="3080,56" coordsize="81,111" path="m3150,56l3137,56,3127,65,3118,80,3124,80,3126,78,3132,72,3161,72,3161,66,3160,62,3156,60,3154,58,3150,56xe" filled="true" fillcolor="#231f20" stroked="false">
                <v:path arrowok="t"/>
                <v:fill type="solid"/>
              </v:shape>
              <v:shape style="position:absolute;left:3080;top:56;width:81;height:111" coordorigin="3080,56" coordsize="81,111" path="m3161,72l3136,72,3138,73,3142,76,3144,79,3148,80,3154,80,3156,79,3157,77,3160,74,3161,72xe" filled="true" fillcolor="#231f20" stroked="false">
                <v:path arrowok="t"/>
                <v:fill type="solid"/>
              </v:shape>
              <v:shape style="position:absolute;left:3080;top:56;width:81;height:111" coordorigin="3080,56" coordsize="81,111" path="m3118,56l3113,56,3080,70,3082,73,3085,72,3118,72,3118,56xe" filled="true" fillcolor="#231f20" stroked="false">
                <v:path arrowok="t"/>
                <v:fill type="solid"/>
              </v:shape>
            </v:group>
            <v:group style="position:absolute;left:3168;top:56;width:92;height:114" coordorigin="3168,56" coordsize="92,114">
              <v:shape style="position:absolute;left:3168;top:56;width:92;height:114" coordorigin="3168,56" coordsize="92,114" path="m3229,56l3171,94,3168,118,3172,139,3182,155,3191,166,3202,170,3227,170,3236,166,3245,157,3249,151,3214,151,3204,146,3197,137,3188,128,3185,116,3185,100,3259,100,3259,94,3185,94,3186,84,3188,77,3193,72,3199,67,3204,65,3244,65,3240,60,3229,56xe" filled="true" fillcolor="#231f20" stroked="false">
                <v:path arrowok="t"/>
                <v:fill type="solid"/>
              </v:shape>
              <v:shape style="position:absolute;left:3168;top:56;width:92;height:114" coordorigin="3168,56" coordsize="92,114" path="m3256,125l3230,151,3249,151,3252,148,3257,138,3259,127,3256,125xe" filled="true" fillcolor="#231f20" stroked="false">
                <v:path arrowok="t"/>
                <v:fill type="solid"/>
              </v:shape>
              <v:shape style="position:absolute;left:3168;top:56;width:92;height:114" coordorigin="3168,56" coordsize="92,114" path="m3244,65l3215,65,3220,66,3227,71,3230,74,3233,82,3234,86,3234,94,3259,94,3259,86,3254,76,3247,68,3244,65xe" filled="true" fillcolor="#231f20" stroked="false">
                <v:path arrowok="t"/>
                <v:fill type="solid"/>
              </v:shape>
            </v:group>
            <v:group style="position:absolute;left:3268;top:56;width:118;height:111" coordorigin="3268,56" coordsize="118,111">
              <v:shape style="position:absolute;left:3268;top:56;width:118;height:111" coordorigin="3268,56" coordsize="118,111" path="m3322,162l3269,162,3269,167,3322,167,3322,162xe" filled="true" fillcolor="#231f20" stroked="false">
                <v:path arrowok="t"/>
                <v:fill type="solid"/>
              </v:shape>
              <v:shape style="position:absolute;left:3268;top:56;width:118;height:111" coordorigin="3268,56" coordsize="118,111" path="m3385,162l3331,162,3331,167,3385,167,3385,162xe" filled="true" fillcolor="#231f20" stroked="false">
                <v:path arrowok="t"/>
                <v:fill type="solid"/>
              </v:shape>
              <v:shape style="position:absolute;left:3268;top:56;width:118;height:111" coordorigin="3268,56" coordsize="118,111" path="m3305,72l3281,72,3283,74,3283,77,3284,79,3284,82,3285,89,3286,150,3284,156,3282,158,3281,161,3277,162,3312,162,3311,161,3308,160,3307,158,3306,156,3305,155,3305,86,3310,79,3305,79,3305,72xe" filled="true" fillcolor="#231f20" stroked="false">
                <v:path arrowok="t"/>
                <v:fill type="solid"/>
              </v:shape>
              <v:shape style="position:absolute;left:3268;top:56;width:118;height:111" coordorigin="3268,56" coordsize="118,111" path="m3364,71l3338,71,3342,73,3346,77,3348,82,3349,89,3349,152,3348,154,3348,156,3347,158,3344,161,3342,162,3376,162,3374,161,3372,160,3371,158,3368,154,3368,88,3367,80,3366,76,3364,71xe" filled="true" fillcolor="#231f20" stroked="false">
                <v:path arrowok="t"/>
                <v:fill type="solid"/>
              </v:shape>
              <v:shape style="position:absolute;left:3268;top:56;width:118;height:111" coordorigin="3268,56" coordsize="118,111" path="m3347,56l3339,56,3322,63,3305,79,3310,79,3313,76,3323,71,3364,71,3364,68,3360,64,3355,61,3352,58,3347,56xe" filled="true" fillcolor="#231f20" stroked="false">
                <v:path arrowok="t"/>
                <v:fill type="solid"/>
              </v:shape>
              <v:shape style="position:absolute;left:3268;top:56;width:118;height:111" coordorigin="3268,56" coordsize="118,111" path="m3305,56l3300,56,3268,70,3269,73,3272,72,3305,72,3305,56xe" filled="true" fillcolor="#231f20" stroked="false">
                <v:path arrowok="t"/>
                <v:fill type="solid"/>
              </v:shape>
            </v:group>
            <v:group style="position:absolute;left:3388;top:24;width:65;height:144" coordorigin="3388,24" coordsize="65,144">
              <v:shape style="position:absolute;left:3388;top:24;width:65;height:144" coordorigin="3388,24" coordsize="65,144" path="m3425,67l3406,67,3406,154,3408,157,3409,161,3412,163,3419,168,3431,168,3436,167,3442,163,3446,158,3449,155,3432,155,3430,154,3425,149,3425,67xe" filled="true" fillcolor="#231f20" stroked="false">
                <v:path arrowok="t"/>
                <v:fill type="solid"/>
              </v:shape>
              <v:shape style="position:absolute;left:3388;top:24;width:65;height:144" coordorigin="3388,24" coordsize="65,144" path="m3452,145l3448,145,3446,149,3445,151,3438,155,3449,155,3450,154,3452,145xe" filled="true" fillcolor="#231f20" stroked="false">
                <v:path arrowok="t"/>
                <v:fill type="solid"/>
              </v:shape>
              <v:shape style="position:absolute;left:3388;top:24;width:65;height:144" coordorigin="3388,24" coordsize="65,144" path="m3425,24l3421,24,3418,32,3415,37,3388,64,3388,67,3450,67,3450,60,3425,60,3425,24xe" filled="true" fillcolor="#231f20" stroked="false">
                <v:path arrowok="t"/>
                <v:fill type="solid"/>
              </v:shape>
              <v:shape style="position:absolute;left:3562;top:8;width:802;height:162" type="#_x0000_t75" stroked="false">
                <v:imagedata r:id="rId91" o:title=""/>
              </v:shape>
            </v:group>
            <v:group style="position:absolute;left:4477;top:24;width:65;height:144" coordorigin="4477,24" coordsize="65,144">
              <v:shape style="position:absolute;left:4477;top:24;width:65;height:144" coordorigin="4477,24" coordsize="65,144" path="m4513,67l4494,67,4494,148,4505,166,4507,168,4520,168,4525,167,4530,163,4538,155,4522,155,4518,154,4517,151,4514,149,4513,144,4513,67xe" filled="true" fillcolor="#231f20" stroked="false">
                <v:path arrowok="t"/>
                <v:fill type="solid"/>
              </v:shape>
              <v:shape style="position:absolute;left:4477;top:24;width:65;height:144" coordorigin="4477,24" coordsize="65,144" path="m4542,145l4537,145,4536,149,4534,151,4526,155,4538,155,4540,154,4542,145xe" filled="true" fillcolor="#231f20" stroked="false">
                <v:path arrowok="t"/>
                <v:fill type="solid"/>
              </v:shape>
              <v:shape style="position:absolute;left:4477;top:24;width:65;height:144" coordorigin="4477,24" coordsize="65,144" path="m4513,24l4510,24,4507,32,4504,37,4502,41,4495,50,4490,55,4486,59,4482,62,4477,64,4477,67,4538,67,4538,60,4513,60,4513,24xe" filled="true" fillcolor="#231f20" stroked="false">
                <v:path arrowok="t"/>
                <v:fill type="solid"/>
              </v:shape>
            </v:group>
            <v:group style="position:absolute;left:4549;top:56;width:105;height:114" coordorigin="4549,56" coordsize="105,114">
              <v:shape style="position:absolute;left:4549;top:56;width:105;height:114" coordorigin="4549,56" coordsize="105,114" path="m4602,56l4592,56,4584,59,4577,64,4568,68,4562,76,4556,85,4552,95,4549,104,4549,117,4553,135,4564,154,4580,166,4601,170,4610,170,4619,168,4627,162,4595,162,4586,156,4580,144,4574,125,4572,104,4572,95,4594,64,4627,64,4622,60,4602,56xe" filled="true" fillcolor="#231f20" stroked="false">
                <v:path arrowok="t"/>
                <v:fill type="solid"/>
              </v:shape>
              <v:shape style="position:absolute;left:4549;top:56;width:105;height:114" coordorigin="4549,56" coordsize="105,114" path="m4627,64l4607,64,4614,67,4622,80,4629,98,4632,120,4632,136,4628,146,4619,158,4613,162,4627,162,4636,157,4642,150,4651,131,4654,121,4654,110,4650,91,4639,72,4627,64xe" filled="true" fillcolor="#231f20" stroked="false">
                <v:path arrowok="t"/>
                <v:fill type="solid"/>
              </v:shape>
            </v:group>
            <v:group style="position:absolute;left:4768;top:24;width:65;height:144" coordorigin="4768,24" coordsize="65,144">
              <v:shape style="position:absolute;left:4768;top:24;width:65;height:144" coordorigin="4768,24" coordsize="65,144" path="m4804,67l4784,67,4784,148,4795,166,4798,168,4811,168,4816,167,4820,163,4829,155,4812,155,4808,154,4807,151,4805,149,4804,144,4804,67xe" filled="true" fillcolor="#231f20" stroked="false">
                <v:path arrowok="t"/>
                <v:fill type="solid"/>
              </v:shape>
              <v:shape style="position:absolute;left:4768;top:24;width:65;height:144" coordorigin="4768,24" coordsize="65,144" path="m4832,145l4828,145,4826,149,4824,151,4817,155,4829,155,4830,154,4832,145xe" filled="true" fillcolor="#231f20" stroked="false">
                <v:path arrowok="t"/>
                <v:fill type="solid"/>
              </v:shape>
              <v:shape style="position:absolute;left:4768;top:24;width:65;height:144" coordorigin="4768,24" coordsize="65,144" path="m4804,24l4800,24,4798,32,4794,37,4793,41,4786,50,4781,55,4776,59,4772,62,4768,64,4768,67,4829,67,4829,60,4804,60,4804,24xe" filled="true" fillcolor="#231f20" stroked="false">
                <v:path arrowok="t"/>
                <v:fill type="solid"/>
              </v:shape>
            </v:group>
            <v:group style="position:absolute;left:4834;top:0;width:117;height:167" coordorigin="4834,0" coordsize="117,167">
              <v:shape style="position:absolute;left:4834;top:0;width:117;height:167" coordorigin="4834,0" coordsize="117,167" path="m4889,162l4835,162,4835,167,4889,167,4889,162xe" filled="true" fillcolor="#231f20" stroked="false">
                <v:path arrowok="t"/>
                <v:fill type="solid"/>
              </v:shape>
              <v:shape style="position:absolute;left:4834;top:0;width:117;height:167" coordorigin="4834,0" coordsize="117,167" path="m4950,162l4897,162,4897,167,4950,167,4950,162xe" filled="true" fillcolor="#231f20" stroked="false">
                <v:path arrowok="t"/>
                <v:fill type="solid"/>
              </v:shape>
              <v:shape style="position:absolute;left:4834;top:0;width:117;height:167" coordorigin="4834,0" coordsize="117,167" path="m4871,16l4847,16,4849,18,4850,20,4850,23,4852,25,4852,154,4849,158,4847,161,4843,162,4879,162,4874,160,4873,158,4872,156,4871,155,4871,86,4877,79,4871,79,4871,16xe" filled="true" fillcolor="#231f20" stroked="false">
                <v:path arrowok="t"/>
                <v:fill type="solid"/>
              </v:shape>
              <v:shape style="position:absolute;left:4834;top:0;width:117;height:167" coordorigin="4834,0" coordsize="117,167" path="m4930,71l4904,71,4908,73,4910,76,4912,78,4914,85,4915,91,4915,154,4913,158,4909,162,4942,162,4940,161,4938,160,4937,158,4936,156,4936,154,4934,149,4934,91,4933,82,4932,77,4930,71xe" filled="true" fillcolor="#231f20" stroked="false">
                <v:path arrowok="t"/>
                <v:fill type="solid"/>
              </v:shape>
              <v:shape style="position:absolute;left:4834;top:0;width:117;height:167" coordorigin="4834,0" coordsize="117,167" path="m4913,56l4902,56,4897,58,4891,60,4886,64,4879,70,4871,79,4877,79,4882,76,4886,73,4894,71,4930,71,4930,70,4927,65,4918,58,4913,56xe" filled="true" fillcolor="#231f20" stroked="false">
                <v:path arrowok="t"/>
                <v:fill type="solid"/>
              </v:shape>
              <v:shape style="position:absolute;left:4834;top:0;width:117;height:167" coordorigin="4834,0" coordsize="117,167" path="m4871,0l4866,0,4834,13,4835,17,4838,16,4871,16,4871,0xe" filled="true" fillcolor="#231f20" stroked="false">
                <v:path arrowok="t"/>
                <v:fill type="solid"/>
              </v:shape>
            </v:group>
            <v:group style="position:absolute;left:4960;top:56;width:105;height:114" coordorigin="4960,56" coordsize="105,114">
              <v:shape style="position:absolute;left:4960;top:56;width:105;height:114" coordorigin="4960,56" coordsize="105,114" path="m5012,56l5003,56,4994,59,4987,64,4979,68,4973,76,4967,85,4962,95,4960,104,4960,117,4964,135,4974,154,4991,166,5011,170,5021,170,5029,168,5038,162,5005,162,4997,156,4990,144,4984,125,4982,104,4982,95,5004,64,5037,64,5033,60,5012,56xe" filled="true" fillcolor="#231f20" stroked="false">
                <v:path arrowok="t"/>
                <v:fill type="solid"/>
              </v:shape>
              <v:shape style="position:absolute;left:4960;top:56;width:105;height:114" coordorigin="4960,56" coordsize="105,114" path="m5037,64l5017,64,5024,67,5032,80,5040,98,5042,120,5042,136,5039,146,5029,158,5023,162,5038,162,5046,157,5052,150,5062,131,5064,121,5064,110,5060,91,5049,72,5037,64xe" filled="true" fillcolor="#231f20" stroked="false">
                <v:path arrowok="t"/>
                <v:fill type="solid"/>
              </v:shape>
            </v:group>
            <v:group style="position:absolute;left:5083;top:56;width:74;height:114" coordorigin="5083,56" coordsize="74,114">
              <v:shape style="position:absolute;left:5083;top:56;width:74;height:114" coordorigin="5083,56" coordsize="74,114" path="m5140,166l5096,166,5099,167,5107,169,5114,170,5130,170,5138,167,5140,166xe" filled="true" fillcolor="#231f20" stroked="false">
                <v:path arrowok="t"/>
                <v:fill type="solid"/>
              </v:shape>
              <v:shape style="position:absolute;left:5083;top:56;width:74;height:114" coordorigin="5083,56" coordsize="74,114" path="m5088,130l5084,130,5084,168,5088,168,5090,166,5140,166,5143,163,5113,163,5107,161,5100,155,5094,149,5090,142,5088,130xe" filled="true" fillcolor="#231f20" stroked="false">
                <v:path arrowok="t"/>
                <v:fill type="solid"/>
              </v:shape>
              <v:shape style="position:absolute;left:5083;top:56;width:74;height:114" coordorigin="5083,56" coordsize="74,114" path="m5120,56l5107,56,5099,59,5087,71,5083,78,5083,94,5123,125,5130,130,5137,137,5140,142,5140,151,5138,155,5131,162,5126,163,5143,163,5153,155,5156,148,5156,125,5149,115,5134,107,5116,98,5108,95,5104,91,5101,89,5099,85,5098,82,5098,73,5099,71,5102,67,5106,65,5111,64,5149,64,5149,61,5138,61,5136,60,5131,59,5125,58,5120,56xe" filled="true" fillcolor="#231f20" stroked="false">
                <v:path arrowok="t"/>
                <v:fill type="solid"/>
              </v:shape>
              <v:shape style="position:absolute;left:5083;top:56;width:74;height:114" coordorigin="5083,56" coordsize="74,114" path="m5149,64l5123,64,5129,65,5134,70,5138,73,5142,82,5144,92,5149,92,5149,64xe" filled="true" fillcolor="#231f20" stroked="false">
                <v:path arrowok="t"/>
                <v:fill type="solid"/>
              </v:shape>
              <v:shape style="position:absolute;left:5083;top:56;width:74;height:114" coordorigin="5083,56" coordsize="74,114" path="m5149,56l5144,56,5144,58,5141,61,5149,61,5149,56xe" filled="true" fillcolor="#231f20" stroked="false">
                <v:path arrowok="t"/>
                <v:fill type="solid"/>
              </v:shape>
            </v:group>
            <v:group style="position:absolute;left:5174;top:56;width:92;height:114" coordorigin="5174,56" coordsize="92,114">
              <v:shape style="position:absolute;left:5174;top:56;width:92;height:114" coordorigin="5174,56" coordsize="92,114" path="m5236,56l5177,94,5174,118,5178,139,5188,155,5197,166,5208,170,5233,170,5243,166,5251,157,5256,151,5220,151,5210,146,5202,137,5195,128,5191,116,5191,100,5266,100,5266,94,5191,94,5191,84,5195,77,5204,67,5210,65,5250,65,5245,60,5236,56xe" filled="true" fillcolor="#231f20" stroked="false">
                <v:path arrowok="t"/>
                <v:fill type="solid"/>
              </v:shape>
              <v:shape style="position:absolute;left:5174;top:56;width:92;height:114" coordorigin="5174,56" coordsize="92,114" path="m5261,125l5237,151,5256,151,5258,148,5263,138,5266,127,5261,125xe" filled="true" fillcolor="#231f20" stroked="false">
                <v:path arrowok="t"/>
                <v:fill type="solid"/>
              </v:shape>
              <v:shape style="position:absolute;left:5174;top:56;width:92;height:114" coordorigin="5174,56" coordsize="92,114" path="m5250,65l5221,65,5226,66,5233,71,5238,78,5239,82,5240,86,5240,94,5266,94,5266,86,5261,76,5250,65xe" filled="true" fillcolor="#231f20" stroked="false">
                <v:path arrowok="t"/>
                <v:fill type="solid"/>
              </v:shape>
            </v:group>
            <v:group style="position:absolute;left:5383;top:56;width:104;height:114" coordorigin="5383,56" coordsize="104,114">
              <v:shape style="position:absolute;left:5383;top:56;width:104;height:114" coordorigin="5383,56" coordsize="104,114" path="m5435,56l5426,56,5418,59,5401,68,5395,76,5386,95,5383,104,5383,116,5387,135,5397,154,5413,166,5434,170,5443,170,5453,168,5460,162,5429,162,5420,156,5414,144,5407,125,5405,104,5405,95,5406,86,5411,74,5414,70,5419,67,5423,65,5428,64,5460,64,5455,60,5435,56xe" filled="true" fillcolor="#231f20" stroked="false">
                <v:path arrowok="t"/>
                <v:fill type="solid"/>
              </v:shape>
              <v:shape style="position:absolute;left:5383;top:56;width:104;height:114" coordorigin="5383,56" coordsize="104,114" path="m5460,64l5440,64,5447,67,5456,80,5463,98,5465,120,5465,136,5462,146,5453,158,5446,162,5460,162,5468,157,5474,150,5484,131,5486,121,5486,109,5483,90,5472,72,5460,64xe" filled="true" fillcolor="#231f20" stroked="false">
                <v:path arrowok="t"/>
                <v:fill type="solid"/>
              </v:shape>
            </v:group>
            <v:group style="position:absolute;left:5504;top:0;width:95;height:167" coordorigin="5504,0" coordsize="95,167">
              <v:shape style="position:absolute;left:5504;top:0;width:95;height:167" coordorigin="5504,0" coordsize="95,167" path="m5569,162l5504,162,5504,167,5569,167,5569,162xe" filled="true" fillcolor="#231f20" stroked="false">
                <v:path arrowok="t"/>
                <v:fill type="solid"/>
              </v:shape>
              <v:shape style="position:absolute;left:5504;top:0;width:95;height:167" coordorigin="5504,0" coordsize="95,167" path="m5544,68l5525,68,5525,151,5521,158,5518,161,5515,162,5555,162,5550,161,5548,157,5545,155,5544,149,5544,68xe" filled="true" fillcolor="#231f20" stroked="false">
                <v:path arrowok="t"/>
                <v:fill type="solid"/>
              </v:shape>
              <v:shape style="position:absolute;left:5504;top:0;width:95;height:167" coordorigin="5504,0" coordsize="95,167" path="m5572,60l5504,60,5504,68,5572,68,5572,60xe" filled="true" fillcolor="#231f20" stroked="false">
                <v:path arrowok="t"/>
                <v:fill type="solid"/>
              </v:shape>
              <v:shape style="position:absolute;left:5504;top:0;width:95;height:167" coordorigin="5504,0" coordsize="95,167" path="m5578,0l5561,0,5552,2,5546,7,5539,12,5533,18,5530,25,5527,32,5525,42,5525,60,5544,60,5544,35,5545,25,5546,20,5549,13,5551,12,5554,10,5557,8,5592,8,5586,4,5578,0xe" filled="true" fillcolor="#231f20" stroked="false">
                <v:path arrowok="t"/>
                <v:fill type="solid"/>
              </v:shape>
              <v:shape style="position:absolute;left:5504;top:0;width:95;height:167" coordorigin="5504,0" coordsize="95,167" path="m5592,8l5563,8,5570,12,5574,16,5576,19,5579,24,5582,26,5584,28,5586,29,5587,30,5592,30,5594,29,5596,26,5598,25,5599,23,5599,16,5597,12,5592,8xe" filled="true" fillcolor="#231f20" stroked="false">
                <v:path arrowok="t"/>
                <v:fill type="solid"/>
              </v:shape>
            </v:group>
            <v:group style="position:absolute;left:5674;top:8;width:174;height:161" coordorigin="5674,8" coordsize="174,161">
              <v:shape style="position:absolute;left:5674;top:8;width:174;height:161" coordorigin="5674,8" coordsize="174,161" path="m5743,41l5716,41,5820,169,5825,169,5825,127,5814,127,5743,41xe" filled="true" fillcolor="#231f20" stroked="false">
                <v:path arrowok="t"/>
                <v:fill type="solid"/>
              </v:shape>
              <v:shape style="position:absolute;left:5674;top:8;width:174;height:161" coordorigin="5674,8" coordsize="174,161" path="m5738,162l5683,162,5683,167,5738,167,5738,162xe" filled="true" fillcolor="#231f20" stroked="false">
                <v:path arrowok="t"/>
                <v:fill type="solid"/>
              </v:shape>
              <v:shape style="position:absolute;left:5674;top:8;width:174;height:161" coordorigin="5674,8" coordsize="174,161" path="m5717,8l5674,8,5674,12,5682,12,5684,13,5689,14,5693,17,5698,19,5701,23,5705,29,5705,154,5702,156,5700,161,5695,162,5726,162,5722,161,5719,157,5717,155,5716,149,5716,41,5743,41,5717,8xe" filled="true" fillcolor="#231f20" stroked="false">
                <v:path arrowok="t"/>
                <v:fill type="solid"/>
              </v:shape>
              <v:shape style="position:absolute;left:5674;top:8;width:174;height:161" coordorigin="5674,8" coordsize="174,161" path="m5834,12l5803,12,5808,14,5812,17,5813,19,5814,25,5814,127,5825,127,5825,26,5826,20,5827,18,5830,14,5834,12xe" filled="true" fillcolor="#231f20" stroked="false">
                <v:path arrowok="t"/>
                <v:fill type="solid"/>
              </v:shape>
              <v:shape style="position:absolute;left:5674;top:8;width:174;height:161" coordorigin="5674,8" coordsize="174,161" path="m5848,8l5792,8,5792,12,5848,12,5848,8xe" filled="true" fillcolor="#231f20" stroked="false">
                <v:path arrowok="t"/>
                <v:fill type="solid"/>
              </v:shape>
            </v:group>
            <v:group style="position:absolute;left:5860;top:56;width:92;height:114" coordorigin="5860,56" coordsize="92,114">
              <v:shape style="position:absolute;left:5860;top:56;width:92;height:114" coordorigin="5860,56" coordsize="92,114" path="m5921,56l5862,94,5860,118,5864,139,5873,155,5882,166,5893,170,5918,170,5928,166,5936,157,5941,151,5905,151,5896,146,5887,137,5880,128,5876,116,5876,100,5951,100,5951,94,5876,94,5876,84,5880,77,5890,67,5896,65,5935,65,5930,60,5921,56xe" filled="true" fillcolor="#231f20" stroked="false">
                <v:path arrowok="t"/>
                <v:fill type="solid"/>
              </v:shape>
              <v:shape style="position:absolute;left:5860;top:56;width:92;height:114" coordorigin="5860,56" coordsize="92,114" path="m5946,125l5922,151,5941,151,5944,148,5948,138,5951,127,5946,125xe" filled="true" fillcolor="#231f20" stroked="false">
                <v:path arrowok="t"/>
                <v:fill type="solid"/>
              </v:shape>
              <v:shape style="position:absolute;left:5860;top:56;width:92;height:114" coordorigin="5860,56" coordsize="92,114" path="m5935,65l5906,65,5911,66,5918,71,5923,78,5924,82,5926,86,5926,94,5951,94,5951,86,5946,76,5935,65xe" filled="true" fillcolor="#231f20" stroked="false">
                <v:path arrowok="t"/>
                <v:fill type="solid"/>
              </v:shape>
            </v:group>
            <v:group style="position:absolute;left:5964;top:0;width:56;height:167" coordorigin="5964,0" coordsize="56,167">
              <v:shape style="position:absolute;left:5964;top:0;width:56;height:167" coordorigin="5964,0" coordsize="56,167" path="m6019,162l5966,162,5966,167,6019,167,6019,162xe" filled="true" fillcolor="#231f20" stroked="false">
                <v:path arrowok="t"/>
                <v:fill type="solid"/>
              </v:shape>
              <v:shape style="position:absolute;left:5964;top:0;width:56;height:167" coordorigin="5964,0" coordsize="56,167" path="m6001,16l5977,16,5980,18,5981,20,5981,23,5982,25,5982,154,5980,158,5978,160,5976,161,5975,162,6010,162,6007,161,6006,160,6004,158,6002,156,6002,154,6001,149,6001,16xe" filled="true" fillcolor="#231f20" stroked="false">
                <v:path arrowok="t"/>
                <v:fill type="solid"/>
              </v:shape>
              <v:shape style="position:absolute;left:5964;top:0;width:56;height:167" coordorigin="5964,0" coordsize="56,167" path="m6001,0l5996,0,5964,13,5966,17,5969,16,6001,16,6001,0xe" filled="true" fillcolor="#231f20" stroked="false">
                <v:path arrowok="t"/>
                <v:fill type="solid"/>
              </v:shape>
            </v:group>
            <v:group style="position:absolute;left:6025;top:60;width:117;height:111" coordorigin="6025,60" coordsize="117,111">
              <v:shape style="position:absolute;left:6025;top:60;width:117;height:111" coordorigin="6025,60" coordsize="117,111" path="m6077,60l6025,60,6025,64,6030,65,6032,65,6034,66,6038,68,6040,71,6041,72,6043,76,6044,79,6083,170,6088,170,6100,140,6091,140,6066,82,6064,74,6064,70,6065,67,6067,65,6070,64,6077,64,6077,60xe" filled="true" fillcolor="#231f20" stroked="false">
                <v:path arrowok="t"/>
                <v:fill type="solid"/>
              </v:shape>
              <v:shape style="position:absolute;left:6025;top:60;width:117;height:111" coordorigin="6025,60" coordsize="117,111" path="m6138,64l6113,64,6115,65,6116,65,6118,66,6118,67,6119,67,6119,72,6116,79,6091,140,6100,140,6126,78,6128,72,6131,68,6134,65,6138,64xe" filled="true" fillcolor="#231f20" stroked="false">
                <v:path arrowok="t"/>
                <v:fill type="solid"/>
              </v:shape>
              <v:shape style="position:absolute;left:6025;top:60;width:117;height:111" coordorigin="6025,60" coordsize="117,111" path="m6142,60l6107,60,6107,64,6142,64,6142,60xe" filled="true" fillcolor="#231f20" stroked="false">
                <v:path arrowok="t"/>
                <v:fill type="solid"/>
              </v:shape>
            </v:group>
            <v:group style="position:absolute;left:6152;top:56;width:98;height:113" coordorigin="6152,56" coordsize="98,113">
              <v:shape style="position:absolute;left:6152;top:56;width:98;height:113" coordorigin="6152,56" coordsize="98,113" path="m6223,64l6199,64,6204,66,6208,70,6210,73,6212,80,6212,91,6208,97,6187,105,6173,113,6152,136,6152,150,6155,156,6160,161,6164,167,6170,169,6182,169,6187,168,6191,166,6194,164,6202,160,6206,156,6185,156,6180,154,6178,150,6174,146,6172,142,6172,131,6173,127,6176,124,6179,120,6184,116,6190,113,6193,110,6200,108,6212,103,6232,103,6232,83,6230,76,6229,72,6227,67,6223,64xe" filled="true" fillcolor="#231f20" stroked="false">
                <v:path arrowok="t"/>
                <v:fill type="solid"/>
              </v:shape>
              <v:shape style="position:absolute;left:6152;top:56;width:98;height:113" coordorigin="6152,56" coordsize="98,113" path="m6233,151l6212,151,6212,157,6214,162,6216,164,6218,168,6221,169,6233,169,6241,163,6248,154,6235,154,6234,152,6233,152,6233,151xe" filled="true" fillcolor="#231f20" stroked="false">
                <v:path arrowok="t"/>
                <v:fill type="solid"/>
              </v:shape>
              <v:shape style="position:absolute;left:6152;top:56;width:98;height:113" coordorigin="6152,56" coordsize="98,113" path="m6232,103l6212,103,6212,144,6203,151,6194,156,6206,156,6212,151,6233,151,6232,149,6232,103xe" filled="true" fillcolor="#231f20" stroked="false">
                <v:path arrowok="t"/>
                <v:fill type="solid"/>
              </v:shape>
              <v:shape style="position:absolute;left:6152;top:56;width:98;height:113" coordorigin="6152,56" coordsize="98,113" path="m6250,145l6242,152,6240,154,6248,154,6250,151,6250,145xe" filled="true" fillcolor="#231f20" stroked="false">
                <v:path arrowok="t"/>
                <v:fill type="solid"/>
              </v:shape>
              <v:shape style="position:absolute;left:6152;top:56;width:98;height:113" coordorigin="6152,56" coordsize="98,113" path="m6205,56l6184,56,6174,59,6160,71,6156,77,6156,86,6157,90,6160,91,6161,94,6163,95,6169,95,6172,94,6175,90,6176,86,6176,73,6178,70,6180,67,6184,65,6187,64,6223,64,6220,61,6214,58,6205,56xe" filled="true" fillcolor="#231f20" stroked="false">
                <v:path arrowok="t"/>
                <v:fill type="solid"/>
              </v:shape>
            </v:group>
            <v:group style="position:absolute;left:6360;top:56;width:98;height:113" coordorigin="6360,56" coordsize="98,113">
              <v:shape style="position:absolute;left:6360;top:56;width:98;height:113" coordorigin="6360,56" coordsize="98,113" path="m6432,64l6407,64,6412,66,6419,73,6420,80,6420,91,6416,97,6395,105,6380,113,6360,136,6360,150,6362,156,6367,161,6372,167,6378,169,6390,169,6395,168,6402,164,6409,160,6414,156,6392,156,6389,154,6382,146,6380,142,6380,131,6382,127,6386,120,6391,116,6397,113,6401,110,6408,108,6420,103,6439,103,6439,83,6438,76,6437,72,6434,67,6432,64xe" filled="true" fillcolor="#231f20" stroked="false">
                <v:path arrowok="t"/>
                <v:fill type="solid"/>
              </v:shape>
              <v:shape style="position:absolute;left:6360;top:56;width:98;height:113" coordorigin="6360,56" coordsize="98,113" path="m6440,151l6420,151,6420,157,6421,162,6424,164,6426,168,6428,169,6440,169,6449,163,6456,154,6443,154,6442,152,6440,152,6440,151xe" filled="true" fillcolor="#231f20" stroked="false">
                <v:path arrowok="t"/>
                <v:fill type="solid"/>
              </v:shape>
              <v:shape style="position:absolute;left:6360;top:56;width:98;height:113" coordorigin="6360,56" coordsize="98,113" path="m6439,103l6420,103,6420,144,6410,151,6402,156,6414,156,6420,151,6440,151,6440,149,6439,146,6439,103xe" filled="true" fillcolor="#231f20" stroked="false">
                <v:path arrowok="t"/>
                <v:fill type="solid"/>
              </v:shape>
              <v:shape style="position:absolute;left:6360;top:56;width:98;height:113" coordorigin="6360,56" coordsize="98,113" path="m6457,145l6450,152,6448,154,6456,154,6457,151,6457,145xe" filled="true" fillcolor="#231f20" stroked="false">
                <v:path arrowok="t"/>
                <v:fill type="solid"/>
              </v:shape>
              <v:shape style="position:absolute;left:6360;top:56;width:98;height:113" coordorigin="6360,56" coordsize="98,113" path="m6413,56l6391,56,6382,59,6367,71,6365,77,6365,90,6367,91,6368,94,6371,95,6377,95,6379,94,6383,90,6384,86,6384,73,6385,70,6389,67,6391,65,6395,64,6432,64,6427,61,6421,58,6413,56xe" filled="true" fillcolor="#231f20" stroked="false">
                <v:path arrowok="t"/>
                <v:fill type="solid"/>
              </v:shape>
            </v:group>
            <v:group style="position:absolute;left:6460;top:56;width:118;height:111" coordorigin="6460,56" coordsize="118,111">
              <v:shape style="position:absolute;left:6460;top:56;width:118;height:111" coordorigin="6460,56" coordsize="118,111" path="m6515,162l6461,162,6461,167,6515,167,6515,162xe" filled="true" fillcolor="#231f20" stroked="false">
                <v:path arrowok="t"/>
                <v:fill type="solid"/>
              </v:shape>
              <v:shape style="position:absolute;left:6460;top:56;width:118;height:111" coordorigin="6460,56" coordsize="118,111" path="m6577,162l6524,162,6524,167,6577,167,6577,162xe" filled="true" fillcolor="#231f20" stroked="false">
                <v:path arrowok="t"/>
                <v:fill type="solid"/>
              </v:shape>
              <v:shape style="position:absolute;left:6460;top:56;width:118;height:111" coordorigin="6460,56" coordsize="118,111" path="m6497,72l6473,72,6475,74,6476,77,6476,79,6478,82,6478,150,6476,156,6475,158,6473,161,6469,162,6505,162,6500,160,6499,158,6498,156,6497,155,6497,86,6503,79,6497,79,6497,72xe" filled="true" fillcolor="#231f20" stroked="false">
                <v:path arrowok="t"/>
                <v:fill type="solid"/>
              </v:shape>
              <v:shape style="position:absolute;left:6460;top:56;width:118;height:111" coordorigin="6460,56" coordsize="118,111" path="m6556,71l6530,71,6535,73,6538,77,6540,82,6541,89,6541,154,6539,158,6535,162,6569,162,6566,161,6565,160,6563,158,6563,156,6562,154,6560,149,6560,80,6558,76,6556,71xe" filled="true" fillcolor="#231f20" stroked="false">
                <v:path arrowok="t"/>
                <v:fill type="solid"/>
              </v:shape>
              <v:shape style="position:absolute;left:6460;top:56;width:118;height:111" coordorigin="6460,56" coordsize="118,111" path="m6539,56l6531,56,6515,63,6497,79,6503,79,6506,76,6516,71,6556,71,6556,68,6552,64,6548,61,6544,58,6539,56xe" filled="true" fillcolor="#231f20" stroked="false">
                <v:path arrowok="t"/>
                <v:fill type="solid"/>
              </v:shape>
              <v:shape style="position:absolute;left:6460;top:56;width:118;height:111" coordorigin="6460,56" coordsize="118,111" path="m6497,56l6492,56,6460,70,6461,73,6464,72,6497,72,6497,56xe" filled="true" fillcolor="#231f20" stroked="false">
                <v:path arrowok="t"/>
                <v:fill type="solid"/>
              </v:shape>
            </v:group>
            <v:group style="position:absolute;left:6586;top:0;width:113;height:171" coordorigin="6586,0" coordsize="113,171">
              <v:shape style="position:absolute;left:6586;top:0;width:113;height:171" coordorigin="6586,0" coordsize="113,171" path="m6648,56l6589,98,6586,118,6586,133,6590,145,6599,155,6608,166,6618,170,6636,170,6641,169,6646,167,6652,164,6659,157,6632,157,6625,152,6611,136,6607,124,6607,92,6611,80,6618,73,6624,66,6630,64,6660,64,6655,59,6648,56xe" filled="true" fillcolor="#231f20" stroked="false">
                <v:path arrowok="t"/>
                <v:fill type="solid"/>
              </v:shape>
              <v:shape style="position:absolute;left:6586;top:0;width:113;height:171" coordorigin="6586,0" coordsize="113,171" path="m6697,152l6694,154,6691,155,6661,155,6661,170,6667,170,6698,157,6697,152xe" filled="true" fillcolor="#231f20" stroked="false">
                <v:path arrowok="t"/>
                <v:fill type="solid"/>
              </v:shape>
              <v:shape style="position:absolute;left:6586;top:0;width:113;height:171" coordorigin="6586,0" coordsize="113,171" path="m6660,64l6641,64,6644,65,6648,67,6652,68,6655,72,6660,82,6661,86,6661,146,6655,154,6648,157,6659,157,6661,155,6688,155,6686,154,6684,154,6683,152,6683,150,6682,148,6682,144,6680,137,6680,65,6661,65,6660,64xe" filled="true" fillcolor="#231f20" stroked="false">
                <v:path arrowok="t"/>
                <v:fill type="solid"/>
              </v:shape>
              <v:shape style="position:absolute;left:6586;top:0;width:113;height:171" coordorigin="6586,0" coordsize="113,171" path="m6680,16l6656,16,6659,18,6661,23,6661,65,6680,65,6680,16xe" filled="true" fillcolor="#231f20" stroked="false">
                <v:path arrowok="t"/>
                <v:fill type="solid"/>
              </v:shape>
              <v:shape style="position:absolute;left:6586;top:0;width:113;height:171" coordorigin="6586,0" coordsize="113,171" path="m6680,0l6676,0,6643,13,6646,17,6648,16,6680,16,6680,0xe" filled="true" fillcolor="#231f20" stroked="false">
                <v:path arrowok="t"/>
                <v:fill type="solid"/>
              </v:shape>
            </v:group>
            <v:group style="position:absolute;left:6808;top:0;width:54;height:167" coordorigin="6808,0" coordsize="54,167">
              <v:shape style="position:absolute;left:6808;top:0;width:54;height:167" coordorigin="6808,0" coordsize="54,167" path="m6839,0l6832,0,6829,1,6824,6,6823,8,6823,16,6824,18,6829,23,6832,24,6839,24,6841,23,6846,18,6847,16,6847,8,6846,6,6841,1,6839,0xe" filled="true" fillcolor="#231f20" stroked="false">
                <v:path arrowok="t"/>
                <v:fill type="solid"/>
              </v:shape>
              <v:shape style="position:absolute;left:6808;top:0;width:54;height:167" coordorigin="6808,0" coordsize="54,167" path="m6862,162l6809,162,6809,167,6862,167,6862,162xe" filled="true" fillcolor="#231f20" stroked="false">
                <v:path arrowok="t"/>
                <v:fill type="solid"/>
              </v:shape>
              <v:shape style="position:absolute;left:6808;top:0;width:54;height:167" coordorigin="6808,0" coordsize="54,167" path="m6845,72l6821,72,6824,76,6824,78,6826,82,6826,149,6824,154,6824,156,6823,158,6822,160,6820,161,6818,162,6853,162,6848,160,6847,158,6846,156,6846,154,6845,149,6845,72xe" filled="true" fillcolor="#231f20" stroked="false">
                <v:path arrowok="t"/>
                <v:fill type="solid"/>
              </v:shape>
              <v:shape style="position:absolute;left:6808;top:0;width:54;height:167" coordorigin="6808,0" coordsize="54,167" path="m6845,56l6840,56,6808,70,6809,73,6812,72,6845,72,6845,56xe" filled="true" fillcolor="#231f20" stroked="false">
                <v:path arrowok="t"/>
                <v:fill type="solid"/>
              </v:shape>
            </v:group>
            <v:group style="position:absolute;left:6870;top:24;width:64;height:144" coordorigin="6870,24" coordsize="64,144">
              <v:shape style="position:absolute;left:6870;top:24;width:64;height:144" coordorigin="6870,24" coordsize="64,144" path="m6906,67l6887,67,6887,154,6889,157,6890,161,6893,163,6900,168,6912,168,6918,167,6923,163,6928,158,6930,155,6913,155,6911,154,6908,151,6907,149,6906,144,6906,67xe" filled="true" fillcolor="#231f20" stroked="false">
                <v:path arrowok="t"/>
                <v:fill type="solid"/>
              </v:shape>
              <v:shape style="position:absolute;left:6870;top:24;width:64;height:144" coordorigin="6870,24" coordsize="64,144" path="m6934,145l6930,145,6929,149,6926,151,6919,155,6930,155,6931,154,6934,145xe" filled="true" fillcolor="#231f20" stroked="false">
                <v:path arrowok="t"/>
                <v:fill type="solid"/>
              </v:shape>
              <v:shape style="position:absolute;left:6870;top:24;width:64;height:144" coordorigin="6870,24" coordsize="64,144" path="m6906,24l6902,24,6899,32,6896,37,6895,41,6892,46,6887,50,6883,55,6874,62,6870,64,6870,67,6931,67,6931,60,6906,60,6906,24xe" filled="true" fillcolor="#231f20" stroked="false">
                <v:path arrowok="t"/>
                <v:fill type="solid"/>
              </v:shape>
            </v:group>
            <v:group style="position:absolute;left:7045;top:0;width:54;height:167" coordorigin="7045,0" coordsize="54,167">
              <v:shape style="position:absolute;left:7045;top:0;width:54;height:167" coordorigin="7045,0" coordsize="54,167" path="m7076,0l7069,0,7067,1,7062,6,7061,8,7061,16,7062,18,7067,23,7069,24,7076,24,7079,23,7084,18,7085,16,7085,8,7084,6,7079,1,7076,0xe" filled="true" fillcolor="#231f20" stroked="false">
                <v:path arrowok="t"/>
                <v:fill type="solid"/>
              </v:shape>
              <v:shape style="position:absolute;left:7045;top:0;width:54;height:167" coordorigin="7045,0" coordsize="54,167" path="m7099,162l7046,162,7046,167,7099,167,7099,162xe" filled="true" fillcolor="#231f20" stroked="false">
                <v:path arrowok="t"/>
                <v:fill type="solid"/>
              </v:shape>
              <v:shape style="position:absolute;left:7045;top:0;width:54;height:167" coordorigin="7045,0" coordsize="54,167" path="m7082,72l7058,72,7062,76,7062,78,7063,82,7063,149,7062,154,7062,156,7061,158,7060,160,7057,161,7056,162,7091,162,7086,160,7085,158,7084,156,7084,154,7082,149,7082,72xe" filled="true" fillcolor="#231f20" stroked="false">
                <v:path arrowok="t"/>
                <v:fill type="solid"/>
              </v:shape>
              <v:shape style="position:absolute;left:7045;top:0;width:54;height:167" coordorigin="7045,0" coordsize="54,167" path="m7082,56l7078,56,7045,70,7046,73,7050,72,7082,72,7082,56xe" filled="true" fillcolor="#231f20" stroked="false">
                <v:path arrowok="t"/>
                <v:fill type="solid"/>
              </v:shape>
            </v:group>
            <v:group style="position:absolute;left:7116;top:56;width:74;height:114" coordorigin="7116,56" coordsize="74,114">
              <v:shape style="position:absolute;left:7116;top:56;width:74;height:114" coordorigin="7116,56" coordsize="74,114" path="m7173,166l7129,166,7132,167,7140,169,7147,170,7163,170,7171,167,7173,166xe" filled="true" fillcolor="#231f20" stroked="false">
                <v:path arrowok="t"/>
                <v:fill type="solid"/>
              </v:shape>
              <v:shape style="position:absolute;left:7116;top:56;width:74;height:114" coordorigin="7116,56" coordsize="74,114" path="m7121,130l7117,130,7117,168,7121,168,7123,166,7173,166,7176,163,7146,163,7140,161,7133,155,7127,149,7123,142,7121,130xe" filled="true" fillcolor="#231f20" stroked="false">
                <v:path arrowok="t"/>
                <v:fill type="solid"/>
              </v:shape>
              <v:shape style="position:absolute;left:7116;top:56;width:74;height:114" coordorigin="7116,56" coordsize="74,114" path="m7153,56l7140,56,7132,59,7120,71,7116,78,7116,94,7156,125,7163,130,7170,137,7172,142,7172,151,7171,155,7164,162,7159,163,7176,163,7186,155,7189,148,7189,125,7182,115,7166,107,7148,98,7141,95,7136,91,7134,89,7132,85,7130,82,7130,73,7132,71,7135,67,7139,65,7144,64,7182,64,7182,61,7171,61,7169,60,7164,59,7158,58,7153,56xe" filled="true" fillcolor="#231f20" stroked="false">
                <v:path arrowok="t"/>
                <v:fill type="solid"/>
              </v:shape>
              <v:shape style="position:absolute;left:7116;top:56;width:74;height:114" coordorigin="7116,56" coordsize="74,114" path="m7182,64l7156,64,7162,65,7166,70,7171,73,7175,82,7177,92,7182,92,7182,64xe" filled="true" fillcolor="#231f20" stroked="false">
                <v:path arrowok="t"/>
                <v:fill type="solid"/>
              </v:shape>
              <v:shape style="position:absolute;left:7116;top:56;width:74;height:114" coordorigin="7116,56" coordsize="74,114" path="m7182,56l7177,56,7177,58,7174,61,7182,61,7182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2268" w:val="left" w:leader="none"/>
        </w:tabs>
        <w:spacing w:line="200" w:lineRule="atLeast"/>
        <w:ind w:left="15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4"/>
          <w:sz w:val="20"/>
        </w:rPr>
        <w:pict>
          <v:group style="width:6.4pt;height:10.95pt;mso-position-horizontal-relative:char;mso-position-vertical-relative:line" coordorigin="0,0" coordsize="128,219">
            <v:group style="position:absolute;left:0;top:0;width:65;height:219" coordorigin="0,0" coordsize="65,219">
              <v:shape style="position:absolute;left:0;top:0;width:65;height:219" coordorigin="0,0" coordsize="65,219" path="m56,0l49,0,47,1,42,6,41,8,41,16,42,18,47,23,49,24,56,24,59,23,64,18,65,16,65,8,64,6,59,1,56,0xe" filled="true" fillcolor="#231f20" stroked="false">
                <v:path arrowok="t"/>
                <v:fill type="solid"/>
              </v:shape>
              <v:shape style="position:absolute;left:0;top:0;width:65;height:219" coordorigin="0,0" coordsize="65,219" path="m13,197l7,197,2,199,0,202,0,210,1,212,8,217,13,218,34,218,43,214,48,209,30,209,26,208,19,200,17,199,16,198,13,197xe" filled="true" fillcolor="#231f20" stroked="false">
                <v:path arrowok="t"/>
                <v:fill type="solid"/>
              </v:shape>
              <v:shape style="position:absolute;left:0;top:0;width:65;height:219" coordorigin="0,0" coordsize="65,219" path="m62,72l38,72,42,76,42,79,43,82,43,197,42,200,38,208,36,209,48,209,53,204,60,187,62,164,62,72xe" filled="true" fillcolor="#231f20" stroked="false">
                <v:path arrowok="t"/>
                <v:fill type="solid"/>
              </v:shape>
              <v:shape style="position:absolute;left:0;top:0;width:65;height:219" coordorigin="0,0" coordsize="65,219" path="m62,56l58,56,25,70,28,73,30,72,62,72,62,56xe" filled="true" fillcolor="#231f20" stroked="false">
                <v:path arrowok="t"/>
                <v:fill type="solid"/>
              </v:shape>
            </v:group>
            <v:group style="position:absolute;left:102;top:144;width:26;height:27" coordorigin="102,144" coordsize="26,27">
              <v:shape style="position:absolute;left:102;top:144;width:26;height:27" coordorigin="102,144" coordsize="26,27" path="m119,144l112,144,108,145,103,150,102,154,102,161,103,163,106,167,108,169,112,170,119,170,121,169,124,167,126,163,127,161,127,154,126,150,121,145,119,14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24"/>
          <w:sz w:val="20"/>
        </w:rPr>
      </w:r>
      <w:r>
        <w:rPr>
          <w:rFonts w:ascii="Times New Roman"/>
          <w:position w:val="2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606634" cy="290512"/>
            <wp:effectExtent l="0" t="0" r="0" b="0"/>
            <wp:docPr id="43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63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22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47849" cy="309562"/>
            <wp:effectExtent l="0" t="0" r="0" b="0"/>
            <wp:docPr id="45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4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2268" w:val="left" w:leader="none"/>
        </w:tabs>
        <w:spacing w:line="170" w:lineRule="atLeast"/>
        <w:ind w:left="15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33"/>
          <w:sz w:val="17"/>
        </w:rPr>
        <w:pict>
          <v:group style="width:8.0500pt;height:8.550pt;mso-position-horizontal-relative:char;mso-position-vertical-relative:line" coordorigin="0,0" coordsize="161,171">
            <v:group style="position:absolute;left:0;top:0;width:119;height:167" coordorigin="0,0" coordsize="119,167">
              <v:shape style="position:absolute;left:0;top:0;width:119;height:167" coordorigin="0,0" coordsize="119,167" path="m54,162l0,162,0,167,54,167,54,162xe" filled="true" fillcolor="#231f20" stroked="false">
                <v:path arrowok="t"/>
                <v:fill type="solid"/>
              </v:shape>
              <v:shape style="position:absolute;left:0;top:0;width:119;height:167" coordorigin="0,0" coordsize="119,167" path="m119,162l67,162,67,167,119,167,119,162xe" filled="true" fillcolor="#231f20" stroked="false">
                <v:path arrowok="t"/>
                <v:fill type="solid"/>
              </v:shape>
              <v:shape style="position:absolute;left:0;top:0;width:119;height:167" coordorigin="0,0" coordsize="119,167" path="m37,16l13,16,16,18,16,20,17,23,17,25,18,34,18,150,17,154,14,158,12,161,10,162,44,162,42,161,40,158,37,154,37,16xe" filled="true" fillcolor="#231f20" stroked="false">
                <v:path arrowok="t"/>
                <v:fill type="solid"/>
              </v:shape>
              <v:shape style="position:absolute;left:0;top:0;width:119;height:167" coordorigin="0,0" coordsize="119,167" path="m109,161l73,161,72,162,110,162,109,161xe" filled="true" fillcolor="#231f20" stroked="false">
                <v:path arrowok="t"/>
                <v:fill type="solid"/>
              </v:shape>
              <v:shape style="position:absolute;left:0;top:0;width:119;height:167" coordorigin="0,0" coordsize="119,167" path="m107,64l72,64,76,67,76,70,74,71,74,72,70,77,64,82,37,107,70,149,73,154,74,156,74,161,106,161,103,158,98,155,96,151,91,145,84,136,56,101,84,76,89,71,94,68,97,66,107,64xe" filled="true" fillcolor="#231f20" stroked="false">
                <v:path arrowok="t"/>
                <v:fill type="solid"/>
              </v:shape>
              <v:shape style="position:absolute;left:0;top:0;width:119;height:167" coordorigin="0,0" coordsize="119,167" path="m114,60l67,60,67,64,114,64,114,60xe" filled="true" fillcolor="#231f20" stroked="false">
                <v:path arrowok="t"/>
                <v:fill type="solid"/>
              </v:shape>
              <v:shape style="position:absolute;left:0;top:0;width:119;height:167" coordorigin="0,0" coordsize="119,167" path="m37,0l31,0,0,13,1,17,5,16,37,16,37,0xe" filled="true" fillcolor="#231f20" stroked="false">
                <v:path arrowok="t"/>
                <v:fill type="solid"/>
              </v:shape>
            </v:group>
            <v:group style="position:absolute;left:134;top:144;width:27;height:27" coordorigin="134,144" coordsize="27,27">
              <v:shape style="position:absolute;left:134;top:144;width:27;height:27" coordorigin="134,144" coordsize="27,27" path="m151,144l144,144,140,145,136,150,134,154,134,161,136,163,138,167,140,169,144,170,151,170,155,169,157,167,160,163,161,161,161,154,160,150,155,145,151,14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33"/>
          <w:sz w:val="17"/>
        </w:rPr>
      </w:r>
      <w:r>
        <w:rPr>
          <w:rFonts w:ascii="Times New Roman"/>
          <w:position w:val="33"/>
          <w:sz w:val="17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568002" cy="319087"/>
            <wp:effectExtent l="0" t="0" r="0" b="0"/>
            <wp:docPr id="47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00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2268" w:val="left" w:leader="none"/>
        </w:tabs>
        <w:spacing w:line="170" w:lineRule="atLeast"/>
        <w:ind w:left="15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60"/>
          <w:sz w:val="17"/>
        </w:rPr>
        <w:pict>
          <v:group style="width:5.1pt;height:8.550pt;mso-position-horizontal-relative:char;mso-position-vertical-relative:line" coordorigin="0,0" coordsize="102,171">
            <v:group style="position:absolute;left:0;top:0;width:54;height:167" coordorigin="0,0" coordsize="54,167">
              <v:shape style="position:absolute;left:0;top:0;width:54;height:167" coordorigin="0,0" coordsize="54,167" path="m54,162l2,162,2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16l13,16,16,18,17,20,17,23,18,25,18,149,17,154,17,156,16,158,14,160,12,161,11,162,46,162,41,160,40,158,37,154,37,16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0l32,0,0,13,2,17,5,16,37,16,37,0xe" filled="true" fillcolor="#231f20" stroked="false">
                <v:path arrowok="t"/>
                <v:fill type="solid"/>
              </v:shape>
            </v:group>
            <v:group style="position:absolute;left:77;top:144;width:26;height:27" coordorigin="77,144" coordsize="26,27">
              <v:shape style="position:absolute;left:77;top:144;width:26;height:27" coordorigin="77,144" coordsize="26,27" path="m94,144l86,144,83,145,78,150,77,154,77,161,78,163,80,167,83,169,86,170,94,170,96,169,98,167,101,163,102,161,102,154,101,150,96,145,94,14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60"/>
          <w:sz w:val="17"/>
        </w:rPr>
      </w:r>
      <w:r>
        <w:rPr>
          <w:rFonts w:ascii="Times New Roman"/>
          <w:position w:val="60"/>
          <w:sz w:val="17"/>
        </w:rPr>
        <w:tab/>
      </w:r>
      <w:r>
        <w:rPr>
          <w:rFonts w:ascii="Times New Roman"/>
          <w:sz w:val="20"/>
        </w:rPr>
        <w:pict>
          <v:group style="width:359.6pt;height:38.65pt;mso-position-horizontal-relative:char;mso-position-vertical-relative:line" coordorigin="0,0" coordsize="7192,773">
            <v:group style="position:absolute;left:1;top:0;width:95;height:167" coordorigin="1,0" coordsize="95,167">
              <v:shape style="position:absolute;left:1;top:0;width:95;height:167" coordorigin="1,0" coordsize="95,167" path="m66,162l1,162,1,167,66,167,66,162xe" filled="true" fillcolor="#231f20" stroked="false">
                <v:path arrowok="t"/>
                <v:fill type="solid"/>
              </v:shape>
              <v:shape style="position:absolute;left:1;top:0;width:95;height:167" coordorigin="1,0" coordsize="95,167" path="m41,68l22,68,22,151,18,158,14,161,12,162,52,162,47,161,44,157,42,155,41,149,41,68xe" filled="true" fillcolor="#231f20" stroked="false">
                <v:path arrowok="t"/>
                <v:fill type="solid"/>
              </v:shape>
              <v:shape style="position:absolute;left:1;top:0;width:95;height:167" coordorigin="1,0" coordsize="95,167" path="m68,60l1,60,1,68,68,68,68,60xe" filled="true" fillcolor="#231f20" stroked="false">
                <v:path arrowok="t"/>
                <v:fill type="solid"/>
              </v:shape>
              <v:shape style="position:absolute;left:1;top:0;width:95;height:167" coordorigin="1,0" coordsize="95,167" path="m74,0l58,0,49,2,43,7,36,12,30,18,26,25,24,32,22,42,22,60,41,60,41,35,42,25,43,20,46,13,48,12,50,10,54,8,89,8,83,4,74,0xe" filled="true" fillcolor="#231f20" stroked="false">
                <v:path arrowok="t"/>
                <v:fill type="solid"/>
              </v:shape>
              <v:shape style="position:absolute;left:1;top:0;width:95;height:167" coordorigin="1,0" coordsize="95,167" path="m89,8l60,8,67,12,71,16,73,19,76,24,79,26,80,28,83,29,84,30,89,30,91,29,92,26,95,25,96,23,96,16,94,12,89,8xe" filled="true" fillcolor="#231f20" stroked="false">
                <v:path arrowok="t"/>
                <v:fill type="solid"/>
              </v:shape>
            </v:group>
            <v:group style="position:absolute;left:80;top:56;width:98;height:113" coordorigin="80,56" coordsize="98,113">
              <v:shape style="position:absolute;left:80;top:56;width:98;height:113" coordorigin="80,56" coordsize="98,113" path="m151,64l126,64,131,66,138,73,140,80,140,91,136,97,115,105,101,113,92,118,86,122,82,132,80,136,80,150,83,156,88,161,92,167,98,169,110,169,115,168,119,166,122,164,128,160,133,156,112,156,108,154,104,150,102,146,100,142,100,131,101,127,103,124,110,116,118,113,120,110,128,108,140,103,160,103,160,83,158,76,157,72,155,67,151,64xe" filled="true" fillcolor="#231f20" stroked="false">
                <v:path arrowok="t"/>
                <v:fill type="solid"/>
              </v:shape>
              <v:shape style="position:absolute;left:80;top:56;width:98;height:113" coordorigin="80,56" coordsize="98,113" path="m160,151l140,151,140,157,142,162,143,164,145,168,149,169,161,169,169,163,176,154,163,154,162,152,161,152,160,151xe" filled="true" fillcolor="#231f20" stroked="false">
                <v:path arrowok="t"/>
                <v:fill type="solid"/>
              </v:shape>
              <v:shape style="position:absolute;left:80;top:56;width:98;height:113" coordorigin="80,56" coordsize="98,113" path="m160,103l140,103,140,144,122,156,133,156,140,151,160,151,160,103xe" filled="true" fillcolor="#231f20" stroked="false">
                <v:path arrowok="t"/>
                <v:fill type="solid"/>
              </v:shape>
              <v:shape style="position:absolute;left:80;top:56;width:98;height:113" coordorigin="80,56" coordsize="98,113" path="m178,145l173,150,169,152,168,154,176,154,178,151,178,145xe" filled="true" fillcolor="#231f20" stroked="false">
                <v:path arrowok="t"/>
                <v:fill type="solid"/>
              </v:shape>
              <v:shape style="position:absolute;left:80;top:56;width:98;height:113" coordorigin="80,56" coordsize="98,113" path="m133,56l112,56,101,59,95,65,88,71,84,77,84,86,85,90,89,94,91,95,97,95,100,94,101,91,103,90,104,86,104,83,103,77,103,73,106,70,108,67,112,65,115,64,151,64,146,61,140,58,133,56xe" filled="true" fillcolor="#231f20" stroked="false">
                <v:path arrowok="t"/>
                <v:fill type="solid"/>
              </v:shape>
            </v:group>
            <v:group style="position:absolute;left:185;top:0;width:54;height:167" coordorigin="185,0" coordsize="54,167">
              <v:shape style="position:absolute;left:185;top:0;width:54;height:167" coordorigin="185,0" coordsize="54,167" path="m216,0l210,0,206,1,202,6,200,8,200,16,202,18,206,23,210,24,216,24,218,23,223,18,224,16,224,8,223,6,218,1,216,0xe" filled="true" fillcolor="#231f20" stroked="false">
                <v:path arrowok="t"/>
                <v:fill type="solid"/>
              </v:shape>
              <v:shape style="position:absolute;left:185;top:0;width:54;height:167" coordorigin="185,0" coordsize="54,167" path="m239,162l187,162,187,167,239,167,239,162xe" filled="true" fillcolor="#231f20" stroked="false">
                <v:path arrowok="t"/>
                <v:fill type="solid"/>
              </v:shape>
              <v:shape style="position:absolute;left:185;top:0;width:54;height:167" coordorigin="185,0" coordsize="54,167" path="m223,72l198,72,202,76,202,78,203,82,203,154,200,158,199,160,197,161,196,162,230,162,228,161,226,158,223,154,223,72xe" filled="true" fillcolor="#231f20" stroked="false">
                <v:path arrowok="t"/>
                <v:fill type="solid"/>
              </v:shape>
              <v:shape style="position:absolute;left:185;top:0;width:54;height:167" coordorigin="185,0" coordsize="54,167" path="m223,56l217,56,185,70,187,73,190,72,223,72,223,56xe" filled="true" fillcolor="#231f20" stroked="false">
                <v:path arrowok="t"/>
                <v:fill type="solid"/>
              </v:shape>
            </v:group>
            <v:group style="position:absolute;left:252;top:0;width:54;height:167" coordorigin="252,0" coordsize="54,167">
              <v:shape style="position:absolute;left:252;top:0;width:54;height:167" coordorigin="252,0" coordsize="54,167" path="m306,162l254,162,254,167,306,167,306,162xe" filled="true" fillcolor="#231f20" stroked="false">
                <v:path arrowok="t"/>
                <v:fill type="solid"/>
              </v:shape>
              <v:shape style="position:absolute;left:252;top:0;width:54;height:167" coordorigin="252,0" coordsize="54,167" path="m289,16l265,16,268,18,269,20,269,23,270,25,270,149,269,154,269,156,268,158,266,160,264,161,263,162,298,162,293,160,292,158,289,154,289,16xe" filled="true" fillcolor="#231f20" stroked="false">
                <v:path arrowok="t"/>
                <v:fill type="solid"/>
              </v:shape>
              <v:shape style="position:absolute;left:252;top:0;width:54;height:167" coordorigin="252,0" coordsize="54,167" path="m289,0l284,0,252,13,254,17,257,16,289,16,289,0xe" filled="true" fillcolor="#231f20" stroked="false">
                <v:path arrowok="t"/>
                <v:fill type="solid"/>
              </v:shape>
            </v:group>
            <v:group style="position:absolute;left:320;top:56;width:92;height:114" coordorigin="320,56" coordsize="92,114">
              <v:shape style="position:absolute;left:320;top:56;width:92;height:114" coordorigin="320,56" coordsize="92,114" path="m382,56l323,94,320,118,324,139,335,155,343,166,354,170,379,170,389,166,397,157,402,151,366,151,356,146,349,137,341,128,337,116,337,100,412,100,412,94,337,94,338,84,341,77,346,72,352,67,356,65,396,65,392,60,382,56xe" filled="true" fillcolor="#231f20" stroked="false">
                <v:path arrowok="t"/>
                <v:fill type="solid"/>
              </v:shape>
              <v:shape style="position:absolute;left:320;top:56;width:92;height:114" coordorigin="320,56" coordsize="92,114" path="m408,125l383,151,402,151,404,148,409,138,412,127,408,125xe" filled="true" fillcolor="#231f20" stroked="false">
                <v:path arrowok="t"/>
                <v:fill type="solid"/>
              </v:shape>
              <v:shape style="position:absolute;left:320;top:56;width:92;height:114" coordorigin="320,56" coordsize="92,114" path="m396,65l367,65,372,66,379,71,383,74,385,82,386,86,386,94,412,94,412,86,407,76,400,68,396,65xe" filled="true" fillcolor="#231f20" stroked="false">
                <v:path arrowok="t"/>
                <v:fill type="solid"/>
              </v:shape>
            </v:group>
            <v:group style="position:absolute;left:426;top:0;width:113;height:171" coordorigin="426,0" coordsize="113,171">
              <v:shape style="position:absolute;left:426;top:0;width:113;height:171" coordorigin="426,0" coordsize="113,171" path="m487,56l429,97,426,118,426,133,431,145,439,155,448,166,458,170,475,170,481,169,491,164,496,160,499,157,473,157,464,152,458,144,451,136,448,124,448,92,451,80,458,73,463,66,469,64,500,64,496,59,487,56xe" filled="true" fillcolor="#231f20" stroked="false">
                <v:path arrowok="t"/>
                <v:fill type="solid"/>
              </v:shape>
              <v:shape style="position:absolute;left:426;top:0;width:113;height:171" coordorigin="426,0" coordsize="113,171" path="m538,152l534,154,532,155,502,155,502,170,506,170,539,157,538,152xe" filled="true" fillcolor="#231f20" stroked="false">
                <v:path arrowok="t"/>
                <v:fill type="solid"/>
              </v:shape>
              <v:shape style="position:absolute;left:426;top:0;width:113;height:171" coordorigin="426,0" coordsize="113,171" path="m500,64l480,64,484,65,488,67,492,68,494,72,499,82,502,91,502,146,494,154,488,157,499,157,502,155,527,155,526,154,524,154,523,152,522,150,522,148,521,144,521,65,502,65,500,64xe" filled="true" fillcolor="#231f20" stroked="false">
                <v:path arrowok="t"/>
                <v:fill type="solid"/>
              </v:shape>
              <v:shape style="position:absolute;left:426;top:0;width:113;height:171" coordorigin="426,0" coordsize="113,171" path="m521,16l497,16,499,18,500,20,500,23,502,25,502,65,521,65,521,16xe" filled="true" fillcolor="#231f20" stroked="false">
                <v:path arrowok="t"/>
                <v:fill type="solid"/>
              </v:shape>
              <v:shape style="position:absolute;left:426;top:0;width:113;height:171" coordorigin="426,0" coordsize="113,171" path="m521,0l516,0,484,13,485,17,488,16,521,16,521,0xe" filled="true" fillcolor="#231f20" stroked="false">
                <v:path arrowok="t"/>
                <v:fill type="solid"/>
              </v:shape>
            </v:group>
            <v:group style="position:absolute;left:666;top:24;width:65;height:144" coordorigin="666,24" coordsize="65,144">
              <v:shape style="position:absolute;left:666;top:24;width:65;height:144" coordorigin="666,24" coordsize="65,144" path="m702,67l683,67,683,148,694,166,696,168,709,168,714,167,719,163,727,155,710,155,707,154,706,151,703,149,702,144,702,67xe" filled="true" fillcolor="#231f20" stroked="false">
                <v:path arrowok="t"/>
                <v:fill type="solid"/>
              </v:shape>
              <v:shape style="position:absolute;left:666;top:24;width:65;height:144" coordorigin="666,24" coordsize="65,144" path="m731,145l726,145,725,149,722,151,715,155,727,155,728,154,731,145xe" filled="true" fillcolor="#231f20" stroked="false">
                <v:path arrowok="t"/>
                <v:fill type="solid"/>
              </v:shape>
              <v:shape style="position:absolute;left:666;top:24;width:65;height:144" coordorigin="666,24" coordsize="65,144" path="m702,24l698,24,696,32,692,37,691,41,684,50,679,55,674,59,671,62,666,64,666,67,727,67,727,60,702,60,702,24xe" filled="true" fillcolor="#231f20" stroked="false">
                <v:path arrowok="t"/>
                <v:fill type="solid"/>
              </v:shape>
            </v:group>
            <v:group style="position:absolute;left:738;top:56;width:105;height:114" coordorigin="738,56" coordsize="105,114">
              <v:shape style="position:absolute;left:738;top:56;width:105;height:114" coordorigin="738,56" coordsize="105,114" path="m791,56l781,56,773,59,766,64,757,68,751,76,745,85,740,95,738,104,738,117,742,135,753,154,769,166,790,170,799,170,808,168,816,162,784,162,775,156,768,144,763,125,761,104,761,95,782,64,815,64,811,60,791,56xe" filled="true" fillcolor="#231f20" stroked="false">
                <v:path arrowok="t"/>
                <v:fill type="solid"/>
              </v:shape>
              <v:shape style="position:absolute;left:738;top:56;width:105;height:114" coordorigin="738,56" coordsize="105,114" path="m815,64l796,64,803,67,811,80,818,98,821,120,821,136,817,146,808,158,802,162,816,162,824,157,830,150,840,131,842,121,842,110,838,91,827,72,815,64xe" filled="true" fillcolor="#231f20" stroked="false">
                <v:path arrowok="t"/>
                <v:fill type="solid"/>
              </v:shape>
            </v:group>
            <v:group style="position:absolute;left:980;top:24;width:65;height:144" coordorigin="980,24" coordsize="65,144">
              <v:shape style="position:absolute;left:980;top:24;width:65;height:144" coordorigin="980,24" coordsize="65,144" path="m1016,67l997,67,997,148,1008,166,1010,168,1024,168,1028,167,1033,163,1042,155,1025,155,1021,154,1020,151,1018,149,1016,144,1016,67xe" filled="true" fillcolor="#231f20" stroked="false">
                <v:path arrowok="t"/>
                <v:fill type="solid"/>
              </v:shape>
              <v:shape style="position:absolute;left:980;top:24;width:65;height:144" coordorigin="980,24" coordsize="65,144" path="m1045,145l1040,145,1039,149,1037,151,1030,155,1042,155,1043,154,1045,145xe" filled="true" fillcolor="#231f20" stroked="false">
                <v:path arrowok="t"/>
                <v:fill type="solid"/>
              </v:shape>
              <v:shape style="position:absolute;left:980;top:24;width:65;height:144" coordorigin="980,24" coordsize="65,144" path="m1016,24l1013,24,1010,32,1007,37,1006,41,998,50,994,55,989,59,985,62,980,64,980,67,1042,67,1042,60,1016,60,1016,24xe" filled="true" fillcolor="#231f20" stroked="false">
                <v:path arrowok="t"/>
                <v:fill type="solid"/>
              </v:shape>
            </v:group>
            <v:group style="position:absolute;left:1054;top:56;width:98;height:113" coordorigin="1054,56" coordsize="98,113">
              <v:shape style="position:absolute;left:1054;top:56;width:98;height:113" coordorigin="1054,56" coordsize="98,113" path="m1124,64l1099,64,1104,66,1111,73,1114,80,1114,91,1110,97,1088,105,1074,113,1066,118,1060,122,1055,132,1054,136,1054,150,1056,156,1061,161,1066,167,1072,169,1084,169,1088,168,1092,166,1096,164,1102,160,1107,156,1085,156,1081,154,1078,150,1075,146,1073,142,1073,131,1074,127,1076,124,1084,116,1091,113,1093,110,1102,108,1114,103,1133,103,1133,83,1132,76,1130,72,1128,67,1124,64xe" filled="true" fillcolor="#231f20" stroked="false">
                <v:path arrowok="t"/>
                <v:fill type="solid"/>
              </v:shape>
              <v:shape style="position:absolute;left:1054;top:56;width:98;height:113" coordorigin="1054,56" coordsize="98,113" path="m1133,151l1114,151,1114,157,1115,162,1116,164,1118,168,1122,169,1134,169,1142,163,1149,154,1136,154,1135,152,1134,152,1133,151xe" filled="true" fillcolor="#231f20" stroked="false">
                <v:path arrowok="t"/>
                <v:fill type="solid"/>
              </v:shape>
              <v:shape style="position:absolute;left:1054;top:56;width:98;height:113" coordorigin="1054,56" coordsize="98,113" path="m1133,103l1114,103,1114,144,1096,156,1107,156,1114,151,1133,151,1133,103xe" filled="true" fillcolor="#231f20" stroked="false">
                <v:path arrowok="t"/>
                <v:fill type="solid"/>
              </v:shape>
              <v:shape style="position:absolute;left:1054;top:56;width:98;height:113" coordorigin="1054,56" coordsize="98,113" path="m1151,145l1146,150,1142,152,1141,154,1149,154,1151,151,1151,145xe" filled="true" fillcolor="#231f20" stroked="false">
                <v:path arrowok="t"/>
                <v:fill type="solid"/>
              </v:shape>
              <v:shape style="position:absolute;left:1054;top:56;width:98;height:113" coordorigin="1054,56" coordsize="98,113" path="m1106,56l1085,56,1074,59,1068,65,1061,71,1057,77,1057,86,1058,90,1062,94,1064,95,1070,95,1073,94,1074,91,1076,90,1078,86,1078,83,1076,77,1076,73,1079,70,1081,67,1085,65,1088,64,1124,64,1120,61,1114,58,1106,56xe" filled="true" fillcolor="#231f20" stroked="false">
                <v:path arrowok="t"/>
                <v:fill type="solid"/>
              </v:shape>
            </v:group>
            <v:group style="position:absolute;left:1153;top:0;width:120;height:167" coordorigin="1153,0" coordsize="120,167">
              <v:shape style="position:absolute;left:1153;top:0;width:120;height:167" coordorigin="1153,0" coordsize="120,167" path="m1208,162l1153,162,1153,167,1208,167,1208,162xe" filled="true" fillcolor="#231f20" stroked="false">
                <v:path arrowok="t"/>
                <v:fill type="solid"/>
              </v:shape>
              <v:shape style="position:absolute;left:1153;top:0;width:120;height:167" coordorigin="1153,0" coordsize="120,167" path="m1273,162l1220,162,1220,167,1273,167,1273,162xe" filled="true" fillcolor="#231f20" stroked="false">
                <v:path arrowok="t"/>
                <v:fill type="solid"/>
              </v:shape>
              <v:shape style="position:absolute;left:1153;top:0;width:120;height:167" coordorigin="1153,0" coordsize="120,167" path="m1190,16l1166,16,1169,18,1170,20,1170,23,1171,25,1171,150,1170,154,1169,156,1169,158,1168,160,1163,162,1198,162,1196,161,1194,160,1193,158,1192,156,1192,154,1190,150,1190,16xe" filled="true" fillcolor="#231f20" stroked="false">
                <v:path arrowok="t"/>
                <v:fill type="solid"/>
              </v:shape>
              <v:shape style="position:absolute;left:1153;top:0;width:120;height:167" coordorigin="1153,0" coordsize="120,167" path="m1262,161l1226,161,1225,162,1265,162,1262,161xe" filled="true" fillcolor="#231f20" stroked="false">
                <v:path arrowok="t"/>
                <v:fill type="solid"/>
              </v:shape>
              <v:shape style="position:absolute;left:1153;top:0;width:120;height:167" coordorigin="1153,0" coordsize="120,167" path="m1261,64l1225,64,1226,65,1229,66,1229,71,1228,72,1228,73,1224,77,1218,82,1190,107,1224,149,1228,156,1228,161,1260,161,1256,158,1253,155,1250,151,1244,145,1237,136,1210,101,1237,76,1242,71,1252,66,1255,65,1261,64xe" filled="true" fillcolor="#231f20" stroked="false">
                <v:path arrowok="t"/>
                <v:fill type="solid"/>
              </v:shape>
              <v:shape style="position:absolute;left:1153;top:0;width:120;height:167" coordorigin="1153,0" coordsize="120,167" path="m1267,60l1220,60,1220,64,1267,64,1267,60xe" filled="true" fillcolor="#231f20" stroked="false">
                <v:path arrowok="t"/>
                <v:fill type="solid"/>
              </v:shape>
              <v:shape style="position:absolute;left:1153;top:0;width:120;height:167" coordorigin="1153,0" coordsize="120,167" path="m1190,0l1186,0,1153,13,1156,17,1158,16,1190,16,1190,0xe" filled="true" fillcolor="#231f20" stroked="false">
                <v:path arrowok="t"/>
                <v:fill type="solid"/>
              </v:shape>
            </v:group>
            <v:group style="position:absolute;left:1280;top:56;width:92;height:114" coordorigin="1280,56" coordsize="92,114">
              <v:shape style="position:absolute;left:1280;top:56;width:92;height:114" coordorigin="1280,56" coordsize="92,114" path="m1342,56l1283,94,1280,118,1284,139,1294,155,1303,166,1314,170,1339,170,1349,166,1357,157,1362,151,1326,151,1316,146,1308,137,1301,128,1297,116,1297,100,1372,100,1372,94,1297,94,1297,84,1301,77,1310,67,1316,65,1356,65,1351,60,1342,56xe" filled="true" fillcolor="#231f20" stroked="false">
                <v:path arrowok="t"/>
                <v:fill type="solid"/>
              </v:shape>
              <v:shape style="position:absolute;left:1280;top:56;width:92;height:114" coordorigin="1280,56" coordsize="92,114" path="m1367,125l1343,151,1362,151,1364,148,1369,138,1372,127,1367,125xe" filled="true" fillcolor="#231f20" stroked="false">
                <v:path arrowok="t"/>
                <v:fill type="solid"/>
              </v:shape>
              <v:shape style="position:absolute;left:1280;top:56;width:92;height:114" coordorigin="1280,56" coordsize="92,114" path="m1356,65l1327,65,1332,66,1339,71,1344,78,1345,82,1346,86,1346,94,1372,94,1372,86,1367,76,1356,65xe" filled="true" fillcolor="#231f20" stroked="false">
                <v:path arrowok="t"/>
                <v:fill type="solid"/>
              </v:shape>
              <v:shape style="position:absolute;left:0;top:24;width:7192;height:749" type="#_x0000_t75" stroked="false">
                <v:imagedata r:id="rId95" o:title=""/>
              </v:shape>
            </v:group>
            <v:group style="position:absolute;left:2113;top:24;width:65;height:144" coordorigin="2113,24" coordsize="65,144">
              <v:shape style="position:absolute;left:2113;top:24;width:65;height:144" coordorigin="2113,24" coordsize="65,144" path="m2149,67l2130,67,2130,148,2141,166,2143,168,2156,168,2161,167,2166,163,2174,155,2158,155,2154,154,2153,151,2150,149,2149,144,2149,67xe" filled="true" fillcolor="#231f20" stroked="false">
                <v:path arrowok="t"/>
                <v:fill type="solid"/>
              </v:shape>
              <v:shape style="position:absolute;left:2113;top:24;width:65;height:144" coordorigin="2113,24" coordsize="65,144" path="m2178,145l2173,145,2172,149,2170,151,2162,155,2174,155,2176,154,2178,145xe" filled="true" fillcolor="#231f20" stroked="false">
                <v:path arrowok="t"/>
                <v:fill type="solid"/>
              </v:shape>
              <v:shape style="position:absolute;left:2113;top:24;width:65;height:144" coordorigin="2113,24" coordsize="65,144" path="m2149,24l2146,24,2143,32,2140,37,2138,41,2131,50,2126,55,2122,59,2118,62,2113,64,2113,67,2174,67,2174,60,2149,60,2149,24xe" filled="true" fillcolor="#231f20" stroked="false">
                <v:path arrowok="t"/>
                <v:fill type="solid"/>
              </v:shape>
            </v:group>
            <v:group style="position:absolute;left:2185;top:56;width:105;height:114" coordorigin="2185,56" coordsize="105,114">
              <v:shape style="position:absolute;left:2185;top:56;width:105;height:114" coordorigin="2185,56" coordsize="105,114" path="m2238,56l2228,56,2220,59,2213,64,2204,68,2198,76,2192,85,2188,95,2185,104,2185,117,2189,135,2200,154,2216,166,2237,170,2246,170,2255,168,2263,162,2231,162,2222,156,2216,144,2210,125,2208,104,2208,95,2230,64,2263,64,2258,60,2238,56xe" filled="true" fillcolor="#231f20" stroked="false">
                <v:path arrowok="t"/>
                <v:fill type="solid"/>
              </v:shape>
              <v:shape style="position:absolute;left:2185;top:56;width:105;height:114" coordorigin="2185,56" coordsize="105,114" path="m2263,64l2243,64,2250,67,2258,80,2265,98,2268,120,2268,136,2264,146,2255,158,2249,162,2263,162,2272,157,2278,150,2287,131,2290,121,2290,110,2286,91,2275,72,2263,64xe" filled="true" fillcolor="#231f20" stroked="false">
                <v:path arrowok="t"/>
                <v:fill type="solid"/>
              </v:shape>
            </v:group>
            <v:group style="position:absolute;left:3271;top:24;width:65;height:144" coordorigin="3271,24" coordsize="65,144">
              <v:shape style="position:absolute;left:3271;top:24;width:65;height:144" coordorigin="3271,24" coordsize="65,144" path="m3307,67l3288,67,3288,148,3299,166,3301,168,3314,168,3319,167,3324,163,3332,155,3316,155,3312,154,3311,151,3308,149,3307,144,3307,67xe" filled="true" fillcolor="#231f20" stroked="false">
                <v:path arrowok="t"/>
                <v:fill type="solid"/>
              </v:shape>
              <v:shape style="position:absolute;left:3271;top:24;width:65;height:144" coordorigin="3271,24" coordsize="65,144" path="m3336,145l3331,145,3330,149,3328,151,3320,155,3332,155,3334,154,3336,145xe" filled="true" fillcolor="#231f20" stroked="false">
                <v:path arrowok="t"/>
                <v:fill type="solid"/>
              </v:shape>
              <v:shape style="position:absolute;left:3271;top:24;width:65;height:144" coordorigin="3271,24" coordsize="65,144" path="m3307,24l3304,24,3301,32,3298,37,3296,41,3289,50,3284,55,3280,59,3276,62,3271,64,3271,67,3332,67,3332,60,3307,60,3307,24xe" filled="true" fillcolor="#231f20" stroked="false">
                <v:path arrowok="t"/>
                <v:fill type="solid"/>
              </v:shape>
            </v:group>
            <v:group style="position:absolute;left:3337;top:0;width:117;height:167" coordorigin="3337,0" coordsize="117,167">
              <v:shape style="position:absolute;left:3337;top:0;width:117;height:167" coordorigin="3337,0" coordsize="117,167" path="m3392,162l3338,162,3338,167,3392,167,3392,162xe" filled="true" fillcolor="#231f20" stroked="false">
                <v:path arrowok="t"/>
                <v:fill type="solid"/>
              </v:shape>
              <v:shape style="position:absolute;left:3337;top:0;width:117;height:167" coordorigin="3337,0" coordsize="117,167" path="m3454,162l3401,162,3401,167,3454,167,3454,162xe" filled="true" fillcolor="#231f20" stroked="false">
                <v:path arrowok="t"/>
                <v:fill type="solid"/>
              </v:shape>
              <v:shape style="position:absolute;left:3337;top:0;width:117;height:167" coordorigin="3337,0" coordsize="117,167" path="m3374,16l3350,16,3353,18,3354,20,3354,23,3355,25,3355,154,3353,158,3350,161,3347,162,3383,162,3378,160,3377,158,3376,156,3374,155,3374,86,3380,79,3374,79,3374,16xe" filled="true" fillcolor="#231f20" stroked="false">
                <v:path arrowok="t"/>
                <v:fill type="solid"/>
              </v:shape>
              <v:shape style="position:absolute;left:3337;top:0;width:117;height:167" coordorigin="3337,0" coordsize="117,167" path="m3434,71l3408,71,3412,73,3414,76,3415,78,3418,85,3419,91,3419,154,3416,158,3413,162,3445,162,3444,161,3442,160,3440,158,3439,156,3439,154,3438,149,3438,91,3437,82,3436,77,3434,71xe" filled="true" fillcolor="#231f20" stroked="false">
                <v:path arrowok="t"/>
                <v:fill type="solid"/>
              </v:shape>
              <v:shape style="position:absolute;left:3337;top:0;width:117;height:167" coordorigin="3337,0" coordsize="117,167" path="m3416,56l3406,56,3401,58,3395,60,3390,64,3383,70,3374,79,3380,79,3385,76,3390,73,3397,71,3434,71,3433,70,3431,65,3421,58,3416,56xe" filled="true" fillcolor="#231f20" stroked="false">
                <v:path arrowok="t"/>
                <v:fill type="solid"/>
              </v:shape>
              <v:shape style="position:absolute;left:3337;top:0;width:117;height:167" coordorigin="3337,0" coordsize="117,167" path="m3374,0l3370,0,3337,13,3338,17,3342,16,3374,16,3374,0xe" filled="true" fillcolor="#231f20" stroked="false">
                <v:path arrowok="t"/>
                <v:fill type="solid"/>
              </v:shape>
            </v:group>
            <v:group style="position:absolute;left:3464;top:56;width:92;height:114" coordorigin="3464,56" coordsize="92,114">
              <v:shape style="position:absolute;left:3464;top:56;width:92;height:114" coordorigin="3464,56" coordsize="92,114" path="m3526,56l3467,94,3464,118,3469,139,3479,155,3487,166,3498,170,3523,170,3533,166,3541,157,3546,151,3510,151,3500,146,3493,137,3485,128,3481,116,3481,100,3556,100,3556,94,3481,94,3482,84,3485,77,3490,72,3496,67,3500,65,3540,65,3536,60,3526,56xe" filled="true" fillcolor="#231f20" stroked="false">
                <v:path arrowok="t"/>
                <v:fill type="solid"/>
              </v:shape>
              <v:shape style="position:absolute;left:3464;top:56;width:92;height:114" coordorigin="3464,56" coordsize="92,114" path="m3552,125l3527,151,3546,151,3548,148,3553,138,3556,127,3552,125xe" filled="true" fillcolor="#231f20" stroked="false">
                <v:path arrowok="t"/>
                <v:fill type="solid"/>
              </v:shape>
              <v:shape style="position:absolute;left:3464;top:56;width:92;height:114" coordorigin="3464,56" coordsize="92,114" path="m3540,65l3511,65,3516,66,3523,71,3527,74,3529,82,3530,86,3530,94,3556,94,3556,86,3551,76,3544,68,3540,65xe" filled="true" fillcolor="#231f20" stroked="false">
                <v:path arrowok="t"/>
                <v:fill type="solid"/>
              </v:shape>
            </v:group>
            <v:group style="position:absolute;left:3696;top:5;width:143;height:166" coordorigin="3696,5" coordsize="143,166">
              <v:shape style="position:absolute;left:3696;top:5;width:143;height:166" coordorigin="3696,5" coordsize="143,166" path="m3768,5l3704,52,3696,92,3698,110,3733,160,3774,170,3788,170,3800,167,3812,160,3813,160,3770,160,3760,157,3751,151,3742,146,3734,138,3729,126,3725,108,3724,86,3726,64,3768,13,3812,13,3808,12,3791,6,3768,5xe" filled="true" fillcolor="#231f20" stroked="false">
                <v:path arrowok="t"/>
                <v:fill type="solid"/>
              </v:shape>
              <v:shape style="position:absolute;left:3696;top:5;width:143;height:166" coordorigin="3696,5" coordsize="143,166" path="m3835,127l3793,160,3813,160,3827,147,3839,130,3835,127xe" filled="true" fillcolor="#231f20" stroked="false">
                <v:path arrowok="t"/>
                <v:fill type="solid"/>
              </v:shape>
              <v:shape style="position:absolute;left:3696;top:5;width:143;height:166" coordorigin="3696,5" coordsize="143,166" path="m3812,13l3792,13,3803,17,3812,24,3823,38,3832,59,3835,59,3832,16,3817,16,3815,14,3812,13xe" filled="true" fillcolor="#231f20" stroked="false">
                <v:path arrowok="t"/>
                <v:fill type="solid"/>
              </v:shape>
              <v:shape style="position:absolute;left:3696;top:5;width:143;height:166" coordorigin="3696,5" coordsize="143,166" path="m3832,5l3828,5,3827,8,3826,11,3821,16,3832,16,3832,5xe" filled="true" fillcolor="#231f20" stroked="false">
                <v:path arrowok="t"/>
                <v:fill type="solid"/>
              </v:shape>
            </v:group>
            <v:group style="position:absolute;left:3848;top:60;width:119;height:111" coordorigin="3848,60" coordsize="119,111">
              <v:shape style="position:absolute;left:3848;top:60;width:119;height:111" coordorigin="3848,60" coordsize="119,111" path="m3886,60l3848,60,3848,64,3858,64,3859,65,3862,66,3863,67,3865,72,3866,76,3866,146,3869,151,3870,157,3874,161,3878,164,3882,168,3888,170,3899,170,3904,169,3908,166,3913,163,3920,157,3922,156,3899,156,3894,154,3890,151,3887,148,3886,142,3886,60xe" filled="true" fillcolor="#231f20" stroked="false">
                <v:path arrowok="t"/>
                <v:fill type="solid"/>
              </v:shape>
              <v:shape style="position:absolute;left:3848;top:60;width:119;height:111" coordorigin="3848,60" coordsize="119,111" path="m3950,148l3930,148,3930,170,3935,170,3967,157,3967,155,3955,155,3954,154,3953,154,3952,152,3950,150,3950,148xe" filled="true" fillcolor="#231f20" stroked="false">
                <v:path arrowok="t"/>
                <v:fill type="solid"/>
              </v:shape>
              <v:shape style="position:absolute;left:3848;top:60;width:119;height:111" coordorigin="3848,60" coordsize="119,111" path="m3949,60l3913,60,3913,64,3919,64,3924,65,3929,70,3930,73,3930,140,3924,146,3919,150,3914,152,3911,155,3907,156,3922,156,3930,148,3950,148,3949,144,3949,60xe" filled="true" fillcolor="#231f20" stroked="false">
                <v:path arrowok="t"/>
                <v:fill type="solid"/>
              </v:shape>
              <v:shape style="position:absolute;left:3848;top:60;width:119;height:111" coordorigin="3848,60" coordsize="119,111" path="m3966,152l3962,154,3960,155,3967,155,3966,152xe" filled="true" fillcolor="#231f20" stroked="false">
                <v:path arrowok="t"/>
                <v:fill type="solid"/>
              </v:shape>
            </v:group>
            <v:group style="position:absolute;left:3970;top:56;width:80;height:111" coordorigin="3970,56" coordsize="80,111">
              <v:shape style="position:absolute;left:3970;top:56;width:80;height:111" coordorigin="3970,56" coordsize="80,111" path="m4025,162l3971,162,3971,167,4025,167,4025,162xe" filled="true" fillcolor="#231f20" stroked="false">
                <v:path arrowok="t"/>
                <v:fill type="solid"/>
              </v:shape>
              <v:shape style="position:absolute;left:3970;top:56;width:80;height:111" coordorigin="3970,56" coordsize="80,111" path="m4007,72l3983,72,3985,74,3986,77,3986,79,3988,82,3988,152,3986,154,3986,157,3984,158,3980,162,4016,162,4012,160,4009,155,4007,152,4007,90,4010,83,4012,80,4007,80,4007,72xe" filled="true" fillcolor="#231f20" stroked="false">
                <v:path arrowok="t"/>
                <v:fill type="solid"/>
              </v:shape>
              <v:shape style="position:absolute;left:3970;top:56;width:80;height:111" coordorigin="3970,56" coordsize="80,111" path="m4038,56l4025,56,4015,65,4007,80,4012,80,4014,78,4019,73,4021,72,4049,72,4049,66,4048,62,4045,60,4042,58,4038,56xe" filled="true" fillcolor="#231f20" stroked="false">
                <v:path arrowok="t"/>
                <v:fill type="solid"/>
              </v:shape>
              <v:shape style="position:absolute;left:3970;top:56;width:80;height:111" coordorigin="3970,56" coordsize="80,111" path="m4049,72l4024,72,4026,73,4030,76,4033,79,4036,80,4042,80,4044,79,4046,77,4049,72xe" filled="true" fillcolor="#231f20" stroked="false">
                <v:path arrowok="t"/>
                <v:fill type="solid"/>
              </v:shape>
              <v:shape style="position:absolute;left:3970;top:56;width:80;height:111" coordorigin="3970,56" coordsize="80,111" path="m4007,56l4002,56,3970,70,3971,73,3973,72,4007,72,4007,56xe" filled="true" fillcolor="#231f20" stroked="false">
                <v:path arrowok="t"/>
                <v:fill type="solid"/>
              </v:shape>
            </v:group>
            <v:group style="position:absolute;left:4049;top:56;width:81;height:111" coordorigin="4049,56" coordsize="81,111">
              <v:shape style="position:absolute;left:4049;top:56;width:81;height:111" coordorigin="4049,56" coordsize="81,111" path="m4105,162l4050,162,4050,167,4105,167,4105,162xe" filled="true" fillcolor="#231f20" stroked="false">
                <v:path arrowok="t"/>
                <v:fill type="solid"/>
              </v:shape>
              <v:shape style="position:absolute;left:4049;top:56;width:81;height:111" coordorigin="4049,56" coordsize="81,111" path="m4086,72l4062,72,4064,74,4067,79,4067,154,4066,157,4064,158,4062,160,4060,162,4097,162,4092,160,4090,157,4087,152,4086,148,4086,90,4091,83,4093,80,4086,80,4086,72xe" filled="true" fillcolor="#231f20" stroked="false">
                <v:path arrowok="t"/>
                <v:fill type="solid"/>
              </v:shape>
              <v:shape style="position:absolute;left:4049;top:56;width:81;height:111" coordorigin="4049,56" coordsize="81,111" path="m4118,56l4105,56,4096,65,4086,80,4093,80,4094,78,4100,72,4129,72,4129,66,4128,62,4124,60,4122,58,4118,56xe" filled="true" fillcolor="#231f20" stroked="false">
                <v:path arrowok="t"/>
                <v:fill type="solid"/>
              </v:shape>
              <v:shape style="position:absolute;left:4049;top:56;width:81;height:111" coordorigin="4049,56" coordsize="81,111" path="m4129,72l4104,72,4106,73,4110,76,4112,79,4116,80,4122,80,4124,79,4126,77,4128,74,4129,72xe" filled="true" fillcolor="#231f20" stroked="false">
                <v:path arrowok="t"/>
                <v:fill type="solid"/>
              </v:shape>
              <v:shape style="position:absolute;left:4049;top:56;width:81;height:111" coordorigin="4049,56" coordsize="81,111" path="m4086,56l4081,56,4049,70,4050,73,4054,72,4086,72,4086,56xe" filled="true" fillcolor="#231f20" stroked="false">
                <v:path arrowok="t"/>
                <v:fill type="solid"/>
              </v:shape>
            </v:group>
            <v:group style="position:absolute;left:4136;top:56;width:92;height:114" coordorigin="4136,56" coordsize="92,114">
              <v:shape style="position:absolute;left:4136;top:56;width:92;height:114" coordorigin="4136,56" coordsize="92,114" path="m4198,56l4139,94,4136,118,4141,139,4151,155,4159,166,4170,170,4195,170,4205,166,4213,157,4218,151,4182,151,4172,146,4165,137,4157,128,4153,116,4153,100,4228,100,4228,94,4153,94,4154,84,4157,77,4162,72,4168,67,4172,65,4212,65,4208,60,4198,56xe" filled="true" fillcolor="#231f20" stroked="false">
                <v:path arrowok="t"/>
                <v:fill type="solid"/>
              </v:shape>
              <v:shape style="position:absolute;left:4136;top:56;width:92;height:114" coordorigin="4136,56" coordsize="92,114" path="m4224,125l4199,151,4218,151,4220,148,4225,138,4228,127,4224,125xe" filled="true" fillcolor="#231f20" stroked="false">
                <v:path arrowok="t"/>
                <v:fill type="solid"/>
              </v:shape>
              <v:shape style="position:absolute;left:4136;top:56;width:92;height:114" coordorigin="4136,56" coordsize="92,114" path="m4212,65l4183,65,4188,66,4195,71,4199,74,4201,82,4202,86,4202,94,4228,94,4228,86,4223,76,4216,68,4212,65xe" filled="true" fillcolor="#231f20" stroked="false">
                <v:path arrowok="t"/>
                <v:fill type="solid"/>
              </v:shape>
            </v:group>
            <v:group style="position:absolute;left:4236;top:56;width:118;height:111" coordorigin="4236,56" coordsize="118,111">
              <v:shape style="position:absolute;left:4236;top:56;width:118;height:111" coordorigin="4236,56" coordsize="118,111" path="m4290,162l4237,162,4237,167,4290,167,4290,162xe" filled="true" fillcolor="#231f20" stroked="false">
                <v:path arrowok="t"/>
                <v:fill type="solid"/>
              </v:shape>
              <v:shape style="position:absolute;left:4236;top:56;width:118;height:111" coordorigin="4236,56" coordsize="118,111" path="m4354,162l4300,162,4300,167,4354,167,4354,162xe" filled="true" fillcolor="#231f20" stroked="false">
                <v:path arrowok="t"/>
                <v:fill type="solid"/>
              </v:shape>
              <v:shape style="position:absolute;left:4236;top:56;width:118;height:111" coordorigin="4236,56" coordsize="118,111" path="m4273,72l4249,72,4252,74,4252,77,4253,79,4253,82,4254,89,4254,150,4253,156,4250,158,4249,161,4246,162,4280,162,4279,161,4277,160,4276,158,4274,156,4273,155,4273,86,4279,79,4273,79,4273,72xe" filled="true" fillcolor="#231f20" stroked="false">
                <v:path arrowok="t"/>
                <v:fill type="solid"/>
              </v:shape>
              <v:shape style="position:absolute;left:4236;top:56;width:118;height:111" coordorigin="4236,56" coordsize="118,111" path="m4333,71l4307,71,4310,73,4314,77,4316,82,4318,89,4318,152,4316,154,4316,156,4315,158,4313,161,4310,162,4344,162,4343,161,4340,160,4339,158,4337,154,4337,88,4336,80,4334,76,4333,71xe" filled="true" fillcolor="#231f20" stroked="false">
                <v:path arrowok="t"/>
                <v:fill type="solid"/>
              </v:shape>
              <v:shape style="position:absolute;left:4236;top:56;width:118;height:111" coordorigin="4236,56" coordsize="118,111" path="m4315,56l4307,56,4290,63,4273,79,4279,79,4282,76,4291,71,4333,71,4332,68,4328,64,4324,61,4320,58,4315,56xe" filled="true" fillcolor="#231f20" stroked="false">
                <v:path arrowok="t"/>
                <v:fill type="solid"/>
              </v:shape>
              <v:shape style="position:absolute;left:4236;top:56;width:118;height:111" coordorigin="4236,56" coordsize="118,111" path="m4273,56l4268,56,4236,70,4237,73,4241,72,4273,72,4273,56xe" filled="true" fillcolor="#231f20" stroked="false">
                <v:path arrowok="t"/>
                <v:fill type="solid"/>
              </v:shape>
            </v:group>
            <v:group style="position:absolute;left:4356;top:24;width:65;height:144" coordorigin="4356,24" coordsize="65,144">
              <v:shape style="position:absolute;left:4356;top:24;width:65;height:144" coordorigin="4356,24" coordsize="65,144" path="m4393,67l4374,67,4374,154,4376,157,4378,161,4380,163,4387,168,4399,168,4404,167,4410,163,4415,158,4417,155,4400,155,4398,154,4393,149,4393,67xe" filled="true" fillcolor="#231f20" stroked="false">
                <v:path arrowok="t"/>
                <v:fill type="solid"/>
              </v:shape>
              <v:shape style="position:absolute;left:4356;top:24;width:65;height:144" coordorigin="4356,24" coordsize="65,144" path="m4421,145l4416,145,4415,149,4414,151,4406,155,4417,155,4418,154,4421,145xe" filled="true" fillcolor="#231f20" stroked="false">
                <v:path arrowok="t"/>
                <v:fill type="solid"/>
              </v:shape>
              <v:shape style="position:absolute;left:4356;top:24;width:65;height:144" coordorigin="4356,24" coordsize="65,144" path="m4393,24l4390,24,4386,32,4384,37,4356,64,4356,67,4418,67,4418,60,4393,60,4393,24xe" filled="true" fillcolor="#231f20" stroked="false">
                <v:path arrowok="t"/>
                <v:fill type="solid"/>
              </v:shape>
              <v:shape style="position:absolute;left:4554;top:8;width:796;height:162" type="#_x0000_t75" stroked="false">
                <v:imagedata r:id="rId96" o:title=""/>
              </v:shape>
            </v:group>
            <v:group style="position:absolute;left:5494;top:56;width:98;height:113" coordorigin="5494,56" coordsize="98,113">
              <v:shape style="position:absolute;left:5494;top:56;width:98;height:113" coordorigin="5494,56" coordsize="98,113" path="m5566,64l5540,64,5545,66,5552,73,5554,80,5554,91,5550,97,5529,105,5514,113,5494,136,5494,150,5496,156,5501,161,5506,167,5512,169,5524,169,5528,168,5536,164,5543,160,5547,156,5526,156,5522,154,5515,146,5514,142,5514,131,5515,127,5520,120,5525,116,5531,113,5534,110,5542,108,5554,103,5573,103,5573,83,5572,76,5570,72,5568,67,5566,64xe" filled="true" fillcolor="#231f20" stroked="false">
                <v:path arrowok="t"/>
                <v:fill type="solid"/>
              </v:shape>
              <v:shape style="position:absolute;left:5494;top:56;width:98;height:113" coordorigin="5494,56" coordsize="98,113" path="m5574,151l5554,151,5554,157,5555,162,5557,164,5560,168,5562,169,5574,169,5582,163,5589,154,5576,154,5575,152,5574,152,5574,151xe" filled="true" fillcolor="#231f20" stroked="false">
                <v:path arrowok="t"/>
                <v:fill type="solid"/>
              </v:shape>
              <v:shape style="position:absolute;left:5494;top:56;width:98;height:113" coordorigin="5494,56" coordsize="98,113" path="m5573,103l5554,103,5554,144,5544,151,5536,156,5547,156,5554,151,5574,151,5574,149,5573,146,5573,103xe" filled="true" fillcolor="#231f20" stroked="false">
                <v:path arrowok="t"/>
                <v:fill type="solid"/>
              </v:shape>
              <v:shape style="position:absolute;left:5494;top:56;width:98;height:113" coordorigin="5494,56" coordsize="98,113" path="m5591,145l5584,152,5581,154,5589,154,5591,151,5591,145xe" filled="true" fillcolor="#231f20" stroked="false">
                <v:path arrowok="t"/>
                <v:fill type="solid"/>
              </v:shape>
              <v:shape style="position:absolute;left:5494;top:56;width:98;height:113" coordorigin="5494,56" coordsize="98,113" path="m5546,56l5525,56,5515,59,5501,71,5498,77,5498,90,5501,91,5502,94,5504,95,5510,95,5513,94,5516,90,5518,86,5518,73,5519,70,5522,67,5525,65,5528,64,5566,64,5561,61,5555,58,5546,56xe" filled="true" fillcolor="#231f20" stroked="false">
                <v:path arrowok="t"/>
                <v:fill type="solid"/>
              </v:shape>
            </v:group>
            <v:group style="position:absolute;left:5593;top:56;width:118;height:111" coordorigin="5593,56" coordsize="118,111">
              <v:shape style="position:absolute;left:5593;top:56;width:118;height:111" coordorigin="5593,56" coordsize="118,111" path="m5648,162l5594,162,5594,167,5648,167,5648,162xe" filled="true" fillcolor="#231f20" stroked="false">
                <v:path arrowok="t"/>
                <v:fill type="solid"/>
              </v:shape>
              <v:shape style="position:absolute;left:5593;top:56;width:118;height:111" coordorigin="5593,56" coordsize="118,111" path="m5711,162l5658,162,5658,167,5711,167,5711,162xe" filled="true" fillcolor="#231f20" stroked="false">
                <v:path arrowok="t"/>
                <v:fill type="solid"/>
              </v:shape>
              <v:shape style="position:absolute;left:5593;top:56;width:118;height:111" coordorigin="5593,56" coordsize="118,111" path="m5630,72l5606,72,5609,74,5610,77,5610,79,5611,82,5611,150,5610,156,5609,158,5606,161,5603,162,5639,162,5634,160,5633,158,5632,156,5630,155,5630,86,5637,79,5630,79,5630,72xe" filled="true" fillcolor="#231f20" stroked="false">
                <v:path arrowok="t"/>
                <v:fill type="solid"/>
              </v:shape>
              <v:shape style="position:absolute;left:5593;top:56;width:118;height:111" coordorigin="5593,56" coordsize="118,111" path="m5690,71l5664,71,5669,73,5671,77,5674,82,5675,89,5675,154,5672,158,5669,162,5702,162,5700,161,5699,160,5696,158,5696,156,5695,154,5694,149,5694,80,5692,76,5690,71xe" filled="true" fillcolor="#231f20" stroked="false">
                <v:path arrowok="t"/>
                <v:fill type="solid"/>
              </v:shape>
              <v:shape style="position:absolute;left:5593;top:56;width:118;height:111" coordorigin="5593,56" coordsize="118,111" path="m5672,56l5664,56,5648,63,5630,79,5637,79,5640,76,5650,71,5690,71,5689,68,5686,64,5682,61,5677,58,5672,56xe" filled="true" fillcolor="#231f20" stroked="false">
                <v:path arrowok="t"/>
                <v:fill type="solid"/>
              </v:shape>
              <v:shape style="position:absolute;left:5593;top:56;width:118;height:111" coordorigin="5593,56" coordsize="118,111" path="m5630,56l5626,56,5593,70,5594,73,5598,72,5630,72,5630,56xe" filled="true" fillcolor="#231f20" stroked="false">
                <v:path arrowok="t"/>
                <v:fill type="solid"/>
              </v:shape>
            </v:group>
            <v:group style="position:absolute;left:5719;top:0;width:113;height:171" coordorigin="5719,0" coordsize="113,171">
              <v:shape style="position:absolute;left:5719;top:0;width:113;height:171" coordorigin="5719,0" coordsize="113,171" path="m5782,56l5722,98,5719,118,5719,133,5724,145,5732,155,5742,166,5752,170,5770,170,5774,169,5779,167,5785,164,5792,157,5766,157,5759,152,5744,136,5741,124,5741,92,5744,80,5752,73,5758,66,5764,64,5794,64,5789,59,5782,56xe" filled="true" fillcolor="#231f20" stroked="false">
                <v:path arrowok="t"/>
                <v:fill type="solid"/>
              </v:shape>
              <v:shape style="position:absolute;left:5719;top:0;width:113;height:171" coordorigin="5719,0" coordsize="113,171" path="m5831,152l5827,154,5825,155,5795,155,5795,170,5801,170,5832,157,5831,152xe" filled="true" fillcolor="#231f20" stroked="false">
                <v:path arrowok="t"/>
                <v:fill type="solid"/>
              </v:shape>
              <v:shape style="position:absolute;left:5719;top:0;width:113;height:171" coordorigin="5719,0" coordsize="113,171" path="m5794,64l5774,64,5778,65,5782,67,5785,68,5789,72,5794,82,5795,86,5795,146,5789,154,5782,157,5792,157,5795,155,5821,155,5820,154,5818,154,5816,152,5816,150,5815,148,5815,144,5814,137,5814,65,5795,65,5794,64xe" filled="true" fillcolor="#231f20" stroked="false">
                <v:path arrowok="t"/>
                <v:fill type="solid"/>
              </v:shape>
              <v:shape style="position:absolute;left:5719;top:0;width:113;height:171" coordorigin="5719,0" coordsize="113,171" path="m5814,16l5790,16,5792,18,5795,23,5795,65,5814,65,5814,16xe" filled="true" fillcolor="#231f20" stroked="false">
                <v:path arrowok="t"/>
                <v:fill type="solid"/>
              </v:shape>
              <v:shape style="position:absolute;left:5719;top:0;width:113;height:171" coordorigin="5719,0" coordsize="113,171" path="m5814,0l5809,0,5777,13,5779,17,5782,16,5814,16,5814,0xe" filled="true" fillcolor="#231f20" stroked="false">
                <v:path arrowok="t"/>
                <v:fill type="solid"/>
              </v:shape>
            </v:group>
            <v:group style="position:absolute;left:5966;top:5;width:143;height:166" coordorigin="5966,5" coordsize="143,166">
              <v:shape style="position:absolute;left:5966;top:5;width:143;height:166" coordorigin="5966,5" coordsize="143,166" path="m6039,5l5974,52,5966,92,5969,110,6004,160,6044,170,6059,170,6071,167,6083,160,6083,160,6041,160,6030,157,6022,151,6012,146,6005,138,5999,126,5995,108,5994,86,5996,64,6038,13,6082,13,6079,12,6062,6,6039,5xe" filled="true" fillcolor="#231f20" stroked="false">
                <v:path arrowok="t"/>
                <v:fill type="solid"/>
              </v:shape>
              <v:shape style="position:absolute;left:5966;top:5;width:143;height:166" coordorigin="5966,5" coordsize="143,166" path="m6106,127l6064,160,6083,160,6097,147,6109,130,6106,127xe" filled="true" fillcolor="#231f20" stroked="false">
                <v:path arrowok="t"/>
                <v:fill type="solid"/>
              </v:shape>
              <v:shape style="position:absolute;left:5966;top:5;width:143;height:166" coordorigin="5966,5" coordsize="143,166" path="m6082,13l6062,13,6073,17,6082,24,6094,38,6102,59,6106,59,6103,16,6088,16,6085,14,6082,13xe" filled="true" fillcolor="#231f20" stroked="false">
                <v:path arrowok="t"/>
                <v:fill type="solid"/>
              </v:shape>
              <v:shape style="position:absolute;left:5966;top:5;width:143;height:166" coordorigin="5966,5" coordsize="143,166" path="m6102,5l6098,5,6097,8,6096,11,6091,16,6103,16,6102,5xe" filled="true" fillcolor="#231f20" stroked="false">
                <v:path arrowok="t"/>
                <v:fill type="solid"/>
              </v:shape>
            </v:group>
            <v:group style="position:absolute;left:6127;top:56;width:98;height:113" coordorigin="6127,56" coordsize="98,113">
              <v:shape style="position:absolute;left:6127;top:56;width:98;height:113" coordorigin="6127,56" coordsize="98,113" path="m6198,64l6173,64,6178,66,6185,73,6186,80,6186,91,6182,97,6161,105,6146,113,6139,118,6133,122,6130,127,6128,132,6127,136,6127,150,6130,156,6134,161,6139,167,6145,169,6157,169,6162,168,6166,166,6168,164,6175,160,6180,156,6158,156,6155,154,6148,146,6146,142,6146,131,6148,127,6152,120,6157,116,6163,113,6167,110,6175,108,6186,103,6205,103,6205,76,6204,72,6202,67,6198,64xe" filled="true" fillcolor="#231f20" stroked="false">
                <v:path arrowok="t"/>
                <v:fill type="solid"/>
              </v:shape>
              <v:shape style="position:absolute;left:6127;top:56;width:98;height:113" coordorigin="6127,56" coordsize="98,113" path="m6206,151l6186,151,6186,157,6187,162,6190,164,6192,168,6196,169,6208,169,6216,163,6223,154,6209,154,6209,152,6208,152,6206,151xe" filled="true" fillcolor="#231f20" stroked="false">
                <v:path arrowok="t"/>
                <v:fill type="solid"/>
              </v:shape>
              <v:shape style="position:absolute;left:6127;top:56;width:98;height:113" coordorigin="6127,56" coordsize="98,113" path="m6205,103l6186,103,6186,144,6176,151,6169,156,6180,156,6186,151,6206,151,6206,146,6205,139,6205,103xe" filled="true" fillcolor="#231f20" stroked="false">
                <v:path arrowok="t"/>
                <v:fill type="solid"/>
              </v:shape>
              <v:shape style="position:absolute;left:6127;top:56;width:98;height:113" coordorigin="6127,56" coordsize="98,113" path="m6224,145l6220,150,6216,152,6215,154,6223,154,6224,151,6224,145xe" filled="true" fillcolor="#231f20" stroked="false">
                <v:path arrowok="t"/>
                <v:fill type="solid"/>
              </v:shape>
              <v:shape style="position:absolute;left:6127;top:56;width:98;height:113" coordorigin="6127,56" coordsize="98,113" path="m6180,56l6157,56,6148,59,6142,65,6134,71,6131,77,6131,86,6132,90,6136,94,6138,95,6144,95,6146,94,6148,91,6150,90,6150,73,6152,70,6157,65,6162,64,6198,64,6193,61,6187,58,6180,56xe" filled="true" fillcolor="#231f20" stroked="false">
                <v:path arrowok="t"/>
                <v:fill type="solid"/>
              </v:shape>
            </v:group>
            <v:group style="position:absolute;left:6226;top:56;width:81;height:111" coordorigin="6226,56" coordsize="81,111">
              <v:shape style="position:absolute;left:6226;top:56;width:81;height:111" coordorigin="6226,56" coordsize="81,111" path="m6282,162l6227,162,6227,167,6282,167,6282,162xe" filled="true" fillcolor="#231f20" stroked="false">
                <v:path arrowok="t"/>
                <v:fill type="solid"/>
              </v:shape>
              <v:shape style="position:absolute;left:6226;top:56;width:81;height:111" coordorigin="6226,56" coordsize="81,111" path="m6264,72l6239,72,6241,73,6242,74,6242,77,6244,79,6244,82,6245,89,6245,149,6244,152,6244,154,6242,157,6240,160,6236,162,6274,162,6269,160,6266,157,6264,152,6264,90,6268,83,6269,80,6264,80,6264,72xe" filled="true" fillcolor="#231f20" stroked="false">
                <v:path arrowok="t"/>
                <v:fill type="solid"/>
              </v:shape>
              <v:shape style="position:absolute;left:6226;top:56;width:81;height:111" coordorigin="6226,56" coordsize="81,111" path="m6295,56l6282,56,6272,65,6264,80,6269,80,6271,78,6277,72,6306,72,6306,66,6305,62,6302,60,6299,58,6295,56xe" filled="true" fillcolor="#231f20" stroked="false">
                <v:path arrowok="t"/>
                <v:fill type="solid"/>
              </v:shape>
              <v:shape style="position:absolute;left:6226;top:56;width:81;height:111" coordorigin="6226,56" coordsize="81,111" path="m6306,72l6281,72,6283,73,6287,76,6290,79,6293,80,6299,80,6301,79,6304,77,6306,72xe" filled="true" fillcolor="#231f20" stroked="false">
                <v:path arrowok="t"/>
                <v:fill type="solid"/>
              </v:shape>
              <v:shape style="position:absolute;left:6226;top:56;width:81;height:111" coordorigin="6226,56" coordsize="81,111" path="m6264,56l6259,56,6226,70,6227,73,6230,72,6264,72,6264,56xe" filled="true" fillcolor="#231f20" stroked="false">
                <v:path arrowok="t"/>
                <v:fill type="solid"/>
              </v:shape>
            </v:group>
            <v:group style="position:absolute;left:6313;top:56;width:104;height:114" coordorigin="6313,56" coordsize="104,114">
              <v:shape style="position:absolute;left:6313;top:56;width:104;height:114" coordorigin="6313,56" coordsize="104,114" path="m6365,56l6355,56,6347,59,6340,64,6331,68,6325,76,6316,95,6313,104,6313,116,6317,135,6327,154,6343,166,6364,170,6373,170,6383,168,6390,162,6358,162,6350,156,6342,144,6337,125,6335,104,6335,95,6356,64,6389,64,6385,60,6365,56xe" filled="true" fillcolor="#231f20" stroked="false">
                <v:path arrowok="t"/>
                <v:fill type="solid"/>
              </v:shape>
              <v:shape style="position:absolute;left:6313;top:56;width:104;height:114" coordorigin="6313,56" coordsize="104,114" path="m6389,64l6370,64,6377,67,6385,80,6392,98,6395,120,6395,136,6392,146,6388,152,6382,158,6376,162,6390,162,6398,157,6404,150,6414,131,6416,121,6416,110,6412,91,6401,72,6389,64xe" filled="true" fillcolor="#231f20" stroked="false">
                <v:path arrowok="t"/>
                <v:fill type="solid"/>
              </v:shape>
            </v:group>
            <v:group style="position:absolute;left:6432;top:0;width:54;height:167" coordorigin="6432,0" coordsize="54,167">
              <v:shape style="position:absolute;left:6432;top:0;width:54;height:167" coordorigin="6432,0" coordsize="54,167" path="m6486,162l6433,162,6433,167,6486,167,6486,162xe" filled="true" fillcolor="#231f20" stroked="false">
                <v:path arrowok="t"/>
                <v:fill type="solid"/>
              </v:shape>
              <v:shape style="position:absolute;left:6432;top:0;width:54;height:167" coordorigin="6432,0" coordsize="54,167" path="m6469,16l6445,16,6448,18,6448,20,6449,23,6449,25,6450,32,6450,149,6449,154,6448,156,6448,158,6445,160,6444,161,6442,162,6478,162,6473,160,6472,158,6469,154,6469,16xe" filled="true" fillcolor="#231f20" stroked="false">
                <v:path arrowok="t"/>
                <v:fill type="solid"/>
              </v:shape>
              <v:shape style="position:absolute;left:6432;top:0;width:54;height:167" coordorigin="6432,0" coordsize="54,167" path="m6469,0l6463,0,6432,13,6433,17,6437,16,6469,16,6469,0xe" filled="true" fillcolor="#231f20" stroked="false">
                <v:path arrowok="t"/>
                <v:fill type="solid"/>
              </v:shape>
            </v:group>
            <v:group style="position:absolute;left:6500;top:56;width:92;height:114" coordorigin="6500,56" coordsize="92,114">
              <v:shape style="position:absolute;left:6500;top:56;width:92;height:114" coordorigin="6500,56" coordsize="92,114" path="m6562,56l6503,94,6500,118,6504,139,6514,155,6523,166,6534,170,6559,170,6569,166,6577,157,6582,151,6546,151,6536,146,6528,137,6521,128,6517,116,6517,100,6592,100,6592,94,6517,94,6517,84,6521,77,6530,67,6536,65,6576,65,6571,60,6562,56xe" filled="true" fillcolor="#231f20" stroked="false">
                <v:path arrowok="t"/>
                <v:fill type="solid"/>
              </v:shape>
              <v:shape style="position:absolute;left:6500;top:56;width:92;height:114" coordorigin="6500,56" coordsize="92,114" path="m6587,125l6563,151,6582,151,6584,148,6589,138,6592,127,6587,125xe" filled="true" fillcolor="#231f20" stroked="false">
                <v:path arrowok="t"/>
                <v:fill type="solid"/>
              </v:shape>
              <v:shape style="position:absolute;left:6500;top:56;width:92;height:114" coordorigin="6500,56" coordsize="92,114" path="m6576,65l6547,65,6552,66,6559,71,6564,78,6565,82,6566,86,6566,94,6592,94,6592,86,6587,76,6576,65xe" filled="true" fillcolor="#231f20" stroked="false">
                <v:path arrowok="t"/>
                <v:fill type="solid"/>
              </v:shape>
            </v:group>
            <v:group style="position:absolute;left:6733;top:0;width:95;height:167" coordorigin="6733,0" coordsize="95,167">
              <v:shape style="position:absolute;left:6733;top:0;width:95;height:167" coordorigin="6733,0" coordsize="95,167" path="m6798,162l6733,162,6733,167,6798,167,6798,162xe" filled="true" fillcolor="#231f20" stroked="false">
                <v:path arrowok="t"/>
                <v:fill type="solid"/>
              </v:shape>
              <v:shape style="position:absolute;left:6733;top:0;width:95;height:167" coordorigin="6733,0" coordsize="95,167" path="m6773,68l6754,68,6754,151,6750,158,6746,161,6744,162,6784,162,6779,161,6776,157,6774,155,6773,149,6773,68xe" filled="true" fillcolor="#231f20" stroked="false">
                <v:path arrowok="t"/>
                <v:fill type="solid"/>
              </v:shape>
              <v:shape style="position:absolute;left:6733;top:0;width:95;height:167" coordorigin="6733,0" coordsize="95,167" path="m6800,60l6733,60,6733,68,6800,68,6800,60xe" filled="true" fillcolor="#231f20" stroked="false">
                <v:path arrowok="t"/>
                <v:fill type="solid"/>
              </v:shape>
              <v:shape style="position:absolute;left:6733;top:0;width:95;height:167" coordorigin="6733,0" coordsize="95,167" path="m6806,0l6790,0,6781,2,6775,7,6768,12,6762,18,6758,25,6756,32,6754,42,6754,60,6773,60,6773,35,6774,25,6775,20,6778,13,6780,12,6782,10,6786,8,6821,8,6815,4,6806,0xe" filled="true" fillcolor="#231f20" stroked="false">
                <v:path arrowok="t"/>
                <v:fill type="solid"/>
              </v:shape>
              <v:shape style="position:absolute;left:6733;top:0;width:95;height:167" coordorigin="6733,0" coordsize="95,167" path="m6821,8l6792,8,6799,12,6803,16,6805,19,6808,24,6811,26,6812,28,6815,29,6816,30,6821,30,6823,29,6824,26,6827,25,6828,23,6828,16,6826,12,6821,8xe" filled="true" fillcolor="#231f20" stroked="false">
                <v:path arrowok="t"/>
                <v:fill type="solid"/>
              </v:shape>
            </v:group>
            <v:group style="position:absolute;left:6805;top:56;width:80;height:111" coordorigin="6805,56" coordsize="80,111">
              <v:shape style="position:absolute;left:6805;top:56;width:80;height:111" coordorigin="6805,56" coordsize="80,111" path="m6862,162l6806,162,6806,167,6862,167,6862,162xe" filled="true" fillcolor="#231f20" stroked="false">
                <v:path arrowok="t"/>
                <v:fill type="solid"/>
              </v:shape>
              <v:shape style="position:absolute;left:6805;top:56;width:80;height:111" coordorigin="6805,56" coordsize="80,111" path="m6842,72l6818,72,6821,74,6822,77,6822,79,6823,82,6823,152,6822,154,6822,157,6821,158,6818,160,6816,162,6853,162,6850,161,6847,160,6844,152,6842,148,6842,90,6846,83,6848,80,6842,80,6842,72xe" filled="true" fillcolor="#231f20" stroked="false">
                <v:path arrowok="t"/>
                <v:fill type="solid"/>
              </v:shape>
              <v:shape style="position:absolute;left:6805;top:56;width:80;height:111" coordorigin="6805,56" coordsize="80,111" path="m6875,56l6860,56,6852,65,6842,80,6848,80,6850,78,6854,73,6857,72,6884,72,6884,66,6883,62,6878,58,6875,56xe" filled="true" fillcolor="#231f20" stroked="false">
                <v:path arrowok="t"/>
                <v:fill type="solid"/>
              </v:shape>
              <v:shape style="position:absolute;left:6805;top:56;width:80;height:111" coordorigin="6805,56" coordsize="80,111" path="m6884,72l6859,72,6862,73,6865,76,6869,79,6872,80,6877,80,6880,79,6884,74,6884,72xe" filled="true" fillcolor="#231f20" stroked="false">
                <v:path arrowok="t"/>
                <v:fill type="solid"/>
              </v:shape>
              <v:shape style="position:absolute;left:6805;top:56;width:80;height:111" coordorigin="6805,56" coordsize="80,111" path="m6842,56l6838,56,6805,70,6806,73,6809,72,6842,72,6842,56xe" filled="true" fillcolor="#231f20" stroked="false">
                <v:path arrowok="t"/>
                <v:fill type="solid"/>
              </v:shape>
            </v:group>
            <v:group style="position:absolute;left:6892;top:56;width:104;height:114" coordorigin="6892,56" coordsize="104,114">
              <v:shape style="position:absolute;left:6892;top:56;width:104;height:114" coordorigin="6892,56" coordsize="104,114" path="m6943,56l6935,56,6926,59,6910,68,6904,76,6894,95,6892,104,6892,116,6895,135,6906,154,6922,166,6942,170,6952,170,6961,168,6970,162,6937,162,6929,156,6922,144,6915,125,6913,104,6913,95,6914,86,6919,74,6923,70,6928,67,6931,65,6936,64,6969,64,6964,60,6943,56xe" filled="true" fillcolor="#231f20" stroked="false">
                <v:path arrowok="t"/>
                <v:fill type="solid"/>
              </v:shape>
              <v:shape style="position:absolute;left:6892;top:56;width:104;height:114" coordorigin="6892,56" coordsize="104,114" path="m6969,64l6948,64,6955,67,6964,80,6971,98,6973,120,6973,136,6971,146,6961,158,6955,162,6970,162,6995,121,6995,109,6991,90,6980,72,6969,64xe" filled="true" fillcolor="#231f20" stroked="false">
                <v:path arrowok="t"/>
                <v:fill type="solid"/>
              </v:shape>
            </v:group>
            <v:group style="position:absolute;left:7006;top:56;width:184;height:111" coordorigin="7006,56" coordsize="184,111">
              <v:shape style="position:absolute;left:7006;top:56;width:184;height:111" coordorigin="7006,56" coordsize="184,111" path="m7061,162l7007,162,7007,167,7061,167,7061,162xe" filled="true" fillcolor="#231f20" stroked="false">
                <v:path arrowok="t"/>
                <v:fill type="solid"/>
              </v:shape>
              <v:shape style="position:absolute;left:7006;top:56;width:184;height:111" coordorigin="7006,56" coordsize="184,111" path="m7126,162l7072,162,7072,167,7126,167,7126,162xe" filled="true" fillcolor="#231f20" stroked="false">
                <v:path arrowok="t"/>
                <v:fill type="solid"/>
              </v:shape>
              <v:shape style="position:absolute;left:7006;top:56;width:184;height:111" coordorigin="7006,56" coordsize="184,111" path="m7189,162l7136,162,7136,167,7189,167,7189,162xe" filled="true" fillcolor="#231f20" stroked="false">
                <v:path arrowok="t"/>
                <v:fill type="solid"/>
              </v:shape>
              <v:shape style="position:absolute;left:7006;top:56;width:184;height:111" coordorigin="7006,56" coordsize="184,111" path="m7043,72l7019,72,7022,76,7022,79,7024,82,7024,149,7022,154,7022,156,7021,158,7020,160,7015,162,7050,162,7049,161,7046,160,7045,158,7043,154,7043,85,7046,80,7048,79,7043,79,7043,72xe" filled="true" fillcolor="#231f20" stroked="false">
                <v:path arrowok="t"/>
                <v:fill type="solid"/>
              </v:shape>
              <v:shape style="position:absolute;left:7006;top:56;width:184;height:111" coordorigin="7006,56" coordsize="184,111" path="m7104,70l7076,70,7081,72,7085,78,7087,82,7088,88,7088,154,7087,157,7086,160,7081,162,7116,162,7111,160,7110,158,7109,156,7109,155,7108,150,7108,85,7114,79,7108,79,7105,72,7104,70xe" filled="true" fillcolor="#231f20" stroked="false">
                <v:path arrowok="t"/>
                <v:fill type="solid"/>
              </v:shape>
              <v:shape style="position:absolute;left:7006;top:56;width:184;height:111" coordorigin="7006,56" coordsize="184,111" path="m7168,71l7142,71,7147,73,7151,78,7152,82,7153,88,7153,154,7152,157,7150,160,7146,162,7181,162,7178,161,7177,160,7175,158,7175,156,7174,154,7172,149,7172,79,7170,76,7168,71xe" filled="true" fillcolor="#231f20" stroked="false">
                <v:path arrowok="t"/>
                <v:fill type="solid"/>
              </v:shape>
              <v:shape style="position:absolute;left:7006;top:56;width:184;height:111" coordorigin="7006,56" coordsize="184,111" path="m7087,56l7076,56,7072,58,7064,60,7060,62,7057,66,7055,67,7043,79,7048,79,7051,77,7058,73,7062,71,7066,70,7104,70,7103,66,7093,59,7087,56xe" filled="true" fillcolor="#231f20" stroked="false">
                <v:path arrowok="t"/>
                <v:fill type="solid"/>
              </v:shape>
              <v:shape style="position:absolute;left:7006;top:56;width:184;height:111" coordorigin="7006,56" coordsize="184,111" path="m7151,56l7139,56,7133,58,7128,61,7122,64,7115,70,7108,79,7114,79,7118,76,7123,73,7127,71,7168,71,7168,68,7164,64,7160,61,7156,58,7151,56xe" filled="true" fillcolor="#231f20" stroked="false">
                <v:path arrowok="t"/>
                <v:fill type="solid"/>
              </v:shape>
              <v:shape style="position:absolute;left:7006;top:56;width:184;height:111" coordorigin="7006,56" coordsize="184,111" path="m7043,56l7038,56,7006,70,7007,73,7010,72,7043,72,7043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2258" w:val="left" w:leader="none"/>
        </w:tabs>
        <w:spacing w:line="110" w:lineRule="atLeast"/>
        <w:ind w:left="15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62"/>
          <w:sz w:val="11"/>
        </w:rPr>
        <w:pict>
          <v:group style="width:11.35pt;height:5.7pt;mso-position-horizontal-relative:char;mso-position-vertical-relative:line" coordorigin="0,0" coordsize="227,114">
            <v:group style="position:absolute;left:0;top:0;width:184;height:111" coordorigin="0,0" coordsize="184,111">
              <v:shape style="position:absolute;left:0;top:0;width:184;height:111" coordorigin="0,0" coordsize="184,111" path="m54,106l1,106,1,110,54,110,54,106xe" filled="true" fillcolor="#231f20" stroked="false">
                <v:path arrowok="t"/>
                <v:fill type="solid"/>
              </v:shape>
              <v:shape style="position:absolute;left:0;top:0;width:184;height:111" coordorigin="0,0" coordsize="184,111" path="m120,106l65,106,65,110,120,110,120,106xe" filled="true" fillcolor="#231f20" stroked="false">
                <v:path arrowok="t"/>
                <v:fill type="solid"/>
              </v:shape>
              <v:shape style="position:absolute;left:0;top:0;width:184;height:111" coordorigin="0,0" coordsize="184,111" path="m184,106l131,106,131,110,184,110,184,106xe" filled="true" fillcolor="#231f20" stroked="false">
                <v:path arrowok="t"/>
                <v:fill type="solid"/>
              </v:shape>
              <v:shape style="position:absolute;left:0;top:0;width:184;height:111" coordorigin="0,0" coordsize="184,111" path="m37,16l13,16,16,18,16,19,17,23,17,25,18,34,18,92,17,97,16,100,16,102,13,103,12,104,10,106,44,106,43,104,41,103,40,102,37,97,37,29,41,24,42,23,37,23,37,16xe" filled="true" fillcolor="#231f20" stroked="false">
                <v:path arrowok="t"/>
                <v:fill type="solid"/>
              </v:shape>
              <v:shape style="position:absolute;left:0;top:0;width:184;height:111" coordorigin="0,0" coordsize="184,111" path="m98,13l71,13,76,16,79,22,82,25,83,31,83,97,82,101,80,103,76,106,110,106,106,103,104,102,103,100,102,98,102,29,108,23,101,23,100,16,98,13xe" filled="true" fillcolor="#231f20" stroked="false">
                <v:path arrowok="t"/>
                <v:fill type="solid"/>
              </v:shape>
              <v:shape style="position:absolute;left:0;top:0;width:184;height:111" coordorigin="0,0" coordsize="184,111" path="m163,14l137,14,142,17,144,22,146,25,148,31,148,97,146,101,145,102,143,103,140,106,175,106,170,103,169,102,168,100,168,97,167,92,167,23,164,19,163,14xe" filled="true" fillcolor="#231f20" stroked="false">
                <v:path arrowok="t"/>
                <v:fill type="solid"/>
              </v:shape>
              <v:shape style="position:absolute;left:0;top:0;width:184;height:111" coordorigin="0,0" coordsize="184,111" path="m80,0l71,0,66,1,62,2,58,4,54,6,49,11,44,14,37,23,42,23,46,20,52,17,56,14,60,13,98,13,96,10,86,2,80,0xe" filled="true" fillcolor="#231f20" stroked="false">
                <v:path arrowok="t"/>
                <v:fill type="solid"/>
              </v:shape>
              <v:shape style="position:absolute;left:0;top:0;width:184;height:111" coordorigin="0,0" coordsize="184,111" path="m144,0l133,0,127,1,121,5,116,7,109,13,101,23,108,23,113,19,118,17,121,14,163,14,162,12,158,7,154,5,150,1,144,0xe" filled="true" fillcolor="#231f20" stroked="false">
                <v:path arrowok="t"/>
                <v:fill type="solid"/>
              </v:shape>
              <v:shape style="position:absolute;left:0;top:0;width:184;height:111" coordorigin="0,0" coordsize="184,111" path="m37,0l32,0,0,13,1,17,5,16,37,16,37,0xe" filled="true" fillcolor="#231f20" stroked="false">
                <v:path arrowok="t"/>
                <v:fill type="solid"/>
              </v:shape>
            </v:group>
            <v:group style="position:absolute;left:202;top:88;width:26;height:27" coordorigin="202,88" coordsize="26,27">
              <v:shape style="position:absolute;left:202;top:88;width:26;height:27" coordorigin="202,88" coordsize="26,27" path="m218,88l211,88,208,89,203,94,202,97,202,104,203,107,205,110,208,113,211,114,218,114,221,113,223,110,226,107,227,104,227,97,226,94,221,89,218,8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62"/>
          <w:sz w:val="11"/>
        </w:rPr>
      </w:r>
      <w:r>
        <w:rPr>
          <w:rFonts w:ascii="Times New Roman"/>
          <w:position w:val="62"/>
          <w:sz w:val="11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586360" cy="500062"/>
            <wp:effectExtent l="0" t="0" r="0" b="0"/>
            <wp:docPr id="4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360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1543" w:val="left" w:leader="none"/>
          <w:tab w:pos="2816" w:val="left" w:leader="none"/>
          <w:tab w:pos="3972" w:val="left" w:leader="none"/>
          <w:tab w:pos="4654" w:val="left" w:leader="none"/>
          <w:tab w:pos="5509" w:val="left" w:leader="none"/>
          <w:tab w:pos="6010" w:val="left" w:leader="none"/>
          <w:tab w:pos="7136" w:val="left" w:leader="none"/>
          <w:tab w:pos="7423" w:val="left" w:leader="none"/>
          <w:tab w:pos="7823" w:val="left" w:leader="none"/>
          <w:tab w:pos="8597" w:val="left" w:leader="none"/>
          <w:tab w:pos="9222" w:val="left" w:leader="none"/>
        </w:tabs>
        <w:spacing w:line="140" w:lineRule="atLeast"/>
        <w:ind w:left="8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2.8pt;height:8.3pt;mso-position-horizontal-relative:char;mso-position-vertical-relative:line" coordorigin="0,0" coordsize="256,166">
            <v:group style="position:absolute;left:0;top:0;width:64;height:162" coordorigin="0,0" coordsize="64,162">
              <v:shape style="position:absolute;left:0;top:0;width:64;height:162" coordorigin="0,0" coordsize="64,162" path="m64,157l4,157,4,162,64,162,64,157xe" filled="true" fillcolor="#231f20" stroked="false">
                <v:path arrowok="t"/>
                <v:fill type="solid"/>
              </v:shape>
              <v:shape style="position:absolute;left:0;top:0;width:64;height:162" coordorigin="0,0" coordsize="64,162" path="m43,19l18,19,19,20,22,22,22,24,23,26,23,29,24,37,24,144,23,149,23,151,22,154,20,155,16,157,52,157,47,155,44,152,44,151,43,149,43,19xe" filled="true" fillcolor="#231f20" stroked="false">
                <v:path arrowok="t"/>
                <v:fill type="solid"/>
              </v:shape>
              <v:shape style="position:absolute;left:0;top:0;width:64;height:162" coordorigin="0,0" coordsize="64,162" path="m43,0l40,0,0,19,2,23,7,20,12,19,43,19,43,0xe" filled="true" fillcolor="#231f20" stroked="false">
                <v:path arrowok="t"/>
                <v:fill type="solid"/>
              </v:shape>
            </v:group>
            <v:group style="position:absolute;left:120;top:0;width:64;height:162" coordorigin="120,0" coordsize="64,162">
              <v:shape style="position:absolute;left:120;top:0;width:64;height:162" coordorigin="120,0" coordsize="64,162" path="m184,157l124,157,124,162,184,162,184,157xe" filled="true" fillcolor="#231f20" stroked="false">
                <v:path arrowok="t"/>
                <v:fill type="solid"/>
              </v:shape>
              <v:shape style="position:absolute;left:120;top:0;width:64;height:162" coordorigin="120,0" coordsize="64,162" path="m163,19l138,19,139,20,142,22,142,24,143,26,143,29,144,37,144,144,143,149,143,151,142,154,140,155,136,157,172,157,167,155,164,152,164,151,163,149,163,19xe" filled="true" fillcolor="#231f20" stroked="false">
                <v:path arrowok="t"/>
                <v:fill type="solid"/>
              </v:shape>
              <v:shape style="position:absolute;left:120;top:0;width:64;height:162" coordorigin="120,0" coordsize="64,162" path="m163,0l160,0,120,19,122,23,127,20,132,19,163,19,163,0xe" filled="true" fillcolor="#231f20" stroked="false">
                <v:path arrowok="t"/>
                <v:fill type="solid"/>
              </v:shape>
            </v:group>
            <v:group style="position:absolute;left:229;top:139;width:27;height:27" coordorigin="229,139" coordsize="27,27">
              <v:shape style="position:absolute;left:229;top:139;width:27;height:27" coordorigin="229,139" coordsize="27,27" path="m246,139l239,139,235,140,230,145,229,149,229,156,230,158,233,162,235,164,239,166,246,166,250,164,252,162,254,158,256,156,256,149,254,145,250,140,246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723456" cy="107346"/>
            <wp:effectExtent l="0" t="0" r="0" b="0"/>
            <wp:docPr id="5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5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660388" cy="138112"/>
            <wp:effectExtent l="0" t="0" r="0" b="0"/>
            <wp:docPr id="5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7"/>
        </w:rPr>
        <w:pict>
          <v:group style="width:10.8pt;height:8.550pt;mso-position-horizontal-relative:char;mso-position-vertical-relative:line" coordorigin="0,0" coordsize="216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1;top:0;width:95;height:167" coordorigin="121,0" coordsize="95,167">
              <v:shape style="position:absolute;left:121;top:0;width:95;height:167" coordorigin="121,0" coordsize="95,167" path="m186,162l121,162,121,167,186,167,186,162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61,68l142,68,142,151,138,158,134,161,132,162,172,162,167,161,164,157,162,155,161,149,161,68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88,60l121,60,121,68,188,68,188,6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94,0l178,0,169,2,163,7,156,12,150,18,146,25,144,32,142,42,142,60,161,60,161,35,162,25,163,20,166,13,168,12,170,10,174,8,209,8,203,4,194,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209,8l180,8,187,12,191,16,193,19,196,24,199,26,200,28,203,29,204,30,209,30,211,29,212,26,215,25,216,23,216,16,214,12,209,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spacing w:val="38"/>
          <w:position w:val="5"/>
          <w:sz w:val="16"/>
        </w:rPr>
        <w:t> </w:t>
      </w:r>
      <w:r>
        <w:rPr>
          <w:rFonts w:ascii="Times New Roman"/>
          <w:spacing w:val="38"/>
          <w:position w:val="5"/>
          <w:sz w:val="17"/>
        </w:rPr>
        <w:pict>
          <v:group style="width:14.25pt;height:8.550pt;mso-position-horizontal-relative:char;mso-position-vertical-relative:line" coordorigin="0,0" coordsize="285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93;top:56;width:92;height:114" coordorigin="193,56" coordsize="92,114">
              <v:shape style="position:absolute;left:193;top:56;width:92;height:114" coordorigin="193,56" coordsize="92,114" path="m254,56l196,94,193,118,197,139,208,155,216,166,227,170,252,170,262,166,270,157,275,151,239,151,229,146,222,137,214,128,210,116,210,100,284,100,284,94,210,94,211,84,214,77,218,72,224,67,229,65,269,65,265,60,254,56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81,125l256,151,275,151,277,148,282,138,284,127,281,125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69,65l240,65,245,66,252,71,256,74,258,82,259,86,259,94,284,94,284,86,280,76,272,68,269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8"/>
          <w:position w:val="5"/>
          <w:sz w:val="17"/>
        </w:rPr>
      </w:r>
      <w:r>
        <w:rPr>
          <w:rFonts w:ascii="Times New Roman"/>
          <w:spacing w:val="38"/>
          <w:position w:val="5"/>
          <w:sz w:val="17"/>
        </w:rPr>
        <w:tab/>
      </w:r>
      <w:r>
        <w:rPr>
          <w:rFonts w:ascii="Times New Roman"/>
          <w:spacing w:val="38"/>
          <w:position w:val="5"/>
          <w:sz w:val="17"/>
        </w:rPr>
        <w:pict>
          <v:group style="width:37pt;height:8.550pt;mso-position-horizontal-relative:char;mso-position-vertical-relative:line" coordorigin="0,0" coordsize="740,171">
            <v:group style="position:absolute;left:0;top:8;width:174;height:161" coordorigin="0,8" coordsize="174,161">
              <v:shape style="position:absolute;left:0;top:8;width:174;height:161" coordorigin="0,8" coordsize="174,161" path="m70,41l42,41,146,169,151,169,151,127,140,127,70,41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65,162l10,162,10,167,65,167,65,16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43,8l0,8,0,12,8,12,11,13,16,14,19,17,24,19,28,23,31,29,31,154,29,156,26,161,22,162,53,162,48,161,46,157,43,155,42,149,42,41,70,41,43,8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61,12l130,12,134,14,138,17,139,19,140,25,140,127,151,127,151,26,152,20,154,18,156,14,161,1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74,8l119,8,119,12,174,12,174,8xe" filled="true" fillcolor="#231f20" stroked="false">
                <v:path arrowok="t"/>
                <v:fill type="solid"/>
              </v:shape>
            </v:group>
            <v:group style="position:absolute;left:186;top:56;width:92;height:114" coordorigin="186,56" coordsize="92,114">
              <v:shape style="position:absolute;left:186;top:56;width:92;height:114" coordorigin="186,56" coordsize="92,114" path="m247,56l189,94,186,118,190,139,199,155,209,166,220,170,245,170,254,166,263,157,267,151,232,151,222,146,214,137,206,128,203,116,203,100,277,100,277,94,203,94,203,84,206,77,216,67,222,65,262,65,257,60,247,56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72,125l248,151,267,151,270,148,275,138,277,127,272,125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62,65l233,65,238,66,245,71,250,78,251,82,252,86,252,94,277,94,277,86,272,76,262,65xe" filled="true" fillcolor="#231f20" stroked="false">
                <v:path arrowok="t"/>
                <v:fill type="solid"/>
              </v:shape>
            </v:group>
            <v:group style="position:absolute;left:290;top:0;width:56;height:167" coordorigin="290,0" coordsize="56,167">
              <v:shape style="position:absolute;left:290;top:0;width:56;height:167" coordorigin="290,0" coordsize="56,167" path="m346,162l293,162,293,167,346,167,346,162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16l304,16,306,18,307,20,307,23,308,25,308,154,306,158,305,160,302,161,301,162,336,162,334,161,332,160,330,158,329,156,329,154,328,149,328,16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0l323,0,290,13,293,17,295,16,328,16,328,0xe" filled="true" fillcolor="#231f20" stroked="false">
                <v:path arrowok="t"/>
                <v:fill type="solid"/>
              </v:shape>
            </v:group>
            <v:group style="position:absolute;left:352;top:60;width:117;height:111" coordorigin="352,60" coordsize="117,111">
              <v:shape style="position:absolute;left:352;top:60;width:117;height:111" coordorigin="352,60" coordsize="117,111" path="m403,60l352,60,352,64,356,65,359,65,360,66,365,68,366,71,367,72,370,76,371,79,409,170,414,170,426,140,418,140,392,82,390,74,390,70,391,67,394,65,396,64,403,64,403,60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4,64l439,64,442,65,443,65,444,66,444,67,445,67,445,72,443,79,418,140,426,140,452,78,455,72,457,68,461,65,464,64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8,60l433,60,433,64,468,64,468,60xe" filled="true" fillcolor="#231f20" stroked="false">
                <v:path arrowok="t"/>
                <v:fill type="solid"/>
              </v:shape>
            </v:group>
            <v:group style="position:absolute;left:479;top:56;width:98;height:113" coordorigin="479,56" coordsize="98,113">
              <v:shape style="position:absolute;left:479;top:56;width:98;height:113" coordorigin="479,56" coordsize="98,113" path="m550,64l526,64,530,66,534,70,536,73,539,80,539,91,535,97,513,105,499,113,479,136,479,150,481,156,486,161,491,167,497,169,509,169,514,168,517,166,521,164,528,160,533,156,511,156,506,154,504,150,500,146,498,142,498,131,499,127,503,124,505,120,510,116,516,113,520,110,527,108,539,103,558,103,558,83,557,76,556,72,553,67,550,64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9,151l539,151,539,157,540,162,542,164,545,168,547,169,559,169,568,163,574,154,562,154,560,152,559,152,559,151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8,103l539,103,539,144,529,151,521,156,533,156,539,151,559,151,558,149,558,103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76,145l569,152,566,154,574,154,576,151,576,145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32,56l510,56,500,59,486,71,482,77,482,86,484,90,486,91,487,94,490,95,496,95,498,94,502,90,503,86,503,73,504,70,506,67,510,65,514,64,550,64,546,61,540,58,532,56xe" filled="true" fillcolor="#231f20" stroked="false">
                <v:path arrowok="t"/>
                <v:fill type="solid"/>
              </v:shape>
            </v:group>
            <v:group style="position:absolute;left:599;top:5;width:36;height:60" coordorigin="599,5" coordsize="36,60">
              <v:shape style="position:absolute;left:599;top:5;width:36;height:60" coordorigin="599,5" coordsize="36,60" path="m635,29l622,29,624,31,624,40,605,60,605,65,635,36,635,29xe" filled="true" fillcolor="#231f20" stroked="false">
                <v:path arrowok="t"/>
                <v:fill type="solid"/>
              </v:shape>
              <v:shape style="position:absolute;left:599;top:5;width:36;height:60" coordorigin="599,5" coordsize="36,60" path="m620,5l610,5,606,6,602,8,600,11,599,14,599,22,600,24,602,26,606,29,608,30,614,30,617,29,635,29,635,20,634,16,629,11,625,6,620,5xe" filled="true" fillcolor="#231f20" stroked="false">
                <v:path arrowok="t"/>
                <v:fill type="solid"/>
              </v:shape>
            </v:group>
            <v:group style="position:absolute;left:666;top:56;width:74;height:114" coordorigin="666,56" coordsize="74,114">
              <v:shape style="position:absolute;left:666;top:56;width:74;height:114" coordorigin="666,56" coordsize="74,114" path="m722,166l678,166,680,167,689,169,696,170,713,170,720,167,722,166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670,130l666,130,666,168,670,168,672,166,722,166,725,163,696,163,689,161,677,149,672,142,670,130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702,56l689,56,680,59,668,71,666,78,666,94,704,125,712,130,716,133,720,137,721,142,721,151,720,155,713,162,709,163,725,163,728,161,736,155,739,148,739,125,731,115,715,107,691,95,685,91,683,89,680,85,679,82,679,73,688,65,692,64,731,64,731,61,720,61,718,60,714,59,702,56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731,64l706,64,710,65,715,70,720,73,724,82,727,92,731,92,731,64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731,56l727,56,725,59,725,60,724,60,722,61,731,61,731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8"/>
          <w:position w:val="5"/>
          <w:sz w:val="17"/>
        </w:rPr>
      </w:r>
      <w:r>
        <w:rPr>
          <w:rFonts w:ascii="Times New Roman"/>
          <w:spacing w:val="38"/>
          <w:position w:val="5"/>
          <w:sz w:val="17"/>
        </w:rPr>
        <w:tab/>
      </w:r>
      <w:r>
        <w:rPr>
          <w:rFonts w:ascii="Times New Roman"/>
          <w:spacing w:val="38"/>
          <w:position w:val="5"/>
          <w:sz w:val="17"/>
        </w:rPr>
        <w:pict>
          <v:group style="width:19.7pt;height:8.550pt;mso-position-horizontal-relative:char;mso-position-vertical-relative:line" coordorigin="0,0" coordsize="394,171">
            <v:group style="position:absolute;left:0;top:0;width:54;height:167" coordorigin="0,0" coordsize="54,167">
              <v:shape style="position:absolute;left:0;top:0;width:54;height:167" coordorigin="0,0" coordsize="54,167" path="m54,162l2,162,2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16l13,16,16,18,17,20,17,23,18,25,18,149,17,154,17,156,16,158,14,160,12,161,11,162,46,162,41,160,40,158,37,154,37,16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0l32,0,0,13,2,17,5,16,37,16,37,0xe" filled="true" fillcolor="#231f20" stroked="false">
                <v:path arrowok="t"/>
                <v:fill type="solid"/>
              </v:shape>
            </v:group>
            <v:group style="position:absolute;left:68;top:56;width:98;height:113" coordorigin="68,56" coordsize="98,113">
              <v:shape style="position:absolute;left:68;top:56;width:98;height:113" coordorigin="68,56" coordsize="98,113" path="m139,64l114,64,119,66,126,73,128,80,128,91,124,97,103,105,89,113,80,118,74,122,70,132,68,136,68,150,71,156,76,161,80,167,86,169,98,169,103,168,107,166,110,164,116,160,122,156,100,156,96,154,92,150,90,146,88,142,88,131,89,127,91,124,98,116,106,113,108,110,116,108,128,103,148,103,148,83,146,76,145,72,143,67,139,64xe" filled="true" fillcolor="#231f20" stroked="false">
                <v:path arrowok="t"/>
                <v:fill type="solid"/>
              </v:shape>
              <v:shape style="position:absolute;left:68;top:56;width:98;height:113" coordorigin="68,56" coordsize="98,113" path="m148,151l128,151,128,157,130,162,131,164,133,168,137,169,149,169,157,163,164,154,151,154,150,152,149,152,148,151xe" filled="true" fillcolor="#231f20" stroked="false">
                <v:path arrowok="t"/>
                <v:fill type="solid"/>
              </v:shape>
              <v:shape style="position:absolute;left:68;top:56;width:98;height:113" coordorigin="68,56" coordsize="98,113" path="m148,103l128,103,128,144,110,156,122,156,128,151,148,151,148,103xe" filled="true" fillcolor="#231f20" stroked="false">
                <v:path arrowok="t"/>
                <v:fill type="solid"/>
              </v:shape>
              <v:shape style="position:absolute;left:68;top:56;width:98;height:113" coordorigin="68,56" coordsize="98,113" path="m166,145l161,150,157,152,156,154,164,154,166,151,166,145xe" filled="true" fillcolor="#231f20" stroked="false">
                <v:path arrowok="t"/>
                <v:fill type="solid"/>
              </v:shape>
              <v:shape style="position:absolute;left:68;top:56;width:98;height:113" coordorigin="68,56" coordsize="98,113" path="m121,56l100,56,89,59,83,65,76,71,72,77,72,86,73,90,77,94,79,95,85,95,88,94,89,91,91,90,92,86,92,83,91,77,91,73,94,70,96,67,100,65,103,64,139,64,134,61,128,58,121,56xe" filled="true" fillcolor="#231f20" stroked="false">
                <v:path arrowok="t"/>
                <v:fill type="solid"/>
              </v:shape>
            </v:group>
            <v:group style="position:absolute;left:174;top:56;width:92;height:114" coordorigin="174,56" coordsize="92,114">
              <v:shape style="position:absolute;left:174;top:56;width:92;height:114" coordorigin="174,56" coordsize="92,114" path="m236,56l177,95,174,118,178,139,188,155,197,164,208,170,230,170,239,167,247,158,257,151,217,151,209,146,197,127,193,116,193,90,197,80,203,73,208,67,214,64,251,64,245,59,236,56xe" filled="true" fillcolor="#231f20" stroked="false">
                <v:path arrowok="t"/>
                <v:fill type="solid"/>
              </v:shape>
              <v:shape style="position:absolute;left:174;top:56;width:92;height:114" coordorigin="174,56" coordsize="92,114" path="m262,125l257,134,253,140,248,144,242,149,236,151,257,151,262,140,265,126,262,125xe" filled="true" fillcolor="#231f20" stroked="false">
                <v:path arrowok="t"/>
                <v:fill type="solid"/>
              </v:shape>
              <v:shape style="position:absolute;left:174;top:56;width:92;height:114" coordorigin="174,56" coordsize="92,114" path="m251,64l227,64,230,65,235,70,238,73,238,83,239,86,242,90,246,92,254,92,257,91,260,88,262,85,262,76,258,71,252,65,251,64xe" filled="true" fillcolor="#231f20" stroked="false">
                <v:path arrowok="t"/>
                <v:fill type="solid"/>
              </v:shape>
            </v:group>
            <v:group style="position:absolute;left:275;top:0;width:119;height:167" coordorigin="275,0" coordsize="119,167">
              <v:shape style="position:absolute;left:275;top:0;width:119;height:167" coordorigin="275,0" coordsize="119,167" path="m329,162l275,162,275,167,329,167,329,162xe" filled="true" fillcolor="#231f20" stroked="false">
                <v:path arrowok="t"/>
                <v:fill type="solid"/>
              </v:shape>
              <v:shape style="position:absolute;left:275;top:0;width:119;height:167" coordorigin="275,0" coordsize="119,167" path="m394,162l342,162,342,167,394,167,394,162xe" filled="true" fillcolor="#231f20" stroked="false">
                <v:path arrowok="t"/>
                <v:fill type="solid"/>
              </v:shape>
              <v:shape style="position:absolute;left:275;top:0;width:119;height:167" coordorigin="275,0" coordsize="119,167" path="m312,16l288,16,290,18,292,20,292,25,293,34,293,150,292,154,290,156,290,158,288,160,287,161,284,162,319,162,318,161,316,160,314,158,312,154,312,16xe" filled="true" fillcolor="#231f20" stroked="false">
                <v:path arrowok="t"/>
                <v:fill type="solid"/>
              </v:shape>
              <v:shape style="position:absolute;left:275;top:0;width:119;height:167" coordorigin="275,0" coordsize="119,167" path="m384,161l348,161,347,162,386,162,384,161xe" filled="true" fillcolor="#231f20" stroked="false">
                <v:path arrowok="t"/>
                <v:fill type="solid"/>
              </v:shape>
              <v:shape style="position:absolute;left:275;top:0;width:119;height:167" coordorigin="275,0" coordsize="119,167" path="m382,64l347,64,350,67,350,71,348,73,346,77,340,82,312,107,344,149,348,154,349,156,349,161,382,161,378,158,371,151,366,145,359,136,331,101,359,76,364,71,368,68,372,66,382,64xe" filled="true" fillcolor="#231f20" stroked="false">
                <v:path arrowok="t"/>
                <v:fill type="solid"/>
              </v:shape>
              <v:shape style="position:absolute;left:275;top:0;width:119;height:167" coordorigin="275,0" coordsize="119,167" path="m389,60l342,60,342,64,389,64,389,60xe" filled="true" fillcolor="#231f20" stroked="false">
                <v:path arrowok="t"/>
                <v:fill type="solid"/>
              </v:shape>
              <v:shape style="position:absolute;left:275;top:0;width:119;height:167" coordorigin="275,0" coordsize="119,167" path="m312,0l306,0,275,13,277,17,280,16,312,16,312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8"/>
          <w:position w:val="5"/>
          <w:sz w:val="17"/>
        </w:rPr>
      </w:r>
      <w:r>
        <w:rPr>
          <w:rFonts w:ascii="Times New Roman"/>
          <w:spacing w:val="38"/>
          <w:position w:val="5"/>
          <w:sz w:val="17"/>
        </w:rPr>
        <w:tab/>
      </w:r>
      <w:r>
        <w:rPr>
          <w:rFonts w:ascii="Times New Roman"/>
          <w:spacing w:val="38"/>
          <w:position w:val="5"/>
          <w:sz w:val="16"/>
        </w:rPr>
        <w:drawing>
          <wp:inline distT="0" distB="0" distL="0" distR="0">
            <wp:extent cx="645592" cy="107346"/>
            <wp:effectExtent l="0" t="0" r="0" b="0"/>
            <wp:docPr id="5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5"/>
          <w:sz w:val="16"/>
        </w:rPr>
      </w:r>
      <w:r>
        <w:rPr>
          <w:rFonts w:ascii="Times New Roman"/>
          <w:spacing w:val="38"/>
          <w:position w:val="5"/>
          <w:sz w:val="16"/>
        </w:rPr>
        <w:tab/>
      </w:r>
      <w:r>
        <w:rPr>
          <w:rFonts w:ascii="Times New Roman"/>
          <w:spacing w:val="38"/>
          <w:position w:val="5"/>
          <w:sz w:val="14"/>
        </w:rPr>
        <w:pict>
          <v:group style="width:8.85pt;height:7.35pt;mso-position-horizontal-relative:char;mso-position-vertical-relative:line" coordorigin="0,0" coordsize="177,147">
            <v:group style="position:absolute;left:0;top:0;width:65;height:144" coordorigin="0,0" coordsize="65,144">
              <v:shape style="position:absolute;left:0;top:0;width:65;height:144" coordorigin="0,0" coordsize="65,144" path="m36,43l17,43,17,124,28,142,30,144,43,144,48,143,53,139,61,131,44,131,41,130,40,127,37,125,36,120,36,43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65,121l60,121,59,125,56,127,49,131,61,131,62,130,65,121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36,0l32,0,30,8,26,13,25,17,18,26,13,31,8,35,5,38,0,40,0,43,61,43,61,36,36,36,36,0xe" filled="true" fillcolor="#231f20" stroked="false">
                <v:path arrowok="t"/>
                <v:fill type="solid"/>
              </v:shape>
            </v:group>
            <v:group style="position:absolute;left:72;top:32;width:105;height:114" coordorigin="72,32" coordsize="105,114">
              <v:shape style="position:absolute;left:72;top:32;width:105;height:114" coordorigin="72,32" coordsize="105,114" path="m125,32l115,32,107,35,100,40,91,44,85,52,79,61,74,71,72,80,72,93,76,111,87,130,103,142,124,146,133,146,142,144,150,138,118,138,109,132,103,120,97,101,95,80,95,71,116,40,150,40,145,36,125,32xe" filled="true" fillcolor="#231f20" stroked="false">
                <v:path arrowok="t"/>
                <v:fill type="solid"/>
              </v:shape>
              <v:shape style="position:absolute;left:72;top:32;width:105;height:114" coordorigin="72,32" coordsize="105,114" path="m150,40l130,40,137,43,145,56,152,74,155,96,155,112,151,122,142,134,136,138,150,138,158,133,164,126,174,107,176,97,176,86,172,67,162,48,150,4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8"/>
          <w:position w:val="5"/>
          <w:sz w:val="14"/>
        </w:rPr>
      </w:r>
      <w:r>
        <w:rPr>
          <w:rFonts w:ascii="Times New Roman"/>
          <w:spacing w:val="38"/>
          <w:position w:val="5"/>
          <w:sz w:val="14"/>
        </w:rPr>
        <w:tab/>
      </w:r>
      <w:r>
        <w:rPr>
          <w:rFonts w:ascii="Times New Roman"/>
          <w:spacing w:val="38"/>
          <w:position w:val="5"/>
          <w:sz w:val="17"/>
        </w:rPr>
        <w:pict>
          <v:group style="width:14.25pt;height:8.550pt;mso-position-horizontal-relative:char;mso-position-vertical-relative:line" coordorigin="0,0" coordsize="285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93;top:56;width:92;height:114" coordorigin="193,56" coordsize="92,114">
              <v:shape style="position:absolute;left:193;top:56;width:92;height:114" coordorigin="193,56" coordsize="92,114" path="m254,56l196,94,193,118,197,139,208,155,216,166,227,170,252,170,262,166,270,157,275,151,239,151,229,146,222,137,214,128,210,116,210,100,284,100,284,94,210,94,211,84,214,77,218,72,224,67,229,65,269,65,265,60,254,56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81,125l256,151,275,151,277,148,282,138,284,127,281,125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69,65l240,65,245,66,252,71,256,74,258,82,259,86,259,94,284,94,284,86,280,76,272,68,269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8"/>
          <w:position w:val="5"/>
          <w:sz w:val="17"/>
        </w:rPr>
      </w:r>
      <w:r>
        <w:rPr>
          <w:rFonts w:ascii="Times New Roman"/>
          <w:spacing w:val="38"/>
          <w:position w:val="5"/>
          <w:sz w:val="17"/>
        </w:rPr>
        <w:tab/>
      </w:r>
      <w:r>
        <w:rPr>
          <w:rFonts w:ascii="Times New Roman"/>
          <w:spacing w:val="38"/>
          <w:position w:val="5"/>
          <w:sz w:val="16"/>
        </w:rPr>
        <w:drawing>
          <wp:inline distT="0" distB="0" distL="0" distR="0">
            <wp:extent cx="418047" cy="107346"/>
            <wp:effectExtent l="0" t="0" r="0" b="0"/>
            <wp:docPr id="5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5"/>
          <w:sz w:val="16"/>
        </w:rPr>
      </w:r>
      <w:r>
        <w:rPr>
          <w:rFonts w:ascii="Times New Roman"/>
          <w:spacing w:val="38"/>
          <w:position w:val="5"/>
          <w:sz w:val="16"/>
        </w:rPr>
        <w:tab/>
      </w:r>
      <w:r>
        <w:rPr>
          <w:rFonts w:ascii="Times New Roman"/>
          <w:spacing w:val="38"/>
          <w:position w:val="5"/>
          <w:sz w:val="17"/>
        </w:rPr>
        <w:pict>
          <v:group style="width:26pt;height:8.550pt;mso-position-horizontal-relative:char;mso-position-vertical-relative:line" coordorigin="0,0" coordsize="520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73;top:56;width:98;height:113" coordorigin="73,56" coordsize="98,113">
              <v:shape style="position:absolute;left:73;top:56;width:98;height:113" coordorigin="73,56" coordsize="98,113" path="m144,64l119,64,124,66,131,73,133,80,133,91,129,97,108,105,94,113,85,118,79,122,74,132,73,136,73,150,76,156,80,161,85,167,91,169,103,169,108,168,112,166,115,164,121,160,126,156,104,156,101,154,97,150,95,146,92,142,92,131,94,127,96,124,103,116,110,113,113,110,121,108,133,103,152,103,152,83,151,76,150,72,148,67,144,64xe" filled="true" fillcolor="#231f20" stroked="false">
                <v:path arrowok="t"/>
                <v:fill type="solid"/>
              </v:shape>
              <v:shape style="position:absolute;left:73;top:56;width:98;height:113" coordorigin="73,56" coordsize="98,113" path="m152,151l133,151,133,157,134,162,136,164,138,168,142,169,154,169,162,163,169,154,156,154,155,152,154,152,152,151xe" filled="true" fillcolor="#231f20" stroked="false">
                <v:path arrowok="t"/>
                <v:fill type="solid"/>
              </v:shape>
              <v:shape style="position:absolute;left:73;top:56;width:98;height:113" coordorigin="73,56" coordsize="98,113" path="m152,103l133,103,133,144,115,156,126,156,133,151,152,151,152,103xe" filled="true" fillcolor="#231f20" stroked="false">
                <v:path arrowok="t"/>
                <v:fill type="solid"/>
              </v:shape>
              <v:shape style="position:absolute;left:73;top:56;width:98;height:113" coordorigin="73,56" coordsize="98,113" path="m170,145l166,150,162,152,161,154,169,154,170,151,170,145xe" filled="true" fillcolor="#231f20" stroked="false">
                <v:path arrowok="t"/>
                <v:fill type="solid"/>
              </v:shape>
              <v:shape style="position:absolute;left:73;top:56;width:98;height:113" coordorigin="73,56" coordsize="98,113" path="m126,56l104,56,94,59,88,65,80,71,77,77,77,86,78,90,82,94,84,95,90,95,92,94,94,91,96,90,97,86,97,83,96,77,96,73,98,70,101,67,104,65,108,64,144,64,139,61,133,58,126,56xe" filled="true" fillcolor="#231f20" stroked="false">
                <v:path arrowok="t"/>
                <v:fill type="solid"/>
              </v:shape>
            </v:group>
            <v:group style="position:absolute;left:173;top:0;width:120;height:167" coordorigin="173,0" coordsize="120,167">
              <v:shape style="position:absolute;left:173;top:0;width:120;height:167" coordorigin="173,0" coordsize="120,167" path="m228,162l173,162,173,167,228,167,228,162xe" filled="true" fillcolor="#231f20" stroked="false">
                <v:path arrowok="t"/>
                <v:fill type="solid"/>
              </v:shape>
              <v:shape style="position:absolute;left:173;top:0;width:120;height:167" coordorigin="173,0" coordsize="120,167" path="m293,162l240,162,240,167,293,167,293,162xe" filled="true" fillcolor="#231f20" stroked="false">
                <v:path arrowok="t"/>
                <v:fill type="solid"/>
              </v:shape>
              <v:shape style="position:absolute;left:173;top:0;width:120;height:167" coordorigin="173,0" coordsize="120,167" path="m210,16l186,16,188,18,190,20,190,23,191,25,191,150,190,154,188,156,188,158,187,160,182,162,217,162,216,161,214,160,212,158,211,156,211,154,210,150,210,16xe" filled="true" fillcolor="#231f20" stroked="false">
                <v:path arrowok="t"/>
                <v:fill type="solid"/>
              </v:shape>
              <v:shape style="position:absolute;left:173;top:0;width:120;height:167" coordorigin="173,0" coordsize="120,167" path="m282,161l246,161,245,162,284,162,282,161xe" filled="true" fillcolor="#231f20" stroked="false">
                <v:path arrowok="t"/>
                <v:fill type="solid"/>
              </v:shape>
              <v:shape style="position:absolute;left:173;top:0;width:120;height:167" coordorigin="173,0" coordsize="120,167" path="m281,64l245,64,246,65,248,66,248,71,247,72,247,73,244,77,238,82,210,107,244,149,247,156,247,161,280,161,276,158,272,155,270,151,264,145,257,136,229,101,257,76,262,71,271,66,275,65,281,64xe" filled="true" fillcolor="#231f20" stroked="false">
                <v:path arrowok="t"/>
                <v:fill type="solid"/>
              </v:shape>
              <v:shape style="position:absolute;left:173;top:0;width:120;height:167" coordorigin="173,0" coordsize="120,167" path="m287,60l240,60,240,64,287,64,287,60xe" filled="true" fillcolor="#231f20" stroked="false">
                <v:path arrowok="t"/>
                <v:fill type="solid"/>
              </v:shape>
              <v:shape style="position:absolute;left:173;top:0;width:120;height:167" coordorigin="173,0" coordsize="120,167" path="m210,0l205,0,173,13,175,17,178,16,210,16,210,0xe" filled="true" fillcolor="#231f20" stroked="false">
                <v:path arrowok="t"/>
                <v:fill type="solid"/>
              </v:shape>
            </v:group>
            <v:group style="position:absolute;left:300;top:56;width:92;height:114" coordorigin="300,56" coordsize="92,114">
              <v:shape style="position:absolute;left:300;top:56;width:92;height:114" coordorigin="300,56" coordsize="92,114" path="m361,56l303,94,300,118,304,139,313,155,323,166,334,170,359,170,368,166,377,157,381,151,346,151,336,146,328,137,320,128,317,116,317,100,391,100,391,94,317,94,317,84,320,77,330,67,336,65,376,65,371,60,361,56xe" filled="true" fillcolor="#231f20" stroked="false">
                <v:path arrowok="t"/>
                <v:fill type="solid"/>
              </v:shape>
              <v:shape style="position:absolute;left:300;top:56;width:92;height:114" coordorigin="300,56" coordsize="92,114" path="m386,125l362,151,381,151,384,148,389,138,391,127,386,125xe" filled="true" fillcolor="#231f20" stroked="false">
                <v:path arrowok="t"/>
                <v:fill type="solid"/>
              </v:shape>
              <v:shape style="position:absolute;left:300;top:56;width:92;height:114" coordorigin="300,56" coordsize="92,114" path="m376,65l347,65,352,66,359,71,364,78,365,82,366,86,366,94,391,94,391,86,386,76,376,65xe" filled="true" fillcolor="#231f20" stroked="false">
                <v:path arrowok="t"/>
                <v:fill type="solid"/>
              </v:shape>
            </v:group>
            <v:group style="position:absolute;left:402;top:56;width:118;height:111" coordorigin="402,56" coordsize="118,111">
              <v:shape style="position:absolute;left:402;top:56;width:118;height:111" coordorigin="402,56" coordsize="118,111" path="m457,162l404,162,404,167,457,167,457,162xe" filled="true" fillcolor="#231f20" stroked="false">
                <v:path arrowok="t"/>
                <v:fill type="solid"/>
              </v:shape>
              <v:shape style="position:absolute;left:402;top:56;width:118;height:111" coordorigin="402,56" coordsize="118,111" path="m520,162l467,162,467,167,520,167,520,162xe" filled="true" fillcolor="#231f20" stroked="false">
                <v:path arrowok="t"/>
                <v:fill type="solid"/>
              </v:shape>
              <v:shape style="position:absolute;left:402;top:56;width:118;height:111" coordorigin="402,56" coordsize="118,111" path="m439,72l415,72,418,74,419,77,419,79,420,82,420,150,419,156,418,158,415,161,412,162,448,162,445,161,444,160,442,158,440,156,440,155,439,150,439,86,446,79,439,79,439,72xe" filled="true" fillcolor="#231f20" stroked="false">
                <v:path arrowok="t"/>
                <v:fill type="solid"/>
              </v:shape>
              <v:shape style="position:absolute;left:402;top:56;width:118;height:111" coordorigin="402,56" coordsize="118,111" path="m499,71l473,71,478,73,480,77,482,82,484,89,484,154,481,158,478,162,511,162,509,161,506,158,504,154,503,149,503,80,500,76,499,71xe" filled="true" fillcolor="#231f20" stroked="false">
                <v:path arrowok="t"/>
                <v:fill type="solid"/>
              </v:shape>
              <v:shape style="position:absolute;left:402;top:56;width:118;height:111" coordorigin="402,56" coordsize="118,111" path="m481,56l473,56,457,63,439,79,446,79,449,76,458,71,499,71,498,68,494,64,491,61,486,58,481,56xe" filled="true" fillcolor="#231f20" stroked="false">
                <v:path arrowok="t"/>
                <v:fill type="solid"/>
              </v:shape>
              <v:shape style="position:absolute;left:402;top:56;width:118;height:111" coordorigin="402,56" coordsize="118,111" path="m439,56l434,56,402,70,404,73,407,72,439,72,439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8"/>
          <w:position w:val="5"/>
          <w:sz w:val="17"/>
        </w:rPr>
      </w:r>
      <w:r>
        <w:rPr>
          <w:rFonts w:ascii="Times New Roman"/>
          <w:spacing w:val="38"/>
          <w:position w:val="5"/>
          <w:sz w:val="17"/>
        </w:rPr>
        <w:tab/>
      </w:r>
      <w:r>
        <w:rPr>
          <w:rFonts w:ascii="Times New Roman"/>
          <w:spacing w:val="38"/>
          <w:sz w:val="20"/>
        </w:rPr>
        <w:pict>
          <v:group style="width:12.15pt;height:10.95pt;mso-position-horizontal-relative:char;mso-position-vertical-relative:line" coordorigin="0,0" coordsize="243,219">
            <v:group style="position:absolute;left:0;top:0;width:113;height:171" coordorigin="0,0" coordsize="113,171">
              <v:shape style="position:absolute;left:0;top:0;width:113;height:171" coordorigin="0,0" coordsize="113,171" path="m38,16l14,16,17,18,17,20,18,23,18,25,19,34,19,156,25,161,32,164,44,169,52,170,64,170,81,164,83,162,59,162,55,161,50,158,47,156,42,154,38,150,38,85,43,80,47,78,38,78,38,16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102,73l71,73,77,77,84,84,90,91,92,102,92,131,90,142,84,150,77,157,71,162,83,162,101,148,110,130,113,109,110,87,102,73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83,56l60,56,48,64,38,78,47,78,50,76,54,74,59,73,102,73,101,71,92,61,83,56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38,0l32,0,0,13,2,17,6,16,38,16,38,0xe" filled="true" fillcolor="#231f20" stroked="false">
                <v:path arrowok="t"/>
                <v:fill type="solid"/>
              </v:shape>
            </v:group>
            <v:group style="position:absolute;left:125;top:60;width:118;height:159" coordorigin="125,60" coordsize="118,159">
              <v:shape style="position:absolute;left:125;top:60;width:118;height:159" coordorigin="125,60" coordsize="118,159" path="m145,194l139,194,136,196,132,199,131,203,131,209,132,212,134,215,138,217,142,218,152,218,160,216,166,211,173,205,178,199,158,199,154,197,149,196,145,194xe" filled="true" fillcolor="#231f20" stroked="false">
                <v:path arrowok="t"/>
                <v:fill type="solid"/>
              </v:shape>
              <v:shape style="position:absolute;left:125;top:60;width:118;height:159" coordorigin="125,60" coordsize="118,159" path="m175,60l125,60,125,64,130,65,132,66,134,68,137,70,138,72,142,76,143,79,144,82,182,162,175,181,173,188,169,193,164,198,161,199,178,199,179,198,182,187,203,138,192,138,166,84,163,79,162,74,162,70,163,67,164,66,169,64,175,64,175,60xe" filled="true" fillcolor="#231f20" stroked="false">
                <v:path arrowok="t"/>
                <v:fill type="solid"/>
              </v:shape>
              <v:shape style="position:absolute;left:125;top:60;width:118;height:159" coordorigin="125,60" coordsize="118,159" path="m239,64l212,64,215,65,216,65,217,66,217,67,218,68,218,73,217,76,216,79,192,138,203,138,227,80,228,76,229,72,233,68,234,66,235,66,238,65,239,64xe" filled="true" fillcolor="#231f20" stroked="false">
                <v:path arrowok="t"/>
                <v:fill type="solid"/>
              </v:shape>
              <v:shape style="position:absolute;left:125;top:60;width:118;height:159" coordorigin="125,60" coordsize="118,159" path="m242,60l208,60,208,64,242,64,242,6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8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4830" w:val="left" w:leader="none"/>
        </w:tabs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917038" cy="138112"/>
            <wp:effectExtent l="0" t="0" r="0" b="0"/>
            <wp:docPr id="5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0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922369" cy="138112"/>
            <wp:effectExtent l="0" t="0" r="0" b="0"/>
            <wp:docPr id="6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36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5325" cy="138112"/>
            <wp:effectExtent l="0" t="0" r="0" b="0"/>
            <wp:docPr id="6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3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2184" w:val="left" w:leader="none"/>
          <w:tab w:pos="2450" w:val="left" w:leader="none"/>
          <w:tab w:pos="2843" w:val="left" w:leader="none"/>
          <w:tab w:pos="3642" w:val="left" w:leader="none"/>
          <w:tab w:pos="4338" w:val="left" w:leader="none"/>
          <w:tab w:pos="5189" w:val="left" w:leader="none"/>
          <w:tab w:pos="6162" w:val="left" w:leader="none"/>
          <w:tab w:pos="6704" w:val="left" w:leader="none"/>
          <w:tab w:pos="7978" w:val="left" w:leader="none"/>
        </w:tabs>
        <w:spacing w:line="140" w:lineRule="atLeast"/>
        <w:ind w:left="108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5"/>
          <w:sz w:val="17"/>
        </w:rPr>
        <w:drawing>
          <wp:inline distT="0" distB="0" distL="0" distR="0">
            <wp:extent cx="654563" cy="108965"/>
            <wp:effectExtent l="0" t="0" r="0" b="0"/>
            <wp:docPr id="6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6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7"/>
        </w:rPr>
      </w:r>
      <w:r>
        <w:rPr>
          <w:rFonts w:ascii="Times New Roman"/>
          <w:spacing w:val="57"/>
          <w:position w:val="5"/>
          <w:sz w:val="17"/>
        </w:rPr>
        <w:t> </w:t>
      </w:r>
      <w:r>
        <w:rPr>
          <w:rFonts w:ascii="Times New Roman"/>
          <w:spacing w:val="57"/>
          <w:sz w:val="20"/>
        </w:rPr>
        <w:drawing>
          <wp:inline distT="0" distB="0" distL="0" distR="0">
            <wp:extent cx="530443" cy="138112"/>
            <wp:effectExtent l="0" t="0" r="0" b="0"/>
            <wp:docPr id="6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sz w:val="20"/>
        </w:rPr>
      </w:r>
      <w:r>
        <w:rPr>
          <w:rFonts w:ascii="Times New Roman"/>
          <w:spacing w:val="57"/>
          <w:sz w:val="20"/>
        </w:rPr>
        <w:tab/>
      </w:r>
      <w:r>
        <w:rPr>
          <w:rFonts w:ascii="Times New Roman"/>
          <w:spacing w:val="57"/>
          <w:position w:val="5"/>
          <w:sz w:val="14"/>
        </w:rPr>
        <w:pict>
          <v:group style="width:8.3pt;height:7.3pt;mso-position-horizontal-relative:char;mso-position-vertical-relative:line" coordorigin="0,0" coordsize="166,146">
            <v:group style="position:absolute;left:0;top:32;width:98;height:113" coordorigin="0,32" coordsize="98,113">
              <v:shape style="position:absolute;left:0;top:32;width:98;height:113" coordorigin="0,32" coordsize="98,113" path="m72,40l47,40,52,42,59,49,60,56,60,67,56,73,35,81,20,89,0,112,0,126,2,132,7,137,12,143,18,145,30,145,35,144,42,140,49,136,54,132,32,132,29,130,22,122,20,118,20,107,22,103,26,96,31,92,37,89,41,86,48,84,60,79,79,79,79,59,78,52,77,48,74,43,72,40xe" filled="true" fillcolor="#231f20" stroked="false">
                <v:path arrowok="t"/>
                <v:fill type="solid"/>
              </v:shape>
              <v:shape style="position:absolute;left:0;top:32;width:98;height:113" coordorigin="0,32" coordsize="98,113" path="m80,127l60,127,60,133,61,138,64,140,66,144,68,145,80,145,89,139,96,130,83,130,82,128,80,128,80,127xe" filled="true" fillcolor="#231f20" stroked="false">
                <v:path arrowok="t"/>
                <v:fill type="solid"/>
              </v:shape>
              <v:shape style="position:absolute;left:0;top:32;width:98;height:113" coordorigin="0,32" coordsize="98,113" path="m79,79l60,79,60,120,50,127,42,132,54,132,60,127,80,127,80,125,79,122,79,79xe" filled="true" fillcolor="#231f20" stroked="false">
                <v:path arrowok="t"/>
                <v:fill type="solid"/>
              </v:shape>
              <v:shape style="position:absolute;left:0;top:32;width:98;height:113" coordorigin="0,32" coordsize="98,113" path="m97,121l90,128,88,130,96,130,97,127,97,121xe" filled="true" fillcolor="#231f20" stroked="false">
                <v:path arrowok="t"/>
                <v:fill type="solid"/>
              </v:shape>
              <v:shape style="position:absolute;left:0;top:32;width:98;height:113" coordorigin="0,32" coordsize="98,113" path="m53,32l31,32,22,35,7,47,5,53,5,66,7,67,8,70,11,71,17,71,19,70,23,66,24,62,24,49,25,46,29,43,31,41,35,40,72,40,67,37,61,34,53,32xe" filled="true" fillcolor="#231f20" stroked="false">
                <v:path arrowok="t"/>
                <v:fill type="solid"/>
              </v:shape>
            </v:group>
            <v:group style="position:absolute;left:101;top:0;width:65;height:144" coordorigin="101,0" coordsize="65,144">
              <v:shape style="position:absolute;left:101;top:0;width:65;height:144" coordorigin="101,0" coordsize="65,144" path="m137,43l118,43,118,124,119,130,121,137,124,139,131,144,144,144,149,143,154,139,158,134,161,131,144,131,142,130,140,127,138,125,137,120,137,43xe" filled="true" fillcolor="#231f20" stroked="false">
                <v:path arrowok="t"/>
                <v:fill type="solid"/>
              </v:shape>
              <v:shape style="position:absolute;left:101;top:0;width:65;height:144" coordorigin="101,0" coordsize="65,144" path="m166,121l161,121,160,125,157,127,150,131,161,131,162,130,166,121xe" filled="true" fillcolor="#231f20" stroked="false">
                <v:path arrowok="t"/>
                <v:fill type="solid"/>
              </v:shape>
              <v:shape style="position:absolute;left:101;top:0;width:65;height:144" coordorigin="101,0" coordsize="65,144" path="m137,0l133,0,130,8,127,13,126,17,122,22,118,26,114,31,104,38,101,40,101,43,162,43,162,36,137,36,137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57"/>
          <w:position w:val="5"/>
          <w:sz w:val="14"/>
        </w:rPr>
      </w:r>
      <w:r>
        <w:rPr>
          <w:rFonts w:ascii="Times New Roman"/>
          <w:spacing w:val="57"/>
          <w:position w:val="5"/>
          <w:sz w:val="14"/>
        </w:rPr>
        <w:tab/>
      </w:r>
      <w:r>
        <w:rPr>
          <w:rFonts w:ascii="Times New Roman"/>
          <w:spacing w:val="57"/>
          <w:position w:val="5"/>
          <w:sz w:val="17"/>
        </w:rPr>
        <w:pict>
          <v:group style="width:14.25pt;height:8.550pt;mso-position-horizontal-relative:char;mso-position-vertical-relative:line" coordorigin="0,0" coordsize="285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93;top:56;width:92;height:114" coordorigin="193,56" coordsize="92,114">
              <v:shape style="position:absolute;left:193;top:56;width:92;height:114" coordorigin="193,56" coordsize="92,114" path="m254,56l196,94,193,118,197,139,208,155,216,166,227,170,252,170,262,166,270,157,275,151,239,151,229,146,222,137,214,128,210,116,210,100,284,100,284,94,210,94,211,84,214,77,218,72,224,67,229,65,269,65,265,60,254,56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81,125l256,151,275,151,277,148,282,138,284,127,281,125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69,65l240,65,245,66,252,71,256,74,258,82,259,86,259,94,284,94,284,86,280,76,272,68,269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57"/>
          <w:position w:val="5"/>
          <w:sz w:val="17"/>
        </w:rPr>
      </w:r>
      <w:r>
        <w:rPr>
          <w:rFonts w:ascii="Times New Roman"/>
          <w:spacing w:val="57"/>
          <w:position w:val="5"/>
          <w:sz w:val="17"/>
        </w:rPr>
        <w:tab/>
      </w:r>
      <w:r>
        <w:rPr>
          <w:rFonts w:ascii="Times New Roman"/>
          <w:spacing w:val="57"/>
          <w:sz w:val="19"/>
        </w:rPr>
        <w:pict>
          <v:group style="width:34.5pt;height:9.75pt;mso-position-horizontal-relative:char;mso-position-vertical-relative:line" coordorigin="0,0" coordsize="690,195">
            <v:group style="position:absolute;left:0;top:32;width:81;height:111" coordorigin="0,32" coordsize="81,111">
              <v:shape style="position:absolute;left:0;top:32;width:81;height:111" coordorigin="0,32" coordsize="81,111" path="m56,138l1,138,1,143,56,143,56,138xe" filled="true" fillcolor="#231f20" stroked="false">
                <v:path arrowok="t"/>
                <v:fill type="solid"/>
              </v:shape>
              <v:shape style="position:absolute;left:0;top:32;width:81;height:111" coordorigin="0,32" coordsize="81,111" path="m37,48l13,48,16,50,18,55,18,130,17,133,16,134,13,136,11,138,48,138,43,136,41,133,38,128,37,124,37,66,42,59,44,56,37,56,37,48xe" filled="true" fillcolor="#231f20" stroked="false">
                <v:path arrowok="t"/>
                <v:fill type="solid"/>
              </v:shape>
              <v:shape style="position:absolute;left:0;top:32;width:81;height:111" coordorigin="0,32" coordsize="81,111" path="m70,32l56,32,47,41,37,56,44,56,46,54,52,48,80,48,80,42,79,38,76,36,73,34,70,32xe" filled="true" fillcolor="#231f20" stroked="false">
                <v:path arrowok="t"/>
                <v:fill type="solid"/>
              </v:shape>
              <v:shape style="position:absolute;left:0;top:32;width:81;height:111" coordorigin="0,32" coordsize="81,111" path="m80,48l55,48,58,49,61,52,64,55,67,56,73,56,76,55,77,53,79,50,80,48xe" filled="true" fillcolor="#231f20" stroked="false">
                <v:path arrowok="t"/>
                <v:fill type="solid"/>
              </v:shape>
              <v:shape style="position:absolute;left:0;top:32;width:81;height:111" coordorigin="0,32" coordsize="81,111" path="m37,32l32,32,0,46,1,49,5,48,37,48,37,32xe" filled="true" fillcolor="#231f20" stroked="false">
                <v:path arrowok="t"/>
                <v:fill type="solid"/>
              </v:shape>
            </v:group>
            <v:group style="position:absolute;left:88;top:32;width:92;height:114" coordorigin="88,32" coordsize="92,114">
              <v:shape style="position:absolute;left:88;top:32;width:92;height:114" coordorigin="88,32" coordsize="92,114" path="m149,32l90,70,88,94,92,115,102,131,110,142,121,146,146,146,156,142,164,133,169,127,133,127,124,122,116,113,108,104,104,92,104,76,179,76,179,70,104,70,106,60,108,53,113,48,119,43,124,41,164,41,160,36,149,32xe" filled="true" fillcolor="#231f20" stroked="false">
                <v:path arrowok="t"/>
                <v:fill type="solid"/>
              </v:shape>
              <v:shape style="position:absolute;left:88;top:32;width:92;height:114" coordorigin="88,32" coordsize="92,114" path="m175,101l150,127,169,127,172,124,176,114,179,103,175,101xe" filled="true" fillcolor="#231f20" stroked="false">
                <v:path arrowok="t"/>
                <v:fill type="solid"/>
              </v:shape>
              <v:shape style="position:absolute;left:88;top:32;width:92;height:114" coordorigin="88,32" coordsize="92,114" path="m164,41l134,41,139,42,146,47,150,50,152,58,154,62,154,70,179,70,179,62,174,52,167,44,164,41xe" filled="true" fillcolor="#231f20" stroked="false">
                <v:path arrowok="t"/>
                <v:fill type="solid"/>
              </v:shape>
            </v:group>
            <v:group style="position:absolute;left:193;top:32;width:112;height:162" coordorigin="193,32" coordsize="112,162">
              <v:shape style="position:absolute;left:193;top:32;width:112;height:162" coordorigin="193,32" coordsize="112,162" path="m305,190l251,190,251,194,305,194,305,190xe" filled="true" fillcolor="#231f20" stroked="false">
                <v:path arrowok="t"/>
                <v:fill type="solid"/>
              </v:shape>
              <v:shape style="position:absolute;left:193;top:32;width:112;height:162" coordorigin="193,32" coordsize="112,162" path="m288,124l269,124,269,176,268,181,268,184,266,186,265,187,263,188,262,190,295,190,294,188,292,187,290,186,288,181,288,124xe" filled="true" fillcolor="#231f20" stroked="false">
                <v:path arrowok="t"/>
                <v:fill type="solid"/>
              </v:shape>
              <v:shape style="position:absolute;left:193;top:32;width:112;height:162" coordorigin="193,32" coordsize="112,162" path="m257,32l253,32,240,33,223,40,205,55,196,73,193,94,196,115,205,132,214,142,223,146,239,146,264,130,236,130,229,126,222,119,216,110,212,100,212,71,216,59,228,44,236,41,288,41,288,40,271,40,264,35,257,32xe" filled="true" fillcolor="#231f20" stroked="false">
                <v:path arrowok="t"/>
                <v:fill type="solid"/>
              </v:shape>
              <v:shape style="position:absolute;left:193;top:32;width:112;height:162" coordorigin="193,32" coordsize="112,162" path="m288,41l250,41,254,42,265,49,269,60,269,116,265,121,262,125,258,126,254,128,250,130,264,130,269,124,288,124,288,41xe" filled="true" fillcolor="#231f20" stroked="false">
                <v:path arrowok="t"/>
                <v:fill type="solid"/>
              </v:shape>
              <v:shape style="position:absolute;left:193;top:32;width:112;height:162" coordorigin="193,32" coordsize="112,162" path="m288,32l284,32,275,37,271,40,288,40,288,32xe" filled="true" fillcolor="#231f20" stroked="false">
                <v:path arrowok="t"/>
                <v:fill type="solid"/>
              </v:shape>
            </v:group>
            <v:group style="position:absolute;left:306;top:36;width:119;height:111" coordorigin="306,36" coordsize="119,111">
              <v:shape style="position:absolute;left:306;top:36;width:119;height:111" coordorigin="306,36" coordsize="119,111" path="m343,36l306,36,306,40,316,40,317,41,319,42,320,43,323,48,324,52,324,122,326,127,328,133,331,137,336,140,340,144,346,146,356,146,361,145,366,142,371,139,378,133,379,132,356,132,352,130,348,127,344,124,343,118,343,36xe" filled="true" fillcolor="#231f20" stroked="false">
                <v:path arrowok="t"/>
                <v:fill type="solid"/>
              </v:shape>
              <v:shape style="position:absolute;left:306;top:36;width:119;height:111" coordorigin="306,36" coordsize="119,111" path="m408,124l388,124,388,146,392,146,425,133,424,131,413,131,412,130,410,130,409,128,408,126,408,124xe" filled="true" fillcolor="#231f20" stroked="false">
                <v:path arrowok="t"/>
                <v:fill type="solid"/>
              </v:shape>
              <v:shape style="position:absolute;left:306;top:36;width:119;height:111" coordorigin="306,36" coordsize="119,111" path="m407,36l371,36,371,40,377,40,382,41,386,46,388,49,388,116,382,122,377,126,372,128,368,131,365,132,379,132,388,124,408,124,407,120,407,36xe" filled="true" fillcolor="#231f20" stroked="false">
                <v:path arrowok="t"/>
                <v:fill type="solid"/>
              </v:shape>
              <v:shape style="position:absolute;left:306;top:36;width:119;height:111" coordorigin="306,36" coordsize="119,111" path="m424,128l420,130,418,131,424,131,424,128xe" filled="true" fillcolor="#231f20" stroked="false">
                <v:path arrowok="t"/>
                <v:fill type="solid"/>
              </v:shape>
            </v:group>
            <v:group style="position:absolute;left:434;top:32;width:92;height:114" coordorigin="434,32" coordsize="92,114">
              <v:shape style="position:absolute;left:434;top:32;width:92;height:114" coordorigin="434,32" coordsize="92,114" path="m496,32l437,70,434,94,438,115,448,131,457,142,468,146,493,146,503,142,511,133,516,127,480,127,470,122,462,113,455,104,451,92,451,76,526,76,526,70,451,70,451,60,455,53,464,43,470,41,510,41,505,36,496,32xe" filled="true" fillcolor="#231f20" stroked="false">
                <v:path arrowok="t"/>
                <v:fill type="solid"/>
              </v:shape>
              <v:shape style="position:absolute;left:434;top:32;width:92;height:114" coordorigin="434,32" coordsize="92,114" path="m521,101l497,127,516,127,518,124,523,114,526,103,521,101xe" filled="true" fillcolor="#231f20" stroked="false">
                <v:path arrowok="t"/>
                <v:fill type="solid"/>
              </v:shape>
              <v:shape style="position:absolute;left:434;top:32;width:92;height:114" coordorigin="434,32" coordsize="92,114" path="m510,41l481,41,486,42,493,47,498,54,499,58,500,62,500,70,526,70,526,62,521,52,510,41xe" filled="true" fillcolor="#231f20" stroked="false">
                <v:path arrowok="t"/>
                <v:fill type="solid"/>
              </v:shape>
            </v:group>
            <v:group style="position:absolute;left:541;top:32;width:74;height:114" coordorigin="541,32" coordsize="74,114">
              <v:shape style="position:absolute;left:541;top:32;width:74;height:114" coordorigin="541,32" coordsize="74,114" path="m597,142l553,142,556,143,564,145,571,146,588,146,595,143,597,142xe" filled="true" fillcolor="#231f20" stroked="false">
                <v:path arrowok="t"/>
                <v:fill type="solid"/>
              </v:shape>
              <v:shape style="position:absolute;left:541;top:32;width:74;height:114" coordorigin="541,32" coordsize="74,114" path="m545,106l541,106,541,144,545,144,547,142,597,142,600,139,571,139,564,137,552,125,547,118,545,106xe" filled="true" fillcolor="#231f20" stroked="false">
                <v:path arrowok="t"/>
                <v:fill type="solid"/>
              </v:shape>
              <v:shape style="position:absolute;left:541;top:32;width:74;height:114" coordorigin="541,32" coordsize="74,114" path="m577,32l564,32,556,35,544,47,541,54,541,70,580,101,587,106,592,109,595,113,596,118,596,127,595,131,588,138,584,139,600,139,604,137,611,131,614,124,614,101,606,91,590,83,566,71,560,67,558,65,556,61,554,58,554,49,563,41,568,40,606,40,606,37,595,37,593,36,589,35,577,32xe" filled="true" fillcolor="#231f20" stroked="false">
                <v:path arrowok="t"/>
                <v:fill type="solid"/>
              </v:shape>
              <v:shape style="position:absolute;left:541;top:32;width:74;height:114" coordorigin="541,32" coordsize="74,114" path="m606,40l581,40,586,41,590,46,595,49,599,58,602,68,606,68,606,40xe" filled="true" fillcolor="#231f20" stroked="false">
                <v:path arrowok="t"/>
                <v:fill type="solid"/>
              </v:shape>
              <v:shape style="position:absolute;left:541;top:32;width:74;height:114" coordorigin="541,32" coordsize="74,114" path="m606,32l602,32,600,35,600,36,599,36,598,37,606,37,606,32xe" filled="true" fillcolor="#231f20" stroked="false">
                <v:path arrowok="t"/>
                <v:fill type="solid"/>
              </v:shape>
            </v:group>
            <v:group style="position:absolute;left:625;top:0;width:65;height:144" coordorigin="625,0" coordsize="65,144">
              <v:shape style="position:absolute;left:625;top:0;width:65;height:144" coordorigin="625,0" coordsize="65,144" path="m661,43l642,43,642,124,643,130,646,137,648,139,655,144,668,144,673,143,678,139,683,134,686,131,668,131,666,130,665,127,662,125,661,120,661,43xe" filled="true" fillcolor="#231f20" stroked="false">
                <v:path arrowok="t"/>
                <v:fill type="solid"/>
              </v:shape>
              <v:shape style="position:absolute;left:625;top:0;width:65;height:144" coordorigin="625,0" coordsize="65,144" path="m690,121l685,121,684,125,682,127,674,131,686,131,686,130,690,121xe" filled="true" fillcolor="#231f20" stroked="false">
                <v:path arrowok="t"/>
                <v:fill type="solid"/>
              </v:shape>
              <v:shape style="position:absolute;left:625;top:0;width:65;height:144" coordorigin="625,0" coordsize="65,144" path="m661,0l658,0,654,8,652,13,650,17,647,22,642,26,638,31,629,38,625,40,625,43,686,43,686,36,661,36,661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57"/>
          <w:sz w:val="19"/>
        </w:rPr>
      </w:r>
      <w:r>
        <w:rPr>
          <w:rFonts w:ascii="Times New Roman"/>
          <w:spacing w:val="57"/>
          <w:sz w:val="19"/>
        </w:rPr>
        <w:tab/>
      </w:r>
      <w:r>
        <w:rPr>
          <w:rFonts w:ascii="Times New Roman"/>
          <w:spacing w:val="57"/>
          <w:position w:val="5"/>
          <w:sz w:val="17"/>
        </w:rPr>
        <w:pict>
          <v:group style="width:10.8pt;height:8.550pt;mso-position-horizontal-relative:char;mso-position-vertical-relative:line" coordorigin="0,0" coordsize="216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1;top:0;width:95;height:167" coordorigin="121,0" coordsize="95,167">
              <v:shape style="position:absolute;left:121;top:0;width:95;height:167" coordorigin="121,0" coordsize="95,167" path="m186,162l121,162,121,167,186,167,186,162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61,68l142,68,142,151,138,158,134,161,132,162,172,162,167,161,164,157,162,155,161,149,161,68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88,60l121,60,121,68,188,68,188,6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94,0l178,0,169,2,163,7,156,12,150,18,146,25,144,32,142,42,142,60,161,60,161,35,162,25,163,20,166,13,168,12,170,10,174,8,209,8,203,4,194,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209,8l180,8,187,12,191,16,193,19,196,24,199,26,200,28,203,29,204,30,209,30,211,29,212,26,215,25,216,23,216,16,214,12,209,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57"/>
          <w:position w:val="5"/>
          <w:sz w:val="17"/>
        </w:rPr>
      </w:r>
      <w:r>
        <w:rPr>
          <w:rFonts w:ascii="Times New Roman"/>
          <w:spacing w:val="43"/>
          <w:position w:val="5"/>
          <w:sz w:val="14"/>
        </w:rPr>
        <w:t> </w:t>
      </w:r>
      <w:r>
        <w:rPr>
          <w:rFonts w:ascii="Times New Roman"/>
          <w:spacing w:val="43"/>
          <w:position w:val="5"/>
          <w:sz w:val="17"/>
        </w:rPr>
        <w:pict>
          <v:group style="width:14.25pt;height:8.550pt;mso-position-horizontal-relative:char;mso-position-vertical-relative:line" coordorigin="0,0" coordsize="285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93;top:56;width:92;height:114" coordorigin="193,56" coordsize="92,114">
              <v:shape style="position:absolute;left:193;top:56;width:92;height:114" coordorigin="193,56" coordsize="92,114" path="m254,56l196,94,193,118,197,139,208,155,216,166,227,170,252,170,262,166,270,157,275,151,239,151,229,146,222,137,214,128,210,116,210,100,284,100,284,94,210,94,211,84,214,77,218,72,224,67,229,65,269,65,265,60,254,56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81,125l256,151,275,151,277,148,282,138,284,127,281,125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69,65l240,65,245,66,252,71,256,74,258,82,259,86,259,94,284,94,284,86,280,76,272,68,269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3"/>
          <w:position w:val="5"/>
          <w:sz w:val="17"/>
        </w:rPr>
      </w:r>
      <w:r>
        <w:rPr>
          <w:rFonts w:ascii="Times New Roman"/>
          <w:spacing w:val="43"/>
          <w:position w:val="5"/>
          <w:sz w:val="17"/>
        </w:rPr>
        <w:tab/>
      </w:r>
      <w:r>
        <w:rPr>
          <w:rFonts w:ascii="Times New Roman"/>
          <w:spacing w:val="43"/>
          <w:position w:val="5"/>
          <w:sz w:val="16"/>
        </w:rPr>
        <w:pict>
          <v:group style="width:36.9pt;height:8.3pt;mso-position-horizontal-relative:char;mso-position-vertical-relative:line" coordorigin="0,0" coordsize="738,166">
            <v:group style="position:absolute;left:0;top:0;width:143;height:166" coordorigin="0,0" coordsize="143,166">
              <v:shape style="position:absolute;left:0;top:0;width:143;height:166" coordorigin="0,0" coordsize="143,166" path="m72,0l8,47,0,87,2,105,37,156,78,166,92,166,104,162,116,155,117,155,74,155,64,152,55,146,46,142,38,133,33,121,29,104,28,81,30,59,72,8,116,8,112,7,95,2,72,0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9,122l97,155,117,155,131,142,143,125,139,122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16,8l96,8,107,12,116,19,128,33,136,54,139,54,136,11,121,11,119,10,116,8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6,0l132,0,131,4,130,6,125,11,136,11,136,0xe" filled="true" fillcolor="#231f20" stroked="false">
                <v:path arrowok="t"/>
                <v:fill type="solid"/>
              </v:shape>
            </v:group>
            <v:group style="position:absolute;left:155;top:55;width:120;height:111" coordorigin="155,55" coordsize="120,111">
              <v:shape style="position:absolute;left:155;top:55;width:120;height:111" coordorigin="155,55" coordsize="120,111" path="m193,55l155,55,155,59,164,59,169,61,170,62,173,67,173,133,174,142,194,166,206,166,211,164,216,161,221,158,228,152,229,151,205,151,198,146,194,143,193,137,193,55xe" filled="true" fillcolor="#231f20" stroked="false">
                <v:path arrowok="t"/>
                <v:fill type="solid"/>
              </v:shape>
              <v:shape style="position:absolute;left:155;top:55;width:120;height:111" coordorigin="155,55" coordsize="120,111" path="m257,143l238,143,238,166,242,166,275,152,274,150,263,150,262,149,260,149,259,148,257,143xe" filled="true" fillcolor="#231f20" stroked="false">
                <v:path arrowok="t"/>
                <v:fill type="solid"/>
              </v:shape>
              <v:shape style="position:absolute;left:155;top:55;width:120;height:111" coordorigin="155,55" coordsize="120,111" path="m257,55l220,55,220,59,227,59,232,60,236,65,238,68,238,136,232,142,226,145,222,148,217,150,214,151,229,151,238,143,257,143,257,55xe" filled="true" fillcolor="#231f20" stroked="false">
                <v:path arrowok="t"/>
                <v:fill type="solid"/>
              </v:shape>
              <v:shape style="position:absolute;left:155;top:55;width:120;height:111" coordorigin="155,55" coordsize="120,111" path="m272,148l268,150,274,150,272,148xe" filled="true" fillcolor="#231f20" stroked="false">
                <v:path arrowok="t"/>
                <v:fill type="solid"/>
              </v:shape>
            </v:group>
            <v:group style="position:absolute;left:278;top:52;width:81;height:111" coordorigin="278,52" coordsize="81,111">
              <v:shape style="position:absolute;left:278;top:52;width:81;height:111" coordorigin="278,52" coordsize="81,111" path="m335,157l280,157,280,162,335,162,335,157xe" filled="true" fillcolor="#231f20" stroked="false">
                <v:path arrowok="t"/>
                <v:fill type="solid"/>
              </v:shape>
              <v:shape style="position:absolute;left:278;top:52;width:81;height:111" coordorigin="278,52" coordsize="81,111" path="m316,67l292,67,294,70,296,74,296,149,295,152,294,154,292,155,289,157,326,157,322,155,319,152,317,148,316,143,316,85,320,78,322,76,316,76,316,67xe" filled="true" fillcolor="#231f20" stroked="false">
                <v:path arrowok="t"/>
                <v:fill type="solid"/>
              </v:shape>
              <v:shape style="position:absolute;left:278;top:52;width:81;height:111" coordorigin="278,52" coordsize="81,111" path="m348,52l335,52,325,60,316,76,322,76,324,73,330,67,359,67,359,61,358,58,354,55,352,53,348,52xe" filled="true" fillcolor="#231f20" stroked="false">
                <v:path arrowok="t"/>
                <v:fill type="solid"/>
              </v:shape>
              <v:shape style="position:absolute;left:278;top:52;width:81;height:111" coordorigin="278,52" coordsize="81,111" path="m359,67l334,67,336,68,340,71,342,74,346,76,352,76,354,74,355,72,358,70,359,67xe" filled="true" fillcolor="#231f20" stroked="false">
                <v:path arrowok="t"/>
                <v:fill type="solid"/>
              </v:shape>
              <v:shape style="position:absolute;left:278;top:52;width:81;height:111" coordorigin="278,52" coordsize="81,111" path="m316,52l311,52,278,65,280,68,283,67,316,67,316,52xe" filled="true" fillcolor="#231f20" stroked="false">
                <v:path arrowok="t"/>
                <v:fill type="solid"/>
              </v:shape>
            </v:group>
            <v:group style="position:absolute;left:359;top:52;width:80;height:111" coordorigin="359,52" coordsize="80,111">
              <v:shape style="position:absolute;left:359;top:52;width:80;height:111" coordorigin="359,52" coordsize="80,111" path="m415,157l360,157,360,162,415,162,415,157xe" filled="true" fillcolor="#231f20" stroked="false">
                <v:path arrowok="t"/>
                <v:fill type="solid"/>
              </v:shape>
              <v:shape style="position:absolute;left:359;top:52;width:80;height:111" coordorigin="359,52" coordsize="80,111" path="m396,67l372,67,374,70,376,72,376,74,377,77,377,148,376,149,376,152,374,154,372,155,370,157,407,157,403,156,401,155,397,148,396,143,396,85,400,78,401,76,396,76,396,67xe" filled="true" fillcolor="#231f20" stroked="false">
                <v:path arrowok="t"/>
                <v:fill type="solid"/>
              </v:shape>
              <v:shape style="position:absolute;left:359;top:52;width:80;height:111" coordorigin="359,52" coordsize="80,111" path="m428,52l414,52,406,60,396,76,401,76,403,73,408,68,410,67,438,67,438,61,437,58,432,53,428,52xe" filled="true" fillcolor="#231f20" stroked="false">
                <v:path arrowok="t"/>
                <v:fill type="solid"/>
              </v:shape>
              <v:shape style="position:absolute;left:359;top:52;width:80;height:111" coordorigin="359,52" coordsize="80,111" path="m438,67l413,67,415,68,419,71,422,74,426,76,431,76,433,74,438,70,438,67xe" filled="true" fillcolor="#231f20" stroked="false">
                <v:path arrowok="t"/>
                <v:fill type="solid"/>
              </v:shape>
              <v:shape style="position:absolute;left:359;top:52;width:80;height:111" coordorigin="359,52" coordsize="80,111" path="m396,52l391,52,359,65,360,68,362,67,396,67,396,52xe" filled="true" fillcolor="#231f20" stroked="false">
                <v:path arrowok="t"/>
                <v:fill type="solid"/>
              </v:shape>
            </v:group>
            <v:group style="position:absolute;left:449;top:52;width:92;height:114" coordorigin="449,52" coordsize="92,114">
              <v:shape style="position:absolute;left:449;top:52;width:92;height:114" coordorigin="449,52" coordsize="92,114" path="m511,52l451,90,449,113,453,134,463,150,473,161,484,166,508,166,518,161,526,152,531,146,494,146,485,142,478,132,469,124,466,112,466,95,540,95,540,89,466,89,467,79,470,72,480,62,486,60,525,60,521,55,511,52xe" filled="true" fillcolor="#231f20" stroked="false">
                <v:path arrowok="t"/>
                <v:fill type="solid"/>
              </v:shape>
              <v:shape style="position:absolute;left:449;top:52;width:92;height:114" coordorigin="449,52" coordsize="92,114" path="m536,120l533,130,529,137,523,140,518,144,512,146,531,146,534,143,539,133,540,122,536,120xe" filled="true" fillcolor="#231f20" stroked="false">
                <v:path arrowok="t"/>
                <v:fill type="solid"/>
              </v:shape>
              <v:shape style="position:absolute;left:449;top:52;width:92;height:114" coordorigin="449,52" coordsize="92,114" path="m525,60l497,60,500,61,504,64,509,66,514,73,515,77,515,82,516,89,540,89,540,82,536,71,528,64,525,60xe" filled="true" fillcolor="#231f20" stroked="false">
                <v:path arrowok="t"/>
                <v:fill type="solid"/>
              </v:shape>
            </v:group>
            <v:group style="position:absolute;left:548;top:52;width:118;height:111" coordorigin="548,52" coordsize="118,111">
              <v:shape style="position:absolute;left:548;top:52;width:118;height:111" coordorigin="548,52" coordsize="118,111" path="m604,157l550,157,550,162,604,162,604,157xe" filled="true" fillcolor="#231f20" stroked="false">
                <v:path arrowok="t"/>
                <v:fill type="solid"/>
              </v:shape>
              <v:shape style="position:absolute;left:548;top:52;width:118;height:111" coordorigin="548,52" coordsize="118,111" path="m666,157l613,157,613,162,666,162,666,157xe" filled="true" fillcolor="#231f20" stroked="false">
                <v:path arrowok="t"/>
                <v:fill type="solid"/>
              </v:shape>
              <v:shape style="position:absolute;left:548;top:52;width:118;height:111" coordorigin="548,52" coordsize="118,111" path="m586,67l562,67,564,70,565,72,565,74,566,77,566,145,565,151,564,154,562,156,558,157,594,157,589,155,588,154,587,151,586,150,586,82,592,74,586,74,586,67xe" filled="true" fillcolor="#231f20" stroked="false">
                <v:path arrowok="t"/>
                <v:fill type="solid"/>
              </v:shape>
              <v:shape style="position:absolute;left:548;top:52;width:118;height:111" coordorigin="548,52" coordsize="118,111" path="m645,66l619,66,624,68,626,72,629,77,630,84,630,149,628,154,624,157,658,157,655,156,654,155,652,154,652,151,650,149,649,144,649,76,647,71,645,66xe" filled="true" fillcolor="#231f20" stroked="false">
                <v:path arrowok="t"/>
                <v:fill type="solid"/>
              </v:shape>
              <v:shape style="position:absolute;left:548;top:52;width:118;height:111" coordorigin="548,52" coordsize="118,111" path="m628,52l620,52,603,58,586,74,592,74,595,71,605,66,645,66,644,64,641,59,637,56,632,53,628,52xe" filled="true" fillcolor="#231f20" stroked="false">
                <v:path arrowok="t"/>
                <v:fill type="solid"/>
              </v:shape>
              <v:shape style="position:absolute;left:548;top:52;width:118;height:111" coordorigin="548,52" coordsize="118,111" path="m586,52l581,52,548,65,550,68,553,67,586,67,586,52xe" filled="true" fillcolor="#231f20" stroked="false">
                <v:path arrowok="t"/>
                <v:fill type="solid"/>
              </v:shape>
            </v:group>
            <v:group style="position:absolute;left:673;top:19;width:65;height:144" coordorigin="673,19" coordsize="65,144">
              <v:shape style="position:absolute;left:673;top:19;width:65;height:144" coordorigin="673,19" coordsize="65,144" path="m709,62l690,62,690,143,701,161,703,163,716,163,721,162,726,158,734,150,718,150,714,149,713,146,710,144,709,139,709,62xe" filled="true" fillcolor="#231f20" stroked="false">
                <v:path arrowok="t"/>
                <v:fill type="solid"/>
              </v:shape>
              <v:shape style="position:absolute;left:673;top:19;width:65;height:144" coordorigin="673,19" coordsize="65,144" path="m738,140l733,140,732,144,730,146,722,150,734,150,736,149,738,140xe" filled="true" fillcolor="#231f20" stroked="false">
                <v:path arrowok="t"/>
                <v:fill type="solid"/>
              </v:shape>
              <v:shape style="position:absolute;left:673;top:19;width:65;height:144" coordorigin="673,19" coordsize="65,144" path="m709,19l706,19,703,28,700,32,698,36,691,46,686,50,682,54,678,58,673,59,673,62,734,62,734,55,709,55,709,1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3"/>
          <w:position w:val="5"/>
          <w:sz w:val="16"/>
        </w:rPr>
      </w:r>
      <w:r>
        <w:rPr>
          <w:rFonts w:ascii="Times New Roman"/>
          <w:spacing w:val="43"/>
          <w:position w:val="5"/>
          <w:sz w:val="16"/>
        </w:rPr>
        <w:tab/>
      </w:r>
      <w:r>
        <w:rPr>
          <w:rFonts w:ascii="Times New Roman"/>
          <w:spacing w:val="43"/>
          <w:position w:val="1"/>
          <w:sz w:val="19"/>
        </w:rPr>
        <w:drawing>
          <wp:inline distT="0" distB="0" distL="0" distR="0">
            <wp:extent cx="543479" cy="126301"/>
            <wp:effectExtent l="0" t="0" r="0" b="0"/>
            <wp:docPr id="6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7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1"/>
          <w:sz w:val="19"/>
        </w:rPr>
      </w:r>
      <w:r>
        <w:rPr>
          <w:rFonts w:ascii="Times New Roman"/>
          <w:spacing w:val="43"/>
          <w:position w:val="1"/>
          <w:sz w:val="19"/>
        </w:rPr>
        <w:tab/>
      </w:r>
      <w:r>
        <w:rPr>
          <w:rFonts w:ascii="Times New Roman"/>
          <w:spacing w:val="43"/>
          <w:position w:val="5"/>
          <w:sz w:val="17"/>
        </w:rPr>
        <w:pict>
          <v:group style="width:16.95pt;height:8.550pt;mso-position-horizontal-relative:char;mso-position-vertical-relative:line" coordorigin="0,0" coordsize="339,171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0;top:56;width:118;height:111" coordorigin="100,56" coordsize="118,111">
              <v:shape style="position:absolute;left:100;top:56;width:118;height:111" coordorigin="100,56" coordsize="118,111" path="m155,162l101,162,101,167,155,167,155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217,162l164,162,164,167,217,167,217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72l113,72,115,74,116,77,116,79,118,82,118,150,116,156,115,158,113,161,109,162,145,162,140,160,139,158,138,156,137,155,137,86,143,79,137,79,137,7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96,71l170,71,175,73,178,77,180,82,181,89,181,154,179,158,175,162,209,162,206,161,205,160,203,158,203,156,202,154,200,149,200,80,198,76,196,71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79,56l171,56,155,63,137,79,143,79,146,76,156,71,196,71,196,68,192,64,188,61,184,58,179,56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56l132,56,100,70,101,73,104,72,137,72,137,56xe" filled="true" fillcolor="#231f20" stroked="false">
                <v:path arrowok="t"/>
                <v:fill type="solid"/>
              </v:shape>
            </v:group>
            <v:group style="position:absolute;left:226;top:0;width:113;height:171" coordorigin="226,0" coordsize="113,171">
              <v:shape style="position:absolute;left:226;top:0;width:113;height:171" coordorigin="226,0" coordsize="113,171" path="m288,56l229,98,226,118,226,133,230,145,239,155,248,166,258,170,276,170,281,169,286,167,292,164,299,157,272,157,265,152,251,136,247,124,247,92,251,80,258,73,264,66,270,64,300,64,295,59,288,5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37,152l334,154,331,155,301,155,301,170,307,170,338,157,337,152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00,64l281,64,284,65,288,67,292,68,295,72,300,82,301,86,301,146,295,154,288,157,299,157,301,155,328,155,326,154,324,154,323,152,323,150,322,148,322,144,320,137,320,65,301,65,300,64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16l296,16,299,18,301,23,301,65,320,65,320,1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0l316,0,283,13,286,17,288,16,320,16,320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3"/>
          <w:position w:val="5"/>
          <w:sz w:val="17"/>
        </w:rPr>
      </w:r>
      <w:r>
        <w:rPr>
          <w:rFonts w:ascii="Times New Roman"/>
          <w:spacing w:val="43"/>
          <w:position w:val="5"/>
          <w:sz w:val="17"/>
        </w:rPr>
        <w:tab/>
      </w:r>
      <w:r>
        <w:rPr>
          <w:rFonts w:ascii="Times New Roman"/>
          <w:spacing w:val="43"/>
          <w:position w:val="5"/>
          <w:sz w:val="17"/>
        </w:rPr>
        <w:drawing>
          <wp:inline distT="0" distB="0" distL="0" distR="0">
            <wp:extent cx="732834" cy="108965"/>
            <wp:effectExtent l="0" t="0" r="0" b="0"/>
            <wp:docPr id="7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5"/>
          <w:sz w:val="17"/>
        </w:rPr>
      </w:r>
      <w:r>
        <w:rPr>
          <w:rFonts w:ascii="Times New Roman"/>
          <w:spacing w:val="43"/>
          <w:position w:val="5"/>
          <w:sz w:val="17"/>
        </w:rPr>
        <w:tab/>
      </w:r>
      <w:r>
        <w:rPr>
          <w:rFonts w:ascii="Times New Roman"/>
          <w:spacing w:val="43"/>
          <w:position w:val="5"/>
          <w:sz w:val="17"/>
        </w:rPr>
        <w:drawing>
          <wp:inline distT="0" distB="0" distL="0" distR="0">
            <wp:extent cx="762761" cy="108965"/>
            <wp:effectExtent l="0" t="0" r="0" b="0"/>
            <wp:docPr id="7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6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5"/>
          <w:sz w:val="17"/>
        </w:rPr>
      </w:r>
      <w:r>
        <w:rPr>
          <w:rFonts w:ascii="Times New Roman"/>
          <w:spacing w:val="64"/>
          <w:position w:val="5"/>
          <w:sz w:val="14"/>
        </w:rPr>
        <w:t> </w:t>
      </w:r>
      <w:r>
        <w:rPr>
          <w:rFonts w:ascii="Times New Roman"/>
          <w:spacing w:val="64"/>
          <w:position w:val="5"/>
          <w:sz w:val="16"/>
        </w:rPr>
        <w:pict>
          <v:group style="width:8.950pt;height:8.35pt;mso-position-horizontal-relative:char;mso-position-vertical-relative:line" coordorigin="0,0" coordsize="179,167">
            <v:group style="position:absolute;left:0;top:0;width:54;height:167" coordorigin="0,0" coordsize="54,167">
              <v:shape style="position:absolute;left:0;top:0;width:54;height:167" coordorigin="0,0" coordsize="54,167" path="m31,0l24,0,22,1,17,6,16,8,16,16,17,18,22,23,24,24,31,24,34,23,38,18,40,16,40,8,38,6,34,1,31,0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54,162l1,162,1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72l13,72,17,76,17,78,18,82,18,149,17,154,17,156,16,158,14,160,12,161,11,162,46,162,41,160,40,158,38,156,38,154,37,149,37,7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56l32,56,0,70,1,73,5,72,37,72,37,56xe" filled="true" fillcolor="#231f20" stroked="false">
                <v:path arrowok="t"/>
                <v:fill type="solid"/>
              </v:shape>
            </v:group>
            <v:group style="position:absolute;left:61;top:56;width:118;height:111" coordorigin="61,56" coordsize="118,111">
              <v:shape style="position:absolute;left:61;top:56;width:118;height:111" coordorigin="61,56" coordsize="118,111" path="m115,162l62,162,62,167,115,167,115,162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179,162l125,162,125,167,179,167,179,162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98,72l74,72,77,74,78,77,78,79,79,82,79,150,78,156,76,158,74,161,71,162,106,162,104,161,102,160,101,158,100,156,98,155,98,86,105,79,98,79,98,72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158,71l132,71,137,73,139,77,142,82,143,89,143,154,140,158,138,161,136,162,169,162,168,161,166,160,164,158,163,156,163,154,162,149,162,88,161,80,160,76,158,71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140,56l132,56,115,63,98,79,105,79,108,76,116,71,158,71,157,68,154,64,150,61,145,58,140,56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98,56l94,56,61,70,62,73,66,72,98,72,98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64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26943" cy="138112"/>
            <wp:effectExtent l="0" t="0" r="0" b="0"/>
            <wp:docPr id="7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9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99" w:footer="736" w:top="4540" w:bottom="920" w:left="13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14.239998pt;margin-top:75.180pt;width:7.95pt;height:8.3pt;mso-position-horizontal-relative:page;mso-position-vertical-relative:page;z-index:3640" coordorigin="2285,1504" coordsize="159,166">
            <v:group style="position:absolute;left:2285;top:1504;width:106;height:162" coordorigin="2285,1504" coordsize="106,162">
              <v:shape style="position:absolute;left:2285;top:1504;width:106;height:162" coordorigin="2285,1504" coordsize="106,162" path="m2374,1522l2338,1522,2345,1524,2351,1531,2357,1537,2360,1546,2360,1564,2318,1628,2285,1661,2285,1666,2378,1666,2385,1648,2352,1648,2311,1647,2353,1601,2381,1553,2381,1534,2376,1524,2374,1522xe" filled="true" fillcolor="#231f20" stroked="false">
                <v:path arrowok="t"/>
                <v:fill type="solid"/>
              </v:shape>
              <v:shape style="position:absolute;left:2285;top:1504;width:106;height:162" coordorigin="2285,1504" coordsize="106,162" path="m2390,1634l2386,1634,2381,1642,2378,1643,2376,1645,2372,1646,2369,1646,2366,1648,2385,1648,2390,1634xe" filled="true" fillcolor="#231f20" stroked="false">
                <v:path arrowok="t"/>
                <v:fill type="solid"/>
              </v:shape>
              <v:shape style="position:absolute;left:2285;top:1504;width:106;height:162" coordorigin="2285,1504" coordsize="106,162" path="m2348,1504l2323,1504,2312,1507,2297,1523,2292,1534,2290,1548,2294,1548,2297,1540,2302,1532,2308,1528,2314,1524,2321,1522,2374,1522,2359,1507,2348,1504xe" filled="true" fillcolor="#231f20" stroked="false">
                <v:path arrowok="t"/>
                <v:fill type="solid"/>
              </v:shape>
            </v:group>
            <v:group style="position:absolute;left:2417;top:1643;width:27;height:27" coordorigin="2417,1643" coordsize="27,27">
              <v:shape style="position:absolute;left:2417;top:1643;width:27;height:27" coordorigin="2417,1643" coordsize="27,27" path="m2434,1643l2426,1643,2423,1644,2418,1649,2417,1652,2417,1660,2418,1662,2420,1666,2423,1668,2426,1669,2434,1669,2437,1668,2440,1666,2442,1662,2443,1660,2443,1652,2442,1649,2437,1644,2434,164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419998pt;margin-top:188.220001pt;width:465.235886pt;height:10.875pt;mso-position-horizontal-relative:page;mso-position-vertical-relative:page;z-index:3664" type="#_x0000_t75" stroked="false">
            <v:imagedata r:id="rId111" o:title=""/>
          </v:shape>
        </w:pict>
      </w:r>
      <w:r>
        <w:rPr/>
        <w:pict>
          <v:shape style="position:absolute;margin-left:72.480003pt;margin-top:216.539993pt;width:471.955817pt;height:11.025pt;mso-position-horizontal-relative:page;mso-position-vertical-relative:page;z-index:3688" type="#_x0000_t75" stroked="false">
            <v:imagedata r:id="rId112" o:title=""/>
          </v:shape>
        </w:pict>
      </w:r>
      <w:r>
        <w:rPr/>
        <w:pict>
          <v:shape style="position:absolute;margin-left:71.940002pt;margin-top:244.860001pt;width:227.838221pt;height:10.875pt;mso-position-horizontal-relative:page;mso-position-vertical-relative:page;z-index:3712" type="#_x0000_t75" stroked="false">
            <v:imagedata r:id="rId113" o:title=""/>
          </v:shape>
        </w:pict>
      </w:r>
      <w:r>
        <w:rPr/>
        <w:pict>
          <v:shape style="position:absolute;margin-left:306.739502pt;margin-top:244.860001pt;width:232.360022pt;height:10.875pt;mso-position-horizontal-relative:page;mso-position-vertical-relative:page;z-index:3736" type="#_x0000_t75" stroked="false">
            <v:imagedata r:id="rId114" o:title=""/>
          </v:shape>
        </w:pict>
      </w:r>
      <w:r>
        <w:rPr/>
        <w:pict>
          <v:shape style="position:absolute;margin-left:72.360001pt;margin-top:273.181pt;width:471.652933pt;height:11.025pt;mso-position-horizontal-relative:page;mso-position-vertical-relative:page;z-index:3760" type="#_x0000_t75" stroked="false">
            <v:imagedata r:id="rId115" o:title=""/>
          </v:shape>
        </w:pict>
      </w:r>
      <w:r>
        <w:rPr/>
        <w:pict>
          <v:shape style="position:absolute;margin-left:72.120003pt;margin-top:301.501007pt;width:465.893166pt;height:10.875pt;mso-position-horizontal-relative:page;mso-position-vertical-relative:page;z-index:3784" type="#_x0000_t75" stroked="false">
            <v:imagedata r:id="rId116" o:title=""/>
          </v:shape>
        </w:pict>
      </w:r>
      <w:r>
        <w:rPr/>
        <w:pict>
          <v:shape style="position:absolute;margin-left:71.940002pt;margin-top:329.821014pt;width:295.717342pt;height:10.875pt;mso-position-horizontal-relative:page;mso-position-vertical-relative:page;z-index:3808" type="#_x0000_t75" stroked="false">
            <v:imagedata r:id="rId117" o:title=""/>
          </v:shape>
        </w:pict>
      </w:r>
      <w:r>
        <w:rPr/>
        <w:pict>
          <v:group style="position:absolute;margin-left:189.519989pt;margin-top:358.621002pt;width:233.1pt;height:10.2pt;mso-position-horizontal-relative:page;mso-position-vertical-relative:page;z-index:3832" coordorigin="3790,7172" coordsize="4662,204">
            <v:group style="position:absolute;left:3797;top:7370;width:4649;height:2" coordorigin="3797,7370" coordsize="4649,2">
              <v:shape style="position:absolute;left:3797;top:7370;width:4649;height:2" coordorigin="3797,7370" coordsize="4649,0" path="m3797,7370l8446,7370e" filled="false" stroked="true" strokeweight=".64001pt" strokecolor="#231f20">
                <v:path arrowok="t"/>
              </v:shape>
              <v:shape style="position:absolute;left:3802;top:7172;width:4639;height:166" type="#_x0000_t75" stroked="false">
                <v:imagedata r:id="rId118" o:title=""/>
              </v:shape>
            </v:group>
            <w10:wrap type="none"/>
          </v:group>
        </w:pict>
      </w:r>
      <w:r>
        <w:rPr/>
        <w:pict>
          <v:group style="position:absolute;margin-left:109.379997pt;margin-top:386.700989pt;width:12.8pt;height:8.3pt;mso-position-horizontal-relative:page;mso-position-vertical-relative:page;z-index:3856" coordorigin="2188,7734" coordsize="256,166">
            <v:group style="position:absolute;left:2188;top:7734;width:64;height:162" coordorigin="2188,7734" coordsize="64,162">
              <v:shape style="position:absolute;left:2188;top:7734;width:64;height:162" coordorigin="2188,7734" coordsize="64,162" path="m2251,7891l2191,7891,2191,7896,2251,7896,2251,7891xe" filled="true" fillcolor="#231f20" stroked="false">
                <v:path arrowok="t"/>
                <v:fill type="solid"/>
              </v:shape>
              <v:shape style="position:absolute;left:2188;top:7734;width:64;height:162" coordorigin="2188,7734" coordsize="64,162" path="m2231,7753l2206,7753,2207,7754,2209,7756,2209,7758,2210,7760,2210,7763,2212,7771,2212,7878,2210,7883,2210,7885,2209,7888,2208,7889,2203,7891,2239,7891,2234,7889,2232,7886,2232,7885,2231,7883,2231,7753xe" filled="true" fillcolor="#231f20" stroked="false">
                <v:path arrowok="t"/>
                <v:fill type="solid"/>
              </v:shape>
              <v:shape style="position:absolute;left:2188;top:7734;width:64;height:162" coordorigin="2188,7734" coordsize="64,162" path="m2231,7734l2227,7734,2188,7753,2190,7757,2195,7754,2200,7753,2231,7753,2231,7734xe" filled="true" fillcolor="#231f20" stroked="false">
                <v:path arrowok="t"/>
                <v:fill type="solid"/>
              </v:shape>
            </v:group>
            <v:group style="position:absolute;left:2290;top:7734;width:90;height:165" coordorigin="2290,7734" coordsize="90,165">
              <v:shape style="position:absolute;left:2290;top:7734;width:90;height:165" coordorigin="2290,7734" coordsize="90,165" path="m2303,7878l2294,7878,2291,7882,2290,7884,2290,7889,2292,7892,2299,7897,2306,7898,2332,7897,2352,7891,2355,7889,2330,7889,2327,7888,2324,7888,2322,7886,2318,7885,2314,7883,2310,7880,2306,7879,2305,7879,2303,7878xe" filled="true" fillcolor="#231f20" stroked="false">
                <v:path arrowok="t"/>
                <v:fill type="solid"/>
              </v:shape>
              <v:shape style="position:absolute;left:2290;top:7734;width:90;height:165" coordorigin="2290,7734" coordsize="90,165" path="m2368,7750l2334,7750,2340,7752,2345,7757,2351,7762,2353,7769,2353,7783,2351,7788,2348,7794,2346,7799,2341,7804,2329,7811,2323,7813,2316,7813,2316,7817,2327,7817,2333,7818,2338,7820,2344,7824,2348,7826,2352,7830,2354,7831,2357,7835,2359,7840,2362,7846,2363,7852,2363,7866,2360,7873,2348,7885,2341,7889,2355,7889,2366,7879,2376,7870,2380,7858,2380,7834,2377,7825,2368,7811,2360,7806,2353,7801,2367,7783,2372,7766,2372,7759,2370,7752,2368,7750xe" filled="true" fillcolor="#231f20" stroked="false">
                <v:path arrowok="t"/>
                <v:fill type="solid"/>
              </v:shape>
              <v:shape style="position:absolute;left:2290;top:7734;width:90;height:165" coordorigin="2290,7734" coordsize="90,165" path="m2348,7734l2324,7734,2316,7736,2309,7742,2303,7748,2297,7757,2292,7768,2296,7769,2304,7757,2315,7750,2368,7750,2364,7746,2358,7738,2348,7734xe" filled="true" fillcolor="#231f20" stroked="false">
                <v:path arrowok="t"/>
                <v:fill type="solid"/>
              </v:shape>
            </v:group>
            <v:group style="position:absolute;left:2417;top:7873;width:27;height:27" coordorigin="2417,7873" coordsize="27,27">
              <v:shape style="position:absolute;left:2417;top:7873;width:27;height:27" coordorigin="2417,7873" coordsize="27,27" path="m2434,7873l2426,7873,2423,7874,2418,7879,2417,7883,2417,7890,2418,7892,2420,7896,2423,7898,2426,7900,2434,7900,2437,7898,2440,7896,2442,7892,2443,7890,2443,7883,2442,7879,2437,7874,2434,787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19995pt;margin-top:386.460999pt;width:393.950859pt;height:10.875pt;mso-position-horizontal-relative:page;mso-position-vertical-relative:page;z-index:3880" type="#_x0000_t75" stroked="false">
            <v:imagedata r:id="rId119" o:title=""/>
          </v:shape>
        </w:pict>
      </w:r>
      <w:r>
        <w:rPr/>
        <w:pict>
          <v:shape style="position:absolute;margin-left:72.419998pt;margin-top:414.781006pt;width:348.479018pt;height:10.875pt;mso-position-horizontal-relative:page;mso-position-vertical-relative:page;z-index:3904" type="#_x0000_t75" stroked="false">
            <v:imagedata r:id="rId120" o:title=""/>
          </v:shape>
        </w:pict>
      </w:r>
      <w:r>
        <w:rPr/>
        <w:pict>
          <v:shape style="position:absolute;margin-left:430.080994pt;margin-top:414.781006pt;width:108.869505pt;height:10.875pt;mso-position-horizontal-relative:page;mso-position-vertical-relative:page;z-index:3928" type="#_x0000_t75" stroked="false">
            <v:imagedata r:id="rId121" o:title=""/>
          </v:shape>
        </w:pict>
      </w:r>
      <w:r>
        <w:rPr/>
        <w:pict>
          <v:shape style="position:absolute;margin-left:72.425972pt;margin-top:443.101013pt;width:465.528701pt;height:10.875pt;mso-position-horizontal-relative:page;mso-position-vertical-relative:page;z-index:3952" type="#_x0000_t75" stroked="false">
            <v:imagedata r:id="rId122" o:title=""/>
          </v:shape>
        </w:pict>
      </w:r>
      <w:r>
        <w:rPr/>
        <w:pict>
          <v:shape style="position:absolute;margin-left:114.18pt;margin-top:472.621002pt;width:27.982108pt;height:9.75pt;mso-position-horizontal-relative:page;mso-position-vertical-relative:page;z-index:3976" type="#_x0000_t75" stroked="false">
            <v:imagedata r:id="rId123" o:title=""/>
          </v:shape>
        </w:pict>
      </w:r>
      <w:r>
        <w:rPr/>
        <w:pict>
          <v:shape style="position:absolute;margin-left:148.080002pt;margin-top:472.621002pt;width:36.568668pt;height:9.1875pt;mso-position-horizontal-relative:page;mso-position-vertical-relative:page;z-index:4000" type="#_x0000_t75" stroked="false">
            <v:imagedata r:id="rId124" o:title=""/>
          </v:shape>
        </w:pict>
      </w:r>
      <w:r>
        <w:rPr/>
        <w:pict>
          <v:shape style="position:absolute;margin-left:190.020004pt;margin-top:471.42099pt;width:66.325549pt;height:10.875pt;mso-position-horizontal-relative:page;mso-position-vertical-relative:page;z-index:4024" type="#_x0000_t75" stroked="false">
            <v:imagedata r:id="rId125" o:title=""/>
          </v:shape>
        </w:pict>
      </w:r>
      <w:r>
        <w:rPr/>
        <w:pict>
          <v:group style="position:absolute;margin-left:262.440002pt;margin-top:471.42099pt;width:30.8pt;height:8.550pt;mso-position-horizontal-relative:page;mso-position-vertical-relative:page;z-index:4048" coordorigin="5249,9428" coordsize="616,171">
            <v:group style="position:absolute;left:5249;top:9485;width:98;height:113" coordorigin="5249,9485" coordsize="98,113">
              <v:shape style="position:absolute;left:5249;top:9485;width:98;height:113" coordorigin="5249,9485" coordsize="98,113" path="m5321,9492l5296,9492,5300,9494,5308,9502,5309,9509,5309,9520,5305,9526,5284,9534,5269,9541,5249,9564,5249,9578,5251,9584,5256,9589,5261,9595,5267,9598,5279,9598,5284,9596,5291,9593,5298,9588,5303,9584,5281,9584,5278,9582,5270,9575,5269,9570,5269,9559,5270,9556,5275,9548,5280,9545,5286,9541,5290,9539,5297,9536,5309,9532,5328,9532,5328,9511,5327,9504,5326,9500,5323,9496,5321,9492xe" filled="true" fillcolor="#231f20" stroked="false">
                <v:path arrowok="t"/>
                <v:fill type="solid"/>
              </v:shape>
              <v:shape style="position:absolute;left:5249;top:9485;width:98;height:113" coordorigin="5249,9485" coordsize="98,113" path="m5329,9580l5309,9580,5309,9586,5310,9590,5312,9593,5315,9596,5317,9598,5329,9598,5338,9592,5344,9582,5332,9582,5330,9581,5329,9581,5329,9580xe" filled="true" fillcolor="#231f20" stroked="false">
                <v:path arrowok="t"/>
                <v:fill type="solid"/>
              </v:shape>
              <v:shape style="position:absolute;left:5249;top:9485;width:98;height:113" coordorigin="5249,9485" coordsize="98,113" path="m5328,9532l5309,9532,5309,9572,5299,9580,5291,9584,5303,9584,5309,9580,5329,9580,5329,9577,5328,9575,5328,9532xe" filled="true" fillcolor="#231f20" stroked="false">
                <v:path arrowok="t"/>
                <v:fill type="solid"/>
              </v:shape>
              <v:shape style="position:absolute;left:5249;top:9485;width:98;height:113" coordorigin="5249,9485" coordsize="98,113" path="m5346,9574l5339,9581,5336,9582,5344,9582,5346,9580,5346,9574xe" filled="true" fillcolor="#231f20" stroked="false">
                <v:path arrowok="t"/>
                <v:fill type="solid"/>
              </v:shape>
              <v:shape style="position:absolute;left:5249;top:9485;width:98;height:113" coordorigin="5249,9485" coordsize="98,113" path="m5302,9485l5280,9485,5270,9487,5256,9499,5254,9505,5254,9518,5256,9520,5257,9522,5260,9523,5266,9523,5268,9522,5272,9518,5273,9515,5273,9502,5274,9498,5278,9496,5280,9493,5284,9492,5321,9492,5316,9490,5310,9486,5302,9485xe" filled="true" fillcolor="#231f20" stroked="false">
                <v:path arrowok="t"/>
                <v:fill type="solid"/>
              </v:shape>
            </v:group>
            <v:group style="position:absolute;left:5348;top:9485;width:118;height:111" coordorigin="5348,9485" coordsize="118,111">
              <v:shape style="position:absolute;left:5348;top:9485;width:118;height:111" coordorigin="5348,9485" coordsize="118,111" path="m5404,9590l5350,9590,5350,9595,5404,9595,5404,9590xe" filled="true" fillcolor="#231f20" stroked="false">
                <v:path arrowok="t"/>
                <v:fill type="solid"/>
              </v:shape>
              <v:shape style="position:absolute;left:5348;top:9485;width:118;height:111" coordorigin="5348,9485" coordsize="118,111" path="m5466,9590l5413,9590,5413,9595,5466,9595,5466,9590xe" filled="true" fillcolor="#231f20" stroked="false">
                <v:path arrowok="t"/>
                <v:fill type="solid"/>
              </v:shape>
              <v:shape style="position:absolute;left:5348;top:9485;width:118;height:111" coordorigin="5348,9485" coordsize="118,111" path="m5386,9500l5362,9500,5364,9503,5365,9505,5365,9508,5366,9510,5366,9578,5365,9584,5364,9587,5362,9589,5358,9590,5394,9590,5389,9588,5388,9587,5387,9584,5386,9583,5386,9515,5392,9508,5386,9508,5386,9500xe" filled="true" fillcolor="#231f20" stroked="false">
                <v:path arrowok="t"/>
                <v:fill type="solid"/>
              </v:shape>
              <v:shape style="position:absolute;left:5348;top:9485;width:118;height:111" coordorigin="5348,9485" coordsize="118,111" path="m5445,9499l5419,9499,5424,9502,5426,9505,5429,9510,5430,9517,5430,9582,5428,9587,5424,9590,5458,9590,5455,9589,5454,9588,5452,9587,5452,9584,5450,9582,5449,9577,5449,9509,5447,9504,5445,9499xe" filled="true" fillcolor="#231f20" stroked="false">
                <v:path arrowok="t"/>
                <v:fill type="solid"/>
              </v:shape>
              <v:shape style="position:absolute;left:5348;top:9485;width:118;height:111" coordorigin="5348,9485" coordsize="118,111" path="m5428,9485l5420,9485,5403,9491,5386,9508,5392,9508,5395,9504,5405,9499,5445,9499,5444,9497,5441,9492,5437,9490,5432,9486,5428,9485xe" filled="true" fillcolor="#231f20" stroked="false">
                <v:path arrowok="t"/>
                <v:fill type="solid"/>
              </v:shape>
              <v:shape style="position:absolute;left:5348;top:9485;width:118;height:111" coordorigin="5348,9485" coordsize="118,111" path="m5386,9485l5381,9485,5348,9498,5350,9502,5353,9500,5386,9500,5386,9485xe" filled="true" fillcolor="#231f20" stroked="false">
                <v:path arrowok="t"/>
                <v:fill type="solid"/>
              </v:shape>
            </v:group>
            <v:group style="position:absolute;left:5479;top:9428;width:113;height:171" coordorigin="5479,9428" coordsize="113,171">
              <v:shape style="position:absolute;left:5479;top:9428;width:113;height:171" coordorigin="5479,9428" coordsize="113,171" path="m5540,9485l5482,9526,5479,9546,5479,9562,5483,9574,5492,9583,5501,9594,5510,9599,5528,9599,5533,9598,5539,9595,5544,9593,5551,9586,5525,9586,5518,9581,5503,9564,5501,9552,5501,9521,5503,9509,5510,9502,5516,9494,5522,9492,5552,9492,5548,9487,5540,9485xe" filled="true" fillcolor="#231f20" stroked="false">
                <v:path arrowok="t"/>
                <v:fill type="solid"/>
              </v:shape>
              <v:shape style="position:absolute;left:5479;top:9428;width:113;height:171" coordorigin="5479,9428" coordsize="113,171" path="m5590,9581l5587,9582,5584,9583,5554,9583,5554,9599,5560,9599,5592,9586,5590,9581xe" filled="true" fillcolor="#231f20" stroked="false">
                <v:path arrowok="t"/>
                <v:fill type="solid"/>
              </v:shape>
              <v:shape style="position:absolute;left:5479;top:9428;width:113;height:171" coordorigin="5479,9428" coordsize="113,171" path="m5552,9492l5533,9492,5537,9493,5540,9496,5544,9497,5548,9500,5552,9510,5554,9515,5554,9575,5548,9582,5540,9586,5551,9586,5554,9583,5580,9583,5579,9582,5578,9582,5576,9581,5574,9576,5574,9493,5554,9493,5552,9492xe" filled="true" fillcolor="#231f20" stroked="false">
                <v:path arrowok="t"/>
                <v:fill type="solid"/>
              </v:shape>
              <v:shape style="position:absolute;left:5479;top:9428;width:113;height:171" coordorigin="5479,9428" coordsize="113,171" path="m5574,9444l5549,9444,5551,9446,5554,9451,5554,9493,5574,9493,5574,9444xe" filled="true" fillcolor="#231f20" stroked="false">
                <v:path arrowok="t"/>
                <v:fill type="solid"/>
              </v:shape>
              <v:shape style="position:absolute;left:5479;top:9428;width:113;height:171" coordorigin="5479,9428" coordsize="113,171" path="m5574,9428l5568,9428,5537,9442,5538,9445,5542,9444,5574,9444,5574,9428xe" filled="true" fillcolor="#231f20" stroked="false">
                <v:path arrowok="t"/>
                <v:fill type="solid"/>
              </v:shape>
            </v:group>
            <v:group style="position:absolute;left:5593;top:9428;width:68;height:171" coordorigin="5593,9428" coordsize="68,171">
              <v:shape style="position:absolute;left:5593;top:9428;width:68;height:171" coordorigin="5593,9428" coordsize="68,171" path="m5660,9428l5651,9428,5593,9599,5603,9599,5660,9428xe" filled="true" fillcolor="#231f20" stroked="false">
                <v:path arrowok="t"/>
                <v:fill type="solid"/>
              </v:shape>
            </v:group>
            <v:group style="position:absolute;left:5671;top:9485;width:104;height:114" coordorigin="5671,9485" coordsize="104,114">
              <v:shape style="position:absolute;left:5671;top:9485;width:104;height:114" coordorigin="5671,9485" coordsize="104,114" path="m5723,9485l5714,9485,5706,9487,5689,9497,5683,9504,5674,9523,5671,9533,5671,9544,5675,9563,5685,9582,5701,9594,5722,9599,5731,9599,5741,9596,5748,9590,5717,9590,5708,9584,5702,9572,5695,9554,5693,9533,5693,9523,5694,9515,5699,9503,5702,9498,5707,9496,5711,9493,5716,9492,5748,9492,5743,9489,5723,9485xe" filled="true" fillcolor="#231f20" stroked="false">
                <v:path arrowok="t"/>
                <v:fill type="solid"/>
              </v:shape>
              <v:shape style="position:absolute;left:5671;top:9485;width:104;height:114" coordorigin="5671,9485" coordsize="104,114" path="m5748,9492l5728,9492,5735,9496,5744,9508,5751,9526,5753,9548,5753,9564,5750,9575,5741,9587,5734,9590,5748,9590,5756,9586,5762,9578,5772,9559,5774,9550,5774,9537,5771,9519,5760,9500,5748,9492xe" filled="true" fillcolor="#231f20" stroked="false">
                <v:path arrowok="t"/>
                <v:fill type="solid"/>
              </v:shape>
            </v:group>
            <v:group style="position:absolute;left:5784;top:9485;width:81;height:111" coordorigin="5784,9485" coordsize="81,111">
              <v:shape style="position:absolute;left:5784;top:9485;width:81;height:111" coordorigin="5784,9485" coordsize="81,111" path="m5840,9590l5785,9590,5785,9595,5840,9595,5840,9590xe" filled="true" fillcolor="#231f20" stroked="false">
                <v:path arrowok="t"/>
                <v:fill type="solid"/>
              </v:shape>
              <v:shape style="position:absolute;left:5784;top:9485;width:81;height:111" coordorigin="5784,9485" coordsize="81,111" path="m5821,9500l5797,9500,5800,9503,5802,9508,5802,9582,5801,9586,5800,9587,5797,9588,5795,9590,5832,9590,5827,9588,5825,9586,5822,9581,5821,9576,5821,9518,5826,9511,5828,9509,5821,9509,5821,9500xe" filled="true" fillcolor="#231f20" stroked="false">
                <v:path arrowok="t"/>
                <v:fill type="solid"/>
              </v:shape>
              <v:shape style="position:absolute;left:5784;top:9485;width:81;height:111" coordorigin="5784,9485" coordsize="81,111" path="m5854,9485l5840,9485,5831,9493,5821,9509,5828,9509,5830,9506,5836,9500,5864,9500,5864,9494,5863,9491,5860,9488,5857,9486,5854,9485xe" filled="true" fillcolor="#231f20" stroked="false">
                <v:path arrowok="t"/>
                <v:fill type="solid"/>
              </v:shape>
              <v:shape style="position:absolute;left:5784;top:9485;width:81;height:111" coordorigin="5784,9485" coordsize="81,111" path="m5864,9500l5839,9500,5842,9502,5845,9504,5848,9508,5851,9509,5857,9509,5860,9508,5861,9505,5863,9503,5864,9500xe" filled="true" fillcolor="#231f20" stroked="false">
                <v:path arrowok="t"/>
                <v:fill type="solid"/>
              </v:shape>
              <v:shape style="position:absolute;left:5784;top:9485;width:81;height:111" coordorigin="5784,9485" coordsize="81,111" path="m5821,9485l5816,9485,5784,9498,5785,9502,5789,9500,5821,9500,5821,948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98.445099pt;margin-top:471.42099pt;width:47.798111pt;height:10.875pt;mso-position-horizontal-relative:page;mso-position-vertical-relative:page;z-index:4072" type="#_x0000_t75" stroked="false">
            <v:imagedata r:id="rId126" o:title=""/>
          </v:shape>
        </w:pict>
      </w:r>
      <w:r>
        <w:rPr/>
        <w:pict>
          <v:group style="position:absolute;margin-left:357.181pt;margin-top:471.42099pt;width:35.2pt;height:8.550pt;mso-position-horizontal-relative:page;mso-position-vertical-relative:page;z-index:4096" coordorigin="7144,9428" coordsize="704,171">
            <v:group style="position:absolute;left:7144;top:9437;width:120;height:159" coordorigin="7144,9437" coordsize="120,159">
              <v:shape style="position:absolute;left:7144;top:9437;width:120;height:159" coordorigin="7144,9437" coordsize="120,159" path="m7212,9590l7144,9590,7144,9595,7212,9595,7212,9590xe" filled="true" fillcolor="#231f20" stroked="false">
                <v:path arrowok="t"/>
                <v:fill type="solid"/>
              </v:shape>
              <v:shape style="position:absolute;left:7144;top:9437;width:120;height:159" coordorigin="7144,9437" coordsize="120,159" path="m7262,9437l7144,9437,7144,9440,7153,9440,7157,9442,7160,9444,7163,9445,7164,9446,7166,9451,7166,9576,7165,9583,7164,9586,7160,9589,7156,9590,7199,9590,7195,9588,7193,9587,7192,9584,7190,9583,7189,9581,7189,9517,7243,9517,7243,9508,7189,9508,7189,9445,7263,9445,7262,9437xe" filled="true" fillcolor="#231f20" stroked="false">
                <v:path arrowok="t"/>
                <v:fill type="solid"/>
              </v:shape>
              <v:shape style="position:absolute;left:7144;top:9437;width:120;height:159" coordorigin="7144,9437" coordsize="120,159" path="m7243,9517l7223,9517,7228,9518,7232,9521,7235,9523,7236,9526,7238,9529,7238,9539,7243,9539,7243,9517xe" filled="true" fillcolor="#231f20" stroked="false">
                <v:path arrowok="t"/>
                <v:fill type="solid"/>
              </v:shape>
              <v:shape style="position:absolute;left:7144;top:9437;width:120;height:159" coordorigin="7144,9437" coordsize="120,159" path="m7243,9486l7238,9486,7237,9494,7236,9500,7232,9503,7230,9506,7225,9508,7243,9508,7243,9486xe" filled="true" fillcolor="#231f20" stroked="false">
                <v:path arrowok="t"/>
                <v:fill type="solid"/>
              </v:shape>
              <v:shape style="position:absolute;left:7144;top:9437;width:120;height:159" coordorigin="7144,9437" coordsize="120,159" path="m7263,9445l7238,9445,7242,9448,7247,9449,7253,9455,7255,9458,7258,9463,7260,9472,7264,9472,7263,9445xe" filled="true" fillcolor="#231f20" stroked="false">
                <v:path arrowok="t"/>
                <v:fill type="solid"/>
              </v:shape>
            </v:group>
            <v:group style="position:absolute;left:7274;top:9485;width:81;height:111" coordorigin="7274,9485" coordsize="81,111">
              <v:shape style="position:absolute;left:7274;top:9485;width:81;height:111" coordorigin="7274,9485" coordsize="81,111" path="m7331,9590l7276,9590,7276,9595,7331,9595,7331,9590xe" filled="true" fillcolor="#231f20" stroked="false">
                <v:path arrowok="t"/>
                <v:fill type="solid"/>
              </v:shape>
              <v:shape style="position:absolute;left:7274;top:9485;width:81;height:111" coordorigin="7274,9485" coordsize="81,111" path="m7313,9500l7288,9500,7290,9502,7291,9503,7291,9505,7292,9508,7292,9510,7294,9517,7294,9577,7292,9581,7292,9582,7291,9586,7289,9588,7285,9590,7322,9590,7318,9588,7315,9586,7313,9581,7313,9518,7316,9511,7318,9509,7313,9509,7313,9500xe" filled="true" fillcolor="#231f20" stroked="false">
                <v:path arrowok="t"/>
                <v:fill type="solid"/>
              </v:shape>
              <v:shape style="position:absolute;left:7274;top:9485;width:81;height:111" coordorigin="7274,9485" coordsize="81,111" path="m7344,9485l7331,9485,7321,9493,7313,9509,7318,9509,7320,9506,7326,9500,7355,9500,7355,9494,7354,9491,7351,9488,7348,9486,7344,9485xe" filled="true" fillcolor="#231f20" stroked="false">
                <v:path arrowok="t"/>
                <v:fill type="solid"/>
              </v:shape>
              <v:shape style="position:absolute;left:7274;top:9485;width:81;height:111" coordorigin="7274,9485" coordsize="81,111" path="m7355,9500l7330,9500,7332,9502,7336,9504,7339,9508,7342,9509,7348,9509,7350,9508,7352,9505,7355,9500xe" filled="true" fillcolor="#231f20" stroked="false">
                <v:path arrowok="t"/>
                <v:fill type="solid"/>
              </v:shape>
              <v:shape style="position:absolute;left:7274;top:9485;width:81;height:111" coordorigin="7274,9485" coordsize="81,111" path="m7313,9485l7308,9485,7274,9498,7276,9502,7279,9500,7313,9500,7313,9485xe" filled="true" fillcolor="#231f20" stroked="false">
                <v:path arrowok="t"/>
                <v:fill type="solid"/>
              </v:shape>
            </v:group>
            <v:group style="position:absolute;left:7360;top:9485;width:92;height:114" coordorigin="7360,9485" coordsize="92,114">
              <v:shape style="position:absolute;left:7360;top:9485;width:92;height:114" coordorigin="7360,9485" coordsize="92,114" path="m7422,9485l7362,9523,7360,9546,7364,9567,7374,9583,7384,9594,7394,9599,7418,9599,7429,9594,7436,9586,7442,9580,7405,9580,7396,9575,7388,9565,7380,9557,7376,9545,7376,9528,7451,9528,7451,9522,7376,9522,7378,9512,7381,9505,7391,9496,7397,9493,7436,9493,7432,9488,7422,9485xe" filled="true" fillcolor="#231f20" stroked="false">
                <v:path arrowok="t"/>
                <v:fill type="solid"/>
              </v:shape>
              <v:shape style="position:absolute;left:7360;top:9485;width:92;height:114" coordorigin="7360,9485" coordsize="92,114" path="m7447,9553l7444,9563,7440,9570,7434,9574,7429,9577,7423,9580,7442,9580,7445,9576,7450,9566,7451,9556,7447,9553xe" filled="true" fillcolor="#231f20" stroked="false">
                <v:path arrowok="t"/>
                <v:fill type="solid"/>
              </v:shape>
              <v:shape style="position:absolute;left:7360;top:9485;width:92;height:114" coordorigin="7360,9485" coordsize="92,114" path="m7436,9493l7408,9493,7411,9494,7415,9497,7420,9499,7424,9506,7426,9510,7426,9515,7427,9522,7451,9522,7451,9515,7447,9504,7439,9497,7436,9493xe" filled="true" fillcolor="#231f20" stroked="false">
                <v:path arrowok="t"/>
                <v:fill type="solid"/>
              </v:shape>
            </v:group>
            <v:group style="position:absolute;left:7467;top:9485;width:92;height:114" coordorigin="7467,9485" coordsize="92,114">
              <v:shape style="position:absolute;left:7467;top:9485;width:92;height:114" coordorigin="7467,9485" coordsize="92,114" path="m7529,9485l7469,9523,7467,9546,7471,9567,7481,9583,7489,9594,7501,9599,7525,9599,7535,9594,7543,9586,7548,9580,7512,9580,7502,9575,7495,9565,7487,9557,7483,9545,7483,9528,7558,9528,7558,9522,7483,9522,7484,9512,7487,9505,7493,9500,7498,9496,7504,9493,7543,9493,7538,9488,7529,9485xe" filled="true" fillcolor="#231f20" stroked="false">
                <v:path arrowok="t"/>
                <v:fill type="solid"/>
              </v:shape>
              <v:shape style="position:absolute;left:7467;top:9485;width:92;height:114" coordorigin="7467,9485" coordsize="92,114" path="m7554,9553l7550,9563,7546,9570,7536,9577,7530,9580,7548,9580,7552,9576,7556,9566,7558,9556,7554,9553xe" filled="true" fillcolor="#231f20" stroked="false">
                <v:path arrowok="t"/>
                <v:fill type="solid"/>
              </v:shape>
              <v:shape style="position:absolute;left:7467;top:9485;width:92;height:114" coordorigin="7467,9485" coordsize="92,114" path="m7543,9493l7514,9493,7518,9494,7525,9499,7529,9503,7530,9506,7532,9510,7532,9515,7534,9522,7558,9522,7558,9515,7554,9504,7546,9497,7543,9493xe" filled="true" fillcolor="#231f20" stroked="false">
                <v:path arrowok="t"/>
                <v:fill type="solid"/>
              </v:shape>
            </v:group>
            <v:group style="position:absolute;left:7572;top:9428;width:113;height:171" coordorigin="7572,9428" coordsize="113,171">
              <v:shape style="position:absolute;left:7572;top:9428;width:113;height:171" coordorigin="7572,9428" coordsize="113,171" path="m7633,9485l7575,9526,7572,9546,7572,9562,7577,9574,7585,9583,7594,9594,7604,9599,7622,9599,7627,9598,7637,9593,7643,9588,7645,9586,7619,9586,7610,9581,7604,9572,7597,9564,7594,9552,7594,9521,7597,9509,7604,9502,7610,9494,7616,9492,7646,9492,7642,9487,7633,9485xe" filled="true" fillcolor="#231f20" stroked="false">
                <v:path arrowok="t"/>
                <v:fill type="solid"/>
              </v:shape>
              <v:shape style="position:absolute;left:7572;top:9428;width:113;height:171" coordorigin="7572,9428" coordsize="113,171" path="m7684,9581l7680,9582,7678,9583,7648,9583,7648,9599,7654,9599,7685,9586,7684,9581xe" filled="true" fillcolor="#231f20" stroked="false">
                <v:path arrowok="t"/>
                <v:fill type="solid"/>
              </v:shape>
              <v:shape style="position:absolute;left:7572;top:9428;width:113;height:171" coordorigin="7572,9428" coordsize="113,171" path="m7646,9492l7626,9492,7631,9493,7634,9496,7638,9497,7642,9500,7644,9505,7645,9510,7648,9515,7648,9575,7642,9582,7634,9586,7645,9586,7648,9583,7674,9583,7672,9582,7670,9582,7669,9581,7668,9578,7668,9576,7667,9572,7667,9493,7648,9493,7646,9492xe" filled="true" fillcolor="#231f20" stroked="false">
                <v:path arrowok="t"/>
                <v:fill type="solid"/>
              </v:shape>
              <v:shape style="position:absolute;left:7572;top:9428;width:113;height:171" coordorigin="7572,9428" coordsize="113,171" path="m7667,9444l7643,9444,7645,9446,7646,9449,7646,9451,7648,9454,7648,9493,7667,9493,7667,9444xe" filled="true" fillcolor="#231f20" stroked="false">
                <v:path arrowok="t"/>
                <v:fill type="solid"/>
              </v:shape>
              <v:shape style="position:absolute;left:7572;top:9428;width:113;height:171" coordorigin="7572,9428" coordsize="113,171" path="m7667,9428l7662,9428,7630,9442,7631,9445,7634,9444,7667,9444,7667,9428xe" filled="true" fillcolor="#231f20" stroked="false">
                <v:path arrowok="t"/>
                <v:fill type="solid"/>
              </v:shape>
            </v:group>
            <v:group style="position:absolute;left:7706;top:9433;width:36;height:60" coordorigin="7706,9433" coordsize="36,60">
              <v:shape style="position:absolute;left:7706;top:9433;width:36;height:60" coordorigin="7706,9433" coordsize="36,60" path="m7742,9457l7729,9457,7732,9460,7732,9468,7712,9488,7712,9493,7742,9464,7742,9457xe" filled="true" fillcolor="#231f20" stroked="false">
                <v:path arrowok="t"/>
                <v:fill type="solid"/>
              </v:shape>
              <v:shape style="position:absolute;left:7706;top:9433;width:36;height:60" coordorigin="7706,9433" coordsize="36,60" path="m7728,9433l7717,9433,7714,9434,7710,9437,7708,9439,7706,9443,7706,9450,7708,9452,7710,9455,7714,9457,7716,9458,7722,9458,7724,9457,7742,9457,7742,9449,7741,9444,7736,9439,7733,9434,7728,9433xe" filled="true" fillcolor="#231f20" stroked="false">
                <v:path arrowok="t"/>
                <v:fill type="solid"/>
              </v:shape>
            </v:group>
            <v:group style="position:absolute;left:7774;top:9485;width:74;height:114" coordorigin="7774,9485" coordsize="74,114">
              <v:shape style="position:absolute;left:7774;top:9485;width:74;height:114" coordorigin="7774,9485" coordsize="74,114" path="m7829,9594l7786,9594,7788,9595,7796,9598,7804,9599,7820,9599,7828,9595,7829,9594xe" filled="true" fillcolor="#231f20" stroked="false">
                <v:path arrowok="t"/>
                <v:fill type="solid"/>
              </v:shape>
              <v:shape style="position:absolute;left:7774;top:9485;width:74;height:114" coordorigin="7774,9485" coordsize="74,114" path="m7777,9558l7774,9558,7774,9596,7777,9596,7780,9594,7829,9594,7833,9592,7804,9592,7796,9589,7784,9577,7780,9570,7777,9558xe" filled="true" fillcolor="#231f20" stroked="false">
                <v:path arrowok="t"/>
                <v:fill type="solid"/>
              </v:shape>
              <v:shape style="position:absolute;left:7774;top:9485;width:74;height:114" coordorigin="7774,9485" coordsize="74,114" path="m7810,9485l7796,9485,7788,9487,7776,9499,7774,9506,7774,9522,7812,9553,7819,9558,7824,9562,7828,9565,7829,9570,7829,9580,7828,9583,7820,9590,7817,9592,7833,9592,7836,9589,7843,9583,7847,9576,7847,9553,7838,9544,7823,9535,7799,9523,7793,9520,7790,9517,7788,9514,7787,9510,7787,9502,7795,9493,7800,9492,7838,9492,7838,9490,7828,9490,7825,9488,7822,9487,7810,9485xe" filled="true" fillcolor="#231f20" stroked="false">
                <v:path arrowok="t"/>
                <v:fill type="solid"/>
              </v:shape>
              <v:shape style="position:absolute;left:7774;top:9485;width:74;height:114" coordorigin="7774,9485" coordsize="74,114" path="m7838,9492l7813,9492,7818,9493,7823,9498,7828,9502,7831,9510,7835,9521,7838,9521,7838,9492xe" filled="true" fillcolor="#231f20" stroked="false">
                <v:path arrowok="t"/>
                <v:fill type="solid"/>
              </v:shape>
              <v:shape style="position:absolute;left:7774;top:9485;width:74;height:114" coordorigin="7774,9485" coordsize="74,114" path="m7838,9485l7835,9485,7832,9487,7832,9488,7831,9488,7830,9490,7838,9490,7838,948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98.040985pt;margin-top:471.42099pt;width:36.74794pt;height:10.875pt;mso-position-horizontal-relative:page;mso-position-vertical-relative:page;z-index:4120" type="#_x0000_t75" stroked="false">
            <v:imagedata r:id="rId127" o:title=""/>
          </v:shape>
        </w:pict>
      </w:r>
      <w:r>
        <w:rPr/>
        <w:pict>
          <v:shape style="position:absolute;margin-left:440.101013pt;margin-top:471.42099pt;width:86.701236pt;height:10.875pt;mso-position-horizontal-relative:page;mso-position-vertical-relative:page;z-index:4144" type="#_x0000_t75" stroked="false">
            <v:imagedata r:id="rId128" o:title=""/>
          </v:shape>
        </w:pict>
      </w:r>
      <w:r>
        <w:rPr/>
        <w:pict>
          <v:shape style="position:absolute;margin-left:72.120003pt;margin-top:499.740997pt;width:465.53465pt;height:10.875pt;mso-position-horizontal-relative:page;mso-position-vertical-relative:page;z-index:4168" type="#_x0000_t75" stroked="false">
            <v:imagedata r:id="rId129" o:title=""/>
          </v:shape>
        </w:pict>
      </w:r>
      <w:r>
        <w:rPr/>
        <w:pict>
          <v:shape style="position:absolute;margin-left:71.940002pt;margin-top:528.060974pt;width:158.990335pt;height:8.4525pt;mso-position-horizontal-relative:page;mso-position-vertical-relative:page;z-index:4192" type="#_x0000_t75" stroked="false">
            <v:imagedata r:id="rId130" o:title=""/>
          </v:shape>
        </w:pict>
      </w:r>
      <w:r>
        <w:rPr/>
        <w:pict>
          <v:group style="position:absolute;margin-left:109.379997pt;margin-top:556.620972pt;width:12.8pt;height:8.3pt;mso-position-horizontal-relative:page;mso-position-vertical-relative:page;z-index:4216" coordorigin="2188,11132" coordsize="256,166">
            <v:group style="position:absolute;left:2188;top:11132;width:64;height:162" coordorigin="2188,11132" coordsize="64,162">
              <v:shape style="position:absolute;left:2188;top:11132;width:64;height:162" coordorigin="2188,11132" coordsize="64,162" path="m2251,11290l2191,11290,2191,11294,2251,11294,2251,11290xe" filled="true" fillcolor="#231f20" stroked="false">
                <v:path arrowok="t"/>
                <v:fill type="solid"/>
              </v:shape>
              <v:shape style="position:absolute;left:2188;top:11132;width:64;height:162" coordorigin="2188,11132" coordsize="64,162" path="m2231,11152l2206,11152,2207,11153,2209,11154,2209,11156,2210,11159,2210,11161,2212,11170,2212,11276,2210,11281,2210,11284,2209,11286,2208,11287,2203,11290,2239,11290,2234,11287,2232,11285,2232,11284,2231,11281,2231,11152xe" filled="true" fillcolor="#231f20" stroked="false">
                <v:path arrowok="t"/>
                <v:fill type="solid"/>
              </v:shape>
              <v:shape style="position:absolute;left:2188;top:11132;width:64;height:162" coordorigin="2188,11132" coordsize="64,162" path="m2231,11132l2227,11132,2188,11152,2190,11155,2195,11153,2200,11152,2231,11152,2231,11132xe" filled="true" fillcolor="#231f20" stroked="false">
                <v:path arrowok="t"/>
                <v:fill type="solid"/>
              </v:shape>
            </v:group>
            <v:group style="position:absolute;left:2284;top:11132;width:108;height:162" coordorigin="2284,11132" coordsize="108,162">
              <v:shape style="position:absolute;left:2284;top:11132;width:108;height:162" coordorigin="2284,11132" coordsize="108,162" path="m2370,11252l2351,11252,2351,11294,2370,11294,2370,11252xe" filled="true" fillcolor="#231f20" stroked="false">
                <v:path arrowok="t"/>
                <v:fill type="solid"/>
              </v:shape>
              <v:shape style="position:absolute;left:2284;top:11132;width:108;height:162" coordorigin="2284,11132" coordsize="108,162" path="m2370,11132l2358,11132,2284,11238,2284,11252,2392,11252,2392,11236,2296,11236,2351,11156,2370,11156,2370,11132xe" filled="true" fillcolor="#231f20" stroked="false">
                <v:path arrowok="t"/>
                <v:fill type="solid"/>
              </v:shape>
              <v:shape style="position:absolute;left:2284;top:11132;width:108;height:162" coordorigin="2284,11132" coordsize="108,162" path="m2370,11156l2351,11156,2351,11236,2370,11236,2370,11156xe" filled="true" fillcolor="#231f20" stroked="false">
                <v:path arrowok="t"/>
                <v:fill type="solid"/>
              </v:shape>
            </v:group>
            <v:group style="position:absolute;left:2417;top:11272;width:27;height:27" coordorigin="2417,11272" coordsize="27,27">
              <v:shape style="position:absolute;left:2417;top:11272;width:27;height:27" coordorigin="2417,11272" coordsize="27,27" path="m2434,11272l2426,11272,2423,11273,2418,11278,2417,11281,2417,11288,2418,11291,2420,11294,2423,11297,2426,11298,2434,11298,2437,11297,2440,11294,2442,11291,2443,11288,2443,11281,2442,11278,2437,11273,2434,112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19995pt;margin-top:556.380981pt;width:394.42888pt;height:10.875pt;mso-position-horizontal-relative:page;mso-position-vertical-relative:page;z-index:4240" type="#_x0000_t75" stroked="false">
            <v:imagedata r:id="rId131" o:title=""/>
          </v:shape>
        </w:pict>
      </w:r>
      <w:r>
        <w:rPr/>
        <w:pict>
          <v:shape style="position:absolute;margin-left:72.419998pt;margin-top:584.700989pt;width:465.295639pt;height:10.875pt;mso-position-horizontal-relative:page;mso-position-vertical-relative:page;z-index:4264" type="#_x0000_t75" stroked="false">
            <v:imagedata r:id="rId132" o:title=""/>
          </v:shape>
        </w:pict>
      </w:r>
      <w:r>
        <w:rPr/>
        <w:pict>
          <v:shape style="position:absolute;margin-left:72.425972pt;margin-top:613.020996pt;width:395.737492pt;height:10.875pt;mso-position-horizontal-relative:page;mso-position-vertical-relative:page;z-index:4288" type="#_x0000_t75" stroked="false">
            <v:imagedata r:id="rId133" o:title=""/>
          </v:shape>
        </w:pict>
      </w:r>
      <w:r>
        <w:rPr/>
        <w:pict>
          <v:shape style="position:absolute;margin-left:477.240997pt;margin-top:613.020996pt;width:62.445349pt;height:10.3275pt;mso-position-horizontal-relative:page;mso-position-vertical-relative:page;z-index:4312" type="#_x0000_t75" stroked="false">
            <v:imagedata r:id="rId134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88936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7602" cy="138112"/>
            <wp:effectExtent l="0" t="0" r="0" b="0"/>
            <wp:docPr id="77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3048" cy="138112"/>
            <wp:effectExtent l="0" t="0" r="0" b="0"/>
            <wp:docPr id="79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0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984304" cy="140017"/>
            <wp:effectExtent l="0" t="0" r="0" b="0"/>
            <wp:docPr id="8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30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5"/>
          <w:position w:val="1"/>
          <w:sz w:val="20"/>
        </w:rPr>
        <w:drawing>
          <wp:inline distT="0" distB="0" distL="0" distR="0">
            <wp:extent cx="1906300" cy="130682"/>
            <wp:effectExtent l="0" t="0" r="0" b="0"/>
            <wp:docPr id="83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30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position w:val="1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9324" w:val="left" w:leader="none"/>
        </w:tabs>
        <w:spacing w:line="170" w:lineRule="atLeast"/>
        <w:ind w:left="11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19"/>
        </w:rPr>
        <w:drawing>
          <wp:inline distT="0" distB="0" distL="0" distR="0">
            <wp:extent cx="462432" cy="123825"/>
            <wp:effectExtent l="0" t="0" r="0" b="0"/>
            <wp:docPr id="8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3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</w:r>
      <w:r>
        <w:rPr>
          <w:rFonts w:ascii="Times New Roman"/>
          <w:sz w:val="19"/>
        </w:rPr>
        <w:tab/>
      </w:r>
      <w:r>
        <w:rPr>
          <w:rFonts w:ascii="Times New Roman"/>
          <w:position w:val="5"/>
          <w:sz w:val="17"/>
        </w:rPr>
        <w:pict>
          <v:group style="width:7.2pt;height:8.550pt;mso-position-horizontal-relative:char;mso-position-vertical-relative:line" coordorigin="0,0" coordsize="144,171">
            <v:group style="position:absolute;left:0;top:0;width:54;height:167" coordorigin="0,0" coordsize="54,167">
              <v:shape style="position:absolute;left:0;top:0;width:54;height:167" coordorigin="0,0" coordsize="54,167" path="m31,0l24,0,22,1,17,6,16,8,16,16,17,18,22,23,24,24,31,24,34,23,38,18,40,16,40,8,38,6,34,1,31,0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54,162l1,162,1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72l13,72,17,76,17,78,18,82,18,149,17,154,17,156,16,158,14,160,12,161,11,162,46,162,41,160,40,158,38,156,38,154,37,149,37,7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56l32,56,0,70,1,73,5,72,37,72,37,56xe" filled="true" fillcolor="#231f20" stroked="false">
                <v:path arrowok="t"/>
                <v:fill type="solid"/>
              </v:shape>
            </v:group>
            <v:group style="position:absolute;left:71;top:56;width:74;height:114" coordorigin="71,56" coordsize="74,114">
              <v:shape style="position:absolute;left:71;top:56;width:74;height:114" coordorigin="71,56" coordsize="74,114" path="m127,166l84,166,86,167,95,169,102,170,118,170,126,167,127,166xe" filled="true" fillcolor="#231f20" stroked="false">
                <v:path arrowok="t"/>
                <v:fill type="solid"/>
              </v:shape>
              <v:shape style="position:absolute;left:71;top:56;width:74;height:114" coordorigin="71,56" coordsize="74,114" path="m76,130l72,130,72,168,76,168,78,166,127,166,130,163,101,163,95,161,88,155,82,149,78,142,76,130xe" filled="true" fillcolor="#231f20" stroked="false">
                <v:path arrowok="t"/>
                <v:fill type="solid"/>
              </v:shape>
              <v:shape style="position:absolute;left:71;top:56;width:74;height:114" coordorigin="71,56" coordsize="74,114" path="m108,56l95,56,86,59,74,71,71,78,71,94,110,125,118,130,125,137,127,142,127,151,126,155,119,162,114,163,130,163,140,155,144,148,144,125,137,115,121,107,103,98,96,95,91,91,89,89,86,85,85,82,85,73,86,71,90,67,94,65,98,64,137,64,137,61,126,61,124,60,119,59,113,58,108,56xe" filled="true" fillcolor="#231f20" stroked="false">
                <v:path arrowok="t"/>
                <v:fill type="solid"/>
              </v:shape>
              <v:shape style="position:absolute;left:71;top:56;width:74;height:114" coordorigin="71,56" coordsize="74,114" path="m137,64l110,64,116,65,121,70,126,73,130,82,132,92,137,92,137,64xe" filled="true" fillcolor="#231f20" stroked="false">
                <v:path arrowok="t"/>
                <v:fill type="solid"/>
              </v:shape>
              <v:shape style="position:absolute;left:71;top:56;width:74;height:114" coordorigin="71,56" coordsize="74,114" path="m137,56l132,56,132,58,128,61,137,61,137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3048" cy="138112"/>
            <wp:effectExtent l="0" t="0" r="0" b="0"/>
            <wp:docPr id="87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3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0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5785" w:val="left" w:leader="none"/>
        </w:tabs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505945" cy="138112"/>
            <wp:effectExtent l="0" t="0" r="0" b="0"/>
            <wp:docPr id="89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3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9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328182" cy="138112"/>
            <wp:effectExtent l="0" t="0" r="0" b="0"/>
            <wp:docPr id="91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1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99" w:footer="740" w:top="1700" w:bottom="920" w:left="132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109.379997pt;margin-top:188.460007pt;width:12.8pt;height:8.3pt;mso-position-horizontal-relative:page;mso-position-vertical-relative:page;z-index:4768" coordorigin="2188,3769" coordsize="256,166">
            <v:group style="position:absolute;left:2188;top:3769;width:64;height:162" coordorigin="2188,3769" coordsize="64,162">
              <v:shape style="position:absolute;left:2188;top:3769;width:64;height:162" coordorigin="2188,3769" coordsize="64,162" path="m2251,3926l2191,3926,2191,3931,2251,3931,2251,3926xe" filled="true" fillcolor="#231f20" stroked="false">
                <v:path arrowok="t"/>
                <v:fill type="solid"/>
              </v:shape>
              <v:shape style="position:absolute;left:2188;top:3769;width:64;height:162" coordorigin="2188,3769" coordsize="64,162" path="m2231,3788l2206,3788,2207,3790,2209,3791,2209,3793,2210,3796,2210,3798,2212,3806,2212,3913,2210,3918,2210,3920,2209,3923,2208,3924,2203,3926,2239,3926,2234,3924,2232,3922,2232,3920,2231,3918,2231,3788xe" filled="true" fillcolor="#231f20" stroked="false">
                <v:path arrowok="t"/>
                <v:fill type="solid"/>
              </v:shape>
              <v:shape style="position:absolute;left:2188;top:3769;width:64;height:162" coordorigin="2188,3769" coordsize="64,162" path="m2231,3769l2227,3769,2188,3788,2190,3792,2195,3790,2200,3788,2231,3788,2231,3769xe" filled="true" fillcolor="#231f20" stroked="false">
                <v:path arrowok="t"/>
                <v:fill type="solid"/>
              </v:shape>
            </v:group>
            <v:group style="position:absolute;left:2292;top:3773;width:93;height:161" coordorigin="2292,3773" coordsize="93,161">
              <v:shape style="position:absolute;left:2292;top:3773;width:93;height:161" coordorigin="2292,3773" coordsize="93,161" path="m2303,3910l2298,3910,2296,3911,2294,3913,2292,3914,2292,3923,2293,3926,2298,3929,2303,3932,2309,3934,2328,3934,2338,3932,2346,3928,2353,3924,2356,3922,2326,3922,2320,3920,2314,3916,2310,3913,2308,3912,2306,3911,2305,3911,2303,3910xe" filled="true" fillcolor="#231f20" stroked="false">
                <v:path arrowok="t"/>
                <v:fill type="solid"/>
              </v:shape>
              <v:shape style="position:absolute;left:2292;top:3773;width:93;height:161" coordorigin="2292,3773" coordsize="93,161" path="m2384,3773l2327,3773,2297,3834,2311,3834,2323,3836,2366,3877,2366,3896,2363,3905,2350,3918,2341,3922,2356,3922,2376,3898,2380,3890,2382,3882,2381,3863,2373,3847,2356,3828,2338,3819,2317,3814,2327,3792,2375,3792,2384,3773xe" filled="true" fillcolor="#231f20" stroked="false">
                <v:path arrowok="t"/>
                <v:fill type="solid"/>
              </v:shape>
            </v:group>
            <v:group style="position:absolute;left:2417;top:3908;width:27;height:27" coordorigin="2417,3908" coordsize="27,27">
              <v:shape style="position:absolute;left:2417;top:3908;width:27;height:27" coordorigin="2417,3908" coordsize="27,27" path="m2434,3908l2426,3908,2423,3910,2418,3914,2417,3918,2417,3925,2418,3928,2420,3931,2423,3934,2426,3935,2434,3935,2437,3934,2440,3931,2442,3928,2443,3925,2443,3918,2442,3914,2437,3910,2434,390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188.220001pt;width:298.495339pt;height:10.875pt;mso-position-horizontal-relative:page;mso-position-vertical-relative:page;z-index:4792" type="#_x0000_t75" stroked="false">
            <v:imagedata r:id="rId146" o:title=""/>
          </v:shape>
        </w:pict>
      </w:r>
      <w:r>
        <w:rPr/>
        <w:pict>
          <v:shape style="position:absolute;margin-left:450.499481pt;margin-top:188.220001pt;width:89.283925pt;height:10.875pt;mso-position-horizontal-relative:page;mso-position-vertical-relative:page;z-index:4816" type="#_x0000_t75" stroked="false">
            <v:imagedata r:id="rId147" o:title=""/>
          </v:shape>
        </w:pict>
      </w:r>
      <w:r>
        <w:rPr/>
        <w:pict>
          <v:shape style="position:absolute;margin-left:72.239998pt;margin-top:216.539993pt;width:471.89524pt;height:11.025pt;mso-position-horizontal-relative:page;mso-position-vertical-relative:page;z-index:4840" type="#_x0000_t75" stroked="false">
            <v:imagedata r:id="rId148" o:title=""/>
          </v:shape>
        </w:pict>
      </w:r>
      <w:r>
        <w:rPr/>
        <w:pict>
          <v:shape style="position:absolute;margin-left:72.059998pt;margin-top:244.860001pt;width:295.478331pt;height:10.875pt;mso-position-horizontal-relative:page;mso-position-vertical-relative:page;z-index:4864" type="#_x0000_t75" stroked="false">
            <v:imagedata r:id="rId149" o:title=""/>
          </v:shape>
        </w:pict>
      </w:r>
      <w:r>
        <w:rPr/>
        <w:pict>
          <v:shape style="position:absolute;margin-left:377.821014pt;margin-top:244.860001pt;width:160.716549pt;height:8.4525pt;mso-position-horizontal-relative:page;mso-position-vertical-relative:page;z-index:4888" type="#_x0000_t75" stroked="false">
            <v:imagedata r:id="rId150" o:title=""/>
          </v:shape>
        </w:pict>
      </w:r>
      <w:r>
        <w:rPr/>
        <w:pict>
          <v:shape style="position:absolute;margin-left:71.940002pt;margin-top:273.181pt;width:472.076971pt;height:11.025pt;mso-position-horizontal-relative:page;mso-position-vertical-relative:page;z-index:4912" type="#_x0000_t75" stroked="false">
            <v:imagedata r:id="rId151" o:title=""/>
          </v:shape>
        </w:pict>
      </w:r>
      <w:r>
        <w:rPr/>
        <w:pict>
          <v:shape style="position:absolute;margin-left:72.180pt;margin-top:301.501007pt;width:465.713908pt;height:10.875pt;mso-position-horizontal-relative:page;mso-position-vertical-relative:page;z-index:4936" type="#_x0000_t75" stroked="false">
            <v:imagedata r:id="rId152" o:title=""/>
          </v:shape>
        </w:pict>
      </w:r>
      <w:r>
        <w:rPr/>
        <w:pict>
          <v:shape style="position:absolute;margin-left:72.419998pt;margin-top:329.821014pt;width:465.594402pt;height:10.875pt;mso-position-horizontal-relative:page;mso-position-vertical-relative:page;z-index:4960" type="#_x0000_t75" stroked="false">
            <v:imagedata r:id="rId153" o:title=""/>
          </v:shape>
        </w:pict>
      </w:r>
      <w:r>
        <w:rPr/>
        <w:pict>
          <v:shape style="position:absolute;margin-left:72.419998pt;margin-top:358.140991pt;width:46.786373pt;height:8.4525pt;mso-position-horizontal-relative:page;mso-position-vertical-relative:page;z-index:4984" type="#_x0000_t75" stroked="false">
            <v:imagedata r:id="rId154" o:title=""/>
          </v:shape>
        </w:pict>
      </w:r>
      <w:r>
        <w:rPr/>
        <w:pict>
          <v:shape style="position:absolute;margin-left:125.099998pt;margin-top:358.140991pt;width:167.920024pt;height:8.4525pt;mso-position-horizontal-relative:page;mso-position-vertical-relative:page;z-index:5008" type="#_x0000_t75" stroked="false">
            <v:imagedata r:id="rId155" o:title=""/>
          </v:shape>
        </w:pict>
      </w:r>
      <w:r>
        <w:rPr/>
        <w:pict>
          <v:group style="position:absolute;margin-left:299.700989pt;margin-top:358.140991pt;width:28.35pt;height:8.550pt;mso-position-horizontal-relative:page;mso-position-vertical-relative:page;z-index:5032" coordorigin="5994,7163" coordsize="567,171">
            <v:group style="position:absolute;left:5994;top:7219;width:104;height:114" coordorigin="5994,7219" coordsize="104,114">
              <v:shape style="position:absolute;left:5994;top:7219;width:104;height:114" coordorigin="5994,7219" coordsize="104,114" path="m6046,7219l6037,7219,6029,7222,6012,7231,6006,7238,5996,7258,5994,7267,5994,7279,5997,7298,6008,7316,6024,7329,6044,7333,6054,7333,6064,7331,6071,7325,6040,7325,6031,7319,6024,7306,6018,7288,6016,7267,6016,7258,6017,7249,6022,7237,6025,7232,6030,7230,6034,7228,6038,7226,6071,7226,6066,7223,6046,7219xe" filled="true" fillcolor="#231f20" stroked="false">
                <v:path arrowok="t"/>
                <v:fill type="solid"/>
              </v:shape>
              <v:shape style="position:absolute;left:5994;top:7219;width:104;height:114" coordorigin="5994,7219" coordsize="104,114" path="m6071,7226l6050,7226,6058,7230,6067,7243,6073,7260,6076,7283,6076,7298,6073,7309,6064,7321,6056,7325,6071,7325,6079,7320,6085,7313,6095,7294,6097,7284,6097,7272,6094,7253,6083,7234,6071,7226xe" filled="true" fillcolor="#231f20" stroked="false">
                <v:path arrowok="t"/>
                <v:fill type="solid"/>
              </v:shape>
            </v:group>
            <v:group style="position:absolute;left:6115;top:7163;width:95;height:167" coordorigin="6115,7163" coordsize="95,167">
              <v:shape style="position:absolute;left:6115;top:7163;width:95;height:167" coordorigin="6115,7163" coordsize="95,167" path="m6180,7325l6115,7325,6115,7330,6180,7330,6180,7325xe" filled="true" fillcolor="#231f20" stroked="false">
                <v:path arrowok="t"/>
                <v:fill type="solid"/>
              </v:shape>
              <v:shape style="position:absolute;left:6115;top:7163;width:95;height:167" coordorigin="6115,7163" coordsize="95,167" path="m6155,7231l6136,7231,6136,7314,6132,7321,6128,7324,6126,7325,6166,7325,6161,7324,6158,7320,6156,7318,6155,7312,6155,7231xe" filled="true" fillcolor="#231f20" stroked="false">
                <v:path arrowok="t"/>
                <v:fill type="solid"/>
              </v:shape>
              <v:shape style="position:absolute;left:6115;top:7163;width:95;height:167" coordorigin="6115,7163" coordsize="95,167" path="m6182,7223l6115,7223,6115,7231,6182,7231,6182,7223xe" filled="true" fillcolor="#231f20" stroked="false">
                <v:path arrowok="t"/>
                <v:fill type="solid"/>
              </v:shape>
              <v:shape style="position:absolute;left:6115;top:7163;width:95;height:167" coordorigin="6115,7163" coordsize="95,167" path="m6188,7163l6172,7163,6163,7165,6157,7170,6150,7175,6144,7181,6140,7188,6138,7195,6136,7205,6136,7223,6155,7223,6155,7198,6156,7188,6157,7183,6160,7176,6162,7175,6164,7172,6168,7171,6203,7171,6197,7166,6188,7163xe" filled="true" fillcolor="#231f20" stroked="false">
                <v:path arrowok="t"/>
                <v:fill type="solid"/>
              </v:shape>
              <v:shape style="position:absolute;left:6115;top:7163;width:95;height:167" coordorigin="6115,7163" coordsize="95,167" path="m6203,7171l6174,7171,6181,7175,6185,7178,6187,7182,6190,7187,6193,7189,6194,7190,6197,7192,6198,7193,6203,7193,6205,7192,6206,7189,6209,7188,6210,7186,6210,7178,6208,7175,6203,7171xe" filled="true" fillcolor="#231f20" stroked="false">
                <v:path arrowok="t"/>
                <v:fill type="solid"/>
              </v:shape>
            </v:group>
            <v:group style="position:absolute;left:6276;top:7187;width:65;height:144" coordorigin="6276,7187" coordsize="65,144">
              <v:shape style="position:absolute;left:6276;top:7187;width:65;height:144" coordorigin="6276,7187" coordsize="65,144" path="m6312,7230l6293,7230,6293,7310,6304,7328,6306,7331,6319,7331,6324,7330,6329,7326,6337,7318,6320,7318,6317,7316,6316,7314,6313,7312,6312,7307,6312,7230xe" filled="true" fillcolor="#231f20" stroked="false">
                <v:path arrowok="t"/>
                <v:fill type="solid"/>
              </v:shape>
              <v:shape style="position:absolute;left:6276;top:7187;width:65;height:144" coordorigin="6276,7187" coordsize="65,144" path="m6341,7308l6336,7308,6335,7312,6332,7314,6325,7318,6337,7318,6338,7316,6341,7308xe" filled="true" fillcolor="#231f20" stroked="false">
                <v:path arrowok="t"/>
                <v:fill type="solid"/>
              </v:shape>
              <v:shape style="position:absolute;left:6276;top:7187;width:65;height:144" coordorigin="6276,7187" coordsize="65,144" path="m6312,7187l6308,7187,6306,7195,6302,7200,6301,7204,6294,7213,6289,7218,6284,7222,6281,7225,6276,7226,6276,7230,6337,7230,6337,7223,6312,7223,6312,7187xe" filled="true" fillcolor="#231f20" stroked="false">
                <v:path arrowok="t"/>
                <v:fill type="solid"/>
              </v:shape>
            </v:group>
            <v:group style="position:absolute;left:6342;top:7163;width:117;height:167" coordorigin="6342,7163" coordsize="117,167">
              <v:shape style="position:absolute;left:6342;top:7163;width:117;height:167" coordorigin="6342,7163" coordsize="117,167" path="m6397,7325l6343,7325,6343,7330,6397,7330,6397,7325xe" filled="true" fillcolor="#231f20" stroked="false">
                <v:path arrowok="t"/>
                <v:fill type="solid"/>
              </v:shape>
              <v:shape style="position:absolute;left:6342;top:7163;width:117;height:167" coordorigin="6342,7163" coordsize="117,167" path="m6458,7325l6406,7325,6406,7330,6458,7330,6458,7325xe" filled="true" fillcolor="#231f20" stroked="false">
                <v:path arrowok="t"/>
                <v:fill type="solid"/>
              </v:shape>
              <v:shape style="position:absolute;left:6342;top:7163;width:117;height:167" coordorigin="6342,7163" coordsize="117,167" path="m6379,7178l6355,7178,6358,7181,6359,7183,6359,7186,6360,7188,6360,7316,6358,7321,6355,7324,6352,7325,6388,7325,6383,7322,6382,7321,6380,7319,6379,7318,6379,7249,6385,7242,6379,7242,6379,7178xe" filled="true" fillcolor="#231f20" stroked="false">
                <v:path arrowok="t"/>
                <v:fill type="solid"/>
              </v:shape>
              <v:shape style="position:absolute;left:6342;top:7163;width:117;height:167" coordorigin="6342,7163" coordsize="117,167" path="m6438,7234l6413,7234,6416,7236,6419,7238,6420,7241,6422,7248,6423,7254,6424,7316,6421,7321,6418,7325,6450,7325,6449,7324,6446,7322,6445,7321,6444,7319,6444,7316,6443,7312,6443,7254,6442,7244,6440,7240,6438,7234xe" filled="true" fillcolor="#231f20" stroked="false">
                <v:path arrowok="t"/>
                <v:fill type="solid"/>
              </v:shape>
              <v:shape style="position:absolute;left:6342;top:7163;width:117;height:167" coordorigin="6342,7163" coordsize="117,167" path="m6421,7219l6410,7219,6406,7220,6400,7223,6395,7226,6388,7232,6379,7242,6385,7242,6390,7238,6395,7236,6402,7234,6438,7234,6438,7232,6436,7228,6426,7220,6421,7219xe" filled="true" fillcolor="#231f20" stroked="false">
                <v:path arrowok="t"/>
                <v:fill type="solid"/>
              </v:shape>
              <v:shape style="position:absolute;left:6342;top:7163;width:117;height:167" coordorigin="6342,7163" coordsize="117,167" path="m6379,7163l6374,7163,6342,7176,6343,7180,6347,7178,6379,7178,6379,7163xe" filled="true" fillcolor="#231f20" stroked="false">
                <v:path arrowok="t"/>
                <v:fill type="solid"/>
              </v:shape>
            </v:group>
            <v:group style="position:absolute;left:6469;top:7219;width:92;height:114" coordorigin="6469,7219" coordsize="92,114">
              <v:shape style="position:absolute;left:6469;top:7219;width:92;height:114" coordorigin="6469,7219" coordsize="92,114" path="m6530,7219l6472,7257,6469,7281,6473,7302,6484,7318,6492,7328,6503,7333,6528,7333,6538,7328,6546,7320,6551,7314,6515,7314,6505,7309,6498,7300,6490,7291,6486,7279,6486,7262,6560,7262,6560,7256,6486,7256,6487,7247,6490,7240,6494,7235,6500,7230,6505,7228,6545,7228,6541,7223,6530,7219xe" filled="true" fillcolor="#231f20" stroked="false">
                <v:path arrowok="t"/>
                <v:fill type="solid"/>
              </v:shape>
              <v:shape style="position:absolute;left:6469;top:7219;width:92;height:114" coordorigin="6469,7219" coordsize="92,114" path="m6557,7288l6532,7314,6551,7314,6553,7310,6558,7301,6560,7290,6557,7288xe" filled="true" fillcolor="#231f20" stroked="false">
                <v:path arrowok="t"/>
                <v:fill type="solid"/>
              </v:shape>
              <v:shape style="position:absolute;left:6469;top:7219;width:92;height:114" coordorigin="6469,7219" coordsize="92,114" path="m6545,7228l6516,7228,6521,7229,6528,7234,6532,7237,6534,7244,6535,7249,6535,7256,6560,7256,6560,7249,6556,7238,6548,7231,6545,722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33.181pt;margin-top:358.140991pt;width:48.339973pt;height:10.875pt;mso-position-horizontal-relative:page;mso-position-vertical-relative:page;z-index:5056" type="#_x0000_t75" stroked="false">
            <v:imagedata r:id="rId156" o:title=""/>
          </v:shape>
        </w:pict>
      </w:r>
      <w:r>
        <w:rPr/>
        <w:pict>
          <v:shape style="position:absolute;margin-left:387.001007pt;margin-top:358.140991pt;width:77.679665pt;height:8.4525pt;mso-position-horizontal-relative:page;mso-position-vertical-relative:page;z-index:5080" type="#_x0000_t75" stroked="false">
            <v:imagedata r:id="rId157" o:title=""/>
          </v:shape>
        </w:pict>
      </w:r>
      <w:r>
        <w:rPr/>
        <w:pict>
          <v:shape style="position:absolute;margin-left:470.520996pt;margin-top:358.140991pt;width:69.37294pt;height:10.875pt;mso-position-horizontal-relative:page;mso-position-vertical-relative:page;z-index:5104" type="#_x0000_t75" stroked="false">
            <v:imagedata r:id="rId158" o:title=""/>
          </v:shape>
        </w:pict>
      </w:r>
      <w:r>
        <w:rPr/>
        <w:pict>
          <v:shape style="position:absolute;margin-left:71.940002pt;margin-top:386.460999pt;width:272.413771pt;height:10.875pt;mso-position-horizontal-relative:page;mso-position-vertical-relative:page;z-index:5128" type="#_x0000_t75" stroked="false">
            <v:imagedata r:id="rId159" o:title=""/>
          </v:shape>
        </w:pict>
      </w:r>
      <w:r>
        <w:rPr/>
        <w:pict>
          <v:group style="position:absolute;margin-left:109.379997pt;margin-top:415.020996pt;width:12.8pt;height:8.3pt;mso-position-horizontal-relative:page;mso-position-vertical-relative:page;z-index:5152" coordorigin="2188,8300" coordsize="256,166">
            <v:group style="position:absolute;left:2188;top:8300;width:64;height:162" coordorigin="2188,8300" coordsize="64,162">
              <v:shape style="position:absolute;left:2188;top:8300;width:64;height:162" coordorigin="2188,8300" coordsize="64,162" path="m2251,8458l2191,8458,2191,8462,2251,8462,2251,8458xe" filled="true" fillcolor="#231f20" stroked="false">
                <v:path arrowok="t"/>
                <v:fill type="solid"/>
              </v:shape>
              <v:shape style="position:absolute;left:2188;top:8300;width:64;height:162" coordorigin="2188,8300" coordsize="64,162" path="m2231,8320l2206,8320,2207,8321,2209,8322,2209,8324,2210,8327,2210,8329,2212,8338,2212,8444,2210,8449,2210,8452,2209,8454,2208,8455,2203,8458,2239,8458,2234,8455,2232,8453,2232,8452,2231,8449,2231,8320xe" filled="true" fillcolor="#231f20" stroked="false">
                <v:path arrowok="t"/>
                <v:fill type="solid"/>
              </v:shape>
              <v:shape style="position:absolute;left:2188;top:8300;width:64;height:162" coordorigin="2188,8300" coordsize="64,162" path="m2231,8300l2227,8300,2188,8320,2190,8323,2195,8321,2200,8320,2231,8320,2231,8300xe" filled="true" fillcolor="#231f20" stroked="false">
                <v:path arrowok="t"/>
                <v:fill type="solid"/>
              </v:shape>
            </v:group>
            <v:group style="position:absolute;left:2292;top:8300;width:99;height:165" coordorigin="2292,8300" coordsize="99,165">
              <v:shape style="position:absolute;left:2292;top:8300;width:99;height:165" coordorigin="2292,8300" coordsize="99,165" path="m2388,8300l2372,8300,2364,8302,2308,8343,2292,8392,2293,8420,2300,8439,2312,8454,2320,8461,2329,8465,2343,8465,2363,8460,2364,8459,2338,8459,2333,8456,2329,8453,2323,8448,2320,8441,2317,8432,2314,8424,2312,8416,2312,8401,2314,8392,2315,8382,2327,8375,2329,8374,2317,8374,2350,8318,2363,8311,2369,8308,2377,8305,2388,8304,2388,8300xe" filled="true" fillcolor="#231f20" stroked="false">
                <v:path arrowok="t"/>
                <v:fill type="solid"/>
              </v:shape>
              <v:shape style="position:absolute;left:2292;top:8300;width:99;height:165" coordorigin="2292,8300" coordsize="99,165" path="m2376,8372l2350,8372,2357,8377,2362,8387,2368,8396,2370,8408,2370,8434,2368,8443,2362,8449,2357,8455,2351,8459,2364,8459,2378,8446,2387,8435,2390,8423,2390,8395,2387,8384,2378,8375,2376,8372xe" filled="true" fillcolor="#231f20" stroked="false">
                <v:path arrowok="t"/>
                <v:fill type="solid"/>
              </v:shape>
              <v:shape style="position:absolute;left:2292;top:8300;width:99;height:165" coordorigin="2292,8300" coordsize="99,165" path="m2362,8362l2339,8362,2328,8366,2317,8374,2329,8374,2333,8372,2376,8372,2371,8366,2362,8362xe" filled="true" fillcolor="#231f20" stroked="false">
                <v:path arrowok="t"/>
                <v:fill type="solid"/>
              </v:shape>
            </v:group>
            <v:group style="position:absolute;left:2417;top:8440;width:27;height:27" coordorigin="2417,8440" coordsize="27,27">
              <v:shape style="position:absolute;left:2417;top:8440;width:27;height:27" coordorigin="2417,8440" coordsize="27,27" path="m2434,8440l2426,8440,2423,8441,2418,8446,2417,8449,2417,8456,2418,8459,2420,8462,2423,8465,2426,8466,2434,8466,2437,8465,2440,8462,2442,8459,2443,8456,2443,8449,2442,8446,2437,8441,2434,844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414.781006pt;width:393.831353pt;height:10.875pt;mso-position-horizontal-relative:page;mso-position-vertical-relative:page;z-index:5176" type="#_x0000_t75" stroked="false">
            <v:imagedata r:id="rId160" o:title=""/>
          </v:shape>
        </w:pict>
      </w:r>
      <w:r>
        <w:rPr/>
        <w:pict>
          <v:shape style="position:absolute;margin-left:72.059998pt;margin-top:443.101013pt;width:142.295070pt;height:8.58pt;mso-position-horizontal-relative:page;mso-position-vertical-relative:page;z-index:5200" type="#_x0000_t75" stroked="false">
            <v:imagedata r:id="rId161" o:title=""/>
          </v:shape>
        </w:pict>
      </w:r>
      <w:r>
        <w:rPr/>
        <w:pict>
          <v:shape style="position:absolute;margin-left:219.300003pt;margin-top:443.101013pt;width:319.020913pt;height:10.875pt;mso-position-horizontal-relative:page;mso-position-vertical-relative:page;z-index:5224" type="#_x0000_t75" stroked="false">
            <v:imagedata r:id="rId162" o:title=""/>
          </v:shape>
        </w:pict>
      </w:r>
      <w:r>
        <w:rPr/>
        <w:pict>
          <v:shape style="position:absolute;margin-left:72.419998pt;margin-top:471.42099pt;width:204.654155pt;height:10.875pt;mso-position-horizontal-relative:page;mso-position-vertical-relative:page;z-index:5248" type="#_x0000_t75" stroked="false">
            <v:imagedata r:id="rId163" o:title=""/>
          </v:shape>
        </w:pict>
      </w:r>
      <w:r>
        <w:rPr/>
        <w:pict>
          <v:shape style="position:absolute;margin-left:284.700989pt;margin-top:471.42099pt;width:253.590659pt;height:10.875pt;mso-position-horizontal-relative:page;mso-position-vertical-relative:page;z-index:5272" type="#_x0000_t75" stroked="false">
            <v:imagedata r:id="rId164" o:title=""/>
          </v:shape>
        </w:pict>
      </w:r>
      <w:r>
        <w:rPr/>
        <w:pict>
          <v:group style="position:absolute;margin-left:147.100037pt;margin-top:528.481018pt;width:317.9pt;height:24.9pt;mso-position-horizontal-relative:page;mso-position-vertical-relative:page;z-index:5296" coordorigin="2942,10570" coordsize="6358,498">
            <v:group style="position:absolute;left:2948;top:10768;width:6345;height:2" coordorigin="2948,10768" coordsize="6345,2">
              <v:shape style="position:absolute;left:2948;top:10768;width:6345;height:2" coordorigin="2948,10768" coordsize="6345,0" path="m2948,10768l9293,10768e" filled="false" stroked="true" strokeweight=".63993pt" strokecolor="#231f20">
                <v:path arrowok="t"/>
              </v:shape>
              <v:shape style="position:absolute;left:2954;top:10570;width:6262;height:498" type="#_x0000_t75" stroked="false">
                <v:imagedata r:id="rId165" o:title=""/>
              </v:shape>
            </v:group>
            <w10:wrap type="none"/>
          </v:group>
        </w:pict>
      </w:r>
      <w:r>
        <w:rPr/>
        <w:pict>
          <v:group style="position:absolute;margin-left:109.379997pt;margin-top:570.781006pt;width:12.8pt;height:8.3pt;mso-position-horizontal-relative:page;mso-position-vertical-relative:page;z-index:5320" coordorigin="2188,11416" coordsize="256,166">
            <v:group style="position:absolute;left:2188;top:11416;width:64;height:162" coordorigin="2188,11416" coordsize="64,162">
              <v:shape style="position:absolute;left:2188;top:11416;width:64;height:162" coordorigin="2188,11416" coordsize="64,162" path="m2251,11573l2191,11573,2191,11578,2251,11578,2251,11573xe" filled="true" fillcolor="#231f20" stroked="false">
                <v:path arrowok="t"/>
                <v:fill type="solid"/>
              </v:shape>
              <v:shape style="position:absolute;left:2188;top:11416;width:64;height:162" coordorigin="2188,11416" coordsize="64,162" path="m2231,11435l2206,11435,2207,11436,2209,11437,2209,11440,2210,11442,2210,11444,2212,11453,2212,11560,2210,11564,2210,11567,2209,11569,2208,11570,2203,11573,2239,11573,2234,11570,2232,11568,2232,11567,2231,11564,2231,11435xe" filled="true" fillcolor="#231f20" stroked="false">
                <v:path arrowok="t"/>
                <v:fill type="solid"/>
              </v:shape>
              <v:shape style="position:absolute;left:2188;top:11416;width:64;height:162" coordorigin="2188,11416" coordsize="64,162" path="m2231,11416l2227,11416,2188,11435,2190,11438,2195,11436,2200,11435,2231,11435,2231,11416xe" filled="true" fillcolor="#231f20" stroked="false">
                <v:path arrowok="t"/>
                <v:fill type="solid"/>
              </v:shape>
            </v:group>
            <v:group style="position:absolute;left:2288;top:11419;width:101;height:162" coordorigin="2288,11419" coordsize="101,162">
              <v:shape style="position:absolute;left:2288;top:11419;width:101;height:162" coordorigin="2288,11419" coordsize="101,162" path="m2384,11437l2371,11437,2323,11581,2336,11581,2384,11437xe" filled="true" fillcolor="#231f20" stroked="false">
                <v:path arrowok="t"/>
                <v:fill type="solid"/>
              </v:shape>
              <v:shape style="position:absolute;left:2288;top:11419;width:101;height:162" coordorigin="2288,11419" coordsize="101,162" path="m2389,11419l2304,11419,2288,11456,2292,11458,2297,11450,2302,11444,2308,11441,2312,11438,2318,11437,2384,11437,2389,11423,2389,11419xe" filled="true" fillcolor="#231f20" stroked="false">
                <v:path arrowok="t"/>
                <v:fill type="solid"/>
              </v:shape>
            </v:group>
            <v:group style="position:absolute;left:2417;top:11555;width:27;height:27" coordorigin="2417,11555" coordsize="27,27">
              <v:shape style="position:absolute;left:2417;top:11555;width:27;height:27" coordorigin="2417,11555" coordsize="27,27" path="m2434,11555l2426,11555,2423,11556,2418,11561,2417,11564,2417,11572,2418,11574,2420,11578,2423,11580,2426,11581,2434,11581,2437,11580,2440,11578,2442,11574,2443,11572,2443,11564,2442,11561,2437,11556,2434,1155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19995pt;margin-top:570.541016pt;width:399.44524pt;height:11.025pt;mso-position-horizontal-relative:page;mso-position-vertical-relative:page;z-index:5344" type="#_x0000_t75" stroked="false">
            <v:imagedata r:id="rId166" o:title=""/>
          </v:shape>
        </w:pict>
      </w:r>
      <w:r>
        <w:rPr/>
        <w:pict>
          <v:shape style="position:absolute;margin-left:72.419998pt;margin-top:598.861023pt;width:373.694677pt;height:10.875pt;mso-position-horizontal-relative:page;mso-position-vertical-relative:page;z-index:5368" type="#_x0000_t75" stroked="false">
            <v:imagedata r:id="rId167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87880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tabs>
          <w:tab w:pos="1134" w:val="left" w:leader="none"/>
          <w:tab w:pos="1578" w:val="left" w:leader="none"/>
          <w:tab w:pos="2444" w:val="left" w:leader="none"/>
          <w:tab w:pos="3252" w:val="left" w:leader="none"/>
          <w:tab w:pos="3518" w:val="left" w:leader="none"/>
          <w:tab w:pos="3938" w:val="left" w:leader="none"/>
          <w:tab w:pos="4972" w:val="left" w:leader="none"/>
          <w:tab w:pos="5272" w:val="left" w:leader="none"/>
          <w:tab w:pos="5972" w:val="left" w:leader="none"/>
          <w:tab w:pos="6416" w:val="left" w:leader="none"/>
          <w:tab w:pos="7275" w:val="left" w:leader="none"/>
          <w:tab w:pos="7938" w:val="left" w:leader="none"/>
          <w:tab w:pos="8314" w:val="left" w:leader="none"/>
          <w:tab w:pos="9286" w:val="left" w:leader="none"/>
        </w:tabs>
        <w:spacing w:line="110" w:lineRule="atLeast"/>
        <w:ind w:left="12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position w:val="5"/>
          <w:sz w:val="17"/>
        </w:rPr>
        <w:pict>
          <v:group style="width:10.8pt;height:8.550pt;mso-position-horizontal-relative:char;mso-position-vertical-relative:line" coordorigin="0,0" coordsize="216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1;top:0;width:95;height:167" coordorigin="121,0" coordsize="95,167">
              <v:shape style="position:absolute;left:121;top:0;width:95;height:167" coordorigin="121,0" coordsize="95,167" path="m186,162l121,162,121,167,186,167,186,162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61,68l142,68,142,151,138,158,134,161,132,162,172,162,167,161,164,157,162,155,161,149,161,68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88,60l121,60,121,68,188,68,188,6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94,0l178,0,169,2,163,7,156,12,150,18,146,25,144,32,142,42,142,60,161,60,161,35,162,25,163,20,166,13,168,12,170,10,174,8,209,8,203,4,194,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209,8l180,8,187,12,191,16,193,19,196,24,199,26,200,28,203,29,204,30,209,30,211,29,212,26,215,25,216,23,216,16,214,12,209,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> </w:t>
      </w:r>
      <w:r>
        <w:rPr>
          <w:rFonts w:ascii="Times New Roman"/>
          <w:spacing w:val="47"/>
          <w:position w:val="5"/>
          <w:sz w:val="17"/>
        </w:rPr>
        <w:pict>
          <v:group style="width:29.2pt;height:8.550pt;mso-position-horizontal-relative:char;mso-position-vertical-relative:line" coordorigin="0,0" coordsize="584,171">
            <v:group style="position:absolute;left:0;top:8;width:137;height:159" coordorigin="0,8" coordsize="137,159">
              <v:shape style="position:absolute;left:0;top:8;width:137;height:159" coordorigin="0,8" coordsize="137,159" path="m122,8l0,8,0,12,12,12,17,13,20,17,22,19,23,25,23,151,22,154,20,157,19,158,17,160,13,162,0,162,0,167,122,167,125,158,54,158,52,157,49,157,47,155,47,154,46,151,46,88,109,88,109,79,46,79,46,17,123,17,122,8xe" filled="true" fillcolor="#231f20" stroked="false">
                <v:path arrowok="t"/>
                <v:fill type="solid"/>
              </v:shape>
              <v:shape style="position:absolute;left:0;top:8;width:137;height:159" coordorigin="0,8" coordsize="137,159" path="m137,127l132,127,126,137,121,144,95,158,125,158,137,127xe" filled="true" fillcolor="#231f20" stroked="false">
                <v:path arrowok="t"/>
                <v:fill type="solid"/>
              </v:shape>
              <v:shape style="position:absolute;left:0;top:8;width:137;height:159" coordorigin="0,8" coordsize="137,159" path="m109,88l86,88,92,89,95,90,98,92,101,94,102,97,103,98,104,104,106,112,109,112,109,88xe" filled="true" fillcolor="#231f20" stroked="false">
                <v:path arrowok="t"/>
                <v:fill type="solid"/>
              </v:shape>
              <v:shape style="position:absolute;left:0;top:8;width:137;height:159" coordorigin="0,8" coordsize="137,159" path="m109,56l106,56,104,65,102,72,96,78,89,79,109,79,109,56xe" filled="true" fillcolor="#231f20" stroked="false">
                <v:path arrowok="t"/>
                <v:fill type="solid"/>
              </v:shape>
              <v:shape style="position:absolute;left:0;top:8;width:137;height:159" coordorigin="0,8" coordsize="137,159" path="m123,17l102,17,106,18,113,23,114,25,116,29,118,35,120,43,125,43,123,17xe" filled="true" fillcolor="#231f20" stroked="false">
                <v:path arrowok="t"/>
                <v:fill type="solid"/>
              </v:shape>
            </v:group>
            <v:group style="position:absolute;left:149;top:0;width:56;height:167" coordorigin="149,0" coordsize="56,167">
              <v:shape style="position:absolute;left:149;top:0;width:56;height:167" coordorigin="149,0" coordsize="56,167" path="m204,162l151,162,151,167,204,167,204,162xe" filled="true" fillcolor="#231f20" stroked="false">
                <v:path arrowok="t"/>
                <v:fill type="solid"/>
              </v:shape>
              <v:shape style="position:absolute;left:149;top:0;width:56;height:167" coordorigin="149,0" coordsize="56,167" path="m186,16l162,16,164,18,166,20,166,23,167,25,167,154,164,158,163,160,161,161,160,162,194,162,192,161,191,160,188,158,187,156,187,154,186,149,186,16xe" filled="true" fillcolor="#231f20" stroked="false">
                <v:path arrowok="t"/>
                <v:fill type="solid"/>
              </v:shape>
              <v:shape style="position:absolute;left:149;top:0;width:56;height:167" coordorigin="149,0" coordsize="56,167" path="m186,0l181,0,149,13,151,17,154,16,186,16,186,0xe" filled="true" fillcolor="#231f20" stroked="false">
                <v:path arrowok="t"/>
                <v:fill type="solid"/>
              </v:shape>
            </v:group>
            <v:group style="position:absolute;left:210;top:56;width:185;height:111" coordorigin="210,56" coordsize="185,111">
              <v:shape style="position:absolute;left:210;top:56;width:185;height:111" coordorigin="210,56" coordsize="185,111" path="m265,162l212,162,212,167,265,167,265,162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30,162l276,162,276,167,330,167,330,162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95,162l341,162,341,167,395,167,395,162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248,72l224,72,224,73,227,76,228,79,228,82,229,90,229,149,228,154,226,158,223,161,221,162,256,162,253,161,251,158,248,154,248,85,252,80,254,79,248,79,248,72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09,70l282,70,287,72,290,78,293,82,294,88,294,152,293,154,293,157,290,160,288,161,287,162,322,162,317,160,316,158,314,156,313,155,313,85,319,79,312,79,311,72,309,70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74,71l348,71,353,73,355,78,358,82,359,88,359,152,358,154,358,157,356,158,354,160,352,162,386,162,382,160,380,158,378,154,378,85,377,79,374,71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292,56l281,56,274,59,269,60,265,62,260,67,256,71,248,79,254,79,257,77,263,73,268,71,271,70,309,70,307,66,298,59,292,56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55,56l344,56,338,58,332,61,328,64,320,70,312,79,319,79,324,76,329,73,332,71,374,71,373,68,370,64,365,61,360,58,355,56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248,56l242,56,210,70,212,73,215,72,248,72,248,56xe" filled="true" fillcolor="#231f20" stroked="false">
                <v:path arrowok="t"/>
                <v:fill type="solid"/>
              </v:shape>
            </v:group>
            <v:group style="position:absolute;left:404;top:56;width:92;height:114" coordorigin="404,56" coordsize="92,114">
              <v:shape style="position:absolute;left:404;top:56;width:92;height:114" coordorigin="404,56" coordsize="92,114" path="m466,56l407,94,404,118,408,139,418,155,427,166,438,170,463,170,473,166,481,157,486,151,450,151,440,146,432,137,425,128,421,116,421,100,496,100,496,94,421,94,421,84,425,77,434,67,440,65,480,65,475,60,466,56xe" filled="true" fillcolor="#231f20" stroked="false">
                <v:path arrowok="t"/>
                <v:fill type="solid"/>
              </v:shape>
              <v:shape style="position:absolute;left:404;top:56;width:92;height:114" coordorigin="404,56" coordsize="92,114" path="m491,125l467,151,486,151,488,148,493,138,496,127,491,125xe" filled="true" fillcolor="#231f20" stroked="false">
                <v:path arrowok="t"/>
                <v:fill type="solid"/>
              </v:shape>
              <v:shape style="position:absolute;left:404;top:56;width:92;height:114" coordorigin="404,56" coordsize="92,114" path="m480,65l451,65,456,66,463,71,468,78,469,82,470,86,470,94,496,94,496,86,491,76,480,65xe" filled="true" fillcolor="#231f20" stroked="false">
                <v:path arrowok="t"/>
                <v:fill type="solid"/>
              </v:shape>
            </v:group>
            <v:group style="position:absolute;left:503;top:56;width:81;height:111" coordorigin="503,56" coordsize="81,111">
              <v:shape style="position:absolute;left:503;top:56;width:81;height:111" coordorigin="503,56" coordsize="81,111" path="m559,162l504,162,504,167,559,167,559,162xe" filled="true" fillcolor="#231f20" stroked="false">
                <v:path arrowok="t"/>
                <v:fill type="solid"/>
              </v:shape>
              <v:shape style="position:absolute;left:503;top:56;width:81;height:111" coordorigin="503,56" coordsize="81,111" path="m541,72l516,72,518,73,520,74,520,77,521,79,521,82,522,89,522,149,521,152,521,154,520,157,517,160,514,162,551,162,546,160,544,157,541,152,541,90,545,83,547,80,541,80,541,72xe" filled="true" fillcolor="#231f20" stroked="false">
                <v:path arrowok="t"/>
                <v:fill type="solid"/>
              </v:shape>
              <v:shape style="position:absolute;left:503;top:56;width:81;height:111" coordorigin="503,56" coordsize="81,111" path="m572,56l559,56,550,65,541,80,547,80,548,78,554,72,583,72,583,66,582,62,580,60,576,58,572,56xe" filled="true" fillcolor="#231f20" stroked="false">
                <v:path arrowok="t"/>
                <v:fill type="solid"/>
              </v:shape>
              <v:shape style="position:absolute;left:503;top:56;width:81;height:111" coordorigin="503,56" coordsize="81,111" path="m583,72l558,72,560,73,564,76,568,79,570,80,576,80,578,79,581,77,583,72xe" filled="true" fillcolor="#231f20" stroked="false">
                <v:path arrowok="t"/>
                <v:fill type="solid"/>
              </v:shape>
              <v:shape style="position:absolute;left:503;top:56;width:81;height:111" coordorigin="503,56" coordsize="81,111" path="m541,56l536,56,503,70,504,73,508,72,541,72,541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16.95pt;height:8.550pt;mso-position-horizontal-relative:char;mso-position-vertical-relative:line" coordorigin="0,0" coordsize="339,171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0;top:56;width:118;height:111" coordorigin="100,56" coordsize="118,111">
              <v:shape style="position:absolute;left:100;top:56;width:118;height:111" coordorigin="100,56" coordsize="118,111" path="m155,162l101,162,101,167,155,167,155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217,162l164,162,164,167,217,167,217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72l113,72,115,74,116,77,116,79,118,82,118,150,116,156,115,158,113,161,109,162,145,162,140,160,139,158,138,156,137,155,137,86,143,79,137,79,137,7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96,71l170,71,175,73,178,77,180,82,181,89,181,154,179,158,175,162,209,162,206,161,205,160,203,158,203,156,202,154,200,149,200,80,198,76,196,71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79,56l171,56,155,63,137,79,143,79,146,76,156,71,196,71,196,68,192,64,188,61,184,58,179,56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56l132,56,100,70,101,73,104,72,137,72,137,56xe" filled="true" fillcolor="#231f20" stroked="false">
                <v:path arrowok="t"/>
                <v:fill type="solid"/>
              </v:shape>
            </v:group>
            <v:group style="position:absolute;left:226;top:0;width:113;height:171" coordorigin="226,0" coordsize="113,171">
              <v:shape style="position:absolute;left:226;top:0;width:113;height:171" coordorigin="226,0" coordsize="113,171" path="m288,56l229,98,226,118,226,133,230,145,239,155,248,166,258,170,276,170,281,169,286,167,292,164,299,157,272,157,265,152,251,136,247,124,247,92,251,80,258,73,264,66,270,64,300,64,295,59,288,5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37,152l334,154,331,155,301,155,301,170,307,170,338,157,337,152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00,64l281,64,284,65,288,67,292,68,295,72,300,82,301,86,301,146,295,154,288,157,299,157,301,155,328,155,326,154,324,154,323,152,323,150,322,148,322,144,320,137,320,65,301,65,300,64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16l296,16,299,18,301,23,301,65,320,65,320,1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0l316,0,283,13,286,17,288,16,320,16,320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37pt;height:8.550pt;mso-position-horizontal-relative:char;mso-position-vertical-relative:line" coordorigin="0,0" coordsize="740,171">
            <v:group style="position:absolute;left:0;top:8;width:174;height:161" coordorigin="0,8" coordsize="174,161">
              <v:shape style="position:absolute;left:0;top:8;width:174;height:161" coordorigin="0,8" coordsize="174,161" path="m70,41l42,41,146,169,151,169,151,127,140,127,70,41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65,162l10,162,10,167,65,167,65,16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43,8l0,8,0,12,8,12,11,13,16,14,19,17,24,19,28,23,31,29,31,154,29,156,26,161,22,162,53,162,48,161,46,157,43,155,42,149,42,41,70,41,43,8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61,12l130,12,134,14,138,17,139,19,140,25,140,127,151,127,151,26,152,20,154,18,156,14,161,1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74,8l119,8,119,12,174,12,174,8xe" filled="true" fillcolor="#231f20" stroked="false">
                <v:path arrowok="t"/>
                <v:fill type="solid"/>
              </v:shape>
            </v:group>
            <v:group style="position:absolute;left:186;top:56;width:92;height:114" coordorigin="186,56" coordsize="92,114">
              <v:shape style="position:absolute;left:186;top:56;width:92;height:114" coordorigin="186,56" coordsize="92,114" path="m247,56l189,94,186,118,190,139,199,155,209,166,220,170,245,170,254,166,263,157,267,151,232,151,222,146,214,137,206,128,203,116,203,100,277,100,277,94,203,94,203,84,206,77,216,67,222,65,262,65,257,60,247,56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72,125l248,151,267,151,270,148,275,138,277,127,272,125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62,65l233,65,238,66,245,71,250,78,251,82,252,86,252,94,277,94,277,86,272,76,262,65xe" filled="true" fillcolor="#231f20" stroked="false">
                <v:path arrowok="t"/>
                <v:fill type="solid"/>
              </v:shape>
            </v:group>
            <v:group style="position:absolute;left:290;top:0;width:56;height:167" coordorigin="290,0" coordsize="56,167">
              <v:shape style="position:absolute;left:290;top:0;width:56;height:167" coordorigin="290,0" coordsize="56,167" path="m346,162l293,162,293,167,346,167,346,162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16l304,16,306,18,307,20,307,23,308,25,308,154,306,158,305,160,302,161,301,162,336,162,334,161,332,160,330,158,329,156,329,154,328,149,328,16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0l323,0,290,13,293,17,295,16,328,16,328,0xe" filled="true" fillcolor="#231f20" stroked="false">
                <v:path arrowok="t"/>
                <v:fill type="solid"/>
              </v:shape>
            </v:group>
            <v:group style="position:absolute;left:352;top:60;width:117;height:111" coordorigin="352,60" coordsize="117,111">
              <v:shape style="position:absolute;left:352;top:60;width:117;height:111" coordorigin="352,60" coordsize="117,111" path="m403,60l352,60,352,64,356,65,359,65,360,66,365,68,366,71,367,72,370,76,371,79,409,170,414,170,426,140,418,140,392,82,390,74,390,70,391,67,394,65,396,64,403,64,403,60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4,64l439,64,442,65,443,65,444,66,444,67,445,67,445,72,443,79,418,140,426,140,452,78,455,72,457,68,461,65,464,64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8,60l433,60,433,64,468,64,468,60xe" filled="true" fillcolor="#231f20" stroked="false">
                <v:path arrowok="t"/>
                <v:fill type="solid"/>
              </v:shape>
            </v:group>
            <v:group style="position:absolute;left:479;top:56;width:98;height:113" coordorigin="479,56" coordsize="98,113">
              <v:shape style="position:absolute;left:479;top:56;width:98;height:113" coordorigin="479,56" coordsize="98,113" path="m550,64l526,64,530,66,534,70,536,73,539,80,539,91,535,97,513,105,499,113,479,136,479,150,481,156,486,161,491,167,497,169,509,169,514,168,517,166,521,164,528,160,533,156,511,156,506,154,504,150,500,146,498,142,498,131,499,127,503,124,505,120,510,116,516,113,520,110,527,108,539,103,558,103,558,83,557,76,556,72,553,67,550,64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9,151l539,151,539,157,540,162,542,164,545,168,547,169,559,169,568,163,574,154,562,154,560,152,559,152,559,151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8,103l539,103,539,144,529,151,521,156,533,156,539,151,559,151,558,149,558,103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76,145l569,152,566,154,574,154,576,151,576,145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32,56l510,56,500,59,486,71,482,77,482,86,484,90,486,91,487,94,490,95,496,95,498,94,502,90,503,86,503,73,504,70,506,67,510,65,514,64,550,64,546,61,540,58,532,56xe" filled="true" fillcolor="#231f20" stroked="false">
                <v:path arrowok="t"/>
                <v:fill type="solid"/>
              </v:shape>
            </v:group>
            <v:group style="position:absolute;left:599;top:5;width:36;height:60" coordorigin="599,5" coordsize="36,60">
              <v:shape style="position:absolute;left:599;top:5;width:36;height:60" coordorigin="599,5" coordsize="36,60" path="m635,29l622,29,624,31,624,40,605,60,605,65,635,36,635,29xe" filled="true" fillcolor="#231f20" stroked="false">
                <v:path arrowok="t"/>
                <v:fill type="solid"/>
              </v:shape>
              <v:shape style="position:absolute;left:599;top:5;width:36;height:60" coordorigin="599,5" coordsize="36,60" path="m620,5l610,5,606,6,602,8,600,11,599,14,599,22,600,24,602,26,606,29,608,30,614,30,617,29,635,29,635,20,634,16,629,11,625,6,620,5xe" filled="true" fillcolor="#231f20" stroked="false">
                <v:path arrowok="t"/>
                <v:fill type="solid"/>
              </v:shape>
            </v:group>
            <v:group style="position:absolute;left:666;top:56;width:74;height:114" coordorigin="666,56" coordsize="74,114">
              <v:shape style="position:absolute;left:666;top:56;width:74;height:114" coordorigin="666,56" coordsize="74,114" path="m722,166l678,166,680,167,689,169,696,170,713,170,720,167,722,166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670,130l666,130,666,168,670,168,672,166,722,166,725,163,696,163,689,161,677,149,672,142,670,130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702,56l689,56,680,59,668,71,666,78,666,94,704,125,712,130,716,133,720,137,721,142,721,151,720,155,713,162,709,163,725,163,728,161,736,155,739,148,739,125,731,115,715,107,691,95,685,91,683,89,680,85,679,82,679,73,688,65,692,64,731,64,731,61,720,61,718,60,714,59,702,56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731,64l706,64,710,65,715,70,720,73,724,82,727,92,731,92,731,64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731,56l727,56,725,59,725,60,724,60,722,61,731,61,731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position w:val="1"/>
          <w:sz w:val="18"/>
        </w:rPr>
        <w:drawing>
          <wp:inline distT="0" distB="0" distL="0" distR="0">
            <wp:extent cx="434076" cy="116585"/>
            <wp:effectExtent l="0" t="0" r="0" b="0"/>
            <wp:docPr id="93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5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7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1"/>
          <w:sz w:val="18"/>
        </w:rPr>
      </w:r>
      <w:r>
        <w:rPr>
          <w:rFonts w:ascii="Times New Roman"/>
          <w:spacing w:val="47"/>
          <w:position w:val="1"/>
          <w:sz w:val="18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7.2pt;height:8.550pt;mso-position-horizontal-relative:char;mso-position-vertical-relative:line" coordorigin="0,0" coordsize="144,171">
            <v:group style="position:absolute;left:0;top:0;width:54;height:167" coordorigin="0,0" coordsize="54,167">
              <v:shape style="position:absolute;left:0;top:0;width:54;height:167" coordorigin="0,0" coordsize="54,167" path="m31,0l24,0,22,1,17,6,16,8,16,16,17,18,22,23,24,24,31,24,34,23,38,18,40,16,40,8,38,6,34,1,31,0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54,162l1,162,1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72l13,72,17,76,17,78,18,82,18,149,17,154,17,156,16,158,14,160,12,161,11,162,46,162,41,160,40,158,38,156,38,154,37,149,37,7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56l32,56,0,70,1,73,5,72,37,72,37,56xe" filled="true" fillcolor="#231f20" stroked="false">
                <v:path arrowok="t"/>
                <v:fill type="solid"/>
              </v:shape>
            </v:group>
            <v:group style="position:absolute;left:71;top:56;width:74;height:114" coordorigin="71,56" coordsize="74,114">
              <v:shape style="position:absolute;left:71;top:56;width:74;height:114" coordorigin="71,56" coordsize="74,114" path="m127,166l84,166,86,167,95,169,102,170,118,170,126,167,127,166xe" filled="true" fillcolor="#231f20" stroked="false">
                <v:path arrowok="t"/>
                <v:fill type="solid"/>
              </v:shape>
              <v:shape style="position:absolute;left:71;top:56;width:74;height:114" coordorigin="71,56" coordsize="74,114" path="m76,130l72,130,72,168,76,168,78,166,127,166,130,163,101,163,95,161,88,155,82,149,78,142,76,130xe" filled="true" fillcolor="#231f20" stroked="false">
                <v:path arrowok="t"/>
                <v:fill type="solid"/>
              </v:shape>
              <v:shape style="position:absolute;left:71;top:56;width:74;height:114" coordorigin="71,56" coordsize="74,114" path="m108,56l95,56,86,59,74,71,71,78,71,94,110,125,118,130,125,137,127,142,127,151,126,155,119,162,114,163,130,163,140,155,144,148,144,125,137,115,121,107,103,98,96,95,91,91,89,89,86,85,85,82,85,73,86,71,90,67,94,65,98,64,137,64,137,61,126,61,124,60,119,59,113,58,108,56xe" filled="true" fillcolor="#231f20" stroked="false">
                <v:path arrowok="t"/>
                <v:fill type="solid"/>
              </v:shape>
              <v:shape style="position:absolute;left:71;top:56;width:74;height:114" coordorigin="71,56" coordsize="74,114" path="m137,64l110,64,116,65,121,70,126,73,130,82,132,92,137,92,137,64xe" filled="true" fillcolor="#231f20" stroked="false">
                <v:path arrowok="t"/>
                <v:fill type="solid"/>
              </v:shape>
              <v:shape style="position:absolute;left:71;top:56;width:74;height:114" coordorigin="71,56" coordsize="74,114" path="m137,56l132,56,132,58,128,61,137,61,137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14.35pt;height:8.550pt;mso-position-horizontal-relative:char;mso-position-vertical-relative:line" coordorigin="0,0" coordsize="287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96;top:56;width:92;height:114" coordorigin="196,56" coordsize="92,114">
              <v:shape style="position:absolute;left:196;top:56;width:92;height:114" coordorigin="196,56" coordsize="92,114" path="m258,56l198,94,196,118,200,139,210,155,220,166,230,170,254,170,265,166,272,157,278,151,241,151,232,146,224,137,216,128,212,116,212,100,287,100,287,94,212,94,214,84,217,77,227,67,233,65,272,65,268,60,258,56xe" filled="true" fillcolor="#231f20" stroked="false">
                <v:path arrowok="t"/>
                <v:fill type="solid"/>
              </v:shape>
              <v:shape style="position:absolute;left:196;top:56;width:92;height:114" coordorigin="196,56" coordsize="92,114" path="m283,125l280,134,276,142,270,145,265,149,259,151,278,151,281,148,286,138,287,127,283,125xe" filled="true" fillcolor="#231f20" stroked="false">
                <v:path arrowok="t"/>
                <v:fill type="solid"/>
              </v:shape>
              <v:shape style="position:absolute;left:196;top:56;width:92;height:114" coordorigin="196,56" coordsize="92,114" path="m272,65l244,65,247,66,251,68,256,71,260,78,262,82,262,86,263,94,287,94,287,86,283,76,275,68,272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position w:val="5"/>
          <w:sz w:val="11"/>
        </w:rPr>
        <w:drawing>
          <wp:inline distT="0" distB="0" distL="0" distR="0">
            <wp:extent cx="592929" cy="73151"/>
            <wp:effectExtent l="0" t="0" r="0" b="0"/>
            <wp:docPr id="95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5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2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5"/>
          <w:sz w:val="11"/>
        </w:rPr>
      </w:r>
      <w:r>
        <w:rPr>
          <w:rFonts w:ascii="Times New Roman"/>
          <w:spacing w:val="47"/>
          <w:position w:val="5"/>
          <w:sz w:val="11"/>
        </w:rPr>
        <w:tab/>
      </w:r>
      <w:r>
        <w:rPr>
          <w:rFonts w:ascii="Times New Roman"/>
          <w:spacing w:val="47"/>
          <w:position w:val="5"/>
          <w:sz w:val="14"/>
        </w:rPr>
        <w:pict>
          <v:group style="width:8.85pt;height:7.35pt;mso-position-horizontal-relative:char;mso-position-vertical-relative:line" coordorigin="0,0" coordsize="177,147">
            <v:group style="position:absolute;left:0;top:0;width:65;height:144" coordorigin="0,0" coordsize="65,144">
              <v:shape style="position:absolute;left:0;top:0;width:65;height:144" coordorigin="0,0" coordsize="65,144" path="m36,43l17,43,17,124,28,142,30,144,43,144,48,143,53,139,61,131,44,131,41,130,40,127,37,125,36,120,36,43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65,121l60,121,59,125,56,127,49,131,61,131,62,130,65,121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36,0l32,0,30,8,26,13,25,17,18,26,13,31,8,35,5,38,0,40,0,43,61,43,61,36,36,36,36,0xe" filled="true" fillcolor="#231f20" stroked="false">
                <v:path arrowok="t"/>
                <v:fill type="solid"/>
              </v:shape>
            </v:group>
            <v:group style="position:absolute;left:72;top:32;width:105;height:114" coordorigin="72,32" coordsize="105,114">
              <v:shape style="position:absolute;left:72;top:32;width:105;height:114" coordorigin="72,32" coordsize="105,114" path="m125,32l115,32,107,35,100,40,91,44,85,52,79,61,74,71,72,80,72,93,76,111,87,130,103,142,124,146,133,146,142,144,150,138,118,138,109,132,103,120,97,101,95,80,95,71,116,40,150,40,145,36,125,32xe" filled="true" fillcolor="#231f20" stroked="false">
                <v:path arrowok="t"/>
                <v:fill type="solid"/>
              </v:shape>
              <v:shape style="position:absolute;left:72;top:32;width:105;height:114" coordorigin="72,32" coordsize="105,114" path="m150,40l130,40,137,43,145,56,152,74,155,96,155,112,151,122,142,134,136,138,150,138,158,133,164,126,174,107,176,97,176,86,172,67,162,48,150,4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4"/>
        </w:rPr>
      </w:r>
      <w:r>
        <w:rPr>
          <w:rFonts w:ascii="Times New Roman"/>
          <w:spacing w:val="47"/>
          <w:position w:val="5"/>
          <w:sz w:val="14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29.2pt;height:8.550pt;mso-position-horizontal-relative:char;mso-position-vertical-relative:line" coordorigin="0,0" coordsize="584,171">
            <v:group style="position:absolute;left:0;top:8;width:137;height:159" coordorigin="0,8" coordsize="137,159">
              <v:shape style="position:absolute;left:0;top:8;width:137;height:159" coordorigin="0,8" coordsize="137,159" path="m122,8l0,8,0,12,12,12,17,13,20,17,22,19,23,25,23,151,22,154,20,157,19,158,17,160,13,162,0,162,0,167,122,167,125,158,54,158,52,157,49,157,47,155,47,154,46,151,46,88,109,88,109,79,46,79,46,17,123,17,122,8xe" filled="true" fillcolor="#231f20" stroked="false">
                <v:path arrowok="t"/>
                <v:fill type="solid"/>
              </v:shape>
              <v:shape style="position:absolute;left:0;top:8;width:137;height:159" coordorigin="0,8" coordsize="137,159" path="m137,127l132,127,126,137,121,144,95,158,125,158,137,127xe" filled="true" fillcolor="#231f20" stroked="false">
                <v:path arrowok="t"/>
                <v:fill type="solid"/>
              </v:shape>
              <v:shape style="position:absolute;left:0;top:8;width:137;height:159" coordorigin="0,8" coordsize="137,159" path="m109,88l86,88,92,89,95,90,98,92,101,94,102,97,103,98,104,104,106,112,109,112,109,88xe" filled="true" fillcolor="#231f20" stroked="false">
                <v:path arrowok="t"/>
                <v:fill type="solid"/>
              </v:shape>
              <v:shape style="position:absolute;left:0;top:8;width:137;height:159" coordorigin="0,8" coordsize="137,159" path="m109,56l106,56,104,65,102,72,96,78,89,79,109,79,109,56xe" filled="true" fillcolor="#231f20" stroked="false">
                <v:path arrowok="t"/>
                <v:fill type="solid"/>
              </v:shape>
              <v:shape style="position:absolute;left:0;top:8;width:137;height:159" coordorigin="0,8" coordsize="137,159" path="m123,17l102,17,106,18,113,23,114,25,116,29,118,35,120,43,125,43,123,17xe" filled="true" fillcolor="#231f20" stroked="false">
                <v:path arrowok="t"/>
                <v:fill type="solid"/>
              </v:shape>
            </v:group>
            <v:group style="position:absolute;left:149;top:0;width:56;height:167" coordorigin="149,0" coordsize="56,167">
              <v:shape style="position:absolute;left:149;top:0;width:56;height:167" coordorigin="149,0" coordsize="56,167" path="m204,162l151,162,151,167,204,167,204,162xe" filled="true" fillcolor="#231f20" stroked="false">
                <v:path arrowok="t"/>
                <v:fill type="solid"/>
              </v:shape>
              <v:shape style="position:absolute;left:149;top:0;width:56;height:167" coordorigin="149,0" coordsize="56,167" path="m186,16l162,16,164,18,166,20,166,23,167,25,167,154,164,158,163,160,161,161,160,162,194,162,192,161,191,160,188,158,187,156,187,154,186,149,186,16xe" filled="true" fillcolor="#231f20" stroked="false">
                <v:path arrowok="t"/>
                <v:fill type="solid"/>
              </v:shape>
              <v:shape style="position:absolute;left:149;top:0;width:56;height:167" coordorigin="149,0" coordsize="56,167" path="m186,0l181,0,149,13,151,17,154,16,186,16,186,0xe" filled="true" fillcolor="#231f20" stroked="false">
                <v:path arrowok="t"/>
                <v:fill type="solid"/>
              </v:shape>
            </v:group>
            <v:group style="position:absolute;left:210;top:56;width:185;height:111" coordorigin="210,56" coordsize="185,111">
              <v:shape style="position:absolute;left:210;top:56;width:185;height:111" coordorigin="210,56" coordsize="185,111" path="m265,162l212,162,212,167,265,167,265,162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30,162l276,162,276,167,330,167,330,162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95,162l341,162,341,167,395,167,395,162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248,72l224,72,224,73,227,76,228,79,228,82,229,90,229,149,228,154,226,158,223,161,221,162,256,162,253,161,251,158,248,154,248,85,252,80,254,79,248,79,248,72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09,70l282,70,287,72,290,78,293,82,294,88,294,152,293,154,293,157,290,160,288,161,287,162,322,162,317,160,316,158,314,156,313,155,313,85,319,79,312,79,311,72,309,70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74,71l348,71,353,73,355,78,358,82,359,88,359,152,358,154,358,157,356,158,354,160,352,162,386,162,382,160,380,158,378,154,378,85,377,79,374,71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292,56l281,56,274,59,269,60,265,62,260,67,256,71,248,79,254,79,257,77,263,73,268,71,271,70,309,70,307,66,298,59,292,56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355,56l344,56,338,58,332,61,328,64,320,70,312,79,319,79,324,76,329,73,332,71,374,71,373,68,370,64,365,61,360,58,355,56xe" filled="true" fillcolor="#231f20" stroked="false">
                <v:path arrowok="t"/>
                <v:fill type="solid"/>
              </v:shape>
              <v:shape style="position:absolute;left:210;top:56;width:185;height:111" coordorigin="210,56" coordsize="185,111" path="m248,56l242,56,210,70,212,73,215,72,248,72,248,56xe" filled="true" fillcolor="#231f20" stroked="false">
                <v:path arrowok="t"/>
                <v:fill type="solid"/>
              </v:shape>
            </v:group>
            <v:group style="position:absolute;left:404;top:56;width:92;height:114" coordorigin="404,56" coordsize="92,114">
              <v:shape style="position:absolute;left:404;top:56;width:92;height:114" coordorigin="404,56" coordsize="92,114" path="m466,56l407,94,404,118,408,139,418,155,427,166,438,170,463,170,473,166,481,157,486,151,450,151,440,146,432,137,425,128,421,116,421,100,496,100,496,94,421,94,421,84,425,77,434,67,440,65,480,65,475,60,466,56xe" filled="true" fillcolor="#231f20" stroked="false">
                <v:path arrowok="t"/>
                <v:fill type="solid"/>
              </v:shape>
              <v:shape style="position:absolute;left:404;top:56;width:92;height:114" coordorigin="404,56" coordsize="92,114" path="m491,125l467,151,486,151,488,148,493,138,496,127,491,125xe" filled="true" fillcolor="#231f20" stroked="false">
                <v:path arrowok="t"/>
                <v:fill type="solid"/>
              </v:shape>
              <v:shape style="position:absolute;left:404;top:56;width:92;height:114" coordorigin="404,56" coordsize="92,114" path="m480,65l451,65,456,66,463,71,468,78,469,82,470,86,470,94,496,94,496,86,491,76,480,65xe" filled="true" fillcolor="#231f20" stroked="false">
                <v:path arrowok="t"/>
                <v:fill type="solid"/>
              </v:shape>
            </v:group>
            <v:group style="position:absolute;left:503;top:56;width:81;height:111" coordorigin="503,56" coordsize="81,111">
              <v:shape style="position:absolute;left:503;top:56;width:81;height:111" coordorigin="503,56" coordsize="81,111" path="m559,162l504,162,504,167,559,167,559,162xe" filled="true" fillcolor="#231f20" stroked="false">
                <v:path arrowok="t"/>
                <v:fill type="solid"/>
              </v:shape>
              <v:shape style="position:absolute;left:503;top:56;width:81;height:111" coordorigin="503,56" coordsize="81,111" path="m541,72l516,72,518,73,520,74,520,77,521,79,521,82,522,89,522,149,521,152,521,154,520,157,517,160,514,162,551,162,546,160,544,157,541,152,541,90,545,83,547,80,541,80,541,72xe" filled="true" fillcolor="#231f20" stroked="false">
                <v:path arrowok="t"/>
                <v:fill type="solid"/>
              </v:shape>
              <v:shape style="position:absolute;left:503;top:56;width:81;height:111" coordorigin="503,56" coordsize="81,111" path="m572,56l559,56,550,65,541,80,547,80,548,78,554,72,583,72,583,66,582,62,580,60,576,58,572,56xe" filled="true" fillcolor="#231f20" stroked="false">
                <v:path arrowok="t"/>
                <v:fill type="solid"/>
              </v:shape>
              <v:shape style="position:absolute;left:503;top:56;width:81;height:111" coordorigin="503,56" coordsize="81,111" path="m583,72l558,72,560,73,564,76,568,79,570,80,576,80,578,79,581,77,583,72xe" filled="true" fillcolor="#231f20" stroked="false">
                <v:path arrowok="t"/>
                <v:fill type="solid"/>
              </v:shape>
              <v:shape style="position:absolute;left:503;top:56;width:81;height:111" coordorigin="503,56" coordsize="81,111" path="m541,56l536,56,503,70,504,73,508,72,541,72,541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16.95pt;height:8.550pt;mso-position-horizontal-relative:char;mso-position-vertical-relative:line" coordorigin="0,0" coordsize="339,171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0;top:56;width:118;height:111" coordorigin="100,56" coordsize="118,111">
              <v:shape style="position:absolute;left:100;top:56;width:118;height:111" coordorigin="100,56" coordsize="118,111" path="m155,162l101,162,101,167,155,167,155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217,162l164,162,164,167,217,167,217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72l113,72,115,74,116,77,116,79,118,82,118,150,116,156,115,158,113,161,109,162,145,162,140,160,139,158,138,156,137,155,137,86,143,79,137,79,137,7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96,71l170,71,175,73,178,77,180,82,181,89,181,154,179,158,175,162,209,162,206,161,205,160,203,158,203,156,202,154,200,149,200,80,198,76,196,71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79,56l171,56,155,63,137,79,143,79,146,76,156,71,196,71,196,68,192,64,188,61,184,58,179,56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56l132,56,100,70,101,73,104,72,137,72,137,56xe" filled="true" fillcolor="#231f20" stroked="false">
                <v:path arrowok="t"/>
                <v:fill type="solid"/>
              </v:shape>
            </v:group>
            <v:group style="position:absolute;left:226;top:0;width:113;height:171" coordorigin="226,0" coordsize="113,171">
              <v:shape style="position:absolute;left:226;top:0;width:113;height:171" coordorigin="226,0" coordsize="113,171" path="m288,56l229,98,226,118,226,133,230,145,239,155,248,166,258,170,276,170,281,169,286,167,292,164,299,157,272,157,265,152,251,136,247,124,247,92,251,80,258,73,264,66,270,64,300,64,295,59,288,5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37,152l334,154,331,155,301,155,301,170,307,170,338,157,337,152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00,64l281,64,284,65,288,67,292,68,295,72,300,82,301,86,301,146,295,154,288,157,299,157,301,155,328,155,326,154,324,154,323,152,323,150,322,148,322,144,320,137,320,65,301,65,300,64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16l296,16,299,18,301,23,301,65,320,65,320,1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0l316,0,283,13,286,17,288,16,320,16,320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37pt;height:8.550pt;mso-position-horizontal-relative:char;mso-position-vertical-relative:line" coordorigin="0,0" coordsize="740,171">
            <v:group style="position:absolute;left:0;top:8;width:174;height:161" coordorigin="0,8" coordsize="174,161">
              <v:shape style="position:absolute;left:0;top:8;width:174;height:161" coordorigin="0,8" coordsize="174,161" path="m70,41l42,41,146,169,151,169,151,127,140,127,70,41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65,162l10,162,10,167,65,167,65,16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43,8l0,8,0,12,8,12,11,13,16,14,19,17,24,19,28,23,31,29,31,154,29,156,26,161,22,162,53,162,48,161,46,157,43,155,42,149,42,41,70,41,43,8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61,12l130,12,134,14,138,17,139,19,140,25,140,127,151,127,151,26,152,20,154,18,156,14,161,1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74,8l119,8,119,12,174,12,174,8xe" filled="true" fillcolor="#231f20" stroked="false">
                <v:path arrowok="t"/>
                <v:fill type="solid"/>
              </v:shape>
            </v:group>
            <v:group style="position:absolute;left:186;top:56;width:92;height:114" coordorigin="186,56" coordsize="92,114">
              <v:shape style="position:absolute;left:186;top:56;width:92;height:114" coordorigin="186,56" coordsize="92,114" path="m247,56l189,94,186,118,190,139,199,155,209,166,220,170,245,170,254,166,263,157,267,151,232,151,222,146,214,137,206,128,203,116,203,100,277,100,277,94,203,94,203,84,206,77,216,67,222,65,262,65,257,60,247,56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72,125l248,151,267,151,270,148,275,138,277,127,272,125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62,65l233,65,238,66,245,71,250,78,251,82,252,86,252,94,277,94,277,86,272,76,262,65xe" filled="true" fillcolor="#231f20" stroked="false">
                <v:path arrowok="t"/>
                <v:fill type="solid"/>
              </v:shape>
            </v:group>
            <v:group style="position:absolute;left:290;top:0;width:56;height:167" coordorigin="290,0" coordsize="56,167">
              <v:shape style="position:absolute;left:290;top:0;width:56;height:167" coordorigin="290,0" coordsize="56,167" path="m346,162l293,162,293,167,346,167,346,162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16l304,16,306,18,307,20,307,23,308,25,308,154,306,158,305,160,302,161,301,162,336,162,334,161,332,160,330,158,329,156,329,154,328,149,328,16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0l323,0,290,13,293,17,295,16,328,16,328,0xe" filled="true" fillcolor="#231f20" stroked="false">
                <v:path arrowok="t"/>
                <v:fill type="solid"/>
              </v:shape>
            </v:group>
            <v:group style="position:absolute;left:352;top:60;width:117;height:111" coordorigin="352,60" coordsize="117,111">
              <v:shape style="position:absolute;left:352;top:60;width:117;height:111" coordorigin="352,60" coordsize="117,111" path="m403,60l352,60,352,64,356,65,359,65,360,66,365,68,366,71,367,72,370,76,371,79,409,170,414,170,426,140,418,140,392,82,390,74,390,70,391,67,394,65,396,64,403,64,403,60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4,64l439,64,442,65,443,65,444,66,444,67,445,67,445,72,443,79,418,140,426,140,452,78,455,72,457,68,461,65,464,64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8,60l433,60,433,64,468,64,468,60xe" filled="true" fillcolor="#231f20" stroked="false">
                <v:path arrowok="t"/>
                <v:fill type="solid"/>
              </v:shape>
            </v:group>
            <v:group style="position:absolute;left:479;top:56;width:98;height:113" coordorigin="479,56" coordsize="98,113">
              <v:shape style="position:absolute;left:479;top:56;width:98;height:113" coordorigin="479,56" coordsize="98,113" path="m550,64l526,64,530,66,534,70,536,73,539,80,539,91,535,97,513,105,499,113,479,136,479,150,481,156,486,161,491,167,497,169,509,169,514,168,517,166,521,164,528,160,533,156,511,156,506,154,504,150,500,146,498,142,498,131,499,127,503,124,505,120,510,116,516,113,520,110,527,108,539,103,558,103,558,83,557,76,556,72,553,67,550,64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9,151l539,151,539,157,540,162,542,164,545,168,547,169,559,169,568,163,574,154,562,154,560,152,559,152,559,151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8,103l539,103,539,144,529,151,521,156,533,156,539,151,559,151,558,149,558,103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76,145l569,152,566,154,574,154,576,151,576,145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32,56l510,56,500,59,486,71,482,77,482,86,484,90,486,91,487,94,490,95,496,95,498,94,502,90,503,86,503,73,504,70,506,67,510,65,514,64,550,64,546,61,540,58,532,56xe" filled="true" fillcolor="#231f20" stroked="false">
                <v:path arrowok="t"/>
                <v:fill type="solid"/>
              </v:shape>
            </v:group>
            <v:group style="position:absolute;left:599;top:5;width:36;height:60" coordorigin="599,5" coordsize="36,60">
              <v:shape style="position:absolute;left:599;top:5;width:36;height:60" coordorigin="599,5" coordsize="36,60" path="m635,29l622,29,624,31,624,40,605,60,605,65,635,36,635,29xe" filled="true" fillcolor="#231f20" stroked="false">
                <v:path arrowok="t"/>
                <v:fill type="solid"/>
              </v:shape>
              <v:shape style="position:absolute;left:599;top:5;width:36;height:60" coordorigin="599,5" coordsize="36,60" path="m620,5l610,5,606,6,602,8,600,11,599,14,599,22,600,24,602,26,606,29,608,30,614,30,617,29,635,29,635,20,634,16,629,11,625,6,620,5xe" filled="true" fillcolor="#231f20" stroked="false">
                <v:path arrowok="t"/>
                <v:fill type="solid"/>
              </v:shape>
            </v:group>
            <v:group style="position:absolute;left:666;top:56;width:74;height:114" coordorigin="666,56" coordsize="74,114">
              <v:shape style="position:absolute;left:666;top:56;width:74;height:114" coordorigin="666,56" coordsize="74,114" path="m722,166l678,166,680,167,689,169,696,170,713,170,720,167,722,166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670,130l666,130,666,168,670,168,672,166,722,166,725,163,696,163,689,161,677,149,672,142,670,130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702,56l689,56,680,59,668,71,666,78,666,94,704,125,712,130,716,133,720,137,721,142,721,151,720,155,713,162,709,163,725,163,728,161,736,155,739,148,739,125,731,115,715,107,691,95,685,91,683,89,680,85,679,82,679,73,688,65,692,64,731,64,731,61,720,61,718,60,714,59,702,56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731,64l706,64,710,65,715,70,720,73,724,82,727,92,731,92,731,64xe" filled="true" fillcolor="#231f20" stroked="false">
                <v:path arrowok="t"/>
                <v:fill type="solid"/>
              </v:shape>
              <v:shape style="position:absolute;left:666;top:56;width:74;height:114" coordorigin="666,56" coordsize="74,114" path="m731,56l727,56,725,59,725,60,724,60,722,61,731,61,731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sz w:val="20"/>
        </w:rPr>
        <w:pict>
          <v:group style="width:26.7pt;height:10.9pt;mso-position-horizontal-relative:char;mso-position-vertical-relative:line" coordorigin="0,0" coordsize="534,218">
            <v:group style="position:absolute;left:0;top:56;width:81;height:111" coordorigin="0,56" coordsize="81,111">
              <v:shape style="position:absolute;left:0;top:56;width:81;height:111" coordorigin="0,56" coordsize="81,111" path="m56,162l1,162,1,167,56,167,56,162xe" filled="true" fillcolor="#231f20" stroked="false">
                <v:path arrowok="t"/>
                <v:fill type="solid"/>
              </v:shape>
              <v:shape style="position:absolute;left:0;top:56;width:81;height:111" coordorigin="0,56" coordsize="81,111" path="m37,72l13,72,16,74,18,79,18,154,17,157,16,158,13,160,11,162,48,162,43,160,41,157,38,152,37,148,37,90,42,83,44,80,37,80,37,72xe" filled="true" fillcolor="#231f20" stroked="false">
                <v:path arrowok="t"/>
                <v:fill type="solid"/>
              </v:shape>
              <v:shape style="position:absolute;left:0;top:56;width:81;height:111" coordorigin="0,56" coordsize="81,111" path="m70,56l56,56,47,65,37,80,44,80,46,78,52,72,80,72,80,66,79,62,76,60,73,58,70,56xe" filled="true" fillcolor="#231f20" stroked="false">
                <v:path arrowok="t"/>
                <v:fill type="solid"/>
              </v:shape>
              <v:shape style="position:absolute;left:0;top:56;width:81;height:111" coordorigin="0,56" coordsize="81,111" path="m80,72l55,72,58,73,61,76,64,79,67,80,73,80,76,79,77,77,79,74,80,72xe" filled="true" fillcolor="#231f20" stroked="false">
                <v:path arrowok="t"/>
                <v:fill type="solid"/>
              </v:shape>
              <v:shape style="position:absolute;left:0;top:56;width:81;height:111" coordorigin="0,56" coordsize="81,111" path="m37,56l32,56,0,70,1,73,5,72,37,72,37,56xe" filled="true" fillcolor="#231f20" stroked="false">
                <v:path arrowok="t"/>
                <v:fill type="solid"/>
              </v:shape>
            </v:group>
            <v:group style="position:absolute;left:85;top:0;width:54;height:167" coordorigin="85,0" coordsize="54,167">
              <v:shape style="position:absolute;left:85;top:0;width:54;height:167" coordorigin="85,0" coordsize="54,167" path="m116,0l110,0,107,1,106,4,103,6,102,8,102,16,103,18,108,23,110,24,116,24,120,23,125,18,125,6,120,1,116,0xe" filled="true" fillcolor="#231f20" stroked="false">
                <v:path arrowok="t"/>
                <v:fill type="solid"/>
              </v:shape>
              <v:shape style="position:absolute;left:85;top:0;width:54;height:167" coordorigin="85,0" coordsize="54,167" path="m139,162l88,162,88,167,139,167,139,162xe" filled="true" fillcolor="#231f20" stroked="false">
                <v:path arrowok="t"/>
                <v:fill type="solid"/>
              </v:shape>
              <v:shape style="position:absolute;left:85;top:0;width:54;height:167" coordorigin="85,0" coordsize="54,167" path="m124,72l100,72,100,73,102,76,103,78,103,82,104,90,104,149,103,154,101,158,98,161,96,162,131,162,130,161,127,160,126,158,124,154,124,72xe" filled="true" fillcolor="#231f20" stroked="false">
                <v:path arrowok="t"/>
                <v:fill type="solid"/>
              </v:shape>
              <v:shape style="position:absolute;left:85;top:0;width:54;height:167" coordorigin="85,0" coordsize="54,167" path="m124,56l118,56,85,70,88,73,90,72,124,72,124,56xe" filled="true" fillcolor="#231f20" stroked="false">
                <v:path arrowok="t"/>
                <v:fill type="solid"/>
              </v:shape>
            </v:group>
            <v:group style="position:absolute;left:152;top:56;width:110;height:162" coordorigin="152,56" coordsize="110,162">
              <v:shape style="position:absolute;left:152;top:56;width:110;height:162" coordorigin="152,56" coordsize="110,162" path="m215,56l192,56,181,60,173,67,166,76,161,84,161,102,163,108,170,120,175,125,181,127,174,134,168,139,167,143,164,146,163,150,163,157,167,161,174,166,167,174,162,179,158,184,155,187,154,191,154,192,152,194,152,200,156,204,169,213,186,217,212,218,231,212,244,204,196,204,184,202,176,197,172,194,169,191,169,185,172,178,176,170,180,167,258,167,258,164,253,161,248,156,244,154,236,152,232,151,204,151,196,150,188,150,185,149,182,149,180,148,179,146,179,140,181,136,187,130,223,130,227,128,229,126,199,126,193,124,190,119,185,112,181,102,181,80,184,73,187,68,192,65,197,62,229,62,223,59,215,56xe" filled="true" fillcolor="#231f20" stroked="false">
                <v:path arrowok="t"/>
                <v:fill type="solid"/>
              </v:shape>
              <v:shape style="position:absolute;left:152;top:56;width:110;height:162" coordorigin="152,56" coordsize="110,162" path="m258,167l180,167,198,168,221,169,233,170,241,170,245,173,250,174,251,178,251,187,248,192,234,202,224,204,244,204,247,202,256,193,259,186,259,170,258,167xe" filled="true" fillcolor="#231f20" stroked="false">
                <v:path arrowok="t"/>
                <v:fill type="solid"/>
              </v:shape>
              <v:shape style="position:absolute;left:152;top:56;width:110;height:162" coordorigin="152,56" coordsize="110,162" path="m223,130l187,130,193,132,216,132,223,130xe" filled="true" fillcolor="#231f20" stroked="false">
                <v:path arrowok="t"/>
                <v:fill type="solid"/>
              </v:shape>
              <v:shape style="position:absolute;left:152;top:56;width:110;height:162" coordorigin="152,56" coordsize="110,162" path="m229,62l209,62,214,65,217,70,223,77,226,86,226,108,223,115,216,125,211,126,229,126,234,121,242,114,246,106,246,88,244,80,240,74,259,74,260,73,260,72,262,71,262,67,260,66,260,65,259,65,259,64,230,64,229,62xe" filled="true" fillcolor="#231f20" stroked="false">
                <v:path arrowok="t"/>
                <v:fill type="solid"/>
              </v:shape>
            </v:group>
            <v:group style="position:absolute;left:264;top:0;width:118;height:167" coordorigin="264,0" coordsize="118,167">
              <v:shape style="position:absolute;left:264;top:0;width:118;height:167" coordorigin="264,0" coordsize="118,167" path="m319,162l266,162,266,167,319,167,319,162xe" filled="true" fillcolor="#231f20" stroked="false">
                <v:path arrowok="t"/>
                <v:fill type="solid"/>
              </v:shape>
              <v:shape style="position:absolute;left:264;top:0;width:118;height:167" coordorigin="264,0" coordsize="118,167" path="m382,162l329,162,329,167,382,167,382,162xe" filled="true" fillcolor="#231f20" stroked="false">
                <v:path arrowok="t"/>
                <v:fill type="solid"/>
              </v:shape>
              <v:shape style="position:absolute;left:264;top:0;width:118;height:167" coordorigin="264,0" coordsize="118,167" path="m302,16l277,16,280,18,282,23,282,154,280,158,277,161,275,162,310,162,307,161,306,160,304,158,304,156,302,155,302,86,307,79,302,79,302,16xe" filled="true" fillcolor="#231f20" stroked="false">
                <v:path arrowok="t"/>
                <v:fill type="solid"/>
              </v:shape>
              <v:shape style="position:absolute;left:264;top:0;width:118;height:167" coordorigin="264,0" coordsize="118,167" path="m362,71l336,71,343,78,346,85,346,154,342,161,340,162,373,162,371,161,370,160,367,158,367,156,366,154,365,149,365,82,364,77,362,71xe" filled="true" fillcolor="#231f20" stroked="false">
                <v:path arrowok="t"/>
                <v:fill type="solid"/>
              </v:shape>
              <v:shape style="position:absolute;left:264;top:0;width:118;height:167" coordorigin="264,0" coordsize="118,167" path="m343,56l332,56,328,58,323,60,317,64,311,70,302,79,307,79,312,76,317,73,320,72,325,71,362,71,361,70,358,65,354,61,349,58,343,56xe" filled="true" fillcolor="#231f20" stroked="false">
                <v:path arrowok="t"/>
                <v:fill type="solid"/>
              </v:shape>
              <v:shape style="position:absolute;left:264;top:0;width:118;height:167" coordorigin="264,0" coordsize="118,167" path="m302,0l296,0,264,13,266,17,270,16,302,16,302,0xe" filled="true" fillcolor="#231f20" stroked="false">
                <v:path arrowok="t"/>
                <v:fill type="solid"/>
              </v:shape>
            </v:group>
            <v:group style="position:absolute;left:385;top:24;width:65;height:144" coordorigin="385,24" coordsize="65,144">
              <v:shape style="position:absolute;left:385;top:24;width:65;height:144" coordorigin="385,24" coordsize="65,144" path="m421,67l402,67,402,148,413,166,415,168,428,168,433,167,438,163,446,155,430,155,426,154,425,151,422,149,421,144,421,67xe" filled="true" fillcolor="#231f20" stroked="false">
                <v:path arrowok="t"/>
                <v:fill type="solid"/>
              </v:shape>
              <v:shape style="position:absolute;left:385;top:24;width:65;height:144" coordorigin="385,24" coordsize="65,144" path="m450,145l445,145,444,149,442,151,434,155,446,155,448,154,450,145xe" filled="true" fillcolor="#231f20" stroked="false">
                <v:path arrowok="t"/>
                <v:fill type="solid"/>
              </v:shape>
              <v:shape style="position:absolute;left:385;top:24;width:65;height:144" coordorigin="385,24" coordsize="65,144" path="m421,24l418,24,415,32,412,37,410,41,403,50,398,55,394,59,390,62,385,64,385,67,446,67,446,60,421,60,421,24xe" filled="true" fillcolor="#231f20" stroked="false">
                <v:path arrowok="t"/>
                <v:fill type="solid"/>
              </v:shape>
            </v:group>
            <v:group style="position:absolute;left:461;top:56;width:74;height:114" coordorigin="461,56" coordsize="74,114">
              <v:shape style="position:absolute;left:461;top:56;width:74;height:114" coordorigin="461,56" coordsize="74,114" path="m517,166l474,166,476,167,485,169,492,170,508,170,516,167,517,166xe" filled="true" fillcolor="#231f20" stroked="false">
                <v:path arrowok="t"/>
                <v:fill type="solid"/>
              </v:shape>
              <v:shape style="position:absolute;left:461;top:56;width:74;height:114" coordorigin="461,56" coordsize="74,114" path="m466,130l462,130,462,168,466,168,468,166,517,166,520,163,491,163,485,161,478,155,472,149,468,142,466,130xe" filled="true" fillcolor="#231f20" stroked="false">
                <v:path arrowok="t"/>
                <v:fill type="solid"/>
              </v:shape>
              <v:shape style="position:absolute;left:461;top:56;width:74;height:114" coordorigin="461,56" coordsize="74,114" path="m498,56l485,56,476,59,464,71,461,78,461,94,500,125,508,130,515,137,517,142,517,151,516,155,509,162,504,163,520,163,530,155,534,148,534,125,527,115,511,107,493,98,486,95,481,91,479,89,476,85,475,82,475,73,476,71,480,67,484,65,488,64,527,64,527,61,516,61,514,60,509,59,503,58,498,56xe" filled="true" fillcolor="#231f20" stroked="false">
                <v:path arrowok="t"/>
                <v:fill type="solid"/>
              </v:shape>
              <v:shape style="position:absolute;left:461;top:56;width:74;height:114" coordorigin="461,56" coordsize="74,114" path="m527,64l500,64,506,65,511,70,516,73,520,82,522,92,527,92,527,64xe" filled="true" fillcolor="#231f20" stroked="false">
                <v:path arrowok="t"/>
                <v:fill type="solid"/>
              </v:shape>
              <v:shape style="position:absolute;left:461;top:56;width:74;height:114" coordorigin="461,56" coordsize="74,114" path="m527,56l522,56,522,58,518,61,527,61,527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sz w:val="20"/>
        </w:rPr>
      </w:r>
      <w:r>
        <w:rPr>
          <w:rFonts w:ascii="Times New Roman"/>
          <w:spacing w:val="47"/>
          <w:sz w:val="20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13.6pt;height:8.550pt;mso-position-horizontal-relative:char;mso-position-vertical-relative:line" coordorigin="0,0" coordsize="272,171">
            <v:group style="position:absolute;left:0;top:0;width:95;height:167" coordorigin="0,0" coordsize="95,167">
              <v:shape style="position:absolute;left:0;top:0;width:95;height:167" coordorigin="0,0" coordsize="95,167" path="m65,162l0,162,0,167,65,167,65,162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40,68l20,68,20,151,17,158,13,161,11,162,50,162,46,161,43,157,41,155,40,149,40,68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67,60l0,60,0,68,67,68,67,6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73,0l56,0,48,2,42,7,35,12,29,18,25,25,23,32,20,42,20,60,40,60,40,35,41,25,42,20,44,13,47,12,49,10,53,8,88,8,82,4,73,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88,8l59,8,66,12,70,16,72,19,74,24,78,26,79,28,82,29,83,30,88,30,90,29,91,26,94,25,95,23,95,16,92,12,88,8xe" filled="true" fillcolor="#231f20" stroked="false">
                <v:path arrowok="t"/>
                <v:fill type="solid"/>
              </v:shape>
            </v:group>
            <v:group style="position:absolute;left:78;top:56;width:105;height:114" coordorigin="78,56" coordsize="105,114">
              <v:shape style="position:absolute;left:78;top:56;width:105;height:114" coordorigin="78,56" coordsize="105,114" path="m131,56l121,56,113,59,106,64,97,68,91,76,85,85,80,95,78,104,78,117,82,135,93,154,109,166,130,170,139,170,148,168,156,162,124,162,115,156,109,144,103,125,101,104,101,95,122,64,156,64,151,60,131,56xe" filled="true" fillcolor="#231f20" stroked="false">
                <v:path arrowok="t"/>
                <v:fill type="solid"/>
              </v:shape>
              <v:shape style="position:absolute;left:78;top:56;width:105;height:114" coordorigin="78,56" coordsize="105,114" path="m156,64l136,64,143,67,151,80,158,98,161,120,161,136,157,146,148,158,142,162,156,162,164,157,170,150,180,131,182,121,182,110,178,91,168,72,156,64xe" filled="true" fillcolor="#231f20" stroked="false">
                <v:path arrowok="t"/>
                <v:fill type="solid"/>
              </v:shape>
            </v:group>
            <v:group style="position:absolute;left:192;top:56;width:80;height:111" coordorigin="192,56" coordsize="80,111">
              <v:shape style="position:absolute;left:192;top:56;width:80;height:111" coordorigin="192,56" coordsize="80,111" path="m248,162l193,162,193,167,248,167,248,162xe" filled="true" fillcolor="#231f20" stroked="false">
                <v:path arrowok="t"/>
                <v:fill type="solid"/>
              </v:shape>
              <v:shape style="position:absolute;left:192;top:56;width:80;height:111" coordorigin="192,56" coordsize="80,111" path="m229,72l205,72,208,74,209,77,209,79,210,82,210,152,209,154,209,157,208,158,205,160,203,162,240,162,236,161,234,160,230,152,229,148,229,90,233,83,235,80,229,80,229,72xe" filled="true" fillcolor="#231f20" stroked="false">
                <v:path arrowok="t"/>
                <v:fill type="solid"/>
              </v:shape>
              <v:shape style="position:absolute;left:192;top:56;width:80;height:111" coordorigin="192,56" coordsize="80,111" path="m262,56l247,56,239,65,229,80,235,80,236,78,241,73,244,72,271,72,271,66,270,62,265,58,262,56xe" filled="true" fillcolor="#231f20" stroked="false">
                <v:path arrowok="t"/>
                <v:fill type="solid"/>
              </v:shape>
              <v:shape style="position:absolute;left:192;top:56;width:80;height:111" coordorigin="192,56" coordsize="80,111" path="m271,72l246,72,248,73,252,76,256,79,259,80,264,80,266,79,271,74,271,72xe" filled="true" fillcolor="#231f20" stroked="false">
                <v:path arrowok="t"/>
                <v:fill type="solid"/>
              </v:shape>
              <v:shape style="position:absolute;left:192;top:56;width:80;height:111" coordorigin="192,56" coordsize="80,111" path="m229,56l224,56,192,70,193,73,196,72,229,72,229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sz w:val="16"/>
        </w:rPr>
        <w:drawing>
          <wp:inline distT="0" distB="0" distL="0" distR="0">
            <wp:extent cx="536215" cy="102679"/>
            <wp:effectExtent l="0" t="0" r="0" b="0"/>
            <wp:docPr id="97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1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16"/>
        </w:rPr>
      </w:r>
      <w:r>
        <w:rPr>
          <w:rFonts w:ascii="Times New Roman"/>
          <w:spacing w:val="47"/>
          <w:sz w:val="16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10.8pt;height:8.550pt;mso-position-horizontal-relative:char;mso-position-vertical-relative:line" coordorigin="0,0" coordsize="216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1;top:0;width:95;height:167" coordorigin="121,0" coordsize="95,167">
              <v:shape style="position:absolute;left:121;top:0;width:95;height:167" coordorigin="121,0" coordsize="95,167" path="m186,162l121,162,121,167,186,167,186,162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61,68l142,68,142,151,138,158,134,161,132,162,172,162,167,161,164,157,162,155,161,149,161,68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88,60l121,60,121,68,188,68,188,6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94,0l178,0,169,2,163,7,156,12,150,18,146,25,144,32,142,42,142,60,161,60,161,35,162,25,163,20,166,13,168,12,170,10,174,8,209,8,203,4,194,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209,8l180,8,187,12,191,16,193,19,196,24,199,26,200,28,203,29,204,30,209,30,211,29,212,26,215,25,216,23,216,16,214,12,209,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219613" cy="138112"/>
            <wp:effectExtent l="0" t="0" r="0" b="0"/>
            <wp:docPr id="99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6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346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92448" cy="135350"/>
            <wp:effectExtent l="0" t="0" r="0" b="0"/>
            <wp:docPr id="101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6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44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40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94115" cy="136017"/>
            <wp:effectExtent l="0" t="0" r="0" b="0"/>
            <wp:docPr id="103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6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11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40" w:lineRule="atLeast"/>
        <w:ind w:left="128" w:right="0" w:firstLine="0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z w:val="14"/>
          <w:szCs w:val="14"/>
        </w:rPr>
        <w:pict>
          <v:group style="width:26.4pt;height:7.35pt;mso-position-horizontal-relative:char;mso-position-vertical-relative:line" coordorigin="0,0" coordsize="528,147">
            <v:group style="position:absolute;left:0;top:32;width:90;height:114" coordorigin="0,32" coordsize="90,114">
              <v:shape style="position:absolute;left:0;top:32;width:90;height:114" coordorigin="0,32" coordsize="90,114" path="m61,32l2,70,0,94,4,114,13,131,23,140,33,146,55,146,65,143,73,134,81,127,43,127,35,122,29,113,21,103,19,92,19,66,21,56,29,49,33,43,39,40,75,40,71,35,61,32xe" filled="true" fillcolor="#231f20" stroked="false">
                <v:path arrowok="t"/>
                <v:fill type="solid"/>
              </v:shape>
              <v:shape style="position:absolute;left:0;top:32;width:90;height:114" coordorigin="0,32" coordsize="90,114" path="m86,101l83,110,79,116,74,120,68,125,61,127,81,127,87,116,90,102,86,101xe" filled="true" fillcolor="#231f20" stroked="false">
                <v:path arrowok="t"/>
                <v:fill type="solid"/>
              </v:shape>
              <v:shape style="position:absolute;left:0;top:32;width:90;height:114" coordorigin="0,32" coordsize="90,114" path="m75,40l51,40,55,41,59,43,61,46,62,49,63,54,63,59,65,62,68,66,72,68,79,68,83,67,84,65,86,64,87,61,87,52,84,47,77,41,75,40xe" filled="true" fillcolor="#231f20" stroked="false">
                <v:path arrowok="t"/>
                <v:fill type="solid"/>
              </v:shape>
            </v:group>
            <v:group style="position:absolute;left:107;top:32;width:104;height:114" coordorigin="107,32" coordsize="104,114">
              <v:shape style="position:absolute;left:107;top:32;width:104;height:114" coordorigin="107,32" coordsize="104,114" path="m158,32l149,32,140,35,133,40,125,44,119,52,109,71,107,80,107,92,110,111,121,130,136,142,157,146,167,146,176,144,183,138,151,138,144,132,136,120,130,101,128,80,128,71,150,40,183,40,179,36,158,32xe" filled="true" fillcolor="#231f20" stroked="false">
                <v:path arrowok="t"/>
                <v:fill type="solid"/>
              </v:shape>
              <v:shape style="position:absolute;left:107;top:32;width:104;height:114" coordorigin="107,32" coordsize="104,114" path="m183,40l163,40,170,43,178,56,186,74,188,96,188,112,186,122,181,128,175,134,169,138,183,138,192,133,198,126,207,107,210,97,210,86,206,67,195,48,183,40xe" filled="true" fillcolor="#231f20" stroked="false">
                <v:path arrowok="t"/>
                <v:fill type="solid"/>
              </v:shape>
            </v:group>
            <v:group style="position:absolute;left:218;top:36;width:120;height:111" coordorigin="218,36" coordsize="120,111">
              <v:shape style="position:absolute;left:218;top:36;width:120;height:111" coordorigin="218,36" coordsize="120,111" path="m255,36l218,36,218,40,228,40,233,42,234,43,236,48,236,114,237,122,258,146,269,146,275,145,279,142,284,139,291,133,293,132,269,132,261,127,258,124,255,118,255,36xe" filled="true" fillcolor="#231f20" stroked="false">
                <v:path arrowok="t"/>
                <v:fill type="solid"/>
              </v:shape>
              <v:shape style="position:absolute;left:218;top:36;width:120;height:111" coordorigin="218,36" coordsize="120,111" path="m320,124l300,124,300,146,306,146,338,133,337,131,326,131,325,130,324,130,321,128,321,126,320,124xe" filled="true" fillcolor="#231f20" stroked="false">
                <v:path arrowok="t"/>
                <v:fill type="solid"/>
              </v:shape>
              <v:shape style="position:absolute;left:218;top:36;width:120;height:111" coordorigin="218,36" coordsize="120,111" path="m319,36l283,36,283,40,290,40,295,41,297,43,299,46,300,49,300,116,277,132,293,132,300,124,320,124,320,120,319,114,319,36xe" filled="true" fillcolor="#231f20" stroked="false">
                <v:path arrowok="t"/>
                <v:fill type="solid"/>
              </v:shape>
              <v:shape style="position:absolute;left:218;top:36;width:120;height:111" coordorigin="218,36" coordsize="120,111" path="m336,128l333,130,330,131,337,131,336,128xe" filled="true" fillcolor="#231f20" stroked="false">
                <v:path arrowok="t"/>
                <v:fill type="solid"/>
              </v:shape>
            </v:group>
            <v:group style="position:absolute;left:339;top:32;width:81;height:111" coordorigin="339,32" coordsize="81,111">
              <v:shape style="position:absolute;left:339;top:32;width:81;height:111" coordorigin="339,32" coordsize="81,111" path="m396,138l341,138,341,143,396,143,396,138xe" filled="true" fillcolor="#231f20" stroked="false">
                <v:path arrowok="t"/>
                <v:fill type="solid"/>
              </v:shape>
              <v:shape style="position:absolute;left:339;top:32;width:81;height:111" coordorigin="339,32" coordsize="81,111" path="m377,48l353,48,355,50,356,53,356,55,357,58,357,130,356,133,355,134,353,136,350,138,387,138,385,137,381,136,378,128,377,124,377,66,380,59,382,56,377,56,377,48xe" filled="true" fillcolor="#231f20" stroked="false">
                <v:path arrowok="t"/>
                <v:fill type="solid"/>
              </v:shape>
              <v:shape style="position:absolute;left:339;top:32;width:81;height:111" coordorigin="339,32" coordsize="81,111" path="m409,32l395,32,386,41,377,56,382,56,384,54,387,50,390,49,391,48,420,48,420,42,419,38,415,36,413,34,409,32xe" filled="true" fillcolor="#231f20" stroked="false">
                <v:path arrowok="t"/>
                <v:fill type="solid"/>
              </v:shape>
              <v:shape style="position:absolute;left:339;top:32;width:81;height:111" coordorigin="339,32" coordsize="81,111" path="m420,48l393,48,397,49,403,55,407,56,411,56,414,55,419,50,420,48xe" filled="true" fillcolor="#231f20" stroked="false">
                <v:path arrowok="t"/>
                <v:fill type="solid"/>
              </v:shape>
              <v:shape style="position:absolute;left:339;top:32;width:81;height:111" coordorigin="339,32" coordsize="81,111" path="m377,32l372,32,339,46,341,49,344,48,377,48,377,32xe" filled="true" fillcolor="#231f20" stroked="false">
                <v:path arrowok="t"/>
                <v:fill type="solid"/>
              </v:shape>
            </v:group>
            <v:group style="position:absolute;left:420;top:0;width:65;height:144" coordorigin="420,0" coordsize="65,144">
              <v:shape style="position:absolute;left:420;top:0;width:65;height:144" coordorigin="420,0" coordsize="65,144" path="m457,43l438,43,438,130,440,133,441,137,444,139,451,144,463,144,468,143,474,139,479,134,481,131,464,131,462,130,457,125,457,43xe" filled="true" fillcolor="#231f20" stroked="false">
                <v:path arrowok="t"/>
                <v:fill type="solid"/>
              </v:shape>
              <v:shape style="position:absolute;left:420;top:0;width:65;height:144" coordorigin="420,0" coordsize="65,144" path="m485,121l480,121,479,125,477,127,470,131,481,131,482,130,485,121xe" filled="true" fillcolor="#231f20" stroked="false">
                <v:path arrowok="t"/>
                <v:fill type="solid"/>
              </v:shape>
              <v:shape style="position:absolute;left:420;top:0;width:65;height:144" coordorigin="420,0" coordsize="65,144" path="m457,0l453,0,450,8,447,13,420,40,420,43,482,43,482,36,457,36,457,0xe" filled="true" fillcolor="#231f20" stroked="false">
                <v:path arrowok="t"/>
                <v:fill type="solid"/>
              </v:shape>
            </v:group>
            <v:group style="position:absolute;left:501;top:120;width:27;height:27" coordorigin="501,120" coordsize="27,27">
              <v:shape style="position:absolute;left:501;top:120;width:27;height:27" coordorigin="501,120" coordsize="27,27" path="m518,120l511,120,507,121,503,126,501,130,501,137,503,139,505,143,507,145,511,146,518,146,522,145,524,143,527,139,528,137,528,130,527,126,522,121,518,12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1558" w:val="left" w:leader="none"/>
        </w:tabs>
        <w:spacing w:line="200" w:lineRule="atLeast"/>
        <w:ind w:left="8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85"/>
          <w:sz w:val="20"/>
        </w:rPr>
        <w:pict>
          <v:group style="width:12.95pt;height:10.95pt;mso-position-horizontal-relative:char;mso-position-vertical-relative:line" coordorigin="0,0" coordsize="259,219">
            <v:group style="position:absolute;left:0;top:2;width:64;height:216" coordorigin="0,2" coordsize="64,216">
              <v:shape style="position:absolute;left:0;top:2;width:64;height:216" coordorigin="0,2" coordsize="64,216" path="m59,2l16,45,0,124,4,143,12,164,22,182,35,197,42,205,52,212,64,218,64,214,57,209,49,203,24,144,22,102,23,82,27,62,29,48,64,5,59,2xe" filled="true" fillcolor="#231f20" stroked="false">
                <v:path arrowok="t"/>
                <v:fill type="solid"/>
              </v:shape>
            </v:group>
            <v:group style="position:absolute;left:69;top:0;width:113;height:171" coordorigin="69,0" coordsize="113,171">
              <v:shape style="position:absolute;left:69;top:0;width:113;height:171" coordorigin="69,0" coordsize="113,171" path="m106,16l82,16,84,18,87,23,87,156,94,161,100,164,107,167,113,169,119,170,133,170,150,164,152,162,127,162,123,161,119,158,114,156,111,154,106,150,106,85,111,80,115,78,106,78,106,16xe" filled="true" fillcolor="#231f20" stroked="false">
                <v:path arrowok="t"/>
                <v:fill type="solid"/>
              </v:shape>
              <v:shape style="position:absolute;left:69;top:0;width:113;height:171" coordorigin="69,0" coordsize="113,171" path="m170,73l138,73,145,77,157,91,161,102,161,131,157,142,151,150,145,157,138,162,152,162,169,148,178,130,181,108,178,87,170,73xe" filled="true" fillcolor="#231f20" stroked="false">
                <v:path arrowok="t"/>
                <v:fill type="solid"/>
              </v:shape>
              <v:shape style="position:absolute;left:69;top:0;width:113;height:171" coordorigin="69,0" coordsize="113,171" path="m151,56l127,56,117,64,106,78,115,78,118,76,123,74,126,73,170,73,168,71,161,61,151,56xe" filled="true" fillcolor="#231f20" stroked="false">
                <v:path arrowok="t"/>
                <v:fill type="solid"/>
              </v:shape>
              <v:shape style="position:absolute;left:69;top:0;width:113;height:171" coordorigin="69,0" coordsize="113,171" path="m106,0l101,0,69,13,70,17,73,16,106,16,106,0xe" filled="true" fillcolor="#231f20" stroked="false">
                <v:path arrowok="t"/>
                <v:fill type="solid"/>
              </v:shape>
            </v:group>
            <v:group style="position:absolute;left:195;top:0;width:64;height:216" coordorigin="195,0" coordsize="64,216">
              <v:shape style="position:absolute;left:195;top:0;width:64;height:216" coordorigin="195,0" coordsize="64,216" path="m195,0l195,5,203,11,209,17,234,76,237,118,235,138,232,158,229,172,225,182,213,202,204,209,195,214,200,216,243,173,258,94,254,76,225,20,207,6,195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85"/>
          <w:sz w:val="20"/>
        </w:rPr>
      </w:r>
      <w:r>
        <w:rPr>
          <w:rFonts w:ascii="Times New Roman"/>
          <w:position w:val="85"/>
          <w:sz w:val="20"/>
        </w:rPr>
        <w:tab/>
      </w:r>
      <w:r>
        <w:rPr>
          <w:rFonts w:ascii="Times New Roman"/>
          <w:sz w:val="20"/>
        </w:rPr>
        <w:pict>
          <v:group style="width:396.15pt;height:53.4pt;mso-position-horizontal-relative:char;mso-position-vertical-relative:line" coordorigin="0,0" coordsize="7923,1068">
            <v:shape style="position:absolute;left:0;top:0;width:7922;height:1068" type="#_x0000_t75" stroked="false">
              <v:imagedata r:id="rId174" o:title=""/>
            </v:shape>
            <v:group style="position:absolute;left:1520;top:0;width:54;height:167" coordorigin="1520,0" coordsize="54,167">
              <v:shape style="position:absolute;left:1520;top:0;width:54;height:167" coordorigin="1520,0" coordsize="54,167" path="m1552,0l1544,0,1542,1,1537,6,1536,8,1536,16,1537,18,1542,23,1544,24,1552,24,1554,23,1559,18,1560,16,1560,8,1559,6,1554,1,1552,0xe" filled="true" fillcolor="#231f20" stroked="false">
                <v:path arrowok="t"/>
                <v:fill type="solid"/>
              </v:shape>
              <v:shape style="position:absolute;left:1520;top:0;width:54;height:167" coordorigin="1520,0" coordsize="54,167" path="m1574,162l1522,162,1522,167,1574,167,1574,162xe" filled="true" fillcolor="#231f20" stroked="false">
                <v:path arrowok="t"/>
                <v:fill type="solid"/>
              </v:shape>
              <v:shape style="position:absolute;left:1520;top:0;width:54;height:167" coordorigin="1520,0" coordsize="54,167" path="m1558,72l1534,72,1537,76,1537,78,1538,82,1538,149,1537,154,1537,156,1536,158,1535,160,1532,161,1531,162,1566,162,1561,160,1560,158,1559,156,1559,154,1558,149,1558,72xe" filled="true" fillcolor="#231f20" stroked="false">
                <v:path arrowok="t"/>
                <v:fill type="solid"/>
              </v:shape>
              <v:shape style="position:absolute;left:1520;top:0;width:54;height:167" coordorigin="1520,0" coordsize="54,167" path="m1558,56l1553,56,1520,70,1522,73,1525,72,1558,72,1558,56xe" filled="true" fillcolor="#231f20" stroked="false">
                <v:path arrowok="t"/>
                <v:fill type="solid"/>
              </v:shape>
            </v:group>
            <v:group style="position:absolute;left:1591;top:56;width:74;height:114" coordorigin="1591,56" coordsize="74,114">
              <v:shape style="position:absolute;left:1591;top:56;width:74;height:114" coordorigin="1591,56" coordsize="74,114" path="m1648,166l1604,166,1607,167,1615,169,1622,170,1638,170,1646,167,1648,166xe" filled="true" fillcolor="#231f20" stroked="false">
                <v:path arrowok="t"/>
                <v:fill type="solid"/>
              </v:shape>
              <v:shape style="position:absolute;left:1591;top:56;width:74;height:114" coordorigin="1591,56" coordsize="74,114" path="m1596,130l1592,130,1592,168,1596,168,1598,166,1648,166,1651,163,1621,163,1615,161,1608,155,1602,149,1598,142,1596,130xe" filled="true" fillcolor="#231f20" stroked="false">
                <v:path arrowok="t"/>
                <v:fill type="solid"/>
              </v:shape>
              <v:shape style="position:absolute;left:1591;top:56;width:74;height:114" coordorigin="1591,56" coordsize="74,114" path="m1628,56l1615,56,1607,59,1595,71,1591,78,1591,94,1631,125,1638,130,1645,137,1648,142,1648,151,1646,155,1639,162,1634,163,1651,163,1661,155,1664,148,1664,125,1657,115,1642,107,1624,98,1616,95,1612,91,1609,89,1607,85,1606,82,1606,73,1607,71,1610,67,1614,65,1619,64,1657,64,1657,61,1646,61,1644,60,1639,59,1633,58,1628,56xe" filled="true" fillcolor="#231f20" stroked="false">
                <v:path arrowok="t"/>
                <v:fill type="solid"/>
              </v:shape>
              <v:shape style="position:absolute;left:1591;top:56;width:74;height:114" coordorigin="1591,56" coordsize="74,114" path="m1657,64l1631,64,1637,65,1642,70,1646,73,1650,82,1652,92,1657,92,1657,64xe" filled="true" fillcolor="#231f20" stroked="false">
                <v:path arrowok="t"/>
                <v:fill type="solid"/>
              </v:shape>
              <v:shape style="position:absolute;left:1591;top:56;width:74;height:114" coordorigin="1591,56" coordsize="74,114" path="m1657,56l1652,56,1652,58,1649,61,1657,61,1657,56xe" filled="true" fillcolor="#231f20" stroked="false">
                <v:path arrowok="t"/>
                <v:fill type="solid"/>
              </v:shape>
            </v:group>
            <v:group style="position:absolute;left:1778;top:56;width:98;height:113" coordorigin="1778,56" coordsize="98,113">
              <v:shape style="position:absolute;left:1778;top:56;width:98;height:113" coordorigin="1778,56" coordsize="98,113" path="m1850,64l1825,64,1830,66,1837,73,1838,80,1838,91,1835,97,1814,105,1799,113,1778,136,1778,150,1781,156,1786,161,1790,167,1796,169,1808,169,1813,168,1820,164,1828,160,1832,156,1811,156,1807,154,1800,146,1799,142,1799,131,1800,127,1805,120,1810,116,1816,113,1819,110,1826,108,1838,103,1858,103,1858,83,1856,76,1855,72,1853,67,1850,64xe" filled="true" fillcolor="#231f20" stroked="false">
                <v:path arrowok="t"/>
                <v:fill type="solid"/>
              </v:shape>
              <v:shape style="position:absolute;left:1778;top:56;width:98;height:113" coordorigin="1778,56" coordsize="98,113" path="m1859,151l1838,151,1838,157,1840,162,1842,164,1844,168,1847,169,1859,169,1867,163,1874,154,1861,154,1860,152,1859,152,1859,151xe" filled="true" fillcolor="#231f20" stroked="false">
                <v:path arrowok="t"/>
                <v:fill type="solid"/>
              </v:shape>
              <v:shape style="position:absolute;left:1778;top:56;width:98;height:113" coordorigin="1778,56" coordsize="98,113" path="m1858,103l1838,103,1838,144,1829,151,1820,156,1832,156,1838,151,1859,151,1859,149,1858,146,1858,103xe" filled="true" fillcolor="#231f20" stroked="false">
                <v:path arrowok="t"/>
                <v:fill type="solid"/>
              </v:shape>
              <v:shape style="position:absolute;left:1778;top:56;width:98;height:113" coordorigin="1778,56" coordsize="98,113" path="m1876,145l1868,152,1866,154,1874,154,1876,151,1876,145xe" filled="true" fillcolor="#231f20" stroked="false">
                <v:path arrowok="t"/>
                <v:fill type="solid"/>
              </v:shape>
              <v:shape style="position:absolute;left:1778;top:56;width:98;height:113" coordorigin="1778,56" coordsize="98,113" path="m1831,56l1810,56,1800,59,1786,71,1783,77,1783,90,1786,91,1787,94,1789,95,1795,95,1798,94,1801,90,1802,86,1802,73,1804,70,1807,67,1810,65,1813,64,1850,64,1846,61,1840,58,1831,56xe" filled="true" fillcolor="#231f20" stroked="false">
                <v:path arrowok="t"/>
                <v:fill type="solid"/>
              </v:shape>
            </v:group>
            <v:group style="position:absolute;left:3856;top:56;width:98;height:113" coordorigin="3856,56" coordsize="98,113">
              <v:shape style="position:absolute;left:3856;top:56;width:98;height:113" coordorigin="3856,56" coordsize="98,113" path="m3928,64l3902,64,3907,66,3914,73,3916,80,3916,91,3912,97,3891,105,3876,113,3856,136,3856,150,3858,156,3863,161,3868,167,3874,169,3886,169,3890,168,3898,164,3905,160,3909,156,3888,156,3884,154,3877,146,3876,142,3876,131,3877,127,3882,120,3887,116,3893,113,3896,110,3904,108,3916,103,3935,103,3935,83,3934,76,3932,72,3930,67,3928,64xe" filled="true" fillcolor="#231f20" stroked="false">
                <v:path arrowok="t"/>
                <v:fill type="solid"/>
              </v:shape>
              <v:shape style="position:absolute;left:3856;top:56;width:98;height:113" coordorigin="3856,56" coordsize="98,113" path="m3936,151l3916,151,3916,157,3917,162,3919,164,3922,168,3924,169,3936,169,3944,163,3951,154,3938,154,3937,152,3936,152,3936,151xe" filled="true" fillcolor="#231f20" stroked="false">
                <v:path arrowok="t"/>
                <v:fill type="solid"/>
              </v:shape>
              <v:shape style="position:absolute;left:3856;top:56;width:98;height:113" coordorigin="3856,56" coordsize="98,113" path="m3935,103l3916,103,3916,144,3906,151,3898,156,3909,156,3916,151,3936,151,3936,149,3935,146,3935,103xe" filled="true" fillcolor="#231f20" stroked="false">
                <v:path arrowok="t"/>
                <v:fill type="solid"/>
              </v:shape>
              <v:shape style="position:absolute;left:3856;top:56;width:98;height:113" coordorigin="3856,56" coordsize="98,113" path="m3953,145l3946,152,3943,154,3951,154,3953,151,3953,145xe" filled="true" fillcolor="#231f20" stroked="false">
                <v:path arrowok="t"/>
                <v:fill type="solid"/>
              </v:shape>
              <v:shape style="position:absolute;left:3856;top:56;width:98;height:113" coordorigin="3856,56" coordsize="98,113" path="m3908,56l3887,56,3877,59,3863,71,3860,77,3860,90,3863,91,3864,94,3866,95,3872,95,3875,94,3878,90,3880,86,3880,73,3881,70,3884,67,3887,65,3890,64,3928,64,3923,61,3917,58,3908,56xe" filled="true" fillcolor="#231f20" stroked="false">
                <v:path arrowok="t"/>
                <v:fill type="solid"/>
              </v:shape>
            </v:group>
            <v:group style="position:absolute;left:3955;top:56;width:118;height:111" coordorigin="3955,56" coordsize="118,111">
              <v:shape style="position:absolute;left:3955;top:56;width:118;height:111" coordorigin="3955,56" coordsize="118,111" path="m4010,162l3956,162,3956,167,4010,167,4010,162xe" filled="true" fillcolor="#231f20" stroked="false">
                <v:path arrowok="t"/>
                <v:fill type="solid"/>
              </v:shape>
              <v:shape style="position:absolute;left:3955;top:56;width:118;height:111" coordorigin="3955,56" coordsize="118,111" path="m4073,162l4020,162,4020,167,4073,167,4073,162xe" filled="true" fillcolor="#231f20" stroked="false">
                <v:path arrowok="t"/>
                <v:fill type="solid"/>
              </v:shape>
              <v:shape style="position:absolute;left:3955;top:56;width:118;height:111" coordorigin="3955,56" coordsize="118,111" path="m3992,72l3968,72,3971,74,3972,77,3972,79,3973,82,3973,150,3972,156,3971,158,3968,161,3965,162,4001,162,3996,160,3995,158,3994,156,3992,155,3992,86,3999,79,3992,79,3992,72xe" filled="true" fillcolor="#231f20" stroked="false">
                <v:path arrowok="t"/>
                <v:fill type="solid"/>
              </v:shape>
              <v:shape style="position:absolute;left:3955;top:56;width:118;height:111" coordorigin="3955,56" coordsize="118,111" path="m4052,71l4026,71,4031,73,4033,77,4036,82,4037,89,4037,154,4034,158,4031,162,4064,162,4062,161,4061,160,4058,158,4058,156,4057,154,4056,149,4056,80,4054,76,4052,71xe" filled="true" fillcolor="#231f20" stroked="false">
                <v:path arrowok="t"/>
                <v:fill type="solid"/>
              </v:shape>
              <v:shape style="position:absolute;left:3955;top:56;width:118;height:111" coordorigin="3955,56" coordsize="118,111" path="m4034,56l4026,56,4010,63,3992,79,3999,79,4002,76,4012,71,4052,71,4051,68,4048,64,4044,61,4039,58,4034,56xe" filled="true" fillcolor="#231f20" stroked="false">
                <v:path arrowok="t"/>
                <v:fill type="solid"/>
              </v:shape>
              <v:shape style="position:absolute;left:3955;top:56;width:118;height:111" coordorigin="3955,56" coordsize="118,111" path="m3992,56l3988,56,3955,70,3956,73,3960,72,3992,72,3992,56xe" filled="true" fillcolor="#231f20" stroked="false">
                <v:path arrowok="t"/>
                <v:fill type="solid"/>
              </v:shape>
            </v:group>
            <v:group style="position:absolute;left:4177;top:56;width:104;height:114" coordorigin="4177,56" coordsize="104,114">
              <v:shape style="position:absolute;left:4177;top:56;width:104;height:114" coordorigin="4177,56" coordsize="104,114" path="m4229,56l4220,56,4212,59,4195,68,4189,76,4180,95,4177,104,4177,116,4181,135,4191,154,4207,166,4228,170,4237,170,4247,168,4254,162,4223,162,4214,156,4208,144,4201,125,4199,104,4199,95,4200,86,4205,74,4208,70,4213,67,4217,65,4222,64,4254,64,4249,60,4229,56xe" filled="true" fillcolor="#231f20" stroked="false">
                <v:path arrowok="t"/>
                <v:fill type="solid"/>
              </v:shape>
              <v:shape style="position:absolute;left:4177;top:56;width:104;height:114" coordorigin="4177,56" coordsize="104,114" path="m4254,64l4234,64,4241,67,4250,80,4257,98,4259,120,4259,136,4256,146,4247,158,4240,162,4254,162,4262,157,4268,150,4278,131,4280,121,4280,109,4277,90,4266,72,4254,64xe" filled="true" fillcolor="#231f20" stroked="false">
                <v:path arrowok="t"/>
                <v:fill type="solid"/>
              </v:shape>
            </v:group>
            <v:group style="position:absolute;left:4298;top:0;width:95;height:167" coordorigin="4298,0" coordsize="95,167">
              <v:shape style="position:absolute;left:4298;top:0;width:95;height:167" coordorigin="4298,0" coordsize="95,167" path="m4363,162l4298,162,4298,167,4363,167,4363,162xe" filled="true" fillcolor="#231f20" stroked="false">
                <v:path arrowok="t"/>
                <v:fill type="solid"/>
              </v:shape>
              <v:shape style="position:absolute;left:4298;top:0;width:95;height:167" coordorigin="4298,0" coordsize="95,167" path="m4338,68l4319,68,4319,151,4315,158,4312,161,4309,162,4349,162,4344,161,4342,157,4339,155,4338,149,4338,68xe" filled="true" fillcolor="#231f20" stroked="false">
                <v:path arrowok="t"/>
                <v:fill type="solid"/>
              </v:shape>
              <v:shape style="position:absolute;left:4298;top:0;width:95;height:167" coordorigin="4298,0" coordsize="95,167" path="m4366,60l4298,60,4298,68,4366,68,4366,60xe" filled="true" fillcolor="#231f20" stroked="false">
                <v:path arrowok="t"/>
                <v:fill type="solid"/>
              </v:shape>
              <v:shape style="position:absolute;left:4298;top:0;width:95;height:167" coordorigin="4298,0" coordsize="95,167" path="m4372,0l4355,0,4346,2,4340,7,4333,12,4327,18,4324,25,4321,32,4319,42,4319,60,4338,60,4338,35,4339,25,4340,20,4343,13,4345,12,4348,10,4351,8,4386,8,4380,4,4372,0xe" filled="true" fillcolor="#231f20" stroked="false">
                <v:path arrowok="t"/>
                <v:fill type="solid"/>
              </v:shape>
              <v:shape style="position:absolute;left:4298;top:0;width:95;height:167" coordorigin="4298,0" coordsize="95,167" path="m4386,8l4357,8,4364,12,4368,16,4370,19,4373,24,4376,26,4378,28,4380,29,4381,30,4386,30,4388,29,4390,26,4392,25,4393,23,4393,16,4391,12,4386,8xe" filled="true" fillcolor="#231f20" stroked="false">
                <v:path arrowok="t"/>
                <v:fill type="solid"/>
              </v:shape>
            </v:group>
            <v:group style="position:absolute;left:4378;top:0;width:96;height:167" coordorigin="4378,0" coordsize="96,167">
              <v:shape style="position:absolute;left:4378;top:0;width:96;height:167" coordorigin="4378,0" coordsize="96,167" path="m4442,162l4379,162,4379,167,4442,167,4442,162xe" filled="true" fillcolor="#231f20" stroked="false">
                <v:path arrowok="t"/>
                <v:fill type="solid"/>
              </v:shape>
              <v:shape style="position:absolute;left:4378;top:0;width:96;height:167" coordorigin="4378,0" coordsize="96,167" path="m4418,68l4399,68,4399,146,4398,151,4397,154,4397,156,4392,161,4390,162,4428,162,4424,161,4422,157,4420,155,4418,149,4418,68xe" filled="true" fillcolor="#231f20" stroked="false">
                <v:path arrowok="t"/>
                <v:fill type="solid"/>
              </v:shape>
              <v:shape style="position:absolute;left:4378;top:0;width:96;height:167" coordorigin="4378,0" coordsize="96,167" path="m4446,60l4378,60,4378,68,4446,68,4446,60xe" filled="true" fillcolor="#231f20" stroked="false">
                <v:path arrowok="t"/>
                <v:fill type="solid"/>
              </v:shape>
              <v:shape style="position:absolute;left:4378;top:0;width:96;height:167" coordorigin="4378,0" coordsize="96,167" path="m4452,0l4435,0,4427,2,4412,12,4408,18,4400,32,4399,42,4399,60,4418,60,4418,25,4420,20,4421,17,4423,13,4426,12,4428,10,4430,8,4466,8,4459,4,4452,0xe" filled="true" fillcolor="#231f20" stroked="false">
                <v:path arrowok="t"/>
                <v:fill type="solid"/>
              </v:shape>
              <v:shape style="position:absolute;left:4378;top:0;width:96;height:167" coordorigin="4378,0" coordsize="96,167" path="m4466,8l4438,8,4445,12,4447,16,4451,19,4453,24,4456,26,4458,28,4459,29,4462,30,4465,30,4468,29,4470,26,4472,25,4474,23,4474,16,4471,12,4466,8xe" filled="true" fillcolor="#231f20" stroked="false">
                <v:path arrowok="t"/>
                <v:fill type="solid"/>
              </v:shape>
            </v:group>
            <v:group style="position:absolute;left:4458;top:56;width:90;height:114" coordorigin="4458,56" coordsize="90,114">
              <v:shape style="position:absolute;left:4458;top:56;width:90;height:114" coordorigin="4458,56" coordsize="90,114" path="m4519,56l4460,94,4458,118,4461,139,4471,155,4481,166,4492,170,4517,170,4526,166,4534,157,4539,151,4502,151,4494,146,4486,137,4478,128,4474,116,4475,100,4548,100,4548,94,4475,94,4475,84,4478,77,4488,67,4494,65,4534,65,4529,60,4519,56xe" filled="true" fillcolor="#231f20" stroked="false">
                <v:path arrowok="t"/>
                <v:fill type="solid"/>
              </v:shape>
              <v:shape style="position:absolute;left:4458;top:56;width:90;height:114" coordorigin="4458,56" coordsize="90,114" path="m4544,125l4541,134,4537,142,4531,145,4526,149,4520,151,4539,151,4542,148,4547,138,4548,127,4544,125xe" filled="true" fillcolor="#231f20" stroked="false">
                <v:path arrowok="t"/>
                <v:fill type="solid"/>
              </v:shape>
              <v:shape style="position:absolute;left:4458;top:56;width:90;height:114" coordorigin="4458,56" coordsize="90,114" path="m4534,65l4505,65,4508,66,4513,68,4517,71,4522,78,4523,82,4524,86,4524,94,4548,94,4548,86,4544,76,4534,65xe" filled="true" fillcolor="#231f20" stroked="false">
                <v:path arrowok="t"/>
                <v:fill type="solid"/>
              </v:shape>
            </v:group>
            <v:group style="position:absolute;left:4554;top:56;width:118;height:111" coordorigin="4554,56" coordsize="118,111">
              <v:shape style="position:absolute;left:4554;top:56;width:118;height:111" coordorigin="4554,56" coordsize="118,111" path="m4609,162l4556,162,4556,167,4609,167,4609,162xe" filled="true" fillcolor="#231f20" stroked="false">
                <v:path arrowok="t"/>
                <v:fill type="solid"/>
              </v:shape>
              <v:shape style="position:absolute;left:4554;top:56;width:118;height:111" coordorigin="4554,56" coordsize="118,111" path="m4672,162l4619,162,4619,167,4672,167,4672,162xe" filled="true" fillcolor="#231f20" stroked="false">
                <v:path arrowok="t"/>
                <v:fill type="solid"/>
              </v:shape>
              <v:shape style="position:absolute;left:4554;top:56;width:118;height:111" coordorigin="4554,56" coordsize="118,111" path="m4591,72l4567,72,4570,74,4571,77,4571,79,4572,82,4572,150,4571,156,4570,158,4567,161,4564,162,4600,162,4597,161,4596,160,4594,158,4592,156,4592,155,4591,150,4591,86,4598,79,4591,79,4591,72xe" filled="true" fillcolor="#231f20" stroked="false">
                <v:path arrowok="t"/>
                <v:fill type="solid"/>
              </v:shape>
              <v:shape style="position:absolute;left:4554;top:56;width:118;height:111" coordorigin="4554,56" coordsize="118,111" path="m4651,71l4625,71,4630,73,4632,77,4634,82,4636,89,4636,154,4633,158,4630,162,4663,162,4661,161,4658,158,4656,154,4655,149,4655,80,4652,76,4651,71xe" filled="true" fillcolor="#231f20" stroked="false">
                <v:path arrowok="t"/>
                <v:fill type="solid"/>
              </v:shape>
              <v:shape style="position:absolute;left:4554;top:56;width:118;height:111" coordorigin="4554,56" coordsize="118,111" path="m4633,56l4625,56,4609,63,4591,79,4598,79,4601,76,4610,71,4651,71,4650,68,4646,64,4643,61,4638,58,4633,56xe" filled="true" fillcolor="#231f20" stroked="false">
                <v:path arrowok="t"/>
                <v:fill type="solid"/>
              </v:shape>
              <v:shape style="position:absolute;left:4554;top:56;width:118;height:111" coordorigin="4554,56" coordsize="118,111" path="m4591,56l4586,56,4554,70,4556,73,4559,72,4591,72,4591,56xe" filled="true" fillcolor="#231f20" stroked="false">
                <v:path arrowok="t"/>
                <v:fill type="solid"/>
              </v:shape>
            </v:group>
            <v:group style="position:absolute;left:4685;top:56;width:74;height:114" coordorigin="4685,56" coordsize="74,114">
              <v:shape style="position:absolute;left:4685;top:56;width:74;height:114" coordorigin="4685,56" coordsize="74,114" path="m4740,166l4697,166,4699,167,4708,169,4715,170,4732,170,4739,167,4740,166xe" filled="true" fillcolor="#231f20" stroked="false">
                <v:path arrowok="t"/>
                <v:fill type="solid"/>
              </v:shape>
              <v:shape style="position:absolute;left:4685;top:56;width:74;height:114" coordorigin="4685,56" coordsize="74,114" path="m4688,130l4685,130,4685,168,4688,168,4691,166,4740,166,4744,163,4715,163,4708,161,4696,149,4691,142,4688,130xe" filled="true" fillcolor="#231f20" stroked="false">
                <v:path arrowok="t"/>
                <v:fill type="solid"/>
              </v:shape>
              <v:shape style="position:absolute;left:4685;top:56;width:74;height:114" coordorigin="4685,56" coordsize="74,114" path="m4721,56l4708,56,4699,59,4687,71,4685,78,4685,94,4723,125,4730,130,4735,133,4739,137,4740,142,4740,151,4739,155,4732,162,4728,163,4744,163,4747,161,4754,155,4758,148,4758,125,4750,115,4734,107,4710,95,4704,91,4702,89,4699,85,4698,82,4698,73,4706,65,4711,64,4750,64,4750,61,4739,61,4736,60,4733,59,4721,56xe" filled="true" fillcolor="#231f20" stroked="false">
                <v:path arrowok="t"/>
                <v:fill type="solid"/>
              </v:shape>
              <v:shape style="position:absolute;left:4685;top:56;width:74;height:114" coordorigin="4685,56" coordsize="74,114" path="m4750,64l4724,64,4729,65,4734,70,4739,73,4742,82,4746,92,4750,92,4750,64xe" filled="true" fillcolor="#231f20" stroked="false">
                <v:path arrowok="t"/>
                <v:fill type="solid"/>
              </v:shape>
              <v:shape style="position:absolute;left:4685;top:56;width:74;height:114" coordorigin="4685,56" coordsize="74,114" path="m4750,56l4746,56,4744,59,4744,60,4742,60,4741,61,4750,61,4750,56xe" filled="true" fillcolor="#231f20" stroked="false">
                <v:path arrowok="t"/>
                <v:fill type="solid"/>
              </v:shape>
            </v:group>
            <v:group style="position:absolute;left:4777;top:56;width:92;height:114" coordorigin="4777,56" coordsize="92,114">
              <v:shape style="position:absolute;left:4777;top:56;width:92;height:114" coordorigin="4777,56" coordsize="92,114" path="m4840,56l4780,94,4777,118,4781,139,4792,155,4801,166,4812,170,4836,170,4847,166,4854,157,4859,151,4823,151,4813,146,4806,137,4798,128,4794,116,4794,100,4868,100,4868,94,4794,94,4795,84,4799,77,4808,67,4814,65,4853,65,4849,60,4840,56xe" filled="true" fillcolor="#231f20" stroked="false">
                <v:path arrowok="t"/>
                <v:fill type="solid"/>
              </v:shape>
              <v:shape style="position:absolute;left:4777;top:56;width:92;height:114" coordorigin="4777,56" coordsize="92,114" path="m4865,125l4861,134,4858,142,4852,145,4847,149,4841,151,4859,151,4862,148,4867,138,4868,127,4865,125xe" filled="true" fillcolor="#231f20" stroked="false">
                <v:path arrowok="t"/>
                <v:fill type="solid"/>
              </v:shape>
              <v:shape style="position:absolute;left:4777;top:56;width:92;height:114" coordorigin="4777,56" coordsize="92,114" path="m4853,65l4825,65,4829,66,4832,68,4837,71,4842,78,4843,82,4843,86,4844,94,4868,94,4868,86,4865,76,4856,68,4853,65xe" filled="true" fillcolor="#231f20" stroked="false">
                <v:path arrowok="t"/>
                <v:fill type="solid"/>
              </v:shape>
            </v:group>
            <v:group style="position:absolute;left:4982;top:0;width:54;height:167" coordorigin="4982,0" coordsize="54,167">
              <v:shape style="position:absolute;left:4982;top:0;width:54;height:167" coordorigin="4982,0" coordsize="54,167" path="m5014,0l5006,0,5004,1,4999,6,4998,8,4998,16,4999,18,5004,23,5006,24,5014,24,5016,23,5021,18,5022,16,5022,8,5021,6,5016,1,5014,0xe" filled="true" fillcolor="#231f20" stroked="false">
                <v:path arrowok="t"/>
                <v:fill type="solid"/>
              </v:shape>
              <v:shape style="position:absolute;left:4982;top:0;width:54;height:167" coordorigin="4982,0" coordsize="54,167" path="m5036,162l4984,162,4984,167,5036,167,5036,162xe" filled="true" fillcolor="#231f20" stroked="false">
                <v:path arrowok="t"/>
                <v:fill type="solid"/>
              </v:shape>
              <v:shape style="position:absolute;left:4982;top:0;width:54;height:167" coordorigin="4982,0" coordsize="54,167" path="m5020,72l4996,72,4999,76,4999,78,5000,82,5000,149,4999,154,4999,156,4998,158,4997,160,4994,161,4993,162,5028,162,5023,160,5022,158,5021,156,5021,154,5020,149,5020,72xe" filled="true" fillcolor="#231f20" stroked="false">
                <v:path arrowok="t"/>
                <v:fill type="solid"/>
              </v:shape>
              <v:shape style="position:absolute;left:4982;top:0;width:54;height:167" coordorigin="4982,0" coordsize="54,167" path="m5020,56l5015,56,4982,70,4984,73,4987,72,5020,72,5020,56xe" filled="true" fillcolor="#231f20" stroked="false">
                <v:path arrowok="t"/>
                <v:fill type="solid"/>
              </v:shape>
            </v:group>
            <v:group style="position:absolute;left:5054;top:0;width:95;height:167" coordorigin="5054,0" coordsize="95,167">
              <v:shape style="position:absolute;left:5054;top:0;width:95;height:167" coordorigin="5054,0" coordsize="95,167" path="m5119,162l5054,162,5054,167,5119,167,5119,162xe" filled="true" fillcolor="#231f20" stroked="false">
                <v:path arrowok="t"/>
                <v:fill type="solid"/>
              </v:shape>
              <v:shape style="position:absolute;left:5054;top:0;width:95;height:167" coordorigin="5054,0" coordsize="95,167" path="m5094,68l5075,68,5075,151,5071,158,5068,161,5065,162,5105,162,5100,161,5098,157,5095,155,5094,149,5094,68xe" filled="true" fillcolor="#231f20" stroked="false">
                <v:path arrowok="t"/>
                <v:fill type="solid"/>
              </v:shape>
              <v:shape style="position:absolute;left:5054;top:0;width:95;height:167" coordorigin="5054,0" coordsize="95,167" path="m5122,60l5054,60,5054,68,5122,68,5122,60xe" filled="true" fillcolor="#231f20" stroked="false">
                <v:path arrowok="t"/>
                <v:fill type="solid"/>
              </v:shape>
              <v:shape style="position:absolute;left:5054;top:0;width:95;height:167" coordorigin="5054,0" coordsize="95,167" path="m5128,0l5111,0,5102,2,5096,7,5089,12,5083,18,5080,25,5077,32,5075,42,5075,60,5094,60,5094,35,5095,25,5096,20,5099,13,5101,12,5104,10,5107,8,5142,8,5136,4,5128,0xe" filled="true" fillcolor="#231f20" stroked="false">
                <v:path arrowok="t"/>
                <v:fill type="solid"/>
              </v:shape>
              <v:shape style="position:absolute;left:5054;top:0;width:95;height:167" coordorigin="5054,0" coordsize="95,167" path="m5142,8l5113,8,5120,12,5124,16,5126,19,5129,24,5132,26,5134,28,5136,29,5137,30,5142,30,5144,29,5146,26,5148,25,5149,23,5149,16,5147,12,5142,8xe" filled="true" fillcolor="#231f20" stroked="false">
                <v:path arrowok="t"/>
                <v:fill type="solid"/>
              </v:shape>
            </v:group>
            <v:group style="position:absolute;left:5137;top:143;width:35;height:64" coordorigin="5137,143" coordsize="35,64">
              <v:shape style="position:absolute;left:5137;top:143;width:35;height:64" coordorigin="5137,143" coordsize="35,64" path="m5172,167l5161,167,5162,168,5162,178,5137,202,5137,206,5149,203,5159,197,5164,191,5170,184,5172,176,5172,167xe" filled="true" fillcolor="#231f20" stroked="false">
                <v:path arrowok="t"/>
                <v:fill type="solid"/>
              </v:shape>
              <v:shape style="position:absolute;left:5137;top:143;width:35;height:64" coordorigin="5137,143" coordsize="35,64" path="m5158,143l5148,143,5144,145,5140,150,5137,154,5137,161,5138,164,5143,169,5147,170,5152,170,5153,169,5155,169,5158,168,5159,167,5172,167,5172,161,5171,155,5166,150,5162,145,5158,143xe" filled="true" fillcolor="#231f20" stroked="false">
                <v:path arrowok="t"/>
                <v:fill type="solid"/>
              </v:shape>
              <v:shape style="position:absolute;left:5287;top:0;width:1126;height:170" type="#_x0000_t75" stroked="false">
                <v:imagedata r:id="rId175" o:title=""/>
              </v:shape>
              <v:shape style="position:absolute;left:6523;top:24;width:725;height:146" type="#_x0000_t75" stroked="false">
                <v:imagedata r:id="rId176" o:title=""/>
              </v:shape>
            </v:group>
            <v:group style="position:absolute;left:7351;top:56;width:104;height:114" coordorigin="7351,56" coordsize="104,114">
              <v:shape style="position:absolute;left:7351;top:56;width:104;height:114" coordorigin="7351,56" coordsize="104,114" path="m7403,56l7394,56,7386,59,7369,68,7363,76,7354,95,7351,104,7351,116,7355,135,7365,154,7381,166,7402,170,7411,170,7421,168,7428,162,7397,162,7388,156,7382,144,7375,125,7373,104,7373,95,7374,86,7379,74,7382,70,7387,67,7391,65,7396,64,7428,64,7423,60,7403,56xe" filled="true" fillcolor="#231f20" stroked="false">
                <v:path arrowok="t"/>
                <v:fill type="solid"/>
              </v:shape>
              <v:shape style="position:absolute;left:7351;top:56;width:104;height:114" coordorigin="7351,56" coordsize="104,114" path="m7428,64l7408,64,7415,67,7424,80,7431,98,7433,120,7433,136,7430,146,7421,158,7414,162,7428,162,7436,157,7442,150,7452,131,7454,121,7454,109,7451,90,7440,72,7428,64xe" filled="true" fillcolor="#231f20" stroked="false">
                <v:path arrowok="t"/>
                <v:fill type="solid"/>
              </v:shape>
            </v:group>
            <v:group style="position:absolute;left:7472;top:0;width:95;height:167" coordorigin="7472,0" coordsize="95,167">
              <v:shape style="position:absolute;left:7472;top:0;width:95;height:167" coordorigin="7472,0" coordsize="95,167" path="m7537,162l7472,162,7472,167,7537,167,7537,162xe" filled="true" fillcolor="#231f20" stroked="false">
                <v:path arrowok="t"/>
                <v:fill type="solid"/>
              </v:shape>
              <v:shape style="position:absolute;left:7472;top:0;width:95;height:167" coordorigin="7472,0" coordsize="95,167" path="m7512,68l7493,68,7493,151,7489,158,7486,161,7483,162,7523,162,7518,161,7516,157,7513,155,7512,149,7512,68xe" filled="true" fillcolor="#231f20" stroked="false">
                <v:path arrowok="t"/>
                <v:fill type="solid"/>
              </v:shape>
              <v:shape style="position:absolute;left:7472;top:0;width:95;height:167" coordorigin="7472,0" coordsize="95,167" path="m7540,60l7472,60,7472,68,7540,68,7540,60xe" filled="true" fillcolor="#231f20" stroked="false">
                <v:path arrowok="t"/>
                <v:fill type="solid"/>
              </v:shape>
              <v:shape style="position:absolute;left:7472;top:0;width:95;height:167" coordorigin="7472,0" coordsize="95,167" path="m7546,0l7529,0,7520,2,7514,7,7507,12,7501,18,7498,25,7495,32,7493,42,7493,60,7512,60,7512,35,7513,25,7514,20,7517,13,7519,12,7522,10,7525,8,7560,8,7554,4,7546,0xe" filled="true" fillcolor="#231f20" stroked="false">
                <v:path arrowok="t"/>
                <v:fill type="solid"/>
              </v:shape>
              <v:shape style="position:absolute;left:7472;top:0;width:95;height:167" coordorigin="7472,0" coordsize="95,167" path="m7560,8l7531,8,7538,12,7542,16,7544,19,7547,24,7550,26,7552,28,7554,29,7555,30,7560,30,7562,29,7564,26,7566,25,7567,23,7567,16,7565,12,7560,8xe" filled="true" fillcolor="#231f20" stroked="false">
                <v:path arrowok="t"/>
                <v:fill type="solid"/>
              </v:shape>
            </v:group>
            <v:group style="position:absolute;left:7639;top:0;width:118;height:167" coordorigin="7639,0" coordsize="118,167">
              <v:shape style="position:absolute;left:7639;top:0;width:118;height:167" coordorigin="7639,0" coordsize="118,167" path="m7694,162l7642,162,7642,167,7694,167,7694,162xe" filled="true" fillcolor="#231f20" stroked="false">
                <v:path arrowok="t"/>
                <v:fill type="solid"/>
              </v:shape>
              <v:shape style="position:absolute;left:7639;top:0;width:118;height:167" coordorigin="7639,0" coordsize="118,167" path="m7757,162l7704,162,7704,167,7757,167,7757,162xe" filled="true" fillcolor="#231f20" stroked="false">
                <v:path arrowok="t"/>
                <v:fill type="solid"/>
              </v:shape>
              <v:shape style="position:absolute;left:7639;top:0;width:118;height:167" coordorigin="7639,0" coordsize="118,167" path="m7678,16l7652,16,7655,18,7657,23,7657,154,7655,158,7652,161,7650,162,7685,162,7682,161,7681,160,7679,158,7679,156,7678,155,7678,86,7682,79,7678,79,7678,16xe" filled="true" fillcolor="#231f20" stroked="false">
                <v:path arrowok="t"/>
                <v:fill type="solid"/>
              </v:shape>
              <v:shape style="position:absolute;left:7639;top:0;width:118;height:167" coordorigin="7639,0" coordsize="118,167" path="m7737,71l7711,71,7718,78,7721,85,7721,154,7717,161,7715,162,7748,162,7746,161,7745,160,7742,158,7742,156,7741,154,7740,149,7740,82,7739,77,7737,71xe" filled="true" fillcolor="#231f20" stroked="false">
                <v:path arrowok="t"/>
                <v:fill type="solid"/>
              </v:shape>
              <v:shape style="position:absolute;left:7639;top:0;width:118;height:167" coordorigin="7639,0" coordsize="118,167" path="m7718,56l7708,56,7703,58,7698,60,7692,64,7686,70,7678,79,7682,79,7687,76,7692,73,7696,72,7700,71,7737,71,7736,70,7733,65,7729,61,7724,58,7718,56xe" filled="true" fillcolor="#231f20" stroked="false">
                <v:path arrowok="t"/>
                <v:fill type="solid"/>
              </v:shape>
              <v:shape style="position:absolute;left:7639;top:0;width:118;height:167" coordorigin="7639,0" coordsize="118,167" path="m7678,0l7672,0,7639,13,7642,17,7645,16,7678,16,7678,0xe" filled="true" fillcolor="#231f20" stroked="false">
                <v:path arrowok="t"/>
                <v:fill type="solid"/>
              </v:shape>
            </v:group>
            <v:group style="position:absolute;left:7765;top:0;width:54;height:167" coordorigin="7765,0" coordsize="54,167">
              <v:shape style="position:absolute;left:7765;top:0;width:54;height:167" coordorigin="7765,0" coordsize="54,167" path="m7796,0l7789,0,7787,1,7782,6,7781,8,7781,16,7782,18,7787,23,7789,24,7796,24,7799,23,7804,18,7805,16,7805,8,7804,6,7799,1,7796,0xe" filled="true" fillcolor="#231f20" stroked="false">
                <v:path arrowok="t"/>
                <v:fill type="solid"/>
              </v:shape>
              <v:shape style="position:absolute;left:7765;top:0;width:54;height:167" coordorigin="7765,0" coordsize="54,167" path="m7819,162l7766,162,7766,167,7819,167,7819,162xe" filled="true" fillcolor="#231f20" stroked="false">
                <v:path arrowok="t"/>
                <v:fill type="solid"/>
              </v:shape>
              <v:shape style="position:absolute;left:7765;top:0;width:54;height:167" coordorigin="7765,0" coordsize="54,167" path="m7802,72l7778,72,7782,76,7782,78,7783,82,7783,149,7782,154,7782,156,7781,158,7780,160,7777,161,7776,162,7811,162,7806,160,7805,158,7804,156,7804,154,7802,149,7802,72xe" filled="true" fillcolor="#231f20" stroked="false">
                <v:path arrowok="t"/>
                <v:fill type="solid"/>
              </v:shape>
              <v:shape style="position:absolute;left:7765;top:0;width:54;height:167" coordorigin="7765,0" coordsize="54,167" path="m7802,56l7798,56,7765,70,7766,73,7770,72,7802,72,7802,56xe" filled="true" fillcolor="#231f20" stroked="false">
                <v:path arrowok="t"/>
                <v:fill type="solid"/>
              </v:shape>
            </v:group>
            <v:group style="position:absolute;left:7836;top:56;width:74;height:114" coordorigin="7836,56" coordsize="74,114">
              <v:shape style="position:absolute;left:7836;top:56;width:74;height:114" coordorigin="7836,56" coordsize="74,114" path="m7893,166l7849,166,7852,167,7860,169,7867,170,7883,170,7891,167,7893,166xe" filled="true" fillcolor="#231f20" stroked="false">
                <v:path arrowok="t"/>
                <v:fill type="solid"/>
              </v:shape>
              <v:shape style="position:absolute;left:7836;top:56;width:74;height:114" coordorigin="7836,56" coordsize="74,114" path="m7841,130l7837,130,7837,168,7841,168,7843,166,7893,166,7896,163,7866,163,7860,161,7853,155,7847,149,7843,142,7841,130xe" filled="true" fillcolor="#231f20" stroked="false">
                <v:path arrowok="t"/>
                <v:fill type="solid"/>
              </v:shape>
              <v:shape style="position:absolute;left:7836;top:56;width:74;height:114" coordorigin="7836,56" coordsize="74,114" path="m7873,56l7860,56,7852,59,7840,71,7836,78,7836,94,7876,125,7883,130,7890,137,7892,142,7892,151,7891,155,7884,162,7879,163,7896,163,7906,155,7909,148,7909,125,7902,115,7886,107,7868,98,7861,95,7856,91,7854,89,7852,85,7850,82,7850,73,7852,71,7855,67,7859,65,7864,64,7902,64,7902,61,7891,61,7889,60,7884,59,7878,58,7873,56xe" filled="true" fillcolor="#231f20" stroked="false">
                <v:path arrowok="t"/>
                <v:fill type="solid"/>
              </v:shape>
              <v:shape style="position:absolute;left:7836;top:56;width:74;height:114" coordorigin="7836,56" coordsize="74,114" path="m7902,64l7876,64,7882,65,7886,70,7891,73,7895,82,7897,92,7902,92,7902,64xe" filled="true" fillcolor="#231f20" stroked="false">
                <v:path arrowok="t"/>
                <v:fill type="solid"/>
              </v:shape>
              <v:shape style="position:absolute;left:7836;top:56;width:74;height:114" coordorigin="7836,56" coordsize="74,114" path="m7902,56l7897,56,7897,58,7894,61,7902,61,7902,56xe" filled="true" fillcolor="#231f20" stroked="false">
                <v:path arrowok="t"/>
                <v:fill type="solid"/>
              </v:shape>
              <v:shape style="position:absolute;left:3948;top:283;width:716;height:206" type="#_x0000_t75" stroked="false">
                <v:imagedata r:id="rId177" o:title=""/>
              </v:shape>
            </v:group>
            <v:group style="position:absolute;left:5592;top:340;width:104;height:114" coordorigin="5592,340" coordsize="104,114">
              <v:shape style="position:absolute;left:5592;top:340;width:104;height:114" coordorigin="5592,340" coordsize="104,114" path="m5644,340l5635,340,5627,342,5610,352,5604,359,5594,378,5592,388,5592,399,5595,418,5606,437,5622,449,5642,454,5652,454,5662,451,5669,445,5638,445,5629,439,5622,427,5616,408,5614,388,5614,378,5615,370,5620,358,5623,353,5628,350,5632,348,5636,347,5669,347,5664,343,5644,340xe" filled="true" fillcolor="#231f20" stroked="false">
                <v:path arrowok="t"/>
                <v:fill type="solid"/>
              </v:shape>
              <v:shape style="position:absolute;left:5592;top:340;width:104;height:114" coordorigin="5592,340" coordsize="104,114" path="m5669,347l5648,347,5656,350,5665,363,5671,381,5674,403,5674,419,5671,430,5662,442,5654,445,5669,445,5677,440,5683,433,5693,414,5695,404,5695,392,5692,373,5681,355,5669,347xe" filled="true" fillcolor="#231f20" stroked="false">
                <v:path arrowok="t"/>
                <v:fill type="solid"/>
              </v:shape>
            </v:group>
            <v:group style="position:absolute;left:5706;top:340;width:81;height:111" coordorigin="5706,340" coordsize="81,111">
              <v:shape style="position:absolute;left:5706;top:340;width:81;height:111" coordorigin="5706,340" coordsize="81,111" path="m5762,445l5707,445,5707,450,5762,450,5762,445xe" filled="true" fillcolor="#231f20" stroked="false">
                <v:path arrowok="t"/>
                <v:fill type="solid"/>
              </v:shape>
              <v:shape style="position:absolute;left:5706;top:340;width:81;height:111" coordorigin="5706,340" coordsize="81,111" path="m5743,355l5719,355,5722,358,5724,362,5724,437,5723,440,5722,442,5719,443,5717,445,5754,445,5749,443,5747,440,5744,436,5743,431,5743,373,5748,366,5750,364,5743,364,5743,355xe" filled="true" fillcolor="#231f20" stroked="false">
                <v:path arrowok="t"/>
                <v:fill type="solid"/>
              </v:shape>
              <v:shape style="position:absolute;left:5706;top:340;width:81;height:111" coordorigin="5706,340" coordsize="81,111" path="m5776,340l5762,340,5753,348,5743,364,5750,364,5752,361,5758,355,5786,355,5786,349,5785,346,5782,343,5779,341,5776,340xe" filled="true" fillcolor="#231f20" stroked="false">
                <v:path arrowok="t"/>
                <v:fill type="solid"/>
              </v:shape>
              <v:shape style="position:absolute;left:5706;top:340;width:81;height:111" coordorigin="5706,340" coordsize="81,111" path="m5786,355l5761,355,5764,356,5767,359,5770,362,5773,364,5779,364,5782,362,5783,360,5785,358,5786,355xe" filled="true" fillcolor="#231f20" stroked="false">
                <v:path arrowok="t"/>
                <v:fill type="solid"/>
              </v:shape>
              <v:shape style="position:absolute;left:5706;top:340;width:81;height:111" coordorigin="5706,340" coordsize="81,111" path="m5743,340l5738,340,5706,353,5707,356,5711,355,5743,355,5743,340xe" filled="true" fillcolor="#231f20" stroked="false">
                <v:path arrowok="t"/>
                <v:fill type="solid"/>
              </v:shape>
            </v:group>
            <v:group style="position:absolute;left:6590;top:307;width:65;height:144" coordorigin="6590,307" coordsize="65,144">
              <v:shape style="position:absolute;left:6590;top:307;width:65;height:144" coordorigin="6590,307" coordsize="65,144" path="m6626,350l6607,350,6607,431,6618,449,6620,451,6634,451,6638,450,6643,446,6652,438,6635,438,6631,437,6630,434,6628,432,6626,427,6626,350xe" filled="true" fillcolor="#231f20" stroked="false">
                <v:path arrowok="t"/>
                <v:fill type="solid"/>
              </v:shape>
              <v:shape style="position:absolute;left:6590;top:307;width:65;height:144" coordorigin="6590,307" coordsize="65,144" path="m6655,428l6650,428,6649,432,6647,434,6640,438,6652,438,6653,437,6655,428xe" filled="true" fillcolor="#231f20" stroked="false">
                <v:path arrowok="t"/>
                <v:fill type="solid"/>
              </v:shape>
              <v:shape style="position:absolute;left:6590;top:307;width:65;height:144" coordorigin="6590,307" coordsize="65,144" path="m6626,307l6623,307,6620,316,6617,320,6616,324,6608,334,6604,338,6599,342,6595,346,6590,347,6590,350,6652,350,6652,343,6626,343,6626,307xe" filled="true" fillcolor="#231f20" stroked="false">
                <v:path arrowok="t"/>
                <v:fill type="solid"/>
              </v:shape>
            </v:group>
            <v:group style="position:absolute;left:6662;top:340;width:105;height:114" coordorigin="6662,340" coordsize="105,114">
              <v:shape style="position:absolute;left:6662;top:340;width:105;height:114" coordorigin="6662,340" coordsize="105,114" path="m6715,340l6706,340,6697,342,6690,347,6682,352,6676,359,6670,368,6665,378,6662,388,6662,400,6667,418,6677,438,6693,449,6714,454,6724,454,6732,451,6740,445,6708,445,6700,439,6693,427,6687,409,6685,388,6685,378,6707,347,6740,347,6736,344,6715,340xe" filled="true" fillcolor="#231f20" stroked="false">
                <v:path arrowok="t"/>
                <v:fill type="solid"/>
              </v:shape>
              <v:shape style="position:absolute;left:6662;top:340;width:105;height:114" coordorigin="6662,340" coordsize="105,114" path="m6740,347l6720,347,6727,350,6735,363,6743,381,6745,403,6745,419,6742,430,6732,442,6726,445,6740,445,6749,440,6755,433,6764,414,6767,404,6767,393,6763,374,6752,356,6740,347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1562" w:val="left" w:leader="none"/>
        </w:tabs>
        <w:spacing w:line="200" w:lineRule="atLeast"/>
        <w:ind w:left="8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7"/>
          <w:sz w:val="20"/>
        </w:rPr>
        <w:pict>
          <v:group style="width:12.3pt;height:10.95pt;mso-position-horizontal-relative:char;mso-position-vertical-relative:line" coordorigin="0,0" coordsize="246,219">
            <v:group style="position:absolute;left:0;top:2;width:64;height:216" coordorigin="0,2" coordsize="64,216">
              <v:shape style="position:absolute;left:0;top:2;width:64;height:216" coordorigin="0,2" coordsize="64,216" path="m59,2l16,45,0,124,4,143,12,164,22,182,35,197,42,205,52,212,64,218,64,214,57,209,49,203,24,144,22,102,23,82,27,62,29,48,64,5,59,2xe" filled="true" fillcolor="#231f20" stroked="false">
                <v:path arrowok="t"/>
                <v:fill type="solid"/>
              </v:shape>
            </v:group>
            <v:group style="position:absolute;left:77;top:56;width:92;height:114" coordorigin="77,56" coordsize="92,114">
              <v:shape style="position:absolute;left:77;top:56;width:92;height:114" coordorigin="77,56" coordsize="92,114" path="m139,56l80,95,77,118,81,139,91,155,100,164,111,170,133,170,143,167,151,158,160,151,120,151,112,146,100,127,96,116,96,90,100,80,106,73,111,67,117,64,154,64,148,59,139,56xe" filled="true" fillcolor="#231f20" stroked="false">
                <v:path arrowok="t"/>
                <v:fill type="solid"/>
              </v:shape>
              <v:shape style="position:absolute;left:77;top:56;width:92;height:114" coordorigin="77,56" coordsize="92,114" path="m165,125l139,151,160,151,165,140,168,126,165,125xe" filled="true" fillcolor="#231f20" stroked="false">
                <v:path arrowok="t"/>
                <v:fill type="solid"/>
              </v:shape>
              <v:shape style="position:absolute;left:77;top:56;width:92;height:114" coordorigin="77,56" coordsize="92,114" path="m154,64l130,64,133,65,136,67,139,70,141,73,141,78,142,83,142,86,144,88,145,90,149,92,157,92,160,91,162,89,165,88,165,76,161,71,155,65,154,64xe" filled="true" fillcolor="#231f20" stroked="false">
                <v:path arrowok="t"/>
                <v:fill type="solid"/>
              </v:shape>
            </v:group>
            <v:group style="position:absolute;left:181;top:0;width:64;height:216" coordorigin="181,0" coordsize="64,216">
              <v:shape style="position:absolute;left:181;top:0;width:64;height:216" coordorigin="181,0" coordsize="64,216" path="m181,0l181,5,190,11,196,17,221,76,223,118,222,138,219,158,216,172,211,182,199,202,191,209,181,214,187,216,230,173,245,94,241,76,211,20,193,6,181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27"/>
          <w:sz w:val="20"/>
        </w:rPr>
      </w:r>
      <w:r>
        <w:rPr>
          <w:rFonts w:ascii="Times New Roman"/>
          <w:position w:val="2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938967" cy="312705"/>
            <wp:effectExtent l="0" t="0" r="0" b="0"/>
            <wp:docPr id="105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6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967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3"/>
          <w:footerReference w:type="default" r:id="rId144"/>
          <w:footerReference w:type="even" r:id="rId145"/>
          <w:pgSz w:w="12240" w:h="15840"/>
          <w:pgMar w:header="0" w:footer="740" w:top="1420" w:bottom="920" w:left="13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14.720001pt;margin-top:75.180pt;width:7.45pt;height:8.3pt;mso-position-horizontal-relative:page;mso-position-vertical-relative:page;z-index:5488" coordorigin="2294,1504" coordsize="149,166">
            <v:group style="position:absolute;left:2294;top:1504;width:92;height:165" coordorigin="2294,1504" coordsize="92,165">
              <v:shape style="position:absolute;left:2294;top:1504;width:92;height:165" coordorigin="2294,1504" coordsize="92,165" path="m2353,1504l2327,1504,2316,1507,2309,1514,2300,1522,2297,1531,2297,1548,2326,1585,2315,1594,2306,1602,2302,1608,2297,1615,2294,1622,2294,1638,2298,1646,2305,1655,2314,1663,2324,1668,2353,1668,2365,1664,2368,1662,2333,1662,2327,1660,2321,1652,2315,1646,2312,1639,2312,1621,2314,1614,2321,1602,2326,1596,2332,1590,2366,1590,2364,1588,2350,1578,2357,1573,2345,1573,2326,1558,2322,1553,2318,1549,2316,1546,2315,1541,2314,1537,2314,1528,2316,1522,2326,1512,2333,1510,2366,1510,2363,1507,2353,1504xe" filled="true" fillcolor="#231f20" stroked="false">
                <v:path arrowok="t"/>
                <v:fill type="solid"/>
              </v:shape>
              <v:shape style="position:absolute;left:2294;top:1504;width:92;height:165" coordorigin="2294,1504" coordsize="92,165" path="m2366,1590l2332,1590,2338,1596,2355,1610,2365,1622,2370,1632,2370,1644,2368,1650,2362,1655,2357,1660,2351,1662,2368,1662,2374,1656,2382,1649,2386,1639,2386,1619,2383,1610,2377,1603,2372,1596,2366,1590xe" filled="true" fillcolor="#231f20" stroked="false">
                <v:path arrowok="t"/>
                <v:fill type="solid"/>
              </v:shape>
              <v:shape style="position:absolute;left:2294;top:1504;width:92;height:165" coordorigin="2294,1504" coordsize="92,165" path="m2366,1510l2348,1510,2354,1512,2364,1522,2366,1529,2366,1543,2365,1548,2363,1553,2359,1558,2354,1565,2345,1573,2357,1573,2363,1570,2372,1562,2376,1555,2381,1549,2383,1543,2383,1529,2378,1520,2371,1514,2366,1510xe" filled="true" fillcolor="#231f20" stroked="false">
                <v:path arrowok="t"/>
                <v:fill type="solid"/>
              </v:shape>
            </v:group>
            <v:group style="position:absolute;left:2417;top:1643;width:27;height:27" coordorigin="2417,1643" coordsize="27,27">
              <v:shape style="position:absolute;left:2417;top:1643;width:27;height:27" coordorigin="2417,1643" coordsize="27,27" path="m2434,1643l2426,1643,2423,1644,2418,1649,2417,1652,2417,1660,2418,1662,2420,1666,2423,1668,2426,1669,2434,1669,2437,1668,2440,1666,2442,1662,2443,1660,2443,1652,2442,1649,2437,1644,2434,164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120003pt;margin-top:188.220001pt;width:465.594402pt;height:10.875pt;mso-position-horizontal-relative:page;mso-position-vertical-relative:page;z-index:5512" type="#_x0000_t75" stroked="false">
            <v:imagedata r:id="rId180" o:title=""/>
          </v:shape>
        </w:pict>
      </w:r>
      <w:r>
        <w:rPr/>
        <w:pict>
          <v:group style="position:absolute;margin-left:110.879997pt;margin-top:216.960007pt;width:27.15pt;height:8.1pt;mso-position-horizontal-relative:page;mso-position-vertical-relative:page;z-index:5536" coordorigin="2218,4339" coordsize="543,162">
            <v:group style="position:absolute;left:2218;top:4339;width:134;height:159" coordorigin="2218,4339" coordsize="134,159">
              <v:shape style="position:absolute;left:2218;top:4339;width:134;height:159" coordorigin="2218,4339" coordsize="134,159" path="m2317,4493l2250,4493,2250,4498,2317,4498,2317,4493xe" filled="true" fillcolor="#231f20" stroked="false">
                <v:path arrowok="t"/>
                <v:fill type="solid"/>
              </v:shape>
              <v:shape style="position:absolute;left:2218;top:4339;width:134;height:159" coordorigin="2218,4339" coordsize="134,159" path="m2296,4349l2273,4349,2273,4478,2272,4484,2270,4487,2267,4492,2262,4493,2306,4493,2302,4492,2298,4488,2297,4486,2296,4480,2296,4349xe" filled="true" fillcolor="#231f20" stroked="false">
                <v:path arrowok="t"/>
                <v:fill type="solid"/>
              </v:shape>
              <v:shape style="position:absolute;left:2218;top:4339;width:134;height:159" coordorigin="2218,4339" coordsize="134,159" path="m2350,4339l2220,4339,2218,4376,2222,4376,2222,4369,2225,4363,2227,4358,2230,4355,2233,4351,2238,4350,2240,4349,2350,4349,2350,4339xe" filled="true" fillcolor="#231f20" stroked="false">
                <v:path arrowok="t"/>
                <v:fill type="solid"/>
              </v:shape>
              <v:shape style="position:absolute;left:2218;top:4339;width:134;height:159" coordorigin="2218,4339" coordsize="134,159" path="m2350,4349l2324,4349,2329,4350,2334,4352,2338,4354,2341,4357,2345,4364,2346,4369,2346,4376,2351,4376,2350,4349xe" filled="true" fillcolor="#231f20" stroked="false">
                <v:path arrowok="t"/>
                <v:fill type="solid"/>
              </v:shape>
            </v:group>
            <v:group style="position:absolute;left:2358;top:4387;width:81;height:111" coordorigin="2358,4387" coordsize="81,111">
              <v:shape style="position:absolute;left:2358;top:4387;width:81;height:111" coordorigin="2358,4387" coordsize="81,111" path="m2414,4493l2359,4493,2359,4498,2414,4498,2414,4493xe" filled="true" fillcolor="#231f20" stroked="false">
                <v:path arrowok="t"/>
                <v:fill type="solid"/>
              </v:shape>
              <v:shape style="position:absolute;left:2358;top:4387;width:81;height:111" coordorigin="2358,4387" coordsize="81,111" path="m2396,4403l2371,4403,2374,4404,2375,4405,2375,4408,2376,4410,2376,4412,2377,4420,2377,4480,2376,4483,2376,4484,2375,4488,2372,4490,2369,4493,2406,4493,2401,4490,2399,4488,2396,4483,2396,4421,2400,4414,2402,4411,2396,4411,2396,4403xe" filled="true" fillcolor="#231f20" stroked="false">
                <v:path arrowok="t"/>
                <v:fill type="solid"/>
              </v:shape>
              <v:shape style="position:absolute;left:2358;top:4387;width:81;height:111" coordorigin="2358,4387" coordsize="81,111" path="m2428,4387l2414,4387,2405,4396,2396,4411,2402,4411,2404,4409,2410,4403,2438,4403,2438,4397,2437,4393,2435,4391,2431,4388,2428,4387xe" filled="true" fillcolor="#231f20" stroked="false">
                <v:path arrowok="t"/>
                <v:fill type="solid"/>
              </v:shape>
              <v:shape style="position:absolute;left:2358;top:4387;width:81;height:111" coordorigin="2358,4387" coordsize="81,111" path="m2438,4403l2413,4403,2416,4404,2419,4406,2423,4410,2425,4411,2431,4411,2434,4410,2436,4408,2438,4403xe" filled="true" fillcolor="#231f20" stroked="false">
                <v:path arrowok="t"/>
                <v:fill type="solid"/>
              </v:shape>
              <v:shape style="position:absolute;left:2358;top:4387;width:81;height:111" coordorigin="2358,4387" coordsize="81,111" path="m2396,4387l2392,4387,2358,4400,2359,4404,2363,4403,2396,4403,2396,4387xe" filled="true" fillcolor="#231f20" stroked="false">
                <v:path arrowok="t"/>
                <v:fill type="solid"/>
              </v:shape>
            </v:group>
            <v:group style="position:absolute;left:2437;top:4391;width:120;height:111" coordorigin="2437,4391" coordsize="120,111">
              <v:shape style="position:absolute;left:2437;top:4391;width:120;height:111" coordorigin="2437,4391" coordsize="120,111" path="m2474,4391l2437,4391,2437,4394,2447,4394,2452,4397,2453,4398,2455,4403,2455,4469,2456,4477,2477,4501,2488,4501,2494,4500,2498,4496,2503,4494,2510,4488,2511,4487,2488,4487,2480,4482,2477,4478,2474,4472,2474,4391xe" filled="true" fillcolor="#231f20" stroked="false">
                <v:path arrowok="t"/>
                <v:fill type="solid"/>
              </v:shape>
              <v:shape style="position:absolute;left:2437;top:4391;width:120;height:111" coordorigin="2437,4391" coordsize="120,111" path="m2539,4478l2519,4478,2519,4501,2525,4501,2557,4488,2556,4486,2545,4486,2544,4484,2543,4484,2540,4483,2540,4481,2539,4478xe" filled="true" fillcolor="#231f20" stroked="false">
                <v:path arrowok="t"/>
                <v:fill type="solid"/>
              </v:shape>
              <v:shape style="position:absolute;left:2437;top:4391;width:120;height:111" coordorigin="2437,4391" coordsize="120,111" path="m2538,4391l2502,4391,2502,4394,2509,4394,2514,4396,2516,4398,2518,4400,2519,4404,2519,4471,2496,4487,2511,4487,2519,4478,2539,4478,2539,4475,2538,4469,2538,4391xe" filled="true" fillcolor="#231f20" stroked="false">
                <v:path arrowok="t"/>
                <v:fill type="solid"/>
              </v:shape>
              <v:shape style="position:absolute;left:2437;top:4391;width:120;height:111" coordorigin="2437,4391" coordsize="120,111" path="m2555,4483l2552,4484,2549,4486,2556,4486,2555,4483xe" filled="true" fillcolor="#231f20" stroked="false">
                <v:path arrowok="t"/>
                <v:fill type="solid"/>
              </v:shape>
            </v:group>
            <v:group style="position:absolute;left:2569;top:4387;width:74;height:114" coordorigin="2569,4387" coordsize="74,114">
              <v:shape style="position:absolute;left:2569;top:4387;width:74;height:114" coordorigin="2569,4387" coordsize="74,114" path="m2625,4496l2581,4496,2584,4498,2592,4500,2599,4501,2615,4501,2623,4498,2625,4496xe" filled="true" fillcolor="#231f20" stroked="false">
                <v:path arrowok="t"/>
                <v:fill type="solid"/>
              </v:shape>
              <v:shape style="position:absolute;left:2569;top:4387;width:74;height:114" coordorigin="2569,4387" coordsize="74,114" path="m2573,4460l2569,4460,2569,4499,2573,4499,2575,4496,2625,4496,2628,4494,2599,4494,2592,4492,2580,4480,2575,4472,2573,4460xe" filled="true" fillcolor="#231f20" stroked="false">
                <v:path arrowok="t"/>
                <v:fill type="solid"/>
              </v:shape>
              <v:shape style="position:absolute;left:2569;top:4387;width:74;height:114" coordorigin="2569,4387" coordsize="74,114" path="m2605,4387l2592,4387,2584,4390,2572,4402,2569,4409,2569,4424,2608,4456,2615,4460,2618,4464,2623,4468,2624,4472,2624,4482,2623,4486,2616,4493,2611,4494,2628,4494,2630,4492,2639,4486,2642,4478,2642,4456,2634,4446,2618,4438,2602,4429,2593,4426,2588,4422,2586,4420,2584,4416,2582,4412,2582,4404,2585,4402,2587,4398,2591,4396,2596,4394,2634,4394,2634,4392,2623,4392,2621,4391,2617,4390,2605,4387xe" filled="true" fillcolor="#231f20" stroked="false">
                <v:path arrowok="t"/>
                <v:fill type="solid"/>
              </v:shape>
              <v:shape style="position:absolute;left:2569;top:4387;width:74;height:114" coordorigin="2569,4387" coordsize="74,114" path="m2634,4394l2608,4394,2614,4396,2618,4400,2623,4404,2627,4412,2630,4423,2634,4423,2634,4394xe" filled="true" fillcolor="#231f20" stroked="false">
                <v:path arrowok="t"/>
                <v:fill type="solid"/>
              </v:shape>
              <v:shape style="position:absolute;left:2569;top:4387;width:74;height:114" coordorigin="2569,4387" coordsize="74,114" path="m2634,4387l2630,4387,2628,4390,2628,4391,2627,4391,2626,4392,2634,4392,2634,4387xe" filled="true" fillcolor="#231f20" stroked="false">
                <v:path arrowok="t"/>
                <v:fill type="solid"/>
              </v:shape>
            </v:group>
            <v:group style="position:absolute;left:2653;top:4355;width:64;height:144" coordorigin="2653,4355" coordsize="64,144">
              <v:shape style="position:absolute;left:2653;top:4355;width:64;height:144" coordorigin="2653,4355" coordsize="64,144" path="m2689,4398l2670,4398,2670,4484,2672,4488,2674,4492,2676,4494,2683,4499,2695,4499,2701,4498,2706,4494,2711,4489,2713,4486,2696,4486,2694,4484,2692,4482,2690,4480,2689,4475,2689,4398xe" filled="true" fillcolor="#231f20" stroked="false">
                <v:path arrowok="t"/>
                <v:fill type="solid"/>
              </v:shape>
              <v:shape style="position:absolute;left:2653;top:4355;width:64;height:144" coordorigin="2653,4355" coordsize="64,144" path="m2717,4476l2713,4476,2712,4480,2710,4482,2702,4486,2713,4486,2714,4484,2717,4476xe" filled="true" fillcolor="#231f20" stroked="false">
                <v:path arrowok="t"/>
                <v:fill type="solid"/>
              </v:shape>
              <v:shape style="position:absolute;left:2653;top:4355;width:64;height:144" coordorigin="2653,4355" coordsize="64,144" path="m2689,4355l2686,4355,2682,4363,2680,4368,2678,4372,2675,4376,2670,4381,2666,4386,2657,4393,2653,4394,2653,4398,2714,4398,2714,4391,2689,4391,2689,4355xe" filled="true" fillcolor="#231f20" stroked="false">
                <v:path arrowok="t"/>
                <v:fill type="solid"/>
              </v:shape>
            </v:group>
            <v:group style="position:absolute;left:2734;top:4475;width:27;height:27" coordorigin="2734,4475" coordsize="27,27">
              <v:shape style="position:absolute;left:2734;top:4475;width:27;height:27" coordorigin="2734,4475" coordsize="27,27" path="m2750,4475l2743,4475,2741,4476,2738,4478,2735,4481,2734,4484,2734,4492,2735,4494,2741,4500,2743,4501,2750,4501,2754,4500,2756,4498,2759,4494,2760,4492,2760,4484,2759,4481,2754,4476,2750,447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9.039993pt;margin-top:216.539993pt;width:20.6pt;height:8.550pt;mso-position-horizontal-relative:page;mso-position-vertical-relative:page;z-index:5560" coordorigin="2981,4331" coordsize="412,171">
            <v:group style="position:absolute;left:2981;top:4339;width:134;height:159" coordorigin="2981,4339" coordsize="134,159">
              <v:shape style="position:absolute;left:2981;top:4339;width:134;height:159" coordorigin="2981,4339" coordsize="134,159" path="m3080,4493l3013,4493,3013,4498,3080,4498,3080,4493xe" filled="true" fillcolor="#231f20" stroked="false">
                <v:path arrowok="t"/>
                <v:fill type="solid"/>
              </v:shape>
              <v:shape style="position:absolute;left:2981;top:4339;width:134;height:159" coordorigin="2981,4339" coordsize="134,159" path="m3059,4349l3036,4349,3036,4478,3035,4484,3034,4487,3030,4492,3025,4493,3070,4493,3065,4492,3061,4488,3060,4486,3059,4480,3059,4349xe" filled="true" fillcolor="#231f20" stroked="false">
                <v:path arrowok="t"/>
                <v:fill type="solid"/>
              </v:shape>
              <v:shape style="position:absolute;left:2981;top:4339;width:134;height:159" coordorigin="2981,4339" coordsize="134,159" path="m3113,4339l2983,4339,2981,4376,2986,4376,2986,4369,2988,4363,2990,4358,2993,4355,2996,4351,3001,4350,3004,4349,3113,4349,3113,4339xe" filled="true" fillcolor="#231f20" stroked="false">
                <v:path arrowok="t"/>
                <v:fill type="solid"/>
              </v:shape>
              <v:shape style="position:absolute;left:2981;top:4339;width:134;height:159" coordorigin="2981,4339" coordsize="134,159" path="m3113,4349l3088,4349,3092,4350,3097,4352,3101,4354,3104,4357,3108,4364,3109,4369,3109,4376,3114,4376,3113,4349xe" filled="true" fillcolor="#231f20" stroked="false">
                <v:path arrowok="t"/>
                <v:fill type="solid"/>
              </v:shape>
            </v:group>
            <v:group style="position:absolute;left:3121;top:4331;width:118;height:167" coordorigin="3121,4331" coordsize="118,167">
              <v:shape style="position:absolute;left:3121;top:4331;width:118;height:167" coordorigin="3121,4331" coordsize="118,167" path="m3176,4493l3124,4493,3124,4498,3176,4498,3176,4493xe" filled="true" fillcolor="#231f20" stroked="false">
                <v:path arrowok="t"/>
                <v:fill type="solid"/>
              </v:shape>
              <v:shape style="position:absolute;left:3121;top:4331;width:118;height:167" coordorigin="3121,4331" coordsize="118,167" path="m3239,4493l3186,4493,3186,4498,3239,4498,3239,4493xe" filled="true" fillcolor="#231f20" stroked="false">
                <v:path arrowok="t"/>
                <v:fill type="solid"/>
              </v:shape>
              <v:shape style="position:absolute;left:3121;top:4331;width:118;height:167" coordorigin="3121,4331" coordsize="118,167" path="m3160,4346l3136,4346,3138,4349,3138,4351,3139,4354,3139,4356,3140,4364,3140,4480,3139,4484,3138,4487,3138,4489,3137,4490,3132,4493,3167,4493,3166,4492,3161,4489,3161,4487,3160,4486,3160,4417,3166,4410,3160,4410,3160,4346xe" filled="true" fillcolor="#231f20" stroked="false">
                <v:path arrowok="t"/>
                <v:fill type="solid"/>
              </v:shape>
              <v:shape style="position:absolute;left:3121;top:4331;width:118;height:167" coordorigin="3121,4331" coordsize="118,167" path="m3219,4402l3193,4402,3200,4409,3203,4416,3203,4487,3200,4489,3199,4492,3197,4493,3230,4493,3228,4492,3226,4489,3223,4484,3223,4422,3222,4412,3221,4408,3219,4402xe" filled="true" fillcolor="#231f20" stroked="false">
                <v:path arrowok="t"/>
                <v:fill type="solid"/>
              </v:shape>
              <v:shape style="position:absolute;left:3121;top:4331;width:118;height:167" coordorigin="3121,4331" coordsize="118,167" path="m3202,4387l3190,4387,3185,4388,3180,4391,3175,4394,3168,4400,3160,4410,3166,4410,3170,4406,3174,4404,3179,4403,3182,4402,3219,4402,3218,4400,3215,4396,3211,4392,3206,4388,3202,4387xe" filled="true" fillcolor="#231f20" stroked="false">
                <v:path arrowok="t"/>
                <v:fill type="solid"/>
              </v:shape>
              <v:shape style="position:absolute;left:3121;top:4331;width:118;height:167" coordorigin="3121,4331" coordsize="118,167" path="m3160,4331l3154,4331,3121,4344,3124,4348,3127,4346,3160,4346,3160,4331xe" filled="true" fillcolor="#231f20" stroked="false">
                <v:path arrowok="t"/>
                <v:fill type="solid"/>
              </v:shape>
            </v:group>
            <v:group style="position:absolute;left:3247;top:4331;width:54;height:167" coordorigin="3247,4331" coordsize="54,167">
              <v:shape style="position:absolute;left:3247;top:4331;width:54;height:167" coordorigin="3247,4331" coordsize="54,167" path="m3278,4331l3271,4331,3269,4332,3264,4337,3263,4339,3263,4346,3264,4349,3269,4354,3271,4355,3278,4355,3281,4354,3286,4349,3287,4346,3287,4339,3286,4337,3281,4332,3278,4331xe" filled="true" fillcolor="#231f20" stroked="false">
                <v:path arrowok="t"/>
                <v:fill type="solid"/>
              </v:shape>
              <v:shape style="position:absolute;left:3247;top:4331;width:54;height:167" coordorigin="3247,4331" coordsize="54,167" path="m3301,4493l3248,4493,3248,4498,3301,4498,3301,4493xe" filled="true" fillcolor="#231f20" stroked="false">
                <v:path arrowok="t"/>
                <v:fill type="solid"/>
              </v:shape>
              <v:shape style="position:absolute;left:3247;top:4331;width:54;height:167" coordorigin="3247,4331" coordsize="54,167" path="m3284,4403l3260,4403,3264,4406,3264,4409,3265,4412,3265,4484,3263,4489,3262,4490,3259,4492,3258,4493,3293,4493,3290,4492,3289,4490,3287,4489,3287,4487,3286,4484,3284,4480,3284,4403xe" filled="true" fillcolor="#231f20" stroked="false">
                <v:path arrowok="t"/>
                <v:fill type="solid"/>
              </v:shape>
              <v:shape style="position:absolute;left:3247;top:4331;width:54;height:167" coordorigin="3247,4331" coordsize="54,167" path="m3284,4387l3280,4387,3247,4400,3248,4404,3252,4403,3284,4403,3284,4387xe" filled="true" fillcolor="#231f20" stroked="false">
                <v:path arrowok="t"/>
                <v:fill type="solid"/>
              </v:shape>
            </v:group>
            <v:group style="position:absolute;left:3319;top:4387;width:74;height:114" coordorigin="3319,4387" coordsize="74,114">
              <v:shape style="position:absolute;left:3319;top:4387;width:74;height:114" coordorigin="3319,4387" coordsize="74,114" path="m3375,4496l3331,4496,3334,4498,3342,4500,3349,4501,3365,4501,3373,4498,3375,4496xe" filled="true" fillcolor="#231f20" stroked="false">
                <v:path arrowok="t"/>
                <v:fill type="solid"/>
              </v:shape>
              <v:shape style="position:absolute;left:3319;top:4387;width:74;height:114" coordorigin="3319,4387" coordsize="74,114" path="m3323,4460l3319,4460,3319,4499,3323,4499,3325,4496,3375,4496,3378,4494,3349,4494,3342,4492,3330,4480,3325,4472,3323,4460xe" filled="true" fillcolor="#231f20" stroked="false">
                <v:path arrowok="t"/>
                <v:fill type="solid"/>
              </v:shape>
              <v:shape style="position:absolute;left:3319;top:4387;width:74;height:114" coordorigin="3319,4387" coordsize="74,114" path="m3355,4387l3342,4387,3334,4390,3322,4402,3319,4409,3319,4424,3358,4456,3365,4460,3368,4464,3373,4468,3374,4472,3374,4482,3373,4486,3366,4493,3361,4494,3378,4494,3380,4492,3389,4486,3392,4478,3392,4456,3384,4446,3368,4438,3352,4429,3343,4426,3338,4422,3336,4420,3334,4416,3332,4412,3332,4404,3335,4402,3337,4398,3341,4396,3346,4394,3384,4394,3384,4392,3373,4392,3371,4391,3367,4390,3355,4387xe" filled="true" fillcolor="#231f20" stroked="false">
                <v:path arrowok="t"/>
                <v:fill type="solid"/>
              </v:shape>
              <v:shape style="position:absolute;left:3319;top:4387;width:74;height:114" coordorigin="3319,4387" coordsize="74,114" path="m3384,4394l3358,4394,3364,4396,3368,4400,3373,4404,3377,4412,3380,4423,3384,4423,3384,4394xe" filled="true" fillcolor="#231f20" stroked="false">
                <v:path arrowok="t"/>
                <v:fill type="solid"/>
              </v:shape>
              <v:shape style="position:absolute;left:3319;top:4387;width:74;height:114" coordorigin="3319,4387" coordsize="74,114" path="m3384,4387l3380,4387,3378,4390,3378,4391,3377,4391,3376,4392,3384,4392,3384,43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75.080002pt;margin-top:216.539993pt;width:42.143451pt;height:8.4525pt;mso-position-horizontal-relative:page;mso-position-vertical-relative:page;z-index:5584" type="#_x0000_t75" stroked="false">
            <v:imagedata r:id="rId181" o:title=""/>
          </v:shape>
        </w:pict>
      </w:r>
      <w:r>
        <w:rPr/>
        <w:pict>
          <v:group style="position:absolute;margin-left:223.020004pt;margin-top:216.539993pt;width:10.8pt;height:8.550pt;mso-position-horizontal-relative:page;mso-position-vertical-relative:page;z-index:5608" coordorigin="4460,4331" coordsize="216,171">
            <v:group style="position:absolute;left:4460;top:4387;width:104;height:114" coordorigin="4460,4387" coordsize="104,114">
              <v:shape style="position:absolute;left:4460;top:4387;width:104;height:114" coordorigin="4460,4387" coordsize="104,114" path="m4512,4387l4504,4387,4495,4390,4478,4399,4472,4406,4463,4426,4460,4435,4460,4447,4464,4466,4474,4484,4490,4497,4511,4501,4520,4501,4530,4499,4537,4493,4506,4493,4498,4487,4491,4474,4484,4456,4482,4435,4482,4426,4483,4417,4488,4405,4492,4400,4496,4398,4500,4396,4505,4394,4537,4394,4532,4391,4512,4387xe" filled="true" fillcolor="#231f20" stroked="false">
                <v:path arrowok="t"/>
                <v:fill type="solid"/>
              </v:shape>
              <v:shape style="position:absolute;left:4460;top:4387;width:104;height:114" coordorigin="4460,4387" coordsize="104,114" path="m4537,4394l4517,4394,4524,4398,4533,4411,4540,4428,4542,4451,4542,4466,4540,4477,4530,4489,4523,4493,4537,4493,4546,4488,4552,4481,4561,4462,4564,4452,4564,4440,4560,4421,4549,4402,4537,4394xe" filled="true" fillcolor="#231f20" stroked="false">
                <v:path arrowok="t"/>
                <v:fill type="solid"/>
              </v:shape>
            </v:group>
            <v:group style="position:absolute;left:4582;top:4331;width:95;height:167" coordorigin="4582,4331" coordsize="95,167">
              <v:shape style="position:absolute;left:4582;top:4331;width:95;height:167" coordorigin="4582,4331" coordsize="95,167" path="m4646,4493l4582,4493,4582,4498,4646,4498,4646,4493xe" filled="true" fillcolor="#231f20" stroked="false">
                <v:path arrowok="t"/>
                <v:fill type="solid"/>
              </v:shape>
              <v:shape style="position:absolute;left:4582;top:4331;width:95;height:167" coordorigin="4582,4331" coordsize="95,167" path="m4621,4399l4602,4399,4602,4482,4598,4489,4595,4492,4592,4493,4632,4493,4627,4492,4625,4488,4622,4486,4621,4480,4621,4399xe" filled="true" fillcolor="#231f20" stroked="false">
                <v:path arrowok="t"/>
                <v:fill type="solid"/>
              </v:shape>
              <v:shape style="position:absolute;left:4582;top:4331;width:95;height:167" coordorigin="4582,4331" coordsize="95,167" path="m4649,4391l4582,4391,4582,4399,4649,4399,4649,4391xe" filled="true" fillcolor="#231f20" stroked="false">
                <v:path arrowok="t"/>
                <v:fill type="solid"/>
              </v:shape>
              <v:shape style="position:absolute;left:4582;top:4331;width:95;height:167" coordorigin="4582,4331" coordsize="95,167" path="m4655,4331l4638,4331,4630,4333,4624,4338,4616,4343,4610,4349,4607,4356,4604,4363,4602,4373,4602,4391,4621,4391,4621,4366,4622,4356,4624,4351,4626,4344,4628,4343,4631,4340,4634,4339,4669,4339,4663,4334,4655,4331xe" filled="true" fillcolor="#231f20" stroked="false">
                <v:path arrowok="t"/>
                <v:fill type="solid"/>
              </v:shape>
              <v:shape style="position:absolute;left:4582;top:4331;width:95;height:167" coordorigin="4582,4331" coordsize="95,167" path="m4669,4339l4640,4339,4648,4343,4651,4346,4654,4350,4656,4355,4660,4357,4661,4358,4663,4360,4664,4361,4669,4361,4672,4360,4673,4357,4675,4356,4676,4354,4676,4346,4674,4343,4669,433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7.600006pt;margin-top:216.539993pt;width:16.8pt;height:8.550pt;mso-position-horizontal-relative:page;mso-position-vertical-relative:page;z-index:5632" coordorigin="4752,4331" coordsize="336,171">
            <v:group style="position:absolute;left:4752;top:4355;width:65;height:144" coordorigin="4752,4355" coordsize="65,144">
              <v:shape style="position:absolute;left:4752;top:4355;width:65;height:144" coordorigin="4752,4355" coordsize="65,144" path="m4788,4398l4769,4398,4769,4478,4780,4496,4782,4499,4795,4499,4800,4498,4805,4494,4813,4486,4796,4486,4793,4484,4792,4482,4789,4480,4788,4475,4788,4398xe" filled="true" fillcolor="#231f20" stroked="false">
                <v:path arrowok="t"/>
                <v:fill type="solid"/>
              </v:shape>
              <v:shape style="position:absolute;left:4752;top:4355;width:65;height:144" coordorigin="4752,4355" coordsize="65,144" path="m4817,4476l4812,4476,4811,4480,4808,4482,4801,4486,4813,4486,4814,4484,4817,4476xe" filled="true" fillcolor="#231f20" stroked="false">
                <v:path arrowok="t"/>
                <v:fill type="solid"/>
              </v:shape>
              <v:shape style="position:absolute;left:4752;top:4355;width:65;height:144" coordorigin="4752,4355" coordsize="65,144" path="m4788,4355l4784,4355,4782,4363,4778,4368,4777,4372,4770,4381,4765,4386,4760,4390,4757,4393,4752,4394,4752,4398,4813,4398,4813,4391,4788,4391,4788,4355xe" filled="true" fillcolor="#231f20" stroked="false">
                <v:path arrowok="t"/>
                <v:fill type="solid"/>
              </v:shape>
            </v:group>
            <v:group style="position:absolute;left:4818;top:4331;width:117;height:167" coordorigin="4818,4331" coordsize="117,167">
              <v:shape style="position:absolute;left:4818;top:4331;width:117;height:167" coordorigin="4818,4331" coordsize="117,167" path="m4873,4493l4819,4493,4819,4498,4873,4498,4873,4493xe" filled="true" fillcolor="#231f20" stroked="false">
                <v:path arrowok="t"/>
                <v:fill type="solid"/>
              </v:shape>
              <v:shape style="position:absolute;left:4818;top:4331;width:117;height:167" coordorigin="4818,4331" coordsize="117,167" path="m4934,4493l4882,4493,4882,4498,4934,4498,4934,4493xe" filled="true" fillcolor="#231f20" stroked="false">
                <v:path arrowok="t"/>
                <v:fill type="solid"/>
              </v:shape>
              <v:shape style="position:absolute;left:4818;top:4331;width:117;height:167" coordorigin="4818,4331" coordsize="117,167" path="m4855,4346l4831,4346,4834,4349,4835,4351,4835,4354,4836,4356,4836,4484,4834,4489,4831,4492,4828,4493,4864,4493,4859,4490,4858,4489,4856,4487,4855,4486,4855,4417,4861,4410,4855,4410,4855,4346xe" filled="true" fillcolor="#231f20" stroked="false">
                <v:path arrowok="t"/>
                <v:fill type="solid"/>
              </v:shape>
              <v:shape style="position:absolute;left:4818;top:4331;width:117;height:167" coordorigin="4818,4331" coordsize="117,167" path="m4914,4402l4889,4402,4892,4404,4895,4406,4896,4409,4898,4416,4899,4422,4900,4484,4897,4489,4894,4493,4926,4493,4925,4492,4922,4490,4921,4489,4920,4487,4920,4484,4919,4480,4919,4422,4918,4412,4916,4408,4914,4402xe" filled="true" fillcolor="#231f20" stroked="false">
                <v:path arrowok="t"/>
                <v:fill type="solid"/>
              </v:shape>
              <v:shape style="position:absolute;left:4818;top:4331;width:117;height:167" coordorigin="4818,4331" coordsize="117,167" path="m4897,4387l4886,4387,4882,4388,4876,4391,4871,4394,4864,4400,4855,4410,4861,4410,4866,4406,4871,4404,4878,4402,4914,4402,4914,4400,4912,4396,4902,4388,4897,4387xe" filled="true" fillcolor="#231f20" stroked="false">
                <v:path arrowok="t"/>
                <v:fill type="solid"/>
              </v:shape>
              <v:shape style="position:absolute;left:4818;top:4331;width:117;height:167" coordorigin="4818,4331" coordsize="117,167" path="m4855,4331l4850,4331,4818,4344,4819,4348,4823,4346,4855,4346,4855,4331xe" filled="true" fillcolor="#231f20" stroked="false">
                <v:path arrowok="t"/>
                <v:fill type="solid"/>
              </v:shape>
            </v:group>
            <v:group style="position:absolute;left:4943;top:4331;width:54;height:167" coordorigin="4943,4331" coordsize="54,167">
              <v:shape style="position:absolute;left:4943;top:4331;width:54;height:167" coordorigin="4943,4331" coordsize="54,167" path="m4974,4331l4968,4331,4964,4332,4963,4334,4961,4337,4960,4339,4960,4346,4961,4349,4966,4354,4968,4355,4974,4355,4978,4354,4982,4349,4982,4337,4978,4332,4974,4331xe" filled="true" fillcolor="#231f20" stroked="false">
                <v:path arrowok="t"/>
                <v:fill type="solid"/>
              </v:shape>
              <v:shape style="position:absolute;left:4943;top:4331;width:54;height:167" coordorigin="4943,4331" coordsize="54,167" path="m4997,4493l4945,4493,4945,4498,4997,4498,4997,4493xe" filled="true" fillcolor="#231f20" stroked="false">
                <v:path arrowok="t"/>
                <v:fill type="solid"/>
              </v:shape>
              <v:shape style="position:absolute;left:4943;top:4331;width:54;height:167" coordorigin="4943,4331" coordsize="54,167" path="m4981,4403l4957,4403,4957,4404,4960,4406,4961,4409,4961,4412,4962,4421,4962,4480,4961,4484,4958,4489,4956,4492,4954,4493,4988,4493,4987,4492,4985,4490,4984,4489,4981,4484,4981,4403xe" filled="true" fillcolor="#231f20" stroked="false">
                <v:path arrowok="t"/>
                <v:fill type="solid"/>
              </v:shape>
              <v:shape style="position:absolute;left:4943;top:4331;width:54;height:167" coordorigin="4943,4331" coordsize="54,167" path="m4981,4387l4975,4387,4943,4400,4945,4404,4948,4403,4981,4403,4981,4387xe" filled="true" fillcolor="#231f20" stroked="false">
                <v:path arrowok="t"/>
                <v:fill type="solid"/>
              </v:shape>
            </v:group>
            <v:group style="position:absolute;left:5015;top:4387;width:74;height:114" coordorigin="5015,4387" coordsize="74,114">
              <v:shape style="position:absolute;left:5015;top:4387;width:74;height:114" coordorigin="5015,4387" coordsize="74,114" path="m5071,4496l5027,4496,5029,4498,5038,4500,5046,4501,5062,4501,5070,4498,5071,4496xe" filled="true" fillcolor="#231f20" stroked="false">
                <v:path arrowok="t"/>
                <v:fill type="solid"/>
              </v:shape>
              <v:shape style="position:absolute;left:5015;top:4387;width:74;height:114" coordorigin="5015,4387" coordsize="74,114" path="m5020,4460l5015,4460,5015,4499,5020,4499,5020,4498,5022,4496,5071,4496,5074,4494,5045,4494,5038,4492,5026,4480,5021,4472,5020,4460xe" filled="true" fillcolor="#231f20" stroked="false">
                <v:path arrowok="t"/>
                <v:fill type="solid"/>
              </v:shape>
              <v:shape style="position:absolute;left:5015;top:4387;width:74;height:114" coordorigin="5015,4387" coordsize="74,114" path="m5052,4387l5038,4387,5030,4390,5018,4402,5015,4409,5015,4424,5053,4456,5062,4460,5069,4468,5071,4472,5071,4482,5069,4486,5062,4493,5058,4494,5074,4494,5084,4486,5088,4478,5088,4456,5080,4446,5064,4438,5040,4426,5035,4422,5033,4420,5030,4416,5029,4412,5029,4404,5030,4402,5034,4398,5038,4396,5041,4394,5080,4394,5080,4392,5069,4392,5066,4391,5063,4390,5057,4388,5052,4387xe" filled="true" fillcolor="#231f20" stroked="false">
                <v:path arrowok="t"/>
                <v:fill type="solid"/>
              </v:shape>
              <v:shape style="position:absolute;left:5015;top:4387;width:74;height:114" coordorigin="5015,4387" coordsize="74,114" path="m5080,4394l5054,4394,5060,4396,5069,4404,5074,4412,5076,4423,5080,4423,5080,4394xe" filled="true" fillcolor="#231f20" stroked="false">
                <v:path arrowok="t"/>
                <v:fill type="solid"/>
              </v:shape>
              <v:shape style="position:absolute;left:5015;top:4387;width:74;height:114" coordorigin="5015,4387" coordsize="74,114" path="m5080,4387l5076,4387,5075,4388,5075,4390,5074,4391,5072,4391,5072,4392,5080,4392,5080,43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60.401001pt;margin-top:216.539993pt;width:33.4pt;height:8.550pt;mso-position-horizontal-relative:page;mso-position-vertical-relative:page;z-index:5656" coordorigin="5208,4331" coordsize="668,171">
            <v:group style="position:absolute;left:5208;top:4387;width:74;height:114" coordorigin="5208,4387" coordsize="74,114">
              <v:shape style="position:absolute;left:5208;top:4387;width:74;height:114" coordorigin="5208,4387" coordsize="74,114" path="m5264,4496l5220,4496,5222,4498,5231,4500,5238,4501,5255,4501,5262,4498,5264,4496xe" filled="true" fillcolor="#231f20" stroked="false">
                <v:path arrowok="t"/>
                <v:fill type="solid"/>
              </v:shape>
              <v:shape style="position:absolute;left:5208;top:4387;width:74;height:114" coordorigin="5208,4387" coordsize="74,114" path="m5212,4460l5208,4460,5208,4499,5212,4499,5214,4496,5264,4496,5267,4494,5238,4494,5231,4492,5219,4480,5214,4472,5212,4460xe" filled="true" fillcolor="#231f20" stroked="false">
                <v:path arrowok="t"/>
                <v:fill type="solid"/>
              </v:shape>
              <v:shape style="position:absolute;left:5208;top:4387;width:74;height:114" coordorigin="5208,4387" coordsize="74,114" path="m5244,4387l5231,4387,5222,4390,5210,4402,5208,4409,5208,4424,5246,4456,5254,4460,5258,4464,5262,4468,5263,4472,5263,4482,5262,4486,5255,4493,5251,4494,5267,4494,5270,4492,5278,4486,5281,4478,5281,4456,5273,4446,5257,4438,5233,4426,5227,4422,5225,4420,5222,4416,5221,4412,5221,4404,5230,4396,5234,4394,5273,4394,5273,4392,5262,4392,5260,4391,5256,4390,5244,4387xe" filled="true" fillcolor="#231f20" stroked="false">
                <v:path arrowok="t"/>
                <v:fill type="solid"/>
              </v:shape>
              <v:shape style="position:absolute;left:5208;top:4387;width:74;height:114" coordorigin="5208,4387" coordsize="74,114" path="m5273,4394l5248,4394,5252,4396,5257,4400,5262,4404,5266,4412,5269,4423,5273,4423,5273,4394xe" filled="true" fillcolor="#231f20" stroked="false">
                <v:path arrowok="t"/>
                <v:fill type="solid"/>
              </v:shape>
              <v:shape style="position:absolute;left:5208;top:4387;width:74;height:114" coordorigin="5208,4387" coordsize="74,114" path="m5273,4387l5269,4387,5267,4390,5267,4391,5266,4391,5264,4392,5273,4392,5273,4387xe" filled="true" fillcolor="#231f20" stroked="false">
                <v:path arrowok="t"/>
                <v:fill type="solid"/>
              </v:shape>
            </v:group>
            <v:group style="position:absolute;left:5298;top:4387;width:92;height:114" coordorigin="5298,4387" coordsize="92,114">
              <v:shape style="position:absolute;left:5298;top:4387;width:92;height:114" coordorigin="5298,4387" coordsize="92,114" path="m5360,4387l5301,4425,5298,4449,5302,4470,5312,4486,5321,4496,5333,4501,5357,4501,5366,4496,5375,4488,5380,4482,5344,4482,5334,4477,5327,4468,5318,4459,5315,4447,5315,4430,5389,4430,5389,4424,5315,4424,5316,4415,5318,4408,5324,4403,5329,4398,5335,4396,5374,4396,5370,4391,5360,4387xe" filled="true" fillcolor="#231f20" stroked="false">
                <v:path arrowok="t"/>
                <v:fill type="solid"/>
              </v:shape>
              <v:shape style="position:absolute;left:5298;top:4387;width:92;height:114" coordorigin="5298,4387" coordsize="92,114" path="m5386,4456l5382,4465,5377,4472,5368,4480,5362,4482,5380,4482,5383,4478,5388,4469,5389,4458,5386,4456xe" filled="true" fillcolor="#231f20" stroked="false">
                <v:path arrowok="t"/>
                <v:fill type="solid"/>
              </v:shape>
              <v:shape style="position:absolute;left:5298;top:4387;width:92;height:114" coordorigin="5298,4387" coordsize="92,114" path="m5374,4396l5346,4396,5350,4397,5357,4402,5360,4405,5362,4409,5364,4412,5364,4417,5365,4424,5389,4424,5389,4417,5386,4406,5377,4399,5374,4396xe" filled="true" fillcolor="#231f20" stroked="false">
                <v:path arrowok="t"/>
                <v:fill type="solid"/>
              </v:shape>
            </v:group>
            <v:group style="position:absolute;left:5404;top:4387;width:92;height:114" coordorigin="5404,4387" coordsize="92,114">
              <v:shape style="position:absolute;left:5404;top:4387;width:92;height:114" coordorigin="5404,4387" coordsize="92,114" path="m5466,4387l5407,4426,5404,4449,5408,4469,5418,4486,5426,4495,5437,4501,5460,4501,5470,4498,5478,4489,5486,4482,5447,4482,5438,4477,5426,4458,5423,4447,5423,4421,5426,4411,5432,4404,5437,4398,5443,4394,5480,4394,5474,4390,5466,4387xe" filled="true" fillcolor="#231f20" stroked="false">
                <v:path arrowok="t"/>
                <v:fill type="solid"/>
              </v:shape>
              <v:shape style="position:absolute;left:5404;top:4387;width:92;height:114" coordorigin="5404,4387" coordsize="92,114" path="m5491,4456l5466,4482,5486,4482,5491,4471,5495,4457,5491,4456xe" filled="true" fillcolor="#231f20" stroked="false">
                <v:path arrowok="t"/>
                <v:fill type="solid"/>
              </v:shape>
              <v:shape style="position:absolute;left:5404;top:4387;width:92;height:114" coordorigin="5404,4387" coordsize="92,114" path="m5480,4394l5456,4394,5460,4396,5462,4398,5466,4400,5467,4404,5467,4409,5468,4414,5468,4417,5471,4418,5472,4421,5476,4423,5484,4423,5486,4422,5489,4420,5491,4418,5491,4406,5488,4402,5482,4396,5480,4394xe" filled="true" fillcolor="#231f20" stroked="false">
                <v:path arrowok="t"/>
                <v:fill type="solid"/>
              </v:shape>
            </v:group>
            <v:group style="position:absolute;left:5504;top:4355;width:65;height:144" coordorigin="5504,4355" coordsize="65,144">
              <v:shape style="position:absolute;left:5504;top:4355;width:65;height:144" coordorigin="5504,4355" coordsize="65,144" path="m5542,4398l5522,4398,5522,4484,5525,4488,5526,4492,5528,4494,5536,4499,5548,4499,5552,4498,5558,4494,5563,4489,5566,4486,5549,4486,5546,4484,5542,4480,5542,4398xe" filled="true" fillcolor="#231f20" stroked="false">
                <v:path arrowok="t"/>
                <v:fill type="solid"/>
              </v:shape>
              <v:shape style="position:absolute;left:5504;top:4355;width:65;height:144" coordorigin="5504,4355" coordsize="65,144" path="m5569,4476l5564,4476,5563,4480,5562,4482,5555,4486,5566,4486,5567,4484,5569,4476xe" filled="true" fillcolor="#231f20" stroked="false">
                <v:path arrowok="t"/>
                <v:fill type="solid"/>
              </v:shape>
              <v:shape style="position:absolute;left:5504;top:4355;width:65;height:144" coordorigin="5504,4355" coordsize="65,144" path="m5542,4355l5538,4355,5534,4363,5532,4368,5504,4394,5504,4398,5567,4398,5567,4391,5542,4391,5542,4355xe" filled="true" fillcolor="#231f20" stroked="false">
                <v:path arrowok="t"/>
                <v:fill type="solid"/>
              </v:shape>
            </v:group>
            <v:group style="position:absolute;left:5576;top:4331;width:54;height:167" coordorigin="5576,4331" coordsize="54,167">
              <v:shape style="position:absolute;left:5576;top:4331;width:54;height:167" coordorigin="5576,4331" coordsize="54,167" path="m5608,4331l5600,4331,5598,4332,5593,4337,5592,4339,5592,4346,5593,4349,5598,4354,5600,4355,5608,4355,5610,4354,5615,4349,5616,4346,5616,4339,5615,4337,5610,4332,5608,4331xe" filled="true" fillcolor="#231f20" stroked="false">
                <v:path arrowok="t"/>
                <v:fill type="solid"/>
              </v:shape>
              <v:shape style="position:absolute;left:5576;top:4331;width:54;height:167" coordorigin="5576,4331" coordsize="54,167" path="m5630,4493l5578,4493,5578,4498,5630,4498,5630,4493xe" filled="true" fillcolor="#231f20" stroked="false">
                <v:path arrowok="t"/>
                <v:fill type="solid"/>
              </v:shape>
              <v:shape style="position:absolute;left:5576;top:4331;width:54;height:167" coordorigin="5576,4331" coordsize="54,167" path="m5614,4403l5590,4403,5593,4406,5593,4409,5594,4412,5594,4480,5593,4484,5593,4487,5592,4489,5591,4490,5588,4492,5587,4493,5622,4493,5617,4490,5616,4489,5615,4487,5615,4484,5614,4480,5614,4403xe" filled="true" fillcolor="#231f20" stroked="false">
                <v:path arrowok="t"/>
                <v:fill type="solid"/>
              </v:shape>
              <v:shape style="position:absolute;left:5576;top:4331;width:54;height:167" coordorigin="5576,4331" coordsize="54,167" path="m5614,4387l5609,4387,5576,4400,5578,4404,5581,4403,5614,4403,5614,4387xe" filled="true" fillcolor="#231f20" stroked="false">
                <v:path arrowok="t"/>
                <v:fill type="solid"/>
              </v:shape>
            </v:group>
            <v:group style="position:absolute;left:5644;top:4387;width:105;height:114" coordorigin="5644,4387" coordsize="105,114">
              <v:shape style="position:absolute;left:5644;top:4387;width:105;height:114" coordorigin="5644,4387" coordsize="105,114" path="m5696,4387l5687,4387,5678,4390,5671,4394,5663,4399,5657,4406,5651,4416,5646,4426,5644,4435,5644,4448,5648,4466,5658,4485,5675,4497,5695,4501,5705,4501,5713,4499,5722,4493,5689,4493,5681,4487,5674,4475,5668,4456,5666,4435,5666,4426,5688,4394,5721,4394,5717,4391,5696,4387xe" filled="true" fillcolor="#231f20" stroked="false">
                <v:path arrowok="t"/>
                <v:fill type="solid"/>
              </v:shape>
              <v:shape style="position:absolute;left:5644;top:4387;width:105;height:114" coordorigin="5644,4387" coordsize="105,114" path="m5721,4394l5701,4394,5708,4398,5716,4411,5724,4429,5726,4451,5726,4466,5723,4477,5713,4489,5707,4493,5722,4493,5730,4488,5736,4481,5746,4462,5748,4452,5748,4440,5744,4421,5733,4403,5721,4394xe" filled="true" fillcolor="#231f20" stroked="false">
                <v:path arrowok="t"/>
                <v:fill type="solid"/>
              </v:shape>
            </v:group>
            <v:group style="position:absolute;left:5758;top:4387;width:118;height:111" coordorigin="5758,4387" coordsize="118,111">
              <v:shape style="position:absolute;left:5758;top:4387;width:118;height:111" coordorigin="5758,4387" coordsize="118,111" path="m5812,4493l5759,4493,5759,4498,5812,4498,5812,4493xe" filled="true" fillcolor="#231f20" stroked="false">
                <v:path arrowok="t"/>
                <v:fill type="solid"/>
              </v:shape>
              <v:shape style="position:absolute;left:5758;top:4387;width:118;height:111" coordorigin="5758,4387" coordsize="118,111" path="m5875,4493l5821,4493,5821,4498,5875,4498,5875,4493xe" filled="true" fillcolor="#231f20" stroked="false">
                <v:path arrowok="t"/>
                <v:fill type="solid"/>
              </v:shape>
              <v:shape style="position:absolute;left:5758;top:4387;width:118;height:111" coordorigin="5758,4387" coordsize="118,111" path="m5795,4403l5771,4403,5773,4405,5774,4408,5774,4410,5776,4412,5776,4481,5774,4487,5772,4489,5771,4492,5767,4493,5802,4493,5801,4492,5798,4490,5797,4489,5796,4487,5795,4486,5795,4417,5801,4410,5795,4410,5795,4403xe" filled="true" fillcolor="#231f20" stroked="false">
                <v:path arrowok="t"/>
                <v:fill type="solid"/>
              </v:shape>
              <v:shape style="position:absolute;left:5758;top:4387;width:118;height:111" coordorigin="5758,4387" coordsize="118,111" path="m5854,4402l5828,4402,5833,4404,5836,4408,5838,4412,5839,4420,5839,4484,5837,4489,5834,4492,5832,4493,5866,4493,5864,4492,5862,4490,5861,4489,5860,4487,5860,4484,5858,4480,5858,4418,5857,4411,5856,4406,5854,4402xe" filled="true" fillcolor="#231f20" stroked="false">
                <v:path arrowok="t"/>
                <v:fill type="solid"/>
              </v:shape>
              <v:shape style="position:absolute;left:5758;top:4387;width:118;height:111" coordorigin="5758,4387" coordsize="118,111" path="m5837,4387l5829,4387,5812,4393,5795,4410,5801,4410,5804,4406,5813,4402,5854,4402,5854,4399,5850,4394,5846,4392,5842,4388,5837,4387xe" filled="true" fillcolor="#231f20" stroked="false">
                <v:path arrowok="t"/>
                <v:fill type="solid"/>
              </v:shape>
              <v:shape style="position:absolute;left:5758;top:4387;width:118;height:111" coordorigin="5758,4387" coordsize="118,111" path="m5795,4387l5790,4387,5758,4400,5759,4404,5762,4403,5795,4403,5795,43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99.101013pt;margin-top:216.539993pt;width:10.8pt;height:8.550pt;mso-position-horizontal-relative:page;mso-position-vertical-relative:page;z-index:5680" coordorigin="5982,4331" coordsize="216,171">
            <v:group style="position:absolute;left:5982;top:4387;width:104;height:114" coordorigin="5982,4387" coordsize="104,114">
              <v:shape style="position:absolute;left:5982;top:4387;width:104;height:114" coordorigin="5982,4387" coordsize="104,114" path="m6034,4387l6025,4387,6017,4390,6000,4399,5994,4406,5984,4426,5982,4435,5982,4447,5985,4466,5996,4484,6012,4497,6032,4501,6042,4501,6052,4499,6059,4493,6028,4493,6019,4487,6012,4474,6006,4456,6004,4435,6004,4426,6005,4417,6010,4405,6013,4400,6018,4398,6022,4396,6026,4394,6059,4394,6054,4391,6034,4387xe" filled="true" fillcolor="#231f20" stroked="false">
                <v:path arrowok="t"/>
                <v:fill type="solid"/>
              </v:shape>
              <v:shape style="position:absolute;left:5982;top:4387;width:104;height:114" coordorigin="5982,4387" coordsize="104,114" path="m6059,4394l6038,4394,6046,4398,6055,4411,6061,4428,6064,4451,6064,4466,6061,4477,6052,4489,6044,4493,6059,4493,6067,4488,6073,4481,6083,4462,6085,4452,6085,4440,6082,4421,6071,4402,6059,4394xe" filled="true" fillcolor="#231f20" stroked="false">
                <v:path arrowok="t"/>
                <v:fill type="solid"/>
              </v:shape>
            </v:group>
            <v:group style="position:absolute;left:6103;top:4331;width:95;height:167" coordorigin="6103,4331" coordsize="95,167">
              <v:shape style="position:absolute;left:6103;top:4331;width:95;height:167" coordorigin="6103,4331" coordsize="95,167" path="m6168,4493l6103,4493,6103,4498,6168,4498,6168,4493xe" filled="true" fillcolor="#231f20" stroked="false">
                <v:path arrowok="t"/>
                <v:fill type="solid"/>
              </v:shape>
              <v:shape style="position:absolute;left:6103;top:4331;width:95;height:167" coordorigin="6103,4331" coordsize="95,167" path="m6143,4399l6124,4399,6124,4482,6120,4489,6116,4492,6114,4493,6154,4493,6149,4492,6146,4488,6144,4486,6143,4480,6143,4399xe" filled="true" fillcolor="#231f20" stroked="false">
                <v:path arrowok="t"/>
                <v:fill type="solid"/>
              </v:shape>
              <v:shape style="position:absolute;left:6103;top:4331;width:95;height:167" coordorigin="6103,4331" coordsize="95,167" path="m6170,4391l6103,4391,6103,4399,6170,4399,6170,4391xe" filled="true" fillcolor="#231f20" stroked="false">
                <v:path arrowok="t"/>
                <v:fill type="solid"/>
              </v:shape>
              <v:shape style="position:absolute;left:6103;top:4331;width:95;height:167" coordorigin="6103,4331" coordsize="95,167" path="m6176,4331l6160,4331,6151,4333,6145,4338,6138,4343,6132,4349,6128,4356,6126,4363,6124,4373,6124,4391,6143,4391,6143,4366,6144,4356,6145,4351,6148,4344,6150,4343,6152,4340,6156,4339,6191,4339,6185,4334,6176,4331xe" filled="true" fillcolor="#231f20" stroked="false">
                <v:path arrowok="t"/>
                <v:fill type="solid"/>
              </v:shape>
              <v:shape style="position:absolute;left:6103;top:4331;width:95;height:167" coordorigin="6103,4331" coordsize="95,167" path="m6191,4339l6162,4339,6169,4343,6173,4346,6175,4350,6178,4355,6181,4357,6182,4358,6185,4360,6186,4361,6191,4361,6193,4360,6194,4357,6197,4356,6198,4354,6198,4346,6196,4343,6191,433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3.681pt;margin-top:216.539993pt;width:14.25pt;height:8.550pt;mso-position-horizontal-relative:page;mso-position-vertical-relative:page;z-index:5704" coordorigin="6274,4331" coordsize="285,171">
            <v:group style="position:absolute;left:6274;top:4355;width:65;height:144" coordorigin="6274,4355" coordsize="65,144">
              <v:shape style="position:absolute;left:6274;top:4355;width:65;height:144" coordorigin="6274,4355" coordsize="65,144" path="m6310,4398l6290,4398,6290,4478,6301,4496,6304,4499,6317,4499,6322,4498,6326,4494,6335,4486,6318,4486,6314,4484,6313,4482,6311,4480,6310,4475,6310,4398xe" filled="true" fillcolor="#231f20" stroked="false">
                <v:path arrowok="t"/>
                <v:fill type="solid"/>
              </v:shape>
              <v:shape style="position:absolute;left:6274;top:4355;width:65;height:144" coordorigin="6274,4355" coordsize="65,144" path="m6338,4476l6334,4476,6332,4480,6330,4482,6323,4486,6335,4486,6336,4484,6338,4476xe" filled="true" fillcolor="#231f20" stroked="false">
                <v:path arrowok="t"/>
                <v:fill type="solid"/>
              </v:shape>
              <v:shape style="position:absolute;left:6274;top:4355;width:65;height:144" coordorigin="6274,4355" coordsize="65,144" path="m6310,4355l6306,4355,6304,4363,6300,4368,6299,4372,6292,4381,6287,4386,6282,4390,6278,4393,6274,4394,6274,4398,6335,4398,6335,4391,6310,4391,6310,4355xe" filled="true" fillcolor="#231f20" stroked="false">
                <v:path arrowok="t"/>
                <v:fill type="solid"/>
              </v:shape>
            </v:group>
            <v:group style="position:absolute;left:6340;top:4331;width:117;height:167" coordorigin="6340,4331" coordsize="117,167">
              <v:shape style="position:absolute;left:6340;top:4331;width:117;height:167" coordorigin="6340,4331" coordsize="117,167" path="m6395,4493l6341,4493,6341,4498,6395,4498,6395,4493xe" filled="true" fillcolor="#231f20" stroked="false">
                <v:path arrowok="t"/>
                <v:fill type="solid"/>
              </v:shape>
              <v:shape style="position:absolute;left:6340;top:4331;width:117;height:167" coordorigin="6340,4331" coordsize="117,167" path="m6456,4493l6403,4493,6403,4498,6456,4498,6456,4493xe" filled="true" fillcolor="#231f20" stroked="false">
                <v:path arrowok="t"/>
                <v:fill type="solid"/>
              </v:shape>
              <v:shape style="position:absolute;left:6340;top:4331;width:117;height:167" coordorigin="6340,4331" coordsize="117,167" path="m6377,4346l6353,4346,6355,4349,6356,4351,6356,4354,6358,4356,6358,4484,6355,4489,6353,4492,6349,4493,6385,4493,6380,4490,6379,4489,6378,4487,6377,4486,6377,4417,6383,4410,6377,4410,6377,4346xe" filled="true" fillcolor="#231f20" stroked="false">
                <v:path arrowok="t"/>
                <v:fill type="solid"/>
              </v:shape>
              <v:shape style="position:absolute;left:6340;top:4331;width:117;height:167" coordorigin="6340,4331" coordsize="117,167" path="m6436,4402l6410,4402,6414,4404,6416,4406,6418,4409,6420,4416,6421,4422,6421,4484,6419,4489,6415,4493,6448,4493,6446,4492,6444,4490,6443,4489,6442,4487,6442,4484,6440,4480,6440,4422,6439,4412,6438,4408,6436,4402xe" filled="true" fillcolor="#231f20" stroked="false">
                <v:path arrowok="t"/>
                <v:fill type="solid"/>
              </v:shape>
              <v:shape style="position:absolute;left:6340;top:4331;width:117;height:167" coordorigin="6340,4331" coordsize="117,167" path="m6419,4387l6408,4387,6403,4388,6397,4391,6392,4394,6385,4400,6377,4410,6383,4410,6388,4406,6392,4404,6400,4402,6436,4402,6436,4400,6433,4396,6424,4388,6419,4387xe" filled="true" fillcolor="#231f20" stroked="false">
                <v:path arrowok="t"/>
                <v:fill type="solid"/>
              </v:shape>
              <v:shape style="position:absolute;left:6340;top:4331;width:117;height:167" coordorigin="6340,4331" coordsize="117,167" path="m6377,4331l6372,4331,6340,4344,6341,4348,6344,4346,6377,4346,6377,4331xe" filled="true" fillcolor="#231f20" stroked="false">
                <v:path arrowok="t"/>
                <v:fill type="solid"/>
              </v:shape>
            </v:group>
            <v:group style="position:absolute;left:6467;top:4387;width:92;height:114" coordorigin="6467,4387" coordsize="92,114">
              <v:shape style="position:absolute;left:6467;top:4387;width:92;height:114" coordorigin="6467,4387" coordsize="92,114" path="m6528,4387l6469,4425,6467,4449,6471,4470,6481,4486,6490,4496,6500,4501,6526,4501,6535,4496,6544,4488,6548,4482,6512,4482,6503,4477,6496,4468,6487,4459,6484,4447,6484,4430,6558,4430,6558,4424,6484,4424,6485,4415,6487,4408,6492,4403,6498,4398,6503,4396,6543,4396,6539,4391,6528,4387xe" filled="true" fillcolor="#231f20" stroked="false">
                <v:path arrowok="t"/>
                <v:fill type="solid"/>
              </v:shape>
              <v:shape style="position:absolute;left:6467;top:4387;width:92;height:114" coordorigin="6467,4387" coordsize="92,114" path="m6554,4456l6529,4482,6548,4482,6551,4478,6556,4469,6558,4458,6554,4456xe" filled="true" fillcolor="#231f20" stroked="false">
                <v:path arrowok="t"/>
                <v:fill type="solid"/>
              </v:shape>
              <v:shape style="position:absolute;left:6467;top:4387;width:92;height:114" coordorigin="6467,4387" coordsize="92,114" path="m6543,4396l6514,4396,6518,4397,6526,4402,6529,4405,6532,4412,6533,4417,6533,4424,6558,4424,6558,4417,6553,4406,6546,4399,6543,439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3.240997pt;margin-top:216.539993pt;width:26.25pt;height:8.550pt;mso-position-horizontal-relative:page;mso-position-vertical-relative:page;z-index:5728" coordorigin="6665,4331" coordsize="525,171">
            <v:group style="position:absolute;left:6665;top:4339;width:122;height:159" coordorigin="6665,4339" coordsize="122,159">
              <v:shape style="position:absolute;left:6665;top:4339;width:122;height:159" coordorigin="6665,4339" coordsize="122,159" path="m6733,4493l6665,4493,6665,4498,6733,4498,6733,4493xe" filled="true" fillcolor="#231f20" stroked="false">
                <v:path arrowok="t"/>
                <v:fill type="solid"/>
              </v:shape>
              <v:shape style="position:absolute;left:6665;top:4339;width:122;height:159" coordorigin="6665,4339" coordsize="122,159" path="m6738,4339l6665,4339,6665,4343,6677,4343,6682,4345,6685,4348,6686,4350,6688,4357,6688,4484,6685,4487,6683,4492,6678,4493,6721,4493,6716,4492,6714,4488,6712,4486,6710,4480,6710,4423,6761,4423,6764,4422,6769,4418,6719,4418,6714,4417,6710,4416,6710,4350,6722,4348,6767,4348,6766,4346,6757,4343,6749,4340,6738,4339xe" filled="true" fillcolor="#231f20" stroked="false">
                <v:path arrowok="t"/>
                <v:fill type="solid"/>
              </v:shape>
              <v:shape style="position:absolute;left:6665;top:4339;width:122;height:159" coordorigin="6665,4339" coordsize="122,159" path="m6761,4423l6710,4423,6720,4426,6730,4426,6733,4427,6752,4427,6761,4423xe" filled="true" fillcolor="#231f20" stroked="false">
                <v:path arrowok="t"/>
                <v:fill type="solid"/>
              </v:shape>
              <v:shape style="position:absolute;left:6665;top:4339;width:122;height:159" coordorigin="6665,4339" coordsize="122,159" path="m6767,4348l6732,4348,6738,4350,6743,4352,6749,4356,6752,4360,6755,4366,6758,4372,6760,4378,6760,4394,6756,4403,6751,4409,6745,4416,6738,4418,6769,4418,6774,4415,6782,4406,6786,4396,6786,4373,6784,4364,6778,4358,6772,4351,6767,4348xe" filled="true" fillcolor="#231f20" stroked="false">
                <v:path arrowok="t"/>
                <v:fill type="solid"/>
              </v:shape>
            </v:group>
            <v:group style="position:absolute;left:6804;top:4387;width:90;height:114" coordorigin="6804,4387" coordsize="90,114">
              <v:shape style="position:absolute;left:6804;top:4387;width:90;height:114" coordorigin="6804,4387" coordsize="90,114" path="m6865,4387l6806,4425,6804,4448,6807,4470,6817,4486,6827,4496,6838,4501,6863,4501,6872,4496,6880,4488,6885,4482,6848,4482,6840,4477,6832,4468,6824,4459,6820,4447,6821,4430,6894,4430,6894,4424,6821,4424,6821,4415,6824,4408,6834,4398,6840,4396,6880,4396,6875,4391,6865,4387xe" filled="true" fillcolor="#231f20" stroked="false">
                <v:path arrowok="t"/>
                <v:fill type="solid"/>
              </v:shape>
              <v:shape style="position:absolute;left:6804;top:4387;width:90;height:114" coordorigin="6804,4387" coordsize="90,114" path="m6890,4456l6887,4465,6883,4472,6877,4476,6872,4480,6866,4482,6885,4482,6888,4478,6893,4469,6894,4458,6890,4456xe" filled="true" fillcolor="#231f20" stroked="false">
                <v:path arrowok="t"/>
                <v:fill type="solid"/>
              </v:shape>
              <v:shape style="position:absolute;left:6804;top:4387;width:90;height:114" coordorigin="6804,4387" coordsize="90,114" path="m6880,4396l6851,4396,6854,4397,6859,4399,6863,4402,6868,4409,6869,4412,6870,4417,6870,4424,6894,4424,6894,4417,6890,4406,6880,4396xe" filled="true" fillcolor="#231f20" stroked="false">
                <v:path arrowok="t"/>
                <v:fill type="solid"/>
              </v:shape>
            </v:group>
            <v:group style="position:absolute;left:6902;top:4387;width:118;height:111" coordorigin="6902,4387" coordsize="118,111">
              <v:shape style="position:absolute;left:6902;top:4387;width:118;height:111" coordorigin="6902,4387" coordsize="118,111" path="m6958,4493l6905,4493,6905,4498,6958,4498,6958,4493xe" filled="true" fillcolor="#231f20" stroked="false">
                <v:path arrowok="t"/>
                <v:fill type="solid"/>
              </v:shape>
              <v:shape style="position:absolute;left:6902;top:4387;width:118;height:111" coordorigin="6902,4387" coordsize="118,111" path="m7020,4493l6967,4493,6967,4498,7020,4498,7020,4493xe" filled="true" fillcolor="#231f20" stroked="false">
                <v:path arrowok="t"/>
                <v:fill type="solid"/>
              </v:shape>
              <v:shape style="position:absolute;left:6902;top:4387;width:118;height:111" coordorigin="6902,4387" coordsize="118,111" path="m6940,4403l6916,4403,6918,4405,6919,4408,6919,4410,6920,4412,6920,4481,6919,4487,6918,4489,6916,4492,6912,4493,6948,4493,6946,4492,6944,4490,6942,4489,6941,4487,6941,4486,6940,4481,6940,4417,6946,4410,6940,4410,6940,4403xe" filled="true" fillcolor="#231f20" stroked="false">
                <v:path arrowok="t"/>
                <v:fill type="solid"/>
              </v:shape>
              <v:shape style="position:absolute;left:6902;top:4387;width:118;height:111" coordorigin="6902,4387" coordsize="118,111" path="m6999,4402l6973,4402,6978,4404,6980,4408,6983,4412,6984,4420,6984,4484,6982,4489,6978,4493,7012,4493,7009,4492,7007,4489,7004,4484,7003,4480,7003,4411,7001,4406,6999,4402xe" filled="true" fillcolor="#231f20" stroked="false">
                <v:path arrowok="t"/>
                <v:fill type="solid"/>
              </v:shape>
              <v:shape style="position:absolute;left:6902;top:4387;width:118;height:111" coordorigin="6902,4387" coordsize="118,111" path="m6982,4387l6974,4387,6957,4393,6940,4410,6946,4410,6949,4406,6959,4402,6999,4402,6998,4399,6995,4394,6991,4392,6986,4388,6982,4387xe" filled="true" fillcolor="#231f20" stroked="false">
                <v:path arrowok="t"/>
                <v:fill type="solid"/>
              </v:shape>
              <v:shape style="position:absolute;left:6902;top:4387;width:118;height:111" coordorigin="6902,4387" coordsize="118,111" path="m6940,4387l6935,4387,6902,4400,6905,4404,6907,4403,6940,4403,6940,4387xe" filled="true" fillcolor="#231f20" stroked="false">
                <v:path arrowok="t"/>
                <v:fill type="solid"/>
              </v:shape>
            </v:group>
            <v:group style="position:absolute;left:7030;top:4387;width:98;height:113" coordorigin="7030,4387" coordsize="98,113">
              <v:shape style="position:absolute;left:7030;top:4387;width:98;height:113" coordorigin="7030,4387" coordsize="98,113" path="m7102,4394l7076,4394,7081,4397,7088,4404,7090,4411,7090,4422,7086,4428,7065,4436,7050,4444,7030,4466,7030,4481,7032,4487,7037,4492,7042,4498,7048,4500,7060,4500,7064,4499,7072,4495,7079,4490,7083,4487,7062,4487,7058,4484,7051,4477,7050,4472,7050,4462,7051,4458,7056,4451,7061,4447,7067,4444,7070,4441,7078,4439,7090,4434,7109,4434,7109,4414,7108,4406,7106,4403,7104,4398,7102,4394xe" filled="true" fillcolor="#231f20" stroked="false">
                <v:path arrowok="t"/>
                <v:fill type="solid"/>
              </v:shape>
              <v:shape style="position:absolute;left:7030;top:4387;width:98;height:113" coordorigin="7030,4387" coordsize="98,113" path="m7110,4482l7090,4482,7090,4488,7091,4493,7093,4495,7096,4499,7098,4500,7110,4500,7118,4494,7125,4484,7112,4484,7111,4483,7110,4483,7110,4482xe" filled="true" fillcolor="#231f20" stroked="false">
                <v:path arrowok="t"/>
                <v:fill type="solid"/>
              </v:shape>
              <v:shape style="position:absolute;left:7030;top:4387;width:98;height:113" coordorigin="7030,4387" coordsize="98,113" path="m7109,4434l7090,4434,7090,4475,7080,4482,7072,4487,7083,4487,7090,4482,7110,4482,7110,4480,7109,4477,7109,4434xe" filled="true" fillcolor="#231f20" stroked="false">
                <v:path arrowok="t"/>
                <v:fill type="solid"/>
              </v:shape>
              <v:shape style="position:absolute;left:7030;top:4387;width:98;height:113" coordorigin="7030,4387" coordsize="98,113" path="m7127,4476l7120,4483,7117,4484,7125,4484,7127,4482,7127,4476xe" filled="true" fillcolor="#231f20" stroked="false">
                <v:path arrowok="t"/>
                <v:fill type="solid"/>
              </v:shape>
              <v:shape style="position:absolute;left:7030;top:4387;width:98;height:113" coordorigin="7030,4387" coordsize="98,113" path="m7082,4387l7061,4387,7051,4390,7037,4402,7034,4408,7034,4421,7037,4422,7038,4424,7040,4426,7046,4426,7049,4424,7052,4421,7054,4417,7054,4404,7055,4400,7058,4398,7061,4396,7064,4394,7102,4394,7097,4392,7091,4388,7082,4387xe" filled="true" fillcolor="#231f20" stroked="false">
                <v:path arrowok="t"/>
                <v:fill type="solid"/>
              </v:shape>
            </v:group>
            <v:group style="position:absolute;left:7135;top:4331;width:54;height:167" coordorigin="7135,4331" coordsize="54,167">
              <v:shape style="position:absolute;left:7135;top:4331;width:54;height:167" coordorigin="7135,4331" coordsize="54,167" path="m7189,4493l7136,4493,7136,4498,7189,4498,7189,4493xe" filled="true" fillcolor="#231f20" stroked="false">
                <v:path arrowok="t"/>
                <v:fill type="solid"/>
              </v:shape>
              <v:shape style="position:absolute;left:7135;top:4331;width:54;height:167" coordorigin="7135,4331" coordsize="54,167" path="m7172,4346l7148,4346,7151,4349,7151,4351,7152,4354,7152,4356,7153,4363,7153,4480,7152,4484,7151,4487,7151,4489,7148,4490,7147,4492,7145,4493,7181,4493,7176,4490,7175,4489,7172,4484,7172,4346xe" filled="true" fillcolor="#231f20" stroked="false">
                <v:path arrowok="t"/>
                <v:fill type="solid"/>
              </v:shape>
              <v:shape style="position:absolute;left:7135;top:4331;width:54;height:167" coordorigin="7135,4331" coordsize="54,167" path="m7172,4331l7166,4331,7135,4344,7136,4348,7140,4346,7172,4346,7172,433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65.281738pt;margin-top:216.539993pt;width:24.6pt;height:8.550pt;mso-position-horizontal-relative:page;mso-position-vertical-relative:page;z-index:5752" coordorigin="7306,4331" coordsize="492,171">
            <v:group style="position:absolute;left:7306;top:4336;width:143;height:166" coordorigin="7306,4336" coordsize="143,166">
              <v:shape style="position:absolute;left:7306;top:4336;width:143;height:166" coordorigin="7306,4336" coordsize="143,166" path="m7378,4336l7313,4383,7306,4422,7308,4441,7343,4491,7384,4501,7398,4501,7410,4498,7422,4491,7422,4490,7380,4490,7369,4488,7361,4482,7351,4477,7344,4469,7339,4456,7334,4439,7333,4416,7335,4395,7378,4344,7422,4344,7418,4343,7401,4337,7378,4336xe" filled="true" fillcolor="#231f20" stroked="false">
                <v:path arrowok="t"/>
                <v:fill type="solid"/>
              </v:shape>
              <v:shape style="position:absolute;left:7306;top:4336;width:143;height:166" coordorigin="7306,4336" coordsize="143,166" path="m7445,4458l7403,4490,7422,4490,7437,4478,7448,4460,7445,4458xe" filled="true" fillcolor="#231f20" stroked="false">
                <v:path arrowok="t"/>
                <v:fill type="solid"/>
              </v:shape>
              <v:shape style="position:absolute;left:7306;top:4336;width:143;height:166" coordorigin="7306,4336" coordsize="143,166" path="m7422,4344l7402,4344,7412,4348,7422,4354,7433,4369,7441,4390,7445,4390,7442,4346,7427,4346,7424,4345,7422,4344xe" filled="true" fillcolor="#231f20" stroked="false">
                <v:path arrowok="t"/>
                <v:fill type="solid"/>
              </v:shape>
              <v:shape style="position:absolute;left:7306;top:4336;width:143;height:166" coordorigin="7306,4336" coordsize="143,166" path="m7441,4336l7438,4336,7436,4339,7435,4342,7430,4346,7442,4346,7441,4336xe" filled="true" fillcolor="#231f20" stroked="false">
                <v:path arrowok="t"/>
                <v:fill type="solid"/>
              </v:shape>
            </v:group>
            <v:group style="position:absolute;left:7465;top:4387;width:104;height:114" coordorigin="7465,4387" coordsize="104,114">
              <v:shape style="position:absolute;left:7465;top:4387;width:104;height:114" coordorigin="7465,4387" coordsize="104,114" path="m7517,4387l7508,4387,7500,4390,7465,4435,7465,4447,7469,4466,7479,4484,7496,4497,7516,4501,7526,4501,7535,4499,7543,4493,7511,4493,7502,4487,7496,4474,7489,4456,7487,4435,7487,4426,7488,4417,7492,4411,7494,4405,7498,4400,7505,4396,7510,4394,7543,4394,7538,4391,7517,4387xe" filled="true" fillcolor="#231f20" stroked="false">
                <v:path arrowok="t"/>
                <v:fill type="solid"/>
              </v:shape>
              <v:shape style="position:absolute;left:7465;top:4387;width:104;height:114" coordorigin="7465,4387" coordsize="104,114" path="m7543,4394l7523,4394,7529,4398,7538,4411,7545,4428,7547,4451,7547,4466,7544,4477,7535,4489,7529,4493,7543,4493,7552,4488,7558,4481,7567,4462,7568,4452,7568,4440,7565,4421,7554,4402,7543,4394xe" filled="true" fillcolor="#231f20" stroked="false">
                <v:path arrowok="t"/>
                <v:fill type="solid"/>
              </v:shape>
            </v:group>
            <v:group style="position:absolute;left:7585;top:4331;width:113;height:171" coordorigin="7585,4331" coordsize="113,171">
              <v:shape style="position:absolute;left:7585;top:4331;width:113;height:171" coordorigin="7585,4331" coordsize="113,171" path="m7646,4387l7588,4428,7585,4448,7585,4464,7590,4476,7598,4486,7607,4496,7618,4501,7634,4501,7640,4500,7650,4495,7655,4490,7658,4488,7632,4488,7624,4483,7618,4475,7610,4466,7607,4454,7607,4423,7610,4411,7618,4404,7622,4397,7628,4394,7660,4394,7655,4390,7646,4387xe" filled="true" fillcolor="#231f20" stroked="false">
                <v:path arrowok="t"/>
                <v:fill type="solid"/>
              </v:shape>
              <v:shape style="position:absolute;left:7585;top:4331;width:113;height:171" coordorigin="7585,4331" coordsize="113,171" path="m7697,4483l7693,4484,7691,4486,7661,4486,7661,4501,7666,4501,7698,4488,7697,4483xe" filled="true" fillcolor="#231f20" stroked="false">
                <v:path arrowok="t"/>
                <v:fill type="solid"/>
              </v:shape>
              <v:shape style="position:absolute;left:7585;top:4331;width:113;height:171" coordorigin="7585,4331" coordsize="113,171" path="m7660,4394l7639,4394,7643,4396,7648,4398,7651,4399,7654,4403,7658,4412,7661,4422,7661,4477,7654,4484,7648,4488,7658,4488,7661,4486,7686,4486,7685,4484,7684,4484,7682,4483,7681,4481,7681,4478,7680,4475,7680,4396,7661,4396,7660,4394xe" filled="true" fillcolor="#231f20" stroked="false">
                <v:path arrowok="t"/>
                <v:fill type="solid"/>
              </v:shape>
              <v:shape style="position:absolute;left:7585;top:4331;width:113;height:171" coordorigin="7585,4331" coordsize="113,171" path="m7680,4346l7656,4346,7658,4349,7660,4351,7660,4354,7661,4356,7661,4396,7680,4396,7680,4346xe" filled="true" fillcolor="#231f20" stroked="false">
                <v:path arrowok="t"/>
                <v:fill type="solid"/>
              </v:shape>
              <v:shape style="position:absolute;left:7585;top:4331;width:113;height:171" coordorigin="7585,4331" coordsize="113,171" path="m7680,4331l7675,4331,7643,4344,7644,4348,7648,4346,7680,4346,7680,4331xe" filled="true" fillcolor="#231f20" stroked="false">
                <v:path arrowok="t"/>
                <v:fill type="solid"/>
              </v:shape>
            </v:group>
            <v:group style="position:absolute;left:7706;top:4387;width:92;height:114" coordorigin="7706,4387" coordsize="92,114">
              <v:shape style="position:absolute;left:7706;top:4387;width:92;height:114" coordorigin="7706,4387" coordsize="92,114" path="m7768,4387l7709,4425,7706,4448,7710,4470,7720,4486,7729,4496,7740,4501,7765,4501,7775,4496,7783,4488,7788,4482,7752,4482,7742,4477,7734,4468,7727,4459,7723,4447,7723,4430,7798,4430,7798,4424,7723,4424,7723,4415,7727,4408,7736,4398,7742,4396,7782,4396,7777,4391,7768,4387xe" filled="true" fillcolor="#231f20" stroked="false">
                <v:path arrowok="t"/>
                <v:fill type="solid"/>
              </v:shape>
              <v:shape style="position:absolute;left:7706;top:4387;width:92;height:114" coordorigin="7706,4387" coordsize="92,114" path="m7793,4456l7769,4482,7788,4482,7790,4478,7795,4469,7798,4458,7793,4456xe" filled="true" fillcolor="#231f20" stroked="false">
                <v:path arrowok="t"/>
                <v:fill type="solid"/>
              </v:shape>
              <v:shape style="position:absolute;left:7706;top:4387;width:92;height:114" coordorigin="7706,4387" coordsize="92,114" path="m7782,4396l7753,4396,7758,4397,7765,4402,7770,4409,7771,4412,7772,4417,7772,4424,7798,4424,7798,4417,7793,4406,7782,439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5.580994pt;margin-top:216.539993pt;width:27.15pt;height:8.550pt;mso-position-horizontal-relative:page;mso-position-vertical-relative:page;z-index:5776" coordorigin="7912,4331" coordsize="543,171">
            <v:group style="position:absolute;left:7912;top:4331;width:95;height:167" coordorigin="7912,4331" coordsize="95,167">
              <v:shape style="position:absolute;left:7912;top:4331;width:95;height:167" coordorigin="7912,4331" coordsize="95,167" path="m7976,4493l7912,4493,7912,4498,7976,4498,7976,4493xe" filled="true" fillcolor="#231f20" stroked="false">
                <v:path arrowok="t"/>
                <v:fill type="solid"/>
              </v:shape>
              <v:shape style="position:absolute;left:7912;top:4331;width:95;height:167" coordorigin="7912,4331" coordsize="95,167" path="m7951,4399l7932,4399,7932,4482,7928,4489,7925,4492,7922,4493,7962,4493,7957,4492,7955,4488,7952,4486,7951,4480,7951,4399xe" filled="true" fillcolor="#231f20" stroked="false">
                <v:path arrowok="t"/>
                <v:fill type="solid"/>
              </v:shape>
              <v:shape style="position:absolute;left:7912;top:4331;width:95;height:167" coordorigin="7912,4331" coordsize="95,167" path="m7979,4391l7912,4391,7912,4399,7979,4399,7979,4391xe" filled="true" fillcolor="#231f20" stroked="false">
                <v:path arrowok="t"/>
                <v:fill type="solid"/>
              </v:shape>
              <v:shape style="position:absolute;left:7912;top:4331;width:95;height:167" coordorigin="7912,4331" coordsize="95,167" path="m7985,4331l7968,4331,7960,4333,7954,4338,7946,4343,7940,4349,7937,4356,7934,4363,7932,4373,7932,4391,7951,4391,7951,4366,7952,4356,7954,4351,7956,4344,7958,4343,7961,4340,7964,4339,7999,4339,7993,4334,7985,4331xe" filled="true" fillcolor="#231f20" stroked="false">
                <v:path arrowok="t"/>
                <v:fill type="solid"/>
              </v:shape>
              <v:shape style="position:absolute;left:7912;top:4331;width:95;height:167" coordorigin="7912,4331" coordsize="95,167" path="m7999,4339l7970,4339,7978,4343,7981,4346,7984,4350,7986,4355,7990,4357,7991,4358,7993,4360,7994,4361,7999,4361,8002,4360,8003,4357,8005,4356,8006,4354,8006,4346,8004,4343,7999,4339xe" filled="true" fillcolor="#231f20" stroked="false">
                <v:path arrowok="t"/>
                <v:fill type="solid"/>
              </v:shape>
            </v:group>
            <v:group style="position:absolute;left:7990;top:4387;width:105;height:114" coordorigin="7990,4387" coordsize="105,114">
              <v:shape style="position:absolute;left:7990;top:4387;width:105;height:114" coordorigin="7990,4387" coordsize="105,114" path="m8042,4387l8033,4387,8024,4390,8017,4394,8009,4399,8003,4406,7997,4416,7992,4426,7990,4435,7990,4448,7994,4466,8004,4485,8021,4497,8041,4501,8051,4501,8059,4499,8068,4493,8035,4493,8027,4487,8020,4475,8014,4456,8012,4435,8012,4426,8034,4394,8067,4394,8063,4391,8042,4387xe" filled="true" fillcolor="#231f20" stroked="false">
                <v:path arrowok="t"/>
                <v:fill type="solid"/>
              </v:shape>
              <v:shape style="position:absolute;left:7990;top:4387;width:105;height:114" coordorigin="7990,4387" coordsize="105,114" path="m8067,4394l8047,4394,8054,4398,8062,4411,8070,4429,8072,4451,8072,4466,8069,4477,8059,4489,8053,4493,8068,4493,8076,4488,8082,4481,8092,4462,8094,4452,8094,4440,8090,4421,8079,4403,8067,4394xe" filled="true" fillcolor="#231f20" stroked="false">
                <v:path arrowok="t"/>
                <v:fill type="solid"/>
              </v:shape>
            </v:group>
            <v:group style="position:absolute;left:8104;top:4387;width:80;height:111" coordorigin="8104,4387" coordsize="80,111">
              <v:shape style="position:absolute;left:8104;top:4387;width:80;height:111" coordorigin="8104,4387" coordsize="80,111" path="m8160,4493l8105,4493,8105,4498,8160,4498,8160,4493xe" filled="true" fillcolor="#231f20" stroked="false">
                <v:path arrowok="t"/>
                <v:fill type="solid"/>
              </v:shape>
              <v:shape style="position:absolute;left:8104;top:4387;width:80;height:111" coordorigin="8104,4387" coordsize="80,111" path="m8141,4403l8117,4403,8119,4405,8120,4408,8120,4410,8122,4412,8122,4483,8120,4484,8120,4488,8119,4489,8117,4490,8114,4493,8152,4493,8148,4492,8146,4490,8142,4483,8141,4478,8141,4421,8144,4414,8146,4411,8141,4411,8141,4403xe" filled="true" fillcolor="#231f20" stroked="false">
                <v:path arrowok="t"/>
                <v:fill type="solid"/>
              </v:shape>
              <v:shape style="position:absolute;left:8104;top:4387;width:80;height:111" coordorigin="8104,4387" coordsize="80,111" path="m8173,4387l8159,4387,8150,4396,8141,4411,8146,4411,8148,4409,8153,4404,8155,4403,8183,4403,8183,4397,8182,4393,8177,4388,8173,4387xe" filled="true" fillcolor="#231f20" stroked="false">
                <v:path arrowok="t"/>
                <v:fill type="solid"/>
              </v:shape>
              <v:shape style="position:absolute;left:8104;top:4387;width:80;height:111" coordorigin="8104,4387" coordsize="80,111" path="m8183,4403l8158,4403,8160,4404,8164,4406,8167,4410,8171,4411,8176,4411,8178,4410,8183,4405,8183,4403xe" filled="true" fillcolor="#231f20" stroked="false">
                <v:path arrowok="t"/>
                <v:fill type="solid"/>
              </v:shape>
              <v:shape style="position:absolute;left:8104;top:4387;width:80;height:111" coordorigin="8104,4387" coordsize="80,111" path="m8141,4387l8136,4387,8104,4400,8105,4404,8107,4403,8141,4403,8141,4387xe" filled="true" fillcolor="#231f20" stroked="false">
                <v:path arrowok="t"/>
                <v:fill type="solid"/>
              </v:shape>
            </v:group>
            <v:group style="position:absolute;left:8184;top:4387;width:184;height:111" coordorigin="8184,4387" coordsize="184,111">
              <v:shape style="position:absolute;left:8184;top:4387;width:184;height:111" coordorigin="8184,4387" coordsize="184,111" path="m8239,4493l8185,4493,8185,4498,8239,4498,8239,4493xe" filled="true" fillcolor="#231f20" stroked="false">
                <v:path arrowok="t"/>
                <v:fill type="solid"/>
              </v:shape>
              <v:shape style="position:absolute;left:8184;top:4387;width:184;height:111" coordorigin="8184,4387" coordsize="184,111" path="m8304,4493l8250,4493,8250,4498,8304,4498,8304,4493xe" filled="true" fillcolor="#231f20" stroked="false">
                <v:path arrowok="t"/>
                <v:fill type="solid"/>
              </v:shape>
              <v:shape style="position:absolute;left:8184;top:4387;width:184;height:111" coordorigin="8184,4387" coordsize="184,111" path="m8368,4493l8315,4493,8315,4498,8368,4498,8368,4493xe" filled="true" fillcolor="#231f20" stroked="false">
                <v:path arrowok="t"/>
                <v:fill type="solid"/>
              </v:shape>
              <v:shape style="position:absolute;left:8184;top:4387;width:184;height:111" coordorigin="8184,4387" coordsize="184,111" path="m8221,4403l8197,4403,8201,4406,8201,4410,8202,4412,8202,4480,8201,4484,8201,4487,8200,4489,8198,4490,8194,4493,8228,4493,8227,4492,8225,4490,8224,4489,8221,4484,8221,4416,8225,4411,8226,4410,8221,4410,8221,4403xe" filled="true" fillcolor="#231f20" stroked="false">
                <v:path arrowok="t"/>
                <v:fill type="solid"/>
              </v:shape>
              <v:shape style="position:absolute;left:8184;top:4387;width:184;height:111" coordorigin="8184,4387" coordsize="184,111" path="m8283,4400l8255,4400,8260,4403,8263,4409,8266,4412,8267,4418,8267,4484,8266,4488,8264,4490,8260,4493,8294,4493,8290,4490,8288,4489,8287,4487,8287,4486,8286,4481,8286,4416,8292,4410,8286,4410,8284,4403,8283,4400xe" filled="true" fillcolor="#231f20" stroked="false">
                <v:path arrowok="t"/>
                <v:fill type="solid"/>
              </v:shape>
              <v:shape style="position:absolute;left:8184;top:4387;width:184;height:111" coordorigin="8184,4387" coordsize="184,111" path="m8347,4402l8321,4402,8326,4404,8329,4409,8330,4412,8332,4418,8332,4484,8330,4488,8328,4490,8324,4493,8359,4493,8357,4492,8356,4490,8353,4489,8353,4487,8352,4484,8351,4480,8351,4410,8348,4406,8347,4402xe" filled="true" fillcolor="#231f20" stroked="false">
                <v:path arrowok="t"/>
                <v:fill type="solid"/>
              </v:shape>
              <v:shape style="position:absolute;left:8184;top:4387;width:184;height:111" coordorigin="8184,4387" coordsize="184,111" path="m8266,4387l8255,4387,8250,4388,8243,4391,8238,4393,8236,4397,8233,4398,8221,4410,8226,4410,8230,4408,8237,4404,8240,4402,8244,4400,8283,4400,8281,4397,8272,4390,8266,4387xe" filled="true" fillcolor="#231f20" stroked="false">
                <v:path arrowok="t"/>
                <v:fill type="solid"/>
              </v:shape>
              <v:shape style="position:absolute;left:8184;top:4387;width:184;height:111" coordorigin="8184,4387" coordsize="184,111" path="m8329,4387l8317,4387,8311,4388,8306,4392,8300,4394,8293,4400,8286,4410,8292,4410,8297,4406,8302,4404,8305,4402,8347,4402,8346,4399,8342,4394,8339,4392,8334,4388,8329,4387xe" filled="true" fillcolor="#231f20" stroked="false">
                <v:path arrowok="t"/>
                <v:fill type="solid"/>
              </v:shape>
              <v:shape style="position:absolute;left:8184;top:4387;width:184;height:111" coordorigin="8184,4387" coordsize="184,111" path="m8221,4387l8216,4387,8184,4400,8185,4404,8189,4403,8221,4403,8221,4387xe" filled="true" fillcolor="#231f20" stroked="false">
                <v:path arrowok="t"/>
                <v:fill type="solid"/>
              </v:shape>
            </v:group>
            <v:group style="position:absolute;left:8381;top:4387;width:74;height:114" coordorigin="8381,4387" coordsize="74,114">
              <v:shape style="position:absolute;left:8381;top:4387;width:74;height:114" coordorigin="8381,4387" coordsize="74,114" path="m8436,4496l8393,4496,8395,4498,8404,4500,8411,4501,8426,4501,8435,4498,8436,4496xe" filled="true" fillcolor="#231f20" stroked="false">
                <v:path arrowok="t"/>
                <v:fill type="solid"/>
              </v:shape>
              <v:shape style="position:absolute;left:8381;top:4387;width:74;height:114" coordorigin="8381,4387" coordsize="74,114" path="m8384,4460l8381,4460,8381,4499,8384,4499,8387,4496,8436,4496,8439,4494,8411,4494,8404,4492,8392,4480,8387,4472,8384,4460xe" filled="true" fillcolor="#231f20" stroked="false">
                <v:path arrowok="t"/>
                <v:fill type="solid"/>
              </v:shape>
              <v:shape style="position:absolute;left:8381;top:4387;width:74;height:114" coordorigin="8381,4387" coordsize="74,114" path="m8417,4387l8404,4387,8395,4390,8383,4402,8381,4409,8381,4424,8419,4456,8426,4460,8430,4464,8435,4468,8436,4472,8436,4482,8435,4486,8428,4493,8423,4494,8439,4494,8442,4492,8450,4486,8454,4478,8454,4456,8446,4446,8430,4438,8413,4429,8405,4426,8400,4422,8398,4420,8395,4416,8394,4412,8394,4404,8396,4402,8399,4398,8402,4396,8407,4394,8446,4394,8446,4392,8435,4392,8432,4391,8429,4390,8417,4387xe" filled="true" fillcolor="#231f20" stroked="false">
                <v:path arrowok="t"/>
                <v:fill type="solid"/>
              </v:shape>
              <v:shape style="position:absolute;left:8381;top:4387;width:74;height:114" coordorigin="8381,4387" coordsize="74,114" path="m8446,4394l8419,4394,8425,4396,8430,4400,8435,4404,8438,4412,8442,4423,8446,4423,8446,4394xe" filled="true" fillcolor="#231f20" stroked="false">
                <v:path arrowok="t"/>
                <v:fill type="solid"/>
              </v:shape>
              <v:shape style="position:absolute;left:8381;top:4387;width:74;height:114" coordorigin="8381,4387" coordsize="74,114" path="m8446,4387l8442,4387,8440,4390,8440,4391,8438,4391,8437,4392,8446,4392,8446,43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8.401001pt;margin-top:219.360001pt;width:10.9pt;height:5.65pt;mso-position-horizontal-relative:page;mso-position-vertical-relative:page;z-index:5800" coordorigin="8568,4387" coordsize="218,113">
            <v:group style="position:absolute;left:8568;top:4387;width:98;height:113" coordorigin="8568,4387" coordsize="98,113">
              <v:shape style="position:absolute;left:8568;top:4387;width:98;height:113" coordorigin="8568,4387" coordsize="98,113" path="m8640,4394l8615,4394,8620,4397,8627,4404,8628,4411,8628,4422,8624,4428,8603,4436,8588,4444,8568,4466,8568,4481,8570,4487,8575,4492,8580,4498,8586,4500,8598,4500,8603,4499,8610,4495,8617,4490,8622,4487,8600,4487,8597,4484,8590,4477,8588,4472,8588,4462,8590,4458,8594,4451,8599,4447,8605,4444,8609,4441,8616,4439,8628,4434,8647,4434,8647,4414,8646,4406,8645,4403,8642,4398,8640,4394xe" filled="true" fillcolor="#231f20" stroked="false">
                <v:path arrowok="t"/>
                <v:fill type="solid"/>
              </v:shape>
              <v:shape style="position:absolute;left:8568;top:4387;width:98;height:113" coordorigin="8568,4387" coordsize="98,113" path="m8648,4482l8628,4482,8628,4488,8629,4493,8632,4495,8634,4499,8636,4500,8648,4500,8657,4494,8664,4484,8651,4484,8650,4483,8648,4483,8648,4482xe" filled="true" fillcolor="#231f20" stroked="false">
                <v:path arrowok="t"/>
                <v:fill type="solid"/>
              </v:shape>
              <v:shape style="position:absolute;left:8568;top:4387;width:98;height:113" coordorigin="8568,4387" coordsize="98,113" path="m8647,4434l8628,4434,8628,4475,8618,4482,8610,4487,8622,4487,8628,4482,8648,4482,8648,4480,8647,4477,8647,4434xe" filled="true" fillcolor="#231f20" stroked="false">
                <v:path arrowok="t"/>
                <v:fill type="solid"/>
              </v:shape>
              <v:shape style="position:absolute;left:8568;top:4387;width:98;height:113" coordorigin="8568,4387" coordsize="98,113" path="m8665,4476l8658,4483,8656,4484,8664,4484,8665,4482,8665,4476xe" filled="true" fillcolor="#231f20" stroked="false">
                <v:path arrowok="t"/>
                <v:fill type="solid"/>
              </v:shape>
              <v:shape style="position:absolute;left:8568;top:4387;width:98;height:113" coordorigin="8568,4387" coordsize="98,113" path="m8621,4387l8599,4387,8590,4390,8575,4402,8573,4408,8573,4421,8575,4422,8576,4424,8579,4426,8585,4426,8587,4424,8591,4421,8592,4417,8592,4404,8593,4400,8597,4398,8599,4396,8603,4394,8640,4394,8635,4392,8629,4388,8621,4387xe" filled="true" fillcolor="#231f20" stroked="false">
                <v:path arrowok="t"/>
                <v:fill type="solid"/>
              </v:shape>
            </v:group>
            <v:group style="position:absolute;left:8668;top:4387;width:118;height:111" coordorigin="8668,4387" coordsize="118,111">
              <v:shape style="position:absolute;left:8668;top:4387;width:118;height:111" coordorigin="8668,4387" coordsize="118,111" path="m8723,4493l8669,4493,8669,4498,8723,4498,8723,4493xe" filled="true" fillcolor="#231f20" stroked="false">
                <v:path arrowok="t"/>
                <v:fill type="solid"/>
              </v:shape>
              <v:shape style="position:absolute;left:8668;top:4387;width:118;height:111" coordorigin="8668,4387" coordsize="118,111" path="m8785,4493l8732,4493,8732,4498,8785,4498,8785,4493xe" filled="true" fillcolor="#231f20" stroked="false">
                <v:path arrowok="t"/>
                <v:fill type="solid"/>
              </v:shape>
              <v:shape style="position:absolute;left:8668;top:4387;width:118;height:111" coordorigin="8668,4387" coordsize="118,111" path="m8705,4403l8681,4403,8683,4405,8684,4408,8684,4410,8686,4412,8686,4481,8684,4487,8683,4489,8681,4492,8677,4493,8713,4493,8708,4490,8707,4489,8706,4487,8705,4486,8705,4417,8711,4410,8705,4410,8705,4403xe" filled="true" fillcolor="#231f20" stroked="false">
                <v:path arrowok="t"/>
                <v:fill type="solid"/>
              </v:shape>
              <v:shape style="position:absolute;left:8668;top:4387;width:118;height:111" coordorigin="8668,4387" coordsize="118,111" path="m8764,4402l8738,4402,8743,4404,8746,4408,8748,4412,8749,4420,8749,4484,8747,4489,8743,4493,8777,4493,8774,4492,8773,4490,8771,4489,8771,4487,8770,4484,8768,4480,8768,4411,8766,4406,8764,4402xe" filled="true" fillcolor="#231f20" stroked="false">
                <v:path arrowok="t"/>
                <v:fill type="solid"/>
              </v:shape>
              <v:shape style="position:absolute;left:8668;top:4387;width:118;height:111" coordorigin="8668,4387" coordsize="118,111" path="m8747,4387l8739,4387,8723,4393,8705,4410,8711,4410,8714,4406,8724,4402,8764,4402,8764,4399,8760,4394,8756,4392,8752,4388,8747,4387xe" filled="true" fillcolor="#231f20" stroked="false">
                <v:path arrowok="t"/>
                <v:fill type="solid"/>
              </v:shape>
              <v:shape style="position:absolute;left:8668;top:4387;width:118;height:111" coordorigin="8668,4387" coordsize="118,111" path="m8705,4387l8700,4387,8668,4400,8669,4404,8672,4403,8705,4403,8705,43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44.601013pt;margin-top:216.539993pt;width:46.964947pt;height:8.4525pt;mso-position-horizontal-relative:page;mso-position-vertical-relative:page;z-index:5824" type="#_x0000_t75" stroked="false">
            <v:imagedata r:id="rId182" o:title=""/>
          </v:shape>
        </w:pict>
      </w:r>
      <w:r>
        <w:rPr/>
        <w:pict>
          <v:group style="position:absolute;margin-left:526.500977pt;margin-top:216.539993pt;width:13.6pt;height:8.550pt;mso-position-horizontal-relative:page;mso-position-vertical-relative:page;z-index:5848" coordorigin="10530,4331" coordsize="272,171">
            <v:group style="position:absolute;left:10530;top:4331;width:95;height:167" coordorigin="10530,4331" coordsize="95,167">
              <v:shape style="position:absolute;left:10530;top:4331;width:95;height:167" coordorigin="10530,4331" coordsize="95,167" path="m10595,4493l10530,4493,10530,4498,10595,4498,10595,4493xe" filled="true" fillcolor="#231f20" stroked="false">
                <v:path arrowok="t"/>
                <v:fill type="solid"/>
              </v:shape>
              <v:shape style="position:absolute;left:10530;top:4331;width:95;height:167" coordorigin="10530,4331" coordsize="95,167" path="m10570,4399l10550,4399,10550,4482,10547,4489,10543,4492,10541,4493,10580,4493,10576,4492,10573,4488,10571,4486,10570,4480,10570,4399xe" filled="true" fillcolor="#231f20" stroked="false">
                <v:path arrowok="t"/>
                <v:fill type="solid"/>
              </v:shape>
              <v:shape style="position:absolute;left:10530;top:4331;width:95;height:167" coordorigin="10530,4331" coordsize="95,167" path="m10597,4391l10530,4391,10530,4399,10597,4399,10597,4391xe" filled="true" fillcolor="#231f20" stroked="false">
                <v:path arrowok="t"/>
                <v:fill type="solid"/>
              </v:shape>
              <v:shape style="position:absolute;left:10530;top:4331;width:95;height:167" coordorigin="10530,4331" coordsize="95,167" path="m10603,4331l10586,4331,10578,4333,10572,4338,10565,4343,10559,4349,10555,4356,10553,4363,10550,4373,10550,4391,10570,4391,10570,4366,10571,4356,10572,4351,10574,4344,10577,4343,10579,4340,10583,4339,10618,4339,10612,4334,10603,4331xe" filled="true" fillcolor="#231f20" stroked="false">
                <v:path arrowok="t"/>
                <v:fill type="solid"/>
              </v:shape>
              <v:shape style="position:absolute;left:10530;top:4331;width:95;height:167" coordorigin="10530,4331" coordsize="95,167" path="m10618,4339l10589,4339,10596,4343,10600,4346,10602,4350,10604,4355,10608,4357,10609,4358,10612,4360,10613,4361,10618,4361,10620,4360,10621,4357,10624,4356,10625,4354,10625,4346,10622,4343,10618,4339xe" filled="true" fillcolor="#231f20" stroked="false">
                <v:path arrowok="t"/>
                <v:fill type="solid"/>
              </v:shape>
            </v:group>
            <v:group style="position:absolute;left:10608;top:4387;width:105;height:114" coordorigin="10608,4387" coordsize="105,114">
              <v:shape style="position:absolute;left:10608;top:4387;width:105;height:114" coordorigin="10608,4387" coordsize="105,114" path="m10661,4387l10651,4387,10643,4390,10636,4394,10627,4399,10621,4406,10615,4416,10610,4426,10608,4435,10608,4448,10612,4466,10623,4485,10639,4497,10660,4501,10669,4501,10678,4499,10686,4493,10654,4493,10645,4487,10639,4475,10633,4456,10631,4435,10631,4426,10652,4394,10686,4394,10681,4391,10661,4387xe" filled="true" fillcolor="#231f20" stroked="false">
                <v:path arrowok="t"/>
                <v:fill type="solid"/>
              </v:shape>
              <v:shape style="position:absolute;left:10608;top:4387;width:105;height:114" coordorigin="10608,4387" coordsize="105,114" path="m10686,4394l10666,4394,10673,4398,10681,4411,10688,4429,10691,4451,10691,4466,10687,4477,10678,4489,10672,4493,10686,4493,10694,4488,10700,4481,10710,4462,10712,4452,10712,4440,10708,4421,10698,4403,10686,4394xe" filled="true" fillcolor="#231f20" stroked="false">
                <v:path arrowok="t"/>
                <v:fill type="solid"/>
              </v:shape>
            </v:group>
            <v:group style="position:absolute;left:10722;top:4387;width:80;height:111" coordorigin="10722,4387" coordsize="80,111">
              <v:shape style="position:absolute;left:10722;top:4387;width:80;height:111" coordorigin="10722,4387" coordsize="80,111" path="m10778,4493l10723,4493,10723,4498,10778,4498,10778,4493xe" filled="true" fillcolor="#231f20" stroked="false">
                <v:path arrowok="t"/>
                <v:fill type="solid"/>
              </v:shape>
              <v:shape style="position:absolute;left:10722;top:4387;width:80;height:111" coordorigin="10722,4387" coordsize="80,111" path="m10759,4403l10735,4403,10738,4405,10739,4408,10739,4410,10740,4412,10740,4483,10739,4484,10739,4488,10738,4489,10735,4490,10733,4493,10770,4493,10766,4492,10764,4490,10760,4483,10759,4478,10759,4421,10763,4414,10765,4411,10759,4411,10759,4403xe" filled="true" fillcolor="#231f20" stroked="false">
                <v:path arrowok="t"/>
                <v:fill type="solid"/>
              </v:shape>
              <v:shape style="position:absolute;left:10722;top:4387;width:80;height:111" coordorigin="10722,4387" coordsize="80,111" path="m10792,4387l10777,4387,10769,4396,10759,4411,10765,4411,10766,4409,10771,4404,10774,4403,10801,4403,10801,4397,10800,4393,10795,4388,10792,4387xe" filled="true" fillcolor="#231f20" stroked="false">
                <v:path arrowok="t"/>
                <v:fill type="solid"/>
              </v:shape>
              <v:shape style="position:absolute;left:10722;top:4387;width:80;height:111" coordorigin="10722,4387" coordsize="80,111" path="m10801,4403l10776,4403,10778,4404,10782,4406,10786,4410,10789,4411,10794,4411,10796,4410,10801,4405,10801,4403xe" filled="true" fillcolor="#231f20" stroked="false">
                <v:path arrowok="t"/>
                <v:fill type="solid"/>
              </v:shape>
              <v:shape style="position:absolute;left:10722;top:4387;width:80;height:111" coordorigin="10722,4387" coordsize="80,111" path="m10759,4387l10754,4387,10722,4400,10723,4404,10726,4403,10759,4403,10759,438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180pt;margin-top:244.860001pt;width:297.62943pt;height:10.875pt;mso-position-horizontal-relative:page;mso-position-vertical-relative:page;z-index:5872" type="#_x0000_t75" stroked="false">
            <v:imagedata r:id="rId183" o:title=""/>
          </v:shape>
        </w:pict>
      </w:r>
      <w:r>
        <w:rPr/>
        <w:pict>
          <v:group style="position:absolute;margin-left:99.160011pt;margin-top:273.601013pt;width:413.7pt;height:24.9pt;mso-position-horizontal-relative:page;mso-position-vertical-relative:page;z-index:5896" coordorigin="1983,5472" coordsize="8274,498">
            <v:group style="position:absolute;left:1990;top:5671;width:8261;height:2" coordorigin="1990,5671" coordsize="8261,2">
              <v:shape style="position:absolute;left:1990;top:5671;width:8261;height:2" coordorigin="1990,5671" coordsize="8261,0" path="m1990,5671l10250,5671e" filled="false" stroked="true" strokeweight=".63998pt" strokecolor="#231f20">
                <v:path arrowok="t"/>
              </v:shape>
              <v:shape style="position:absolute;left:2000;top:5472;width:2091;height:215" type="#_x0000_t75" stroked="false">
                <v:imagedata r:id="rId184" o:title=""/>
              </v:shape>
              <v:shape style="position:absolute;left:4140;top:5472;width:6102;height:215" type="#_x0000_t75" stroked="false">
                <v:imagedata r:id="rId185" o:title=""/>
              </v:shape>
            </v:group>
            <v:group style="position:absolute;left:4152;top:5954;width:3939;height:2" coordorigin="4152,5954" coordsize="3939,2">
              <v:shape style="position:absolute;left:4152;top:5954;width:3939;height:2" coordorigin="4152,5954" coordsize="3939,0" path="m4152,5954l8090,5954e" filled="false" stroked="true" strokeweight=".63998pt" strokecolor="#231f20">
                <v:path arrowok="t"/>
              </v:shape>
              <v:shape style="position:absolute;left:4157;top:5755;width:3932;height:215" type="#_x0000_t75" stroked="false">
                <v:imagedata r:id="rId186" o:title=""/>
              </v:shape>
            </v:group>
            <w10:wrap type="none"/>
          </v:group>
        </w:pict>
      </w:r>
      <w:r>
        <w:rPr/>
        <w:pict>
          <v:group style="position:absolute;margin-left:109.379997pt;margin-top:315.901001pt;width:12.8pt;height:8.3pt;mso-position-horizontal-relative:page;mso-position-vertical-relative:page;z-index:5920" coordorigin="2188,6318" coordsize="256,166">
            <v:group style="position:absolute;left:2188;top:6318;width:64;height:162" coordorigin="2188,6318" coordsize="64,162">
              <v:shape style="position:absolute;left:2188;top:6318;width:64;height:162" coordorigin="2188,6318" coordsize="64,162" path="m2251,6475l2191,6475,2191,6480,2251,6480,2251,6475xe" filled="true" fillcolor="#231f20" stroked="false">
                <v:path arrowok="t"/>
                <v:fill type="solid"/>
              </v:shape>
              <v:shape style="position:absolute;left:2188;top:6318;width:64;height:162" coordorigin="2188,6318" coordsize="64,162" path="m2231,6337l2206,6337,2207,6338,2209,6340,2209,6342,2210,6344,2210,6347,2212,6355,2212,6462,2210,6467,2210,6469,2209,6472,2208,6473,2203,6475,2239,6475,2234,6473,2232,6470,2232,6469,2231,6467,2231,6337xe" filled="true" fillcolor="#231f20" stroked="false">
                <v:path arrowok="t"/>
                <v:fill type="solid"/>
              </v:shape>
              <v:shape style="position:absolute;left:2188;top:6318;width:64;height:162" coordorigin="2188,6318" coordsize="64,162" path="m2231,6318l2227,6318,2188,6337,2190,6341,2195,6338,2200,6337,2231,6337,2231,6318xe" filled="true" fillcolor="#231f20" stroked="false">
                <v:path arrowok="t"/>
                <v:fill type="solid"/>
              </v:shape>
            </v:group>
            <v:group style="position:absolute;left:2290;top:6318;width:99;height:166" coordorigin="2290,6318" coordsize="99,166">
              <v:shape style="position:absolute;left:2290;top:6318;width:99;height:166" coordorigin="2290,6318" coordsize="99,166" path="m2385,6412l2364,6412,2357,6431,2346,6448,2339,6460,2329,6467,2312,6476,2303,6479,2293,6479,2293,6484,2353,6461,2385,6414,2385,6412xe" filled="true" fillcolor="#231f20" stroked="false">
                <v:path arrowok="t"/>
                <v:fill type="solid"/>
              </v:shape>
              <v:shape style="position:absolute;left:2290;top:6318;width:99;height:166" coordorigin="2290,6318" coordsize="99,166" path="m2352,6318l2293,6348,2290,6361,2290,6389,2293,6401,2310,6418,2320,6422,2340,6422,2351,6418,2364,6412,2385,6412,2332,6412,2326,6408,2321,6401,2314,6392,2310,6379,2310,6350,2312,6341,2318,6335,2323,6329,2329,6325,2365,6325,2363,6323,2352,6318xe" filled="true" fillcolor="#231f20" stroked="false">
                <v:path arrowok="t"/>
                <v:fill type="solid"/>
              </v:shape>
              <v:shape style="position:absolute;left:2290;top:6318;width:99;height:166" coordorigin="2290,6318" coordsize="99,166" path="m2365,6325l2342,6325,2348,6328,2353,6332,2368,6383,2366,6391,2365,6402,2362,6404,2352,6409,2347,6410,2344,6412,2385,6412,2388,6395,2388,6370,2383,6350,2372,6334,2365,6325xe" filled="true" fillcolor="#231f20" stroked="false">
                <v:path arrowok="t"/>
                <v:fill type="solid"/>
              </v:shape>
            </v:group>
            <v:group style="position:absolute;left:2417;top:6457;width:27;height:27" coordorigin="2417,6457" coordsize="27,27">
              <v:shape style="position:absolute;left:2417;top:6457;width:27;height:27" coordorigin="2417,6457" coordsize="27,27" path="m2434,6457l2426,6457,2423,6458,2418,6463,2417,6467,2417,6474,2418,6476,2420,6480,2423,6482,2426,6484,2434,6484,2437,6482,2440,6480,2442,6476,2443,6474,2443,6467,2442,6463,2437,6458,2434,645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4.360001pt;margin-top:315.661011pt;width:17.95pt;height:8.550pt;mso-position-horizontal-relative:page;mso-position-vertical-relative:page;z-index:5944" coordorigin="2887,6313" coordsize="359,171">
            <v:group style="position:absolute;left:2887;top:6322;width:134;height:159" coordorigin="2887,6322" coordsize="134,159">
              <v:shape style="position:absolute;left:2887;top:6322;width:134;height:159" coordorigin="2887,6322" coordsize="134,159" path="m2987,6475l2920,6475,2920,6480,2987,6480,2987,6475xe" filled="true" fillcolor="#231f20" stroked="false">
                <v:path arrowok="t"/>
                <v:fill type="solid"/>
              </v:shape>
              <v:shape style="position:absolute;left:2887;top:6322;width:134;height:159" coordorigin="2887,6322" coordsize="134,159" path="m2965,6331l2942,6331,2942,6461,2941,6467,2940,6469,2936,6474,2932,6475,2976,6475,2971,6474,2968,6470,2966,6468,2965,6462,2965,6331xe" filled="true" fillcolor="#231f20" stroked="false">
                <v:path arrowok="t"/>
                <v:fill type="solid"/>
              </v:shape>
              <v:shape style="position:absolute;left:2887;top:6322;width:134;height:159" coordorigin="2887,6322" coordsize="134,159" path="m3019,6322l2890,6322,2887,6359,2892,6359,2892,6352,2894,6346,2897,6341,2899,6337,2903,6334,2908,6332,2910,6331,3020,6331,3019,6322xe" filled="true" fillcolor="#231f20" stroked="false">
                <v:path arrowok="t"/>
                <v:fill type="solid"/>
              </v:shape>
              <v:shape style="position:absolute;left:2887;top:6322;width:134;height:159" coordorigin="2887,6322" coordsize="134,159" path="m3020,6331l2994,6331,2999,6332,3004,6335,3007,6336,3011,6340,3014,6347,3016,6352,3016,6359,3020,6359,3020,6331xe" filled="true" fillcolor="#231f20" stroked="false">
                <v:path arrowok="t"/>
                <v:fill type="solid"/>
              </v:shape>
            </v:group>
            <v:group style="position:absolute;left:3028;top:6313;width:118;height:167" coordorigin="3028,6313" coordsize="118,167">
              <v:shape style="position:absolute;left:3028;top:6313;width:118;height:167" coordorigin="3028,6313" coordsize="118,167" path="m3083,6475l3030,6475,3030,6480,3083,6480,3083,6475xe" filled="true" fillcolor="#231f20" stroked="false">
                <v:path arrowok="t"/>
                <v:fill type="solid"/>
              </v:shape>
              <v:shape style="position:absolute;left:3028;top:6313;width:118;height:167" coordorigin="3028,6313" coordsize="118,167" path="m3145,6475l3092,6475,3092,6480,3145,6480,3145,6475xe" filled="true" fillcolor="#231f20" stroked="false">
                <v:path arrowok="t"/>
                <v:fill type="solid"/>
              </v:shape>
              <v:shape style="position:absolute;left:3028;top:6313;width:118;height:167" coordorigin="3028,6313" coordsize="118,167" path="m3066,6329l3042,6329,3044,6331,3044,6334,3046,6336,3046,6338,3047,6347,3047,6462,3046,6467,3044,6469,3044,6472,3043,6473,3038,6475,3073,6475,3072,6474,3067,6472,3067,6469,3066,6468,3066,6400,3072,6392,3066,6392,3066,6329xe" filled="true" fillcolor="#231f20" stroked="false">
                <v:path arrowok="t"/>
                <v:fill type="solid"/>
              </v:shape>
              <v:shape style="position:absolute;left:3028;top:6313;width:118;height:167" coordorigin="3028,6313" coordsize="118,167" path="m3125,6384l3100,6384,3107,6391,3109,6398,3109,6469,3107,6472,3106,6474,3103,6475,3137,6475,3134,6474,3132,6472,3130,6467,3130,6404,3128,6395,3127,6390,3125,6384xe" filled="true" fillcolor="#231f20" stroked="false">
                <v:path arrowok="t"/>
                <v:fill type="solid"/>
              </v:shape>
              <v:shape style="position:absolute;left:3028;top:6313;width:118;height:167" coordorigin="3028,6313" coordsize="118,167" path="m3108,6370l3096,6370,3091,6371,3086,6373,3082,6377,3074,6383,3066,6392,3072,6392,3077,6389,3080,6386,3085,6385,3089,6384,3125,6384,3125,6383,3121,6378,3118,6374,3113,6371,3108,6370xe" filled="true" fillcolor="#231f20" stroked="false">
                <v:path arrowok="t"/>
                <v:fill type="solid"/>
              </v:shape>
              <v:shape style="position:absolute;left:3028;top:6313;width:118;height:167" coordorigin="3028,6313" coordsize="118,167" path="m3066,6313l3060,6313,3028,6326,3030,6330,3034,6329,3066,6329,3066,6313xe" filled="true" fillcolor="#231f20" stroked="false">
                <v:path arrowok="t"/>
                <v:fill type="solid"/>
              </v:shape>
            </v:group>
            <v:group style="position:absolute;left:3156;top:6370;width:90;height:114" coordorigin="3156,6370" coordsize="90,114">
              <v:shape style="position:absolute;left:3156;top:6370;width:90;height:114" coordorigin="3156,6370" coordsize="90,114" path="m3217,6370l3158,6407,3156,6431,3159,6452,3169,6468,3179,6479,3190,6484,3215,6484,3224,6479,3232,6470,3237,6464,3200,6464,3192,6460,3184,6450,3176,6442,3172,6430,3173,6413,3246,6413,3246,6407,3173,6407,3173,6397,3176,6390,3186,6380,3192,6378,3232,6378,3227,6373,3217,6370xe" filled="true" fillcolor="#231f20" stroked="false">
                <v:path arrowok="t"/>
                <v:fill type="solid"/>
              </v:shape>
              <v:shape style="position:absolute;left:3156;top:6370;width:90;height:114" coordorigin="3156,6370" coordsize="90,114" path="m3242,6438l3239,6448,3235,6455,3229,6458,3224,6462,3218,6464,3237,6464,3240,6461,3245,6451,3246,6440,3242,6438xe" filled="true" fillcolor="#231f20" stroked="false">
                <v:path arrowok="t"/>
                <v:fill type="solid"/>
              </v:shape>
              <v:shape style="position:absolute;left:3156;top:6370;width:90;height:114" coordorigin="3156,6370" coordsize="90,114" path="m3232,6378l3203,6378,3206,6379,3211,6382,3215,6384,3220,6391,3221,6395,3222,6400,3222,6407,3246,6407,3246,6400,3242,6389,3232,637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69.740738pt;margin-top:315.901001pt;width:36.25pt;height:8.3pt;mso-position-horizontal-relative:page;mso-position-vertical-relative:page;z-index:5968" coordorigin="3395,6318" coordsize="725,166">
            <v:group style="position:absolute;left:3395;top:6318;width:143;height:166" coordorigin="3395,6318" coordsize="143,166">
              <v:shape style="position:absolute;left:3395;top:6318;width:143;height:166" coordorigin="3395,6318" coordsize="143,166" path="m3467,6318l3403,6365,3395,6405,3397,6423,3432,6474,3473,6484,3487,6484,3499,6480,3511,6473,3512,6473,3469,6473,3458,6470,3450,6464,3440,6460,3433,6451,3428,6439,3423,6422,3422,6399,3425,6377,3467,6326,3511,6326,3507,6325,3490,6320,3467,6318xe" filled="true" fillcolor="#231f20" stroked="false">
                <v:path arrowok="t"/>
                <v:fill type="solid"/>
              </v:shape>
              <v:shape style="position:absolute;left:3395;top:6318;width:143;height:166" coordorigin="3395,6318" coordsize="143,166" path="m3534,6440l3492,6473,3512,6473,3526,6461,3538,6443,3534,6440xe" filled="true" fillcolor="#231f20" stroked="false">
                <v:path arrowok="t"/>
                <v:fill type="solid"/>
              </v:shape>
              <v:shape style="position:absolute;left:3395;top:6318;width:143;height:166" coordorigin="3395,6318" coordsize="143,166" path="m3511,6326l3491,6326,3502,6330,3511,6337,3522,6351,3530,6372,3534,6372,3531,6329,3516,6329,3514,6328,3511,6326xe" filled="true" fillcolor="#231f20" stroked="false">
                <v:path arrowok="t"/>
                <v:fill type="solid"/>
              </v:shape>
              <v:shape style="position:absolute;left:3395;top:6318;width:143;height:166" coordorigin="3395,6318" coordsize="143,166" path="m3530,6318l3527,6318,3526,6322,3524,6324,3520,6329,3531,6329,3530,6318xe" filled="true" fillcolor="#231f20" stroked="false">
                <v:path arrowok="t"/>
                <v:fill type="solid"/>
              </v:shape>
            </v:group>
            <v:group style="position:absolute;left:3547;top:6373;width:119;height:111" coordorigin="3547,6373" coordsize="119,111">
              <v:shape style="position:absolute;left:3547;top:6373;width:119;height:111" coordorigin="3547,6373" coordsize="119,111" path="m3584,6373l3547,6373,3547,6377,3557,6377,3558,6378,3560,6379,3562,6380,3564,6385,3565,6389,3565,6460,3568,6464,3569,6470,3572,6474,3577,6478,3581,6481,3587,6484,3598,6484,3602,6482,3607,6479,3612,6476,3619,6470,3620,6469,3598,6469,3593,6467,3589,6464,3586,6461,3584,6455,3584,6373xe" filled="true" fillcolor="#231f20" stroked="false">
                <v:path arrowok="t"/>
                <v:fill type="solid"/>
              </v:shape>
              <v:shape style="position:absolute;left:3547;top:6373;width:119;height:111" coordorigin="3547,6373" coordsize="119,111" path="m3649,6461l3629,6461,3629,6484,3634,6484,3666,6470,3665,6468,3654,6468,3653,6467,3652,6467,3650,6466,3649,6463,3649,6461xe" filled="true" fillcolor="#231f20" stroked="false">
                <v:path arrowok="t"/>
                <v:fill type="solid"/>
              </v:shape>
              <v:shape style="position:absolute;left:3547;top:6373;width:119;height:111" coordorigin="3547,6373" coordsize="119,111" path="m3648,6373l3612,6373,3612,6377,3618,6377,3623,6378,3628,6383,3629,6386,3629,6454,3623,6460,3618,6463,3613,6466,3610,6468,3606,6469,3620,6469,3629,6461,3649,6461,3648,6457,3648,6373xe" filled="true" fillcolor="#231f20" stroked="false">
                <v:path arrowok="t"/>
                <v:fill type="solid"/>
              </v:shape>
              <v:shape style="position:absolute;left:3547;top:6373;width:119;height:111" coordorigin="3547,6373" coordsize="119,111" path="m3665,6466l3661,6467,3659,6468,3665,6468,3665,6466xe" filled="true" fillcolor="#231f20" stroked="false">
                <v:path arrowok="t"/>
                <v:fill type="solid"/>
              </v:shape>
            </v:group>
            <v:group style="position:absolute;left:3668;top:6370;width:80;height:111" coordorigin="3668,6370" coordsize="80,111">
              <v:shape style="position:absolute;left:3668;top:6370;width:80;height:111" coordorigin="3668,6370" coordsize="80,111" path="m3724,6475l3670,6475,3670,6480,3724,6480,3724,6475xe" filled="true" fillcolor="#231f20" stroked="false">
                <v:path arrowok="t"/>
                <v:fill type="solid"/>
              </v:shape>
              <v:shape style="position:absolute;left:3668;top:6370;width:80;height:111" coordorigin="3668,6370" coordsize="80,111" path="m3706,6385l3682,6385,3684,6388,3685,6390,3685,6392,3686,6395,3686,6466,3685,6467,3685,6470,3683,6472,3679,6475,3715,6475,3710,6473,3708,6468,3706,6466,3706,6403,3709,6396,3711,6394,3706,6394,3706,6385xe" filled="true" fillcolor="#231f20" stroked="false">
                <v:path arrowok="t"/>
                <v:fill type="solid"/>
              </v:shape>
              <v:shape style="position:absolute;left:3668;top:6370;width:80;height:111" coordorigin="3668,6370" coordsize="80,111" path="m3737,6370l3724,6370,3714,6378,3706,6394,3711,6394,3713,6391,3718,6386,3720,6385,3748,6385,3748,6379,3746,6376,3744,6373,3740,6371,3737,6370xe" filled="true" fillcolor="#231f20" stroked="false">
                <v:path arrowok="t"/>
                <v:fill type="solid"/>
              </v:shape>
              <v:shape style="position:absolute;left:3668;top:6370;width:80;height:111" coordorigin="3668,6370" coordsize="80,111" path="m3748,6385l3722,6385,3725,6386,3728,6389,3732,6392,3734,6394,3740,6394,3743,6392,3745,6390,3748,6385xe" filled="true" fillcolor="#231f20" stroked="false">
                <v:path arrowok="t"/>
                <v:fill type="solid"/>
              </v:shape>
              <v:shape style="position:absolute;left:3668;top:6370;width:80;height:111" coordorigin="3668,6370" coordsize="80,111" path="m3706,6370l3701,6370,3668,6383,3670,6386,3672,6385,3706,6385,3706,6370xe" filled="true" fillcolor="#231f20" stroked="false">
                <v:path arrowok="t"/>
                <v:fill type="solid"/>
              </v:shape>
            </v:group>
            <v:group style="position:absolute;left:3748;top:6370;width:81;height:111" coordorigin="3748,6370" coordsize="81,111">
              <v:shape style="position:absolute;left:3748;top:6370;width:81;height:111" coordorigin="3748,6370" coordsize="81,111" path="m3804,6475l3749,6475,3749,6480,3804,6480,3804,6475xe" filled="true" fillcolor="#231f20" stroked="false">
                <v:path arrowok="t"/>
                <v:fill type="solid"/>
              </v:shape>
              <v:shape style="position:absolute;left:3748;top:6370;width:81;height:111" coordorigin="3748,6370" coordsize="81,111" path="m3785,6385l3761,6385,3763,6388,3766,6392,3766,6467,3764,6470,3763,6472,3761,6473,3758,6475,3796,6475,3791,6473,3788,6470,3786,6466,3785,6461,3785,6403,3790,6396,3791,6394,3785,6394,3785,6385xe" filled="true" fillcolor="#231f20" stroked="false">
                <v:path arrowok="t"/>
                <v:fill type="solid"/>
              </v:shape>
              <v:shape style="position:absolute;left:3748;top:6370;width:81;height:111" coordorigin="3748,6370" coordsize="81,111" path="m3817,6370l3804,6370,3794,6378,3785,6394,3791,6394,3793,6391,3799,6385,3828,6385,3828,6379,3827,6376,3823,6373,3821,6371,3817,6370xe" filled="true" fillcolor="#231f20" stroked="false">
                <v:path arrowok="t"/>
                <v:fill type="solid"/>
              </v:shape>
              <v:shape style="position:absolute;left:3748;top:6370;width:81;height:111" coordorigin="3748,6370" coordsize="81,111" path="m3828,6385l3803,6385,3805,6386,3809,6389,3811,6392,3815,6394,3821,6394,3823,6392,3824,6390,3827,6388,3828,6385xe" filled="true" fillcolor="#231f20" stroked="false">
                <v:path arrowok="t"/>
                <v:fill type="solid"/>
              </v:shape>
              <v:shape style="position:absolute;left:3748;top:6370;width:81;height:111" coordorigin="3748,6370" coordsize="81,111" path="m3785,6370l3780,6370,3748,6383,3749,6386,3752,6385,3785,6385,3785,6370xe" filled="true" fillcolor="#231f20" stroked="false">
                <v:path arrowok="t"/>
                <v:fill type="solid"/>
              </v:shape>
            </v:group>
            <v:group style="position:absolute;left:3835;top:6370;width:92;height:114" coordorigin="3835,6370" coordsize="92,114">
              <v:shape style="position:absolute;left:3835;top:6370;width:92;height:114" coordorigin="3835,6370" coordsize="92,114" path="m3896,6370l3838,6408,3835,6431,3839,6452,3850,6468,3858,6479,3869,6484,3894,6484,3904,6479,3912,6470,3917,6464,3881,6464,3871,6460,3864,6450,3856,6442,3852,6430,3852,6413,3926,6413,3926,6407,3852,6407,3853,6397,3856,6390,3860,6385,3866,6380,3871,6378,3911,6378,3907,6373,3896,6370xe" filled="true" fillcolor="#231f20" stroked="false">
                <v:path arrowok="t"/>
                <v:fill type="solid"/>
              </v:shape>
              <v:shape style="position:absolute;left:3835;top:6370;width:92;height:114" coordorigin="3835,6370" coordsize="92,114" path="m3923,6438l3898,6464,3917,6464,3919,6461,3924,6451,3926,6440,3923,6438xe" filled="true" fillcolor="#231f20" stroked="false">
                <v:path arrowok="t"/>
                <v:fill type="solid"/>
              </v:shape>
              <v:shape style="position:absolute;left:3835;top:6370;width:92;height:114" coordorigin="3835,6370" coordsize="92,114" path="m3911,6378l3882,6378,3887,6379,3894,6384,3898,6388,3900,6395,3901,6400,3901,6407,3926,6407,3926,6400,3922,6389,3914,6382,3911,6378xe" filled="true" fillcolor="#231f20" stroked="false">
                <v:path arrowok="t"/>
                <v:fill type="solid"/>
              </v:shape>
            </v:group>
            <v:group style="position:absolute;left:3935;top:6370;width:118;height:111" coordorigin="3935,6370" coordsize="118,111">
              <v:shape style="position:absolute;left:3935;top:6370;width:118;height:111" coordorigin="3935,6370" coordsize="118,111" path="m3989,6475l3936,6475,3936,6480,3989,6480,3989,6475xe" filled="true" fillcolor="#231f20" stroked="false">
                <v:path arrowok="t"/>
                <v:fill type="solid"/>
              </v:shape>
              <v:shape style="position:absolute;left:3935;top:6370;width:118;height:111" coordorigin="3935,6370" coordsize="118,111" path="m4052,6475l3998,6475,3998,6480,4052,6480,4052,6475xe" filled="true" fillcolor="#231f20" stroked="false">
                <v:path arrowok="t"/>
                <v:fill type="solid"/>
              </v:shape>
              <v:shape style="position:absolute;left:3935;top:6370;width:118;height:111" coordorigin="3935,6370" coordsize="118,111" path="m3972,6385l3948,6385,3950,6388,3950,6390,3952,6392,3952,6395,3953,6402,3953,6463,3952,6469,3949,6472,3948,6474,3944,6475,3979,6475,3978,6474,3976,6473,3974,6472,3973,6469,3972,6468,3972,6400,3978,6392,3972,6392,3972,6385xe" filled="true" fillcolor="#231f20" stroked="false">
                <v:path arrowok="t"/>
                <v:fill type="solid"/>
              </v:shape>
              <v:shape style="position:absolute;left:3935;top:6370;width:118;height:111" coordorigin="3935,6370" coordsize="118,111" path="m4032,6384l4006,6384,4009,6386,4013,6390,4015,6395,4016,6402,4016,6466,4015,6467,4015,6469,4014,6472,4012,6474,4009,6475,4043,6475,4042,6474,4039,6473,4038,6472,4036,6467,4036,6401,4034,6394,4033,6389,4032,6384xe" filled="true" fillcolor="#231f20" stroked="false">
                <v:path arrowok="t"/>
                <v:fill type="solid"/>
              </v:shape>
              <v:shape style="position:absolute;left:3935;top:6370;width:118;height:111" coordorigin="3935,6370" coordsize="118,111" path="m4014,6370l4006,6370,3989,6376,3972,6392,3978,6392,3980,6389,3990,6384,4032,6384,4031,6382,4027,6377,4022,6374,4019,6371,4014,6370xe" filled="true" fillcolor="#231f20" stroked="false">
                <v:path arrowok="t"/>
                <v:fill type="solid"/>
              </v:shape>
              <v:shape style="position:absolute;left:3935;top:6370;width:118;height:111" coordorigin="3935,6370" coordsize="118,111" path="m3972,6370l3967,6370,3935,6383,3936,6386,3940,6385,3972,6385,3972,6370xe" filled="true" fillcolor="#231f20" stroked="false">
                <v:path arrowok="t"/>
                <v:fill type="solid"/>
              </v:shape>
            </v:group>
            <v:group style="position:absolute;left:4055;top:6337;width:65;height:144" coordorigin="4055,6337" coordsize="65,144">
              <v:shape style="position:absolute;left:4055;top:6337;width:65;height:144" coordorigin="4055,6337" coordsize="65,144" path="m4092,6380l4073,6380,4073,6467,4075,6470,4076,6474,4079,6476,4086,6481,4098,6481,4103,6480,4109,6476,4114,6472,4116,6468,4099,6468,4097,6467,4092,6462,4092,6380xe" filled="true" fillcolor="#231f20" stroked="false">
                <v:path arrowok="t"/>
                <v:fill type="solid"/>
              </v:shape>
              <v:shape style="position:absolute;left:4055;top:6337;width:65;height:144" coordorigin="4055,6337" coordsize="65,144" path="m4120,6458l4115,6458,4114,6462,4112,6464,4105,6468,4116,6468,4117,6467,4120,6458xe" filled="true" fillcolor="#231f20" stroked="false">
                <v:path arrowok="t"/>
                <v:fill type="solid"/>
              </v:shape>
              <v:shape style="position:absolute;left:4055;top:6337;width:65;height:144" coordorigin="4055,6337" coordsize="65,144" path="m4092,6337l4088,6337,4085,6346,4082,6350,4055,6377,4055,6380,4117,6380,4117,6373,4092,6373,4092,633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13pt;margin-top:316.080994pt;width:39.4485pt;height:8.0325pt;mso-position-horizontal-relative:page;mso-position-vertical-relative:page;z-index:5992" type="#_x0000_t75" stroked="false">
            <v:imagedata r:id="rId187" o:title=""/>
          </v:shape>
        </w:pict>
      </w:r>
      <w:r>
        <w:rPr/>
        <w:pict>
          <v:group style="position:absolute;margin-left:260.339996pt;margin-top:315.661011pt;width:18.5pt;height:8.550pt;mso-position-horizontal-relative:page;mso-position-vertical-relative:page;z-index:6016" coordorigin="5207,6313" coordsize="370,171">
            <v:group style="position:absolute;left:5207;top:6370;width:98;height:113" coordorigin="5207,6370" coordsize="98,113">
              <v:shape style="position:absolute;left:5207;top:6370;width:98;height:113" coordorigin="5207,6370" coordsize="98,113" path="m5279,6377l5254,6377,5258,6379,5266,6386,5267,6394,5267,6404,5263,6410,5242,6419,5227,6426,5207,6449,5207,6463,5209,6469,5214,6474,5219,6480,5225,6482,5237,6482,5242,6481,5249,6478,5256,6473,5261,6469,5239,6469,5236,6467,5228,6460,5227,6455,5227,6444,5228,6440,5233,6433,5238,6430,5244,6426,5248,6424,5255,6421,5267,6416,5286,6416,5286,6396,5285,6389,5284,6385,5281,6380,5279,6377xe" filled="true" fillcolor="#231f20" stroked="false">
                <v:path arrowok="t"/>
                <v:fill type="solid"/>
              </v:shape>
              <v:shape style="position:absolute;left:5207;top:6370;width:98;height:113" coordorigin="5207,6370" coordsize="98,113" path="m5287,6464l5267,6464,5267,6470,5268,6475,5270,6478,5273,6481,5275,6482,5287,6482,5296,6476,5302,6467,5290,6467,5288,6466,5287,6466,5287,6464xe" filled="true" fillcolor="#231f20" stroked="false">
                <v:path arrowok="t"/>
                <v:fill type="solid"/>
              </v:shape>
              <v:shape style="position:absolute;left:5207;top:6370;width:98;height:113" coordorigin="5207,6370" coordsize="98,113" path="m5286,6416l5267,6416,5267,6457,5257,6464,5249,6469,5261,6469,5267,6464,5287,6464,5287,6462,5286,6460,5286,6416xe" filled="true" fillcolor="#231f20" stroked="false">
                <v:path arrowok="t"/>
                <v:fill type="solid"/>
              </v:shape>
              <v:shape style="position:absolute;left:5207;top:6370;width:98;height:113" coordorigin="5207,6370" coordsize="98,113" path="m5304,6458l5297,6466,5294,6467,5302,6467,5304,6464,5304,6458xe" filled="true" fillcolor="#231f20" stroked="false">
                <v:path arrowok="t"/>
                <v:fill type="solid"/>
              </v:shape>
              <v:shape style="position:absolute;left:5207;top:6370;width:98;height:113" coordorigin="5207,6370" coordsize="98,113" path="m5260,6370l5238,6370,5228,6372,5214,6384,5212,6390,5212,6403,5214,6404,5215,6407,5218,6408,5224,6408,5226,6407,5230,6403,5231,6400,5231,6386,5232,6383,5236,6380,5238,6378,5242,6377,5279,6377,5274,6374,5268,6371,5260,6370xe" filled="true" fillcolor="#231f20" stroked="false">
                <v:path arrowok="t"/>
                <v:fill type="solid"/>
              </v:shape>
            </v:group>
            <v:group style="position:absolute;left:5312;top:6313;width:54;height:167" coordorigin="5312,6313" coordsize="54,167">
              <v:shape style="position:absolute;left:5312;top:6313;width:54;height:167" coordorigin="5312,6313" coordsize="54,167" path="m5366,6475l5314,6475,5314,6480,5366,6480,5366,6475xe" filled="true" fillcolor="#231f20" stroked="false">
                <v:path arrowok="t"/>
                <v:fill type="solid"/>
              </v:shape>
              <v:shape style="position:absolute;left:5312;top:6313;width:54;height:167" coordorigin="5312,6313" coordsize="54,167" path="m5350,6329l5326,6329,5328,6331,5328,6334,5329,6336,5329,6338,5330,6346,5330,6462,5329,6467,5328,6469,5328,6472,5326,6473,5324,6474,5322,6475,5358,6475,5353,6473,5352,6472,5350,6467,5350,6329xe" filled="true" fillcolor="#231f20" stroked="false">
                <v:path arrowok="t"/>
                <v:fill type="solid"/>
              </v:shape>
              <v:shape style="position:absolute;left:5312;top:6313;width:54;height:167" coordorigin="5312,6313" coordsize="54,167" path="m5350,6313l5344,6313,5312,6326,5314,6330,5317,6329,5350,6329,5350,6313xe" filled="true" fillcolor="#231f20" stroked="false">
                <v:path arrowok="t"/>
                <v:fill type="solid"/>
              </v:shape>
            </v:group>
            <v:group style="position:absolute;left:5383;top:6370;width:74;height:114" coordorigin="5383,6370" coordsize="74,114">
              <v:shape style="position:absolute;left:5383;top:6370;width:74;height:114" coordorigin="5383,6370" coordsize="74,114" path="m5440,6479l5395,6479,5399,6480,5407,6482,5414,6484,5430,6484,5438,6480,5440,6479xe" filled="true" fillcolor="#231f20" stroked="false">
                <v:path arrowok="t"/>
                <v:fill type="solid"/>
              </v:shape>
              <v:shape style="position:absolute;left:5383;top:6370;width:74;height:114" coordorigin="5383,6370" coordsize="74,114" path="m5388,6443l5384,6443,5384,6481,5388,6481,5390,6479,5440,6479,5443,6476,5413,6476,5406,6474,5394,6462,5390,6455,5388,6443xe" filled="true" fillcolor="#231f20" stroked="false">
                <v:path arrowok="t"/>
                <v:fill type="solid"/>
              </v:shape>
              <v:shape style="position:absolute;left:5383;top:6370;width:74;height:114" coordorigin="5383,6370" coordsize="74,114" path="m5420,6370l5406,6370,5399,6372,5387,6384,5383,6391,5383,6407,5423,6438,5430,6443,5437,6450,5440,6455,5440,6464,5435,6472,5431,6475,5426,6476,5443,6476,5453,6468,5456,6461,5456,6438,5449,6428,5408,6408,5404,6404,5401,6402,5399,6398,5398,6395,5398,6386,5399,6384,5402,6380,5406,6378,5410,6377,5448,6377,5448,6374,5438,6374,5431,6372,5425,6371,5420,6370xe" filled="true" fillcolor="#231f20" stroked="false">
                <v:path arrowok="t"/>
                <v:fill type="solid"/>
              </v:shape>
              <v:shape style="position:absolute;left:5383;top:6370;width:74;height:114" coordorigin="5383,6370" coordsize="74,114" path="m5448,6377l5423,6377,5429,6378,5434,6383,5438,6386,5442,6395,5444,6406,5448,6406,5448,6377xe" filled="true" fillcolor="#231f20" stroked="false">
                <v:path arrowok="t"/>
                <v:fill type="solid"/>
              </v:shape>
              <v:shape style="position:absolute;left:5383;top:6370;width:74;height:114" coordorigin="5383,6370" coordsize="74,114" path="m5448,6370l5444,6370,5443,6371,5443,6372,5441,6374,5448,6374,5448,6370xe" filled="true" fillcolor="#231f20" stroked="false">
                <v:path arrowok="t"/>
                <v:fill type="solid"/>
              </v:shape>
            </v:group>
            <v:group style="position:absolute;left:5473;top:6370;width:104;height:114" coordorigin="5473,6370" coordsize="104,114">
              <v:shape style="position:absolute;left:5473;top:6370;width:104;height:114" coordorigin="5473,6370" coordsize="104,114" path="m5525,6370l5516,6370,5508,6372,5491,6382,5485,6389,5476,6408,5473,6418,5473,6429,5477,6448,5487,6467,5504,6479,5524,6484,5533,6484,5543,6481,5551,6475,5519,6475,5510,6469,5504,6457,5497,6438,5495,6418,5495,6408,5496,6400,5501,6388,5504,6383,5509,6380,5513,6378,5518,6377,5551,6377,5546,6373,5525,6370xe" filled="true" fillcolor="#231f20" stroked="false">
                <v:path arrowok="t"/>
                <v:fill type="solid"/>
              </v:shape>
              <v:shape style="position:absolute;left:5473;top:6370;width:104;height:114" coordorigin="5473,6370" coordsize="104,114" path="m5551,6377l5530,6377,5537,6380,5546,6393,5553,6411,5555,6433,5555,6449,5552,6460,5543,6472,5537,6475,5551,6475,5576,6434,5576,6422,5573,6403,5562,6385,5551,637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86.080994pt;margin-top:315.661011pt;width:38.85169pt;height:8.58pt;mso-position-horizontal-relative:page;mso-position-vertical-relative:page;z-index:6040" type="#_x0000_t75" stroked="false">
            <v:imagedata r:id="rId188" o:title=""/>
          </v:shape>
        </w:pict>
      </w:r>
      <w:r>
        <w:rPr/>
        <w:pict>
          <v:group style="position:absolute;margin-left:332.101013pt;margin-top:315.661011pt;width:35.2pt;height:8.550pt;mso-position-horizontal-relative:page;mso-position-vertical-relative:page;z-index:6064" coordorigin="6642,6313" coordsize="704,171">
            <v:group style="position:absolute;left:6642;top:6318;width:106;height:166" coordorigin="6642,6318" coordsize="106,166">
              <v:shape style="position:absolute;left:6642;top:6318;width:106;height:166" coordorigin="6642,6318" coordsize="106,166" path="m6647,6430l6643,6430,6643,6484,6647,6484,6648,6480,6649,6478,6649,6476,6650,6475,6653,6474,6686,6474,6678,6473,6664,6466,6659,6461,6652,6449,6649,6440,6647,6430xe" filled="true" fillcolor="#231f20" stroked="false">
                <v:path arrowok="t"/>
                <v:fill type="solid"/>
              </v:shape>
              <v:shape style="position:absolute;left:6642;top:6318;width:106;height:166" coordorigin="6642,6318" coordsize="106,166" path="m6696,6318l6674,6318,6664,6322,6654,6330,6646,6338,6642,6348,6642,6366,6688,6410,6702,6418,6710,6424,6713,6426,6718,6428,6721,6433,6722,6437,6725,6440,6726,6444,6726,6456,6724,6462,6712,6472,6704,6474,6656,6474,6661,6476,6668,6479,6677,6481,6682,6482,6684,6482,6688,6484,6712,6484,6724,6479,6743,6462,6748,6451,6748,6433,6743,6421,6739,6415,6736,6410,6730,6407,6725,6402,6665,6365,6660,6356,6660,6344,6662,6340,6668,6335,6673,6329,6680,6326,6722,6326,6715,6324,6706,6319,6696,6318xe" filled="true" fillcolor="#231f20" stroked="false">
                <v:path arrowok="t"/>
                <v:fill type="solid"/>
              </v:shape>
              <v:shape style="position:absolute;left:6642;top:6318;width:106;height:166" coordorigin="6642,6318" coordsize="106,166" path="m6737,6318l6732,6318,6731,6322,6731,6324,6730,6325,6727,6326,6695,6326,6702,6329,6732,6372,6737,6372,6737,6318xe" filled="true" fillcolor="#231f20" stroked="false">
                <v:path arrowok="t"/>
                <v:fill type="solid"/>
              </v:shape>
            </v:group>
            <v:group style="position:absolute;left:6769;top:6370;width:90;height:114" coordorigin="6769,6370" coordsize="90,114">
              <v:shape style="position:absolute;left:6769;top:6370;width:90;height:114" coordorigin="6769,6370" coordsize="90,114" path="m6830,6370l6772,6407,6769,6431,6773,6452,6782,6468,6792,6479,6803,6484,6828,6484,6838,6479,6845,6470,6850,6464,6814,6464,6805,6460,6797,6450,6790,6442,6785,6430,6786,6413,6859,6413,6859,6407,6786,6407,6786,6397,6790,6390,6799,6380,6805,6378,6845,6378,6840,6373,6830,6370xe" filled="true" fillcolor="#231f20" stroked="false">
                <v:path arrowok="t"/>
                <v:fill type="solid"/>
              </v:shape>
              <v:shape style="position:absolute;left:6769;top:6370;width:90;height:114" coordorigin="6769,6370" coordsize="90,114" path="m6856,6438l6852,6448,6848,6455,6842,6458,6838,6462,6832,6464,6850,6464,6853,6461,6858,6451,6859,6440,6856,6438xe" filled="true" fillcolor="#231f20" stroked="false">
                <v:path arrowok="t"/>
                <v:fill type="solid"/>
              </v:shape>
              <v:shape style="position:absolute;left:6769;top:6370;width:90;height:114" coordorigin="6769,6370" coordsize="90,114" path="m6845,6378l6816,6378,6820,6379,6824,6382,6828,6384,6833,6391,6834,6395,6835,6400,6835,6407,6859,6407,6859,6400,6856,6389,6845,6378xe" filled="true" fillcolor="#231f20" stroked="false">
                <v:path arrowok="t"/>
                <v:fill type="solid"/>
              </v:shape>
            </v:group>
            <v:group style="position:absolute;left:6875;top:6370;width:90;height:114" coordorigin="6875,6370" coordsize="90,114">
              <v:shape style="position:absolute;left:6875;top:6370;width:90;height:114" coordorigin="6875,6370" coordsize="90,114" path="m6936,6370l6877,6408,6875,6431,6879,6452,6888,6468,6898,6478,6908,6484,6930,6484,6940,6480,6948,6472,6956,6464,6918,6464,6910,6460,6904,6450,6896,6440,6894,6430,6894,6403,6896,6394,6904,6386,6908,6380,6914,6377,6950,6377,6946,6372,6936,6370xe" filled="true" fillcolor="#231f20" stroked="false">
                <v:path arrowok="t"/>
                <v:fill type="solid"/>
              </v:shape>
              <v:shape style="position:absolute;left:6875;top:6370;width:90;height:114" coordorigin="6875,6370" coordsize="90,114" path="m6961,6438l6958,6448,6954,6454,6949,6457,6943,6462,6936,6464,6956,6464,6962,6454,6965,6439,6961,6438xe" filled="true" fillcolor="#231f20" stroked="false">
                <v:path arrowok="t"/>
                <v:fill type="solid"/>
              </v:shape>
              <v:shape style="position:absolute;left:6875;top:6370;width:90;height:114" coordorigin="6875,6370" coordsize="90,114" path="m6950,6377l6926,6377,6930,6378,6934,6380,6936,6383,6937,6386,6938,6391,6938,6396,6940,6400,6943,6403,6947,6406,6954,6406,6958,6404,6959,6402,6961,6401,6962,6398,6962,6389,6959,6384,6952,6378,6950,6377xe" filled="true" fillcolor="#231f20" stroked="false">
                <v:path arrowok="t"/>
                <v:fill type="solid"/>
              </v:shape>
            </v:group>
            <v:group style="position:absolute;left:6976;top:6337;width:65;height:144" coordorigin="6976,6337" coordsize="65,144">
              <v:shape style="position:absolute;left:6976;top:6337;width:65;height:144" coordorigin="6976,6337" coordsize="65,144" path="m7012,6380l6992,6380,6992,6461,6994,6467,6996,6474,6998,6476,7006,6481,7019,6481,7024,6480,7028,6476,7033,6472,7036,6468,7019,6468,7016,6467,7015,6464,7013,6462,7012,6457,7012,6380xe" filled="true" fillcolor="#231f20" stroked="false">
                <v:path arrowok="t"/>
                <v:fill type="solid"/>
              </v:shape>
              <v:shape style="position:absolute;left:6976;top:6337;width:65;height:144" coordorigin="6976,6337" coordsize="65,144" path="m7040,6458l7036,6458,7034,6462,7032,6464,7025,6468,7036,6468,7037,6467,7040,6458xe" filled="true" fillcolor="#231f20" stroked="false">
                <v:path arrowok="t"/>
                <v:fill type="solid"/>
              </v:shape>
              <v:shape style="position:absolute;left:6976;top:6337;width:65;height:144" coordorigin="6976,6337" coordsize="65,144" path="m7012,6337l7008,6337,7004,6346,7002,6350,7001,6354,6997,6359,6992,6364,6989,6368,6979,6376,6976,6377,6976,6380,7037,6380,7037,6373,7012,6373,7012,6337xe" filled="true" fillcolor="#231f20" stroked="false">
                <v:path arrowok="t"/>
                <v:fill type="solid"/>
              </v:shape>
            </v:group>
            <v:group style="position:absolute;left:7046;top:6313;width:54;height:167" coordorigin="7046,6313" coordsize="54,167">
              <v:shape style="position:absolute;left:7046;top:6313;width:54;height:167" coordorigin="7046,6313" coordsize="54,167" path="m7078,6313l7072,6313,7068,6314,7063,6319,7062,6322,7062,6329,7063,6331,7068,6336,7072,6337,7078,6337,7080,6336,7085,6331,7086,6329,7086,6322,7085,6319,7080,6314,7078,6313xe" filled="true" fillcolor="#231f20" stroked="false">
                <v:path arrowok="t"/>
                <v:fill type="solid"/>
              </v:shape>
              <v:shape style="position:absolute;left:7046;top:6313;width:54;height:167" coordorigin="7046,6313" coordsize="54,167" path="m7100,6475l7049,6475,7049,6480,7100,6480,7100,6475xe" filled="true" fillcolor="#231f20" stroked="false">
                <v:path arrowok="t"/>
                <v:fill type="solid"/>
              </v:shape>
              <v:shape style="position:absolute;left:7046;top:6313;width:54;height:167" coordorigin="7046,6313" coordsize="54,167" path="m7085,6385l7060,6385,7063,6389,7063,6391,7064,6395,7064,6467,7062,6472,7061,6473,7058,6474,7057,6475,7092,6475,7090,6474,7087,6472,7085,6467,7085,6385xe" filled="true" fillcolor="#231f20" stroked="false">
                <v:path arrowok="t"/>
                <v:fill type="solid"/>
              </v:shape>
              <v:shape style="position:absolute;left:7046;top:6313;width:54;height:167" coordorigin="7046,6313" coordsize="54,167" path="m7085,6370l7079,6370,7046,6383,7049,6386,7051,6385,7085,6385,7085,6370xe" filled="true" fillcolor="#231f20" stroked="false">
                <v:path arrowok="t"/>
                <v:fill type="solid"/>
              </v:shape>
            </v:group>
            <v:group style="position:absolute;left:7115;top:6370;width:104;height:114" coordorigin="7115,6370" coordsize="104,114">
              <v:shape style="position:absolute;left:7115;top:6370;width:104;height:114" coordorigin="7115,6370" coordsize="104,114" path="m7166,6370l7158,6370,7150,6372,7133,6382,7127,6389,7117,6408,7115,6418,7115,6429,7118,6448,7129,6467,7145,6479,7165,6484,7175,6484,7184,6481,7192,6475,7160,6475,7152,6469,7145,6457,7139,6438,7136,6418,7136,6408,7138,6400,7142,6388,7146,6383,7151,6380,7154,6378,7159,6377,7192,6377,7187,6373,7166,6370xe" filled="true" fillcolor="#231f20" stroked="false">
                <v:path arrowok="t"/>
                <v:fill type="solid"/>
              </v:shape>
              <v:shape style="position:absolute;left:7115;top:6370;width:104;height:114" coordorigin="7115,6370" coordsize="104,114" path="m7192,6377l7171,6377,7178,6380,7187,6393,7194,6411,7196,6433,7196,6449,7194,6460,7184,6472,7177,6475,7192,6475,7200,6470,7206,6463,7216,6444,7218,6434,7218,6422,7214,6403,7203,6385,7192,6377xe" filled="true" fillcolor="#231f20" stroked="false">
                <v:path arrowok="t"/>
                <v:fill type="solid"/>
              </v:shape>
            </v:group>
            <v:group style="position:absolute;left:7228;top:6370;width:118;height:111" coordorigin="7228,6370" coordsize="118,111">
              <v:shape style="position:absolute;left:7228;top:6370;width:118;height:111" coordorigin="7228,6370" coordsize="118,111" path="m7283,6475l7230,6475,7230,6480,7283,6480,7283,6475xe" filled="true" fillcolor="#231f20" stroked="false">
                <v:path arrowok="t"/>
                <v:fill type="solid"/>
              </v:shape>
              <v:shape style="position:absolute;left:7228;top:6370;width:118;height:111" coordorigin="7228,6370" coordsize="118,111" path="m7345,6475l7292,6475,7292,6480,7345,6480,7345,6475xe" filled="true" fillcolor="#231f20" stroked="false">
                <v:path arrowok="t"/>
                <v:fill type="solid"/>
              </v:shape>
              <v:shape style="position:absolute;left:7228;top:6370;width:118;height:111" coordorigin="7228,6370" coordsize="118,111" path="m7265,6385l7241,6385,7243,6388,7244,6390,7244,6392,7246,6395,7246,6463,7244,6469,7243,6472,7241,6474,7237,6475,7273,6475,7271,6474,7270,6473,7267,6472,7266,6469,7266,6468,7265,6463,7265,6400,7271,6392,7265,6392,7265,6385xe" filled="true" fillcolor="#231f20" stroked="false">
                <v:path arrowok="t"/>
                <v:fill type="solid"/>
              </v:shape>
              <v:shape style="position:absolute;left:7228;top:6370;width:118;height:111" coordorigin="7228,6370" coordsize="118,111" path="m7324,6384l7298,6384,7303,6386,7306,6390,7308,6395,7309,6402,7309,6467,7307,6472,7303,6475,7337,6475,7334,6474,7332,6472,7330,6467,7328,6462,7328,6394,7326,6389,7324,6384xe" filled="true" fillcolor="#231f20" stroked="false">
                <v:path arrowok="t"/>
                <v:fill type="solid"/>
              </v:shape>
              <v:shape style="position:absolute;left:7228;top:6370;width:118;height:111" coordorigin="7228,6370" coordsize="118,111" path="m7307,6370l7299,6370,7283,6376,7265,6392,7271,6392,7274,6389,7284,6384,7324,6384,7324,6382,7320,6377,7316,6374,7312,6371,7307,6370xe" filled="true" fillcolor="#231f20" stroked="false">
                <v:path arrowok="t"/>
                <v:fill type="solid"/>
              </v:shape>
              <v:shape style="position:absolute;left:7228;top:6370;width:118;height:111" coordorigin="7228,6370" coordsize="118,111" path="m7265,6370l7260,6370,7228,6383,7230,6386,7232,6385,7265,6385,7265,637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4.520996pt;margin-top:315.901001pt;width:25.75pt;height:8.3pt;mso-position-horizontal-relative:page;mso-position-vertical-relative:page;z-index:6088" coordorigin="7490,6318" coordsize="515,166">
            <v:group style="position:absolute;left:7490;top:6318;width:90;height:165" coordorigin="7490,6318" coordsize="90,165">
              <v:shape style="position:absolute;left:7490;top:6318;width:90;height:165" coordorigin="7490,6318" coordsize="90,165" path="m7504,6462l7495,6462,7492,6466,7490,6468,7490,6473,7493,6476,7500,6481,7507,6482,7533,6481,7552,6475,7555,6473,7531,6473,7528,6472,7525,6472,7523,6470,7519,6469,7514,6467,7511,6464,7507,6463,7506,6463,7504,6462xe" filled="true" fillcolor="#231f20" stroked="false">
                <v:path arrowok="t"/>
                <v:fill type="solid"/>
              </v:shape>
              <v:shape style="position:absolute;left:7490;top:6318;width:90;height:165" coordorigin="7490,6318" coordsize="90,165" path="m7568,6334l7535,6334,7541,6336,7546,6341,7552,6346,7554,6353,7554,6367,7552,6372,7549,6378,7547,6383,7542,6388,7530,6395,7524,6397,7517,6397,7517,6401,7528,6401,7534,6402,7538,6404,7544,6408,7549,6410,7553,6414,7555,6415,7558,6419,7560,6424,7562,6430,7564,6436,7564,6450,7561,6457,7549,6469,7542,6473,7555,6473,7567,6463,7577,6454,7580,6442,7580,6418,7578,6409,7568,6395,7561,6390,7554,6385,7568,6367,7573,6350,7573,6343,7571,6336,7568,6334xe" filled="true" fillcolor="#231f20" stroked="false">
                <v:path arrowok="t"/>
                <v:fill type="solid"/>
              </v:shape>
              <v:shape style="position:absolute;left:7490;top:6318;width:90;height:165" coordorigin="7490,6318" coordsize="90,165" path="m7549,6318l7525,6318,7517,6320,7510,6326,7504,6332,7498,6341,7493,6352,7496,6353,7505,6341,7516,6334,7568,6334,7565,6330,7559,6322,7549,6318xe" filled="true" fillcolor="#231f20" stroked="false">
                <v:path arrowok="t"/>
                <v:fill type="solid"/>
              </v:shape>
            </v:group>
            <v:group style="position:absolute;left:7606;top:6318;width:106;height:162" coordorigin="7606,6318" coordsize="106,162">
              <v:shape style="position:absolute;left:7606;top:6318;width:106;height:162" coordorigin="7606,6318" coordsize="106,162" path="m7694,6336l7658,6336,7666,6338,7672,6346,7678,6352,7681,6360,7681,6379,7639,6443,7606,6475,7606,6480,7699,6480,7706,6462,7673,6462,7632,6461,7674,6416,7702,6367,7702,6348,7697,6338,7694,6336xe" filled="true" fillcolor="#231f20" stroked="false">
                <v:path arrowok="t"/>
                <v:fill type="solid"/>
              </v:shape>
              <v:shape style="position:absolute;left:7606;top:6318;width:106;height:162" coordorigin="7606,6318" coordsize="106,162" path="m7711,6449l7706,6449,7702,6456,7699,6457,7697,6460,7693,6461,7690,6461,7687,6462,7706,6462,7711,6449xe" filled="true" fillcolor="#231f20" stroked="false">
                <v:path arrowok="t"/>
                <v:fill type="solid"/>
              </v:shape>
              <v:shape style="position:absolute;left:7606;top:6318;width:106;height:162" coordorigin="7606,6318" coordsize="106,162" path="m7669,6318l7644,6318,7633,6322,7618,6337,7613,6348,7610,6362,7615,6362,7618,6354,7622,6347,7628,6342,7634,6338,7642,6336,7694,6336,7680,6322,7669,6318xe" filled="true" fillcolor="#231f20" stroked="false">
                <v:path arrowok="t"/>
                <v:fill type="solid"/>
              </v:shape>
            </v:group>
            <v:group style="position:absolute;left:7738;top:6457;width:27;height:27" coordorigin="7738,6457" coordsize="27,27">
              <v:shape style="position:absolute;left:7738;top:6457;width:27;height:27" coordorigin="7738,6457" coordsize="27,27" path="m7754,6457l7747,6457,7744,6458,7739,6463,7738,6467,7738,6474,7739,6476,7741,6480,7744,6482,7747,6484,7754,6484,7758,6482,7760,6480,7763,6476,7764,6474,7764,6467,7763,6463,7758,6458,7754,6457xe" filled="true" fillcolor="#231f20" stroked="false">
                <v:path arrowok="t"/>
                <v:fill type="solid"/>
              </v:shape>
            </v:group>
            <v:group style="position:absolute;left:7784;top:6318;width:108;height:162" coordorigin="7784,6318" coordsize="108,162">
              <v:shape style="position:absolute;left:7784;top:6318;width:108;height:162" coordorigin="7784,6318" coordsize="108,162" path="m7871,6438l7852,6438,7852,6480,7871,6480,7871,6438xe" filled="true" fillcolor="#231f20" stroked="false">
                <v:path arrowok="t"/>
                <v:fill type="solid"/>
              </v:shape>
              <v:shape style="position:absolute;left:7784;top:6318;width:108;height:162" coordorigin="7784,6318" coordsize="108,162" path="m7871,6318l7859,6318,7784,6424,7784,6438,7892,6438,7892,6421,7796,6421,7852,6342,7871,6342,7871,6318xe" filled="true" fillcolor="#231f20" stroked="false">
                <v:path arrowok="t"/>
                <v:fill type="solid"/>
              </v:shape>
              <v:shape style="position:absolute;left:7784;top:6318;width:108;height:162" coordorigin="7784,6318" coordsize="108,162" path="m7871,6342l7852,6342,7852,6421,7871,6421,7871,6342xe" filled="true" fillcolor="#231f20" stroked="false">
                <v:path arrowok="t"/>
                <v:fill type="solid"/>
              </v:shape>
            </v:group>
            <v:group style="position:absolute;left:7913;top:6322;width:93;height:161" coordorigin="7913,6322" coordsize="93,161">
              <v:shape style="position:absolute;left:7913;top:6322;width:93;height:161" coordorigin="7913,6322" coordsize="93,161" path="m7924,6458l7919,6458,7916,6460,7915,6462,7913,6463,7913,6472,7914,6475,7919,6478,7924,6481,7930,6482,7949,6482,7958,6481,7967,6476,7974,6473,7977,6470,7946,6470,7940,6469,7934,6464,7931,6462,7928,6461,7927,6460,7926,6460,7924,6458xe" filled="true" fillcolor="#231f20" stroked="false">
                <v:path arrowok="t"/>
                <v:fill type="solid"/>
              </v:shape>
              <v:shape style="position:absolute;left:7913;top:6322;width:93;height:161" coordorigin="7913,6322" coordsize="93,161" path="m8005,6322l7948,6322,7918,6383,7932,6383,7944,6385,7987,6426,7987,6445,7984,6454,7970,6467,7962,6470,7977,6470,7997,6446,8000,6439,8003,6431,8002,6412,7994,6396,7977,6377,7959,6367,7938,6362,7948,6341,7996,6341,8005,632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8.181pt;margin-top:315.661011pt;width:10.8pt;height:8.550pt;mso-position-horizontal-relative:page;mso-position-vertical-relative:page;z-index:6112" coordorigin="8164,6313" coordsize="216,171">
            <v:group style="position:absolute;left:8164;top:6370;width:104;height:114" coordorigin="8164,6370" coordsize="104,114">
              <v:shape style="position:absolute;left:8164;top:6370;width:104;height:114" coordorigin="8164,6370" coordsize="104,114" path="m8215,6370l8207,6370,8198,6372,8182,6382,8176,6389,8166,6408,8164,6418,8164,6429,8167,6448,8178,6467,8193,6479,8214,6484,8224,6484,8233,6481,8240,6475,8209,6475,8201,6469,8194,6457,8188,6438,8185,6418,8185,6408,8186,6400,8191,6388,8195,6383,8200,6380,8203,6378,8208,6377,8241,6377,8236,6373,8215,6370xe" filled="true" fillcolor="#231f20" stroked="false">
                <v:path arrowok="t"/>
                <v:fill type="solid"/>
              </v:shape>
              <v:shape style="position:absolute;left:8164;top:6370;width:104;height:114" coordorigin="8164,6370" coordsize="104,114" path="m8241,6377l8220,6377,8227,6380,8236,6393,8243,6411,8245,6433,8245,6449,8243,6460,8233,6472,8226,6475,8240,6475,8249,6470,8255,6463,8264,6444,8267,6434,8267,6422,8263,6403,8252,6385,8241,6377xe" filled="true" fillcolor="#231f20" stroked="false">
                <v:path arrowok="t"/>
                <v:fill type="solid"/>
              </v:shape>
            </v:group>
            <v:group style="position:absolute;left:8285;top:6313;width:95;height:167" coordorigin="8285,6313" coordsize="95,167">
              <v:shape style="position:absolute;left:8285;top:6313;width:95;height:167" coordorigin="8285,6313" coordsize="95,167" path="m8350,6475l8285,6475,8285,6480,8350,6480,8350,6475xe" filled="true" fillcolor="#231f20" stroked="false">
                <v:path arrowok="t"/>
                <v:fill type="solid"/>
              </v:shape>
              <v:shape style="position:absolute;left:8285;top:6313;width:95;height:167" coordorigin="8285,6313" coordsize="95,167" path="m8324,6382l8305,6382,8305,6464,8302,6472,8298,6474,8296,6475,8335,6475,8330,6474,8328,6470,8326,6468,8324,6462,8324,6382xe" filled="true" fillcolor="#231f20" stroked="false">
                <v:path arrowok="t"/>
                <v:fill type="solid"/>
              </v:shape>
              <v:shape style="position:absolute;left:8285;top:6313;width:95;height:167" coordorigin="8285,6313" coordsize="95,167" path="m8352,6373l8285,6373,8285,6382,8352,6382,8352,6373xe" filled="true" fillcolor="#231f20" stroked="false">
                <v:path arrowok="t"/>
                <v:fill type="solid"/>
              </v:shape>
              <v:shape style="position:absolute;left:8285;top:6313;width:95;height:167" coordorigin="8285,6313" coordsize="95,167" path="m8358,6313l8341,6313,8333,6316,8327,6320,8320,6325,8314,6331,8310,6338,8308,6346,8305,6355,8305,6373,8324,6373,8324,6348,8326,6338,8327,6334,8329,6326,8332,6325,8334,6323,8338,6322,8372,6322,8366,6317,8358,6313xe" filled="true" fillcolor="#231f20" stroked="false">
                <v:path arrowok="t"/>
                <v:fill type="solid"/>
              </v:shape>
              <v:shape style="position:absolute;left:8285;top:6313;width:95;height:167" coordorigin="8285,6313" coordsize="95,167" path="m8372,6322l8344,6322,8351,6325,8354,6329,8357,6332,8359,6337,8363,6340,8364,6341,8366,6342,8368,6343,8372,6343,8375,6342,8376,6340,8378,6338,8380,6336,8380,6329,8377,6325,8372,632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4.561005pt;margin-top:315.661011pt;width:14.25pt;height:8.550pt;mso-position-horizontal-relative:page;mso-position-vertical-relative:page;z-index:6136" coordorigin="8491,6313" coordsize="285,171">
            <v:group style="position:absolute;left:8491;top:6337;width:65;height:144" coordorigin="8491,6337" coordsize="65,144">
              <v:shape style="position:absolute;left:8491;top:6337;width:65;height:144" coordorigin="8491,6337" coordsize="65,144" path="m8527,6380l8508,6380,8508,6461,8519,6479,8521,6481,8534,6481,8539,6480,8544,6476,8552,6468,8536,6468,8532,6467,8531,6464,8528,6462,8527,6457,8527,6380xe" filled="true" fillcolor="#231f20" stroked="false">
                <v:path arrowok="t"/>
                <v:fill type="solid"/>
              </v:shape>
              <v:shape style="position:absolute;left:8491;top:6337;width:65;height:144" coordorigin="8491,6337" coordsize="65,144" path="m8556,6458l8551,6458,8550,6462,8548,6464,8540,6468,8552,6468,8554,6467,8556,6458xe" filled="true" fillcolor="#231f20" stroked="false">
                <v:path arrowok="t"/>
                <v:fill type="solid"/>
              </v:shape>
              <v:shape style="position:absolute;left:8491;top:6337;width:65;height:144" coordorigin="8491,6337" coordsize="65,144" path="m8527,6337l8524,6337,8521,6346,8518,6350,8516,6354,8509,6364,8504,6368,8500,6372,8496,6376,8491,6377,8491,6380,8552,6380,8552,6373,8527,6373,8527,6337xe" filled="true" fillcolor="#231f20" stroked="false">
                <v:path arrowok="t"/>
                <v:fill type="solid"/>
              </v:shape>
            </v:group>
            <v:group style="position:absolute;left:8557;top:6313;width:117;height:167" coordorigin="8557,6313" coordsize="117,167">
              <v:shape style="position:absolute;left:8557;top:6313;width:117;height:167" coordorigin="8557,6313" coordsize="117,167" path="m8612,6475l8558,6475,8558,6480,8612,6480,8612,6475xe" filled="true" fillcolor="#231f20" stroked="false">
                <v:path arrowok="t"/>
                <v:fill type="solid"/>
              </v:shape>
              <v:shape style="position:absolute;left:8557;top:6313;width:117;height:167" coordorigin="8557,6313" coordsize="117,167" path="m8674,6475l8621,6475,8621,6480,8674,6480,8674,6475xe" filled="true" fillcolor="#231f20" stroked="false">
                <v:path arrowok="t"/>
                <v:fill type="solid"/>
              </v:shape>
              <v:shape style="position:absolute;left:8557;top:6313;width:117;height:167" coordorigin="8557,6313" coordsize="117,167" path="m8594,6329l8570,6329,8573,6331,8574,6334,8574,6336,8575,6338,8575,6467,8573,6472,8570,6474,8567,6475,8603,6475,8598,6473,8597,6472,8596,6469,8594,6468,8594,6400,8600,6392,8594,6392,8594,6329xe" filled="true" fillcolor="#231f20" stroked="false">
                <v:path arrowok="t"/>
                <v:fill type="solid"/>
              </v:shape>
              <v:shape style="position:absolute;left:8557;top:6313;width:117;height:167" coordorigin="8557,6313" coordsize="117,167" path="m8654,6384l8628,6384,8632,6386,8634,6389,8635,6391,8638,6398,8639,6404,8639,6467,8636,6472,8633,6475,8665,6475,8664,6474,8662,6473,8660,6472,8659,6469,8659,6467,8658,6462,8658,6404,8657,6395,8656,6390,8654,6384xe" filled="true" fillcolor="#231f20" stroked="false">
                <v:path arrowok="t"/>
                <v:fill type="solid"/>
              </v:shape>
              <v:shape style="position:absolute;left:8557;top:6313;width:117;height:167" coordorigin="8557,6313" coordsize="117,167" path="m8636,6370l8626,6370,8621,6371,8615,6373,8610,6377,8603,6383,8594,6392,8600,6392,8605,6389,8610,6386,8617,6384,8654,6384,8653,6383,8651,6378,8641,6371,8636,6370xe" filled="true" fillcolor="#231f20" stroked="false">
                <v:path arrowok="t"/>
                <v:fill type="solid"/>
              </v:shape>
              <v:shape style="position:absolute;left:8557;top:6313;width:117;height:167" coordorigin="8557,6313" coordsize="117,167" path="m8594,6313l8590,6313,8557,6326,8558,6330,8562,6329,8594,6329,8594,6313xe" filled="true" fillcolor="#231f20" stroked="false">
                <v:path arrowok="t"/>
                <v:fill type="solid"/>
              </v:shape>
            </v:group>
            <v:group style="position:absolute;left:8685;top:6370;width:92;height:114" coordorigin="8685,6370" coordsize="92,114">
              <v:shape style="position:absolute;left:8685;top:6370;width:92;height:114" coordorigin="8685,6370" coordsize="92,114" path="m8746,6370l8687,6408,8685,6431,8689,6452,8699,6468,8707,6479,8718,6484,8743,6484,8753,6479,8761,6470,8766,6464,8730,6464,8720,6460,8713,6450,8705,6442,8701,6430,8701,6413,8776,6413,8776,6407,8701,6407,8702,6397,8705,6390,8710,6385,8716,6380,8720,6378,8761,6378,8756,6373,8746,6370xe" filled="true" fillcolor="#231f20" stroked="false">
                <v:path arrowok="t"/>
                <v:fill type="solid"/>
              </v:shape>
              <v:shape style="position:absolute;left:8685;top:6370;width:92;height:114" coordorigin="8685,6370" coordsize="92,114" path="m8772,6438l8747,6464,8766,6464,8768,6461,8773,6451,8776,6440,8772,6438xe" filled="true" fillcolor="#231f20" stroked="false">
                <v:path arrowok="t"/>
                <v:fill type="solid"/>
              </v:shape>
              <v:shape style="position:absolute;left:8685;top:6370;width:92;height:114" coordorigin="8685,6370" coordsize="92,114" path="m8761,6378l8731,6378,8736,6379,8743,6384,8747,6388,8749,6395,8750,6400,8750,6407,8776,6407,8776,6400,8771,6389,8764,6382,8761,637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6.161011pt;margin-top:316.080994pt;width:27.9pt;height:8.1pt;mso-position-horizontal-relative:page;mso-position-vertical-relative:page;z-index:6160" coordorigin="8923,6322" coordsize="558,162">
            <v:group style="position:absolute;left:8923;top:6322;width:134;height:159" coordorigin="8923,6322" coordsize="134,159">
              <v:shape style="position:absolute;left:8923;top:6322;width:134;height:159" coordorigin="8923,6322" coordsize="134,159" path="m9023,6475l8956,6475,8956,6480,9023,6480,9023,6475xe" filled="true" fillcolor="#231f20" stroked="false">
                <v:path arrowok="t"/>
                <v:fill type="solid"/>
              </v:shape>
              <v:shape style="position:absolute;left:8923;top:6322;width:134;height:159" coordorigin="8923,6322" coordsize="134,159" path="m9001,6331l8978,6331,8978,6461,8977,6467,8976,6469,8972,6474,8968,6475,9012,6475,9007,6474,9004,6470,9002,6468,9001,6462,9001,6331xe" filled="true" fillcolor="#231f20" stroked="false">
                <v:path arrowok="t"/>
                <v:fill type="solid"/>
              </v:shape>
              <v:shape style="position:absolute;left:8923;top:6322;width:134;height:159" coordorigin="8923,6322" coordsize="134,159" path="m9055,6322l8926,6322,8923,6359,8928,6359,8928,6352,8930,6346,8933,6341,8935,6337,8939,6334,8944,6332,8946,6331,9056,6331,9055,6322xe" filled="true" fillcolor="#231f20" stroked="false">
                <v:path arrowok="t"/>
                <v:fill type="solid"/>
              </v:shape>
              <v:shape style="position:absolute;left:8923;top:6322;width:134;height:159" coordorigin="8923,6322" coordsize="134,159" path="m9056,6331l9030,6331,9035,6332,9040,6335,9043,6336,9047,6340,9050,6347,9052,6352,9052,6359,9056,6359,9056,6331xe" filled="true" fillcolor="#231f20" stroked="false">
                <v:path arrowok="t"/>
                <v:fill type="solid"/>
              </v:shape>
            </v:group>
            <v:group style="position:absolute;left:9072;top:6370;width:90;height:114" coordorigin="9072,6370" coordsize="90,114">
              <v:shape style="position:absolute;left:9072;top:6370;width:90;height:114" coordorigin="9072,6370" coordsize="90,114" path="m9133,6370l9074,6407,9072,6431,9075,6452,9085,6468,9095,6479,9106,6484,9131,6484,9140,6479,9148,6470,9153,6464,9116,6464,9108,6460,9100,6450,9092,6442,9088,6430,9089,6413,9162,6413,9162,6407,9089,6407,9089,6397,9092,6390,9102,6380,9108,6378,9148,6378,9143,6373,9133,6370xe" filled="true" fillcolor="#231f20" stroked="false">
                <v:path arrowok="t"/>
                <v:fill type="solid"/>
              </v:shape>
              <v:shape style="position:absolute;left:9072;top:6370;width:90;height:114" coordorigin="9072,6370" coordsize="90,114" path="m9158,6438l9155,6448,9151,6455,9145,6458,9140,6462,9134,6464,9153,6464,9156,6461,9161,6451,9162,6440,9158,6438xe" filled="true" fillcolor="#231f20" stroked="false">
                <v:path arrowok="t"/>
                <v:fill type="solid"/>
              </v:shape>
              <v:shape style="position:absolute;left:9072;top:6370;width:90;height:114" coordorigin="9072,6370" coordsize="90,114" path="m9148,6378l9119,6378,9122,6379,9127,6382,9131,6384,9136,6391,9137,6395,9138,6400,9138,6407,9162,6407,9162,6400,9158,6389,9148,6378xe" filled="true" fillcolor="#231f20" stroked="false">
                <v:path arrowok="t"/>
                <v:fill type="solid"/>
              </v:shape>
            </v:group>
            <v:group style="position:absolute;left:9173;top:6373;width:114;height:107" coordorigin="9173,6373" coordsize="114,107">
              <v:shape style="position:absolute;left:9173;top:6373;width:114;height:107" coordorigin="9173,6373" coordsize="114,107" path="m9209,6475l9173,6475,9173,6480,9209,6480,9209,6475xe" filled="true" fillcolor="#231f20" stroked="false">
                <v:path arrowok="t"/>
                <v:fill type="solid"/>
              </v:shape>
              <v:shape style="position:absolute;left:9173;top:6373;width:114;height:107" coordorigin="9173,6373" coordsize="114,107" path="m9287,6475l9235,6475,9235,6480,9287,6480,9287,6475xe" filled="true" fillcolor="#231f20" stroked="false">
                <v:path arrowok="t"/>
                <v:fill type="solid"/>
              </v:shape>
              <v:shape style="position:absolute;left:9173;top:6373;width:114;height:107" coordorigin="9173,6373" coordsize="114,107" path="m9220,6377l9178,6377,9181,6378,9185,6380,9192,6388,9198,6396,9218,6426,9196,6456,9188,6464,9184,6470,9180,6473,9179,6474,9176,6475,9202,6475,9200,6473,9198,6472,9198,6467,9200,6462,9205,6456,9223,6432,9245,6432,9235,6418,9241,6409,9230,6409,9222,6397,9220,6392,9218,6391,9216,6388,9215,6385,9215,6379,9216,6379,9217,6378,9220,6377xe" filled="true" fillcolor="#231f20" stroked="false">
                <v:path arrowok="t"/>
                <v:fill type="solid"/>
              </v:shape>
              <v:shape style="position:absolute;left:9173;top:6373;width:114;height:107" coordorigin="9173,6373" coordsize="114,107" path="m9245,6432l9223,6432,9239,6456,9246,6467,9246,6470,9245,6473,9242,6475,9282,6475,9275,6473,9272,6470,9268,6464,9262,6456,9245,6432xe" filled="true" fillcolor="#231f20" stroked="false">
                <v:path arrowok="t"/>
                <v:fill type="solid"/>
              </v:shape>
              <v:shape style="position:absolute;left:9173;top:6373;width:114;height:107" coordorigin="9173,6373" coordsize="114,107" path="m9271,6377l9241,6377,9244,6378,9247,6382,9247,6385,9245,6390,9239,6397,9230,6409,9241,6409,9250,6397,9256,6389,9262,6383,9265,6380,9268,6378,9271,6377xe" filled="true" fillcolor="#231f20" stroked="false">
                <v:path arrowok="t"/>
                <v:fill type="solid"/>
              </v:shape>
              <v:shape style="position:absolute;left:9173;top:6373;width:114;height:107" coordorigin="9173,6373" coordsize="114,107" path="m9223,6373l9173,6373,9173,6377,9223,6377,9223,6373xe" filled="true" fillcolor="#231f20" stroked="false">
                <v:path arrowok="t"/>
                <v:fill type="solid"/>
              </v:shape>
              <v:shape style="position:absolute;left:9173;top:6373;width:114;height:107" coordorigin="9173,6373" coordsize="114,107" path="m9275,6373l9239,6373,9239,6377,9275,6377,9275,6373xe" filled="true" fillcolor="#231f20" stroked="false">
                <v:path arrowok="t"/>
                <v:fill type="solid"/>
              </v:shape>
            </v:group>
            <v:group style="position:absolute;left:9298;top:6370;width:98;height:113" coordorigin="9298,6370" coordsize="98,113">
              <v:shape style="position:absolute;left:9298;top:6370;width:98;height:113" coordorigin="9298,6370" coordsize="98,113" path="m9370,6377l9344,6377,9349,6379,9356,6386,9358,6394,9358,6404,9354,6410,9333,6419,9318,6426,9298,6449,9298,6463,9300,6469,9305,6474,9310,6480,9316,6482,9328,6482,9332,6481,9340,6478,9347,6473,9351,6469,9330,6469,9326,6467,9319,6460,9318,6455,9318,6444,9319,6440,9324,6433,9329,6430,9335,6426,9338,6424,9346,6421,9358,6416,9377,6416,9377,6396,9376,6389,9374,6385,9372,6380,9370,6377xe" filled="true" fillcolor="#231f20" stroked="false">
                <v:path arrowok="t"/>
                <v:fill type="solid"/>
              </v:shape>
              <v:shape style="position:absolute;left:9298;top:6370;width:98;height:113" coordorigin="9298,6370" coordsize="98,113" path="m9378,6464l9358,6464,9358,6470,9359,6475,9361,6478,9364,6481,9366,6482,9378,6482,9386,6476,9393,6467,9380,6467,9379,6466,9378,6466,9378,6464xe" filled="true" fillcolor="#231f20" stroked="false">
                <v:path arrowok="t"/>
                <v:fill type="solid"/>
              </v:shape>
              <v:shape style="position:absolute;left:9298;top:6370;width:98;height:113" coordorigin="9298,6370" coordsize="98,113" path="m9377,6416l9358,6416,9358,6457,9348,6464,9340,6469,9351,6469,9358,6464,9378,6464,9378,6462,9377,6460,9377,6416xe" filled="true" fillcolor="#231f20" stroked="false">
                <v:path arrowok="t"/>
                <v:fill type="solid"/>
              </v:shape>
              <v:shape style="position:absolute;left:9298;top:6370;width:98;height:113" coordorigin="9298,6370" coordsize="98,113" path="m9395,6458l9388,6466,9385,6467,9393,6467,9395,6464,9395,6458xe" filled="true" fillcolor="#231f20" stroked="false">
                <v:path arrowok="t"/>
                <v:fill type="solid"/>
              </v:shape>
              <v:shape style="position:absolute;left:9298;top:6370;width:98;height:113" coordorigin="9298,6370" coordsize="98,113" path="m9350,6370l9329,6370,9319,6372,9305,6384,9302,6390,9302,6403,9305,6404,9306,6407,9308,6408,9314,6408,9317,6407,9320,6403,9322,6400,9322,6386,9323,6383,9326,6380,9329,6378,9332,6377,9370,6377,9365,6374,9359,6371,9350,6370xe" filled="true" fillcolor="#231f20" stroked="false">
                <v:path arrowok="t"/>
                <v:fill type="solid"/>
              </v:shape>
            </v:group>
            <v:group style="position:absolute;left:9408;top:6370;width:74;height:114" coordorigin="9408,6370" coordsize="74,114">
              <v:shape style="position:absolute;left:9408;top:6370;width:74;height:114" coordorigin="9408,6370" coordsize="74,114" path="m9463,6479l9420,6479,9422,6480,9431,6482,9438,6484,9454,6484,9462,6480,9463,6479xe" filled="true" fillcolor="#231f20" stroked="false">
                <v:path arrowok="t"/>
                <v:fill type="solid"/>
              </v:shape>
              <v:shape style="position:absolute;left:9408;top:6370;width:74;height:114" coordorigin="9408,6370" coordsize="74,114" path="m9412,6443l9408,6443,9408,6481,9412,6481,9414,6479,9463,6479,9466,6476,9438,6476,9431,6474,9419,6462,9414,6455,9412,6443xe" filled="true" fillcolor="#231f20" stroked="false">
                <v:path arrowok="t"/>
                <v:fill type="solid"/>
              </v:shape>
              <v:shape style="position:absolute;left:9408;top:6370;width:74;height:114" coordorigin="9408,6370" coordsize="74,114" path="m9444,6370l9431,6370,9422,6372,9410,6384,9408,6391,9408,6407,9446,6438,9454,6443,9457,6446,9462,6450,9463,6455,9463,6464,9462,6468,9455,6475,9450,6476,9466,6476,9469,6474,9478,6468,9481,6461,9481,6438,9473,6428,9457,6420,9440,6412,9432,6408,9427,6404,9425,6402,9422,6398,9421,6395,9421,6386,9424,6384,9426,6380,9430,6378,9434,6377,9473,6377,9473,6374,9462,6374,9460,6373,9456,6372,9444,6370xe" filled="true" fillcolor="#231f20" stroked="false">
                <v:path arrowok="t"/>
                <v:fill type="solid"/>
              </v:shape>
              <v:shape style="position:absolute;left:9408;top:6370;width:74;height:114" coordorigin="9408,6370" coordsize="74,114" path="m9473,6377l9446,6377,9452,6378,9457,6383,9462,6386,9466,6395,9469,6406,9473,6406,9473,6377xe" filled="true" fillcolor="#231f20" stroked="false">
                <v:path arrowok="t"/>
                <v:fill type="solid"/>
              </v:shape>
              <v:shape style="position:absolute;left:9408;top:6370;width:74;height:114" coordorigin="9408,6370" coordsize="74,114" path="m9473,6370l9469,6370,9467,6372,9467,6373,9466,6373,9464,6374,9473,6374,9473,637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1.501007pt;margin-top:315.661011pt;width:26.25pt;height:8.550pt;mso-position-horizontal-relative:page;mso-position-vertical-relative:page;z-index:6184" coordorigin="9630,6313" coordsize="525,171">
            <v:group style="position:absolute;left:9630;top:6322;width:122;height:159" coordorigin="9630,6322" coordsize="122,159">
              <v:shape style="position:absolute;left:9630;top:6322;width:122;height:159" coordorigin="9630,6322" coordsize="122,159" path="m9698,6475l9630,6475,9630,6480,9698,6480,9698,6475xe" filled="true" fillcolor="#231f20" stroked="false">
                <v:path arrowok="t"/>
                <v:fill type="solid"/>
              </v:shape>
              <v:shape style="position:absolute;left:9630;top:6322;width:122;height:159" coordorigin="9630,6322" coordsize="122,159" path="m9703,6322l9630,6322,9630,6325,9642,6325,9647,6328,9650,6330,9652,6332,9653,6340,9653,6467,9650,6469,9648,6474,9643,6475,9686,6475,9682,6474,9679,6470,9677,6468,9676,6462,9676,6406,9727,6406,9730,6404,9734,6401,9684,6401,9679,6400,9676,6398,9676,6332,9688,6330,9732,6330,9731,6329,9722,6325,9714,6323,9703,6322xe" filled="true" fillcolor="#231f20" stroked="false">
                <v:path arrowok="t"/>
                <v:fill type="solid"/>
              </v:shape>
              <v:shape style="position:absolute;left:9630;top:6322;width:122;height:159" coordorigin="9630,6322" coordsize="122,159" path="m9727,6406l9676,6406,9685,6408,9695,6408,9698,6409,9718,6409,9727,6406xe" filled="true" fillcolor="#231f20" stroked="false">
                <v:path arrowok="t"/>
                <v:fill type="solid"/>
              </v:shape>
              <v:shape style="position:absolute;left:9630;top:6322;width:122;height:159" coordorigin="9630,6322" coordsize="122,159" path="m9732,6330l9697,6330,9703,6332,9708,6335,9714,6338,9718,6342,9720,6348,9724,6354,9725,6360,9725,6377,9721,6385,9716,6391,9710,6398,9703,6401,9734,6401,9739,6397,9748,6389,9751,6378,9751,6355,9749,6347,9743,6341,9737,6334,9732,6330xe" filled="true" fillcolor="#231f20" stroked="false">
                <v:path arrowok="t"/>
                <v:fill type="solid"/>
              </v:shape>
            </v:group>
            <v:group style="position:absolute;left:9769;top:6370;width:90;height:114" coordorigin="9769,6370" coordsize="90,114">
              <v:shape style="position:absolute;left:9769;top:6370;width:90;height:114" coordorigin="9769,6370" coordsize="90,114" path="m9830,6370l9772,6407,9769,6431,9773,6452,9782,6468,9792,6479,9803,6484,9828,6484,9838,6479,9845,6470,9850,6464,9814,6464,9805,6460,9797,6450,9790,6442,9785,6430,9786,6413,9859,6413,9859,6407,9786,6407,9786,6397,9790,6390,9799,6380,9805,6378,9845,6378,9840,6373,9830,6370xe" filled="true" fillcolor="#231f20" stroked="false">
                <v:path arrowok="t"/>
                <v:fill type="solid"/>
              </v:shape>
              <v:shape style="position:absolute;left:9769;top:6370;width:90;height:114" coordorigin="9769,6370" coordsize="90,114" path="m9856,6438l9852,6448,9848,6455,9842,6458,9838,6462,9832,6464,9850,6464,9853,6461,9858,6451,9859,6440,9856,6438xe" filled="true" fillcolor="#231f20" stroked="false">
                <v:path arrowok="t"/>
                <v:fill type="solid"/>
              </v:shape>
              <v:shape style="position:absolute;left:9769;top:6370;width:90;height:114" coordorigin="9769,6370" coordsize="90,114" path="m9845,6378l9816,6378,9820,6379,9824,6382,9828,6384,9833,6391,9834,6395,9835,6400,9835,6407,9859,6407,9859,6400,9856,6389,9845,6378xe" filled="true" fillcolor="#231f20" stroked="false">
                <v:path arrowok="t"/>
                <v:fill type="solid"/>
              </v:shape>
            </v:group>
            <v:group style="position:absolute;left:9868;top:6370;width:118;height:111" coordorigin="9868,6370" coordsize="118,111">
              <v:shape style="position:absolute;left:9868;top:6370;width:118;height:111" coordorigin="9868,6370" coordsize="118,111" path="m9923,6475l9870,6475,9870,6480,9923,6480,9923,6475xe" filled="true" fillcolor="#231f20" stroked="false">
                <v:path arrowok="t"/>
                <v:fill type="solid"/>
              </v:shape>
              <v:shape style="position:absolute;left:9868;top:6370;width:118;height:111" coordorigin="9868,6370" coordsize="118,111" path="m9985,6475l9932,6475,9932,6480,9985,6480,9985,6475xe" filled="true" fillcolor="#231f20" stroked="false">
                <v:path arrowok="t"/>
                <v:fill type="solid"/>
              </v:shape>
              <v:shape style="position:absolute;left:9868;top:6370;width:118;height:111" coordorigin="9868,6370" coordsize="118,111" path="m9905,6385l9881,6385,9883,6388,9884,6390,9884,6392,9886,6395,9886,6463,9884,6469,9883,6472,9881,6474,9877,6475,9913,6475,9911,6474,9910,6473,9907,6472,9906,6469,9906,6468,9905,6463,9905,6400,9911,6392,9905,6392,9905,6385xe" filled="true" fillcolor="#231f20" stroked="false">
                <v:path arrowok="t"/>
                <v:fill type="solid"/>
              </v:shape>
              <v:shape style="position:absolute;left:9868;top:6370;width:118;height:111" coordorigin="9868,6370" coordsize="118,111" path="m9964,6384l9938,6384,9943,6386,9946,6390,9948,6395,9949,6402,9949,6467,9947,6472,9943,6475,9977,6475,9974,6474,9972,6472,9970,6467,9968,6462,9968,6394,9966,6389,9964,6384xe" filled="true" fillcolor="#231f20" stroked="false">
                <v:path arrowok="t"/>
                <v:fill type="solid"/>
              </v:shape>
              <v:shape style="position:absolute;left:9868;top:6370;width:118;height:111" coordorigin="9868,6370" coordsize="118,111" path="m9947,6370l9939,6370,9923,6376,9905,6392,9911,6392,9914,6389,9924,6384,9964,6384,9964,6382,9960,6377,9956,6374,9952,6371,9947,6370xe" filled="true" fillcolor="#231f20" stroked="false">
                <v:path arrowok="t"/>
                <v:fill type="solid"/>
              </v:shape>
              <v:shape style="position:absolute;left:9868;top:6370;width:118;height:111" coordorigin="9868,6370" coordsize="118,111" path="m9905,6370l9900,6370,9868,6383,9870,6386,9872,6385,9905,6385,9905,6370xe" filled="true" fillcolor="#231f20" stroked="false">
                <v:path arrowok="t"/>
                <v:fill type="solid"/>
              </v:shape>
            </v:group>
            <v:group style="position:absolute;left:9995;top:6370;width:98;height:113" coordorigin="9995,6370" coordsize="98,113">
              <v:shape style="position:absolute;left:9995;top:6370;width:98;height:113" coordorigin="9995,6370" coordsize="98,113" path="m10067,6377l10042,6377,10046,6379,10054,6386,10055,6394,10055,6404,10051,6410,10030,6419,10015,6426,9995,6449,9995,6463,9997,6469,10002,6474,10007,6480,10013,6482,10025,6482,10030,6481,10037,6478,10044,6473,10049,6469,10027,6469,10024,6467,10016,6460,10015,6455,10015,6444,10016,6440,10021,6433,10026,6430,10032,6426,10036,6424,10043,6421,10055,6416,10074,6416,10074,6396,10073,6389,10072,6385,10069,6380,10067,6377xe" filled="true" fillcolor="#231f20" stroked="false">
                <v:path arrowok="t"/>
                <v:fill type="solid"/>
              </v:shape>
              <v:shape style="position:absolute;left:9995;top:6370;width:98;height:113" coordorigin="9995,6370" coordsize="98,113" path="m10075,6464l10055,6464,10055,6470,10056,6475,10058,6478,10061,6481,10063,6482,10075,6482,10084,6476,10090,6467,10078,6467,10076,6466,10075,6466,10075,6464xe" filled="true" fillcolor="#231f20" stroked="false">
                <v:path arrowok="t"/>
                <v:fill type="solid"/>
              </v:shape>
              <v:shape style="position:absolute;left:9995;top:6370;width:98;height:113" coordorigin="9995,6370" coordsize="98,113" path="m10074,6416l10055,6416,10055,6457,10045,6464,10037,6469,10049,6469,10055,6464,10075,6464,10075,6462,10074,6460,10074,6416xe" filled="true" fillcolor="#231f20" stroked="false">
                <v:path arrowok="t"/>
                <v:fill type="solid"/>
              </v:shape>
              <v:shape style="position:absolute;left:9995;top:6370;width:98;height:113" coordorigin="9995,6370" coordsize="98,113" path="m10092,6458l10085,6466,10082,6467,10090,6467,10092,6464,10092,6458xe" filled="true" fillcolor="#231f20" stroked="false">
                <v:path arrowok="t"/>
                <v:fill type="solid"/>
              </v:shape>
              <v:shape style="position:absolute;left:9995;top:6370;width:98;height:113" coordorigin="9995,6370" coordsize="98,113" path="m10048,6370l10026,6370,10016,6372,10002,6384,10000,6390,10000,6403,10002,6404,10003,6407,10006,6408,10012,6408,10014,6407,10018,6403,10019,6400,10019,6386,10020,6383,10024,6380,10026,6378,10030,6377,10067,6377,10062,6374,10056,6371,10048,6370xe" filled="true" fillcolor="#231f20" stroked="false">
                <v:path arrowok="t"/>
                <v:fill type="solid"/>
              </v:shape>
            </v:group>
            <v:group style="position:absolute;left:10100;top:6313;width:54;height:167" coordorigin="10100,6313" coordsize="54,167">
              <v:shape style="position:absolute;left:10100;top:6313;width:54;height:167" coordorigin="10100,6313" coordsize="54,167" path="m10154,6475l10102,6475,10102,6480,10154,6480,10154,6475xe" filled="true" fillcolor="#231f20" stroked="false">
                <v:path arrowok="t"/>
                <v:fill type="solid"/>
              </v:shape>
              <v:shape style="position:absolute;left:10100;top:6313;width:54;height:167" coordorigin="10100,6313" coordsize="54,167" path="m10138,6329l10114,6329,10116,6331,10116,6334,10117,6336,10117,6338,10118,6346,10118,6462,10117,6467,10116,6469,10116,6472,10114,6473,10112,6474,10110,6475,10146,6475,10141,6473,10140,6472,10138,6467,10138,6329xe" filled="true" fillcolor="#231f20" stroked="false">
                <v:path arrowok="t"/>
                <v:fill type="solid"/>
              </v:shape>
              <v:shape style="position:absolute;left:10100;top:6313;width:54;height:167" coordorigin="10100,6313" coordsize="54,167" path="m10138,6313l10132,6313,10100,6326,10102,6330,10105,6329,10138,6329,10138,631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15.101746pt;margin-top:315.661011pt;width:24.6pt;height:8.550pt;mso-position-horizontal-relative:page;mso-position-vertical-relative:page;z-index:6208" coordorigin="10302,6313" coordsize="492,171">
            <v:group style="position:absolute;left:10302;top:6318;width:143;height:166" coordorigin="10302,6318" coordsize="143,166">
              <v:shape style="position:absolute;left:10302;top:6318;width:143;height:166" coordorigin="10302,6318" coordsize="143,166" path="m10374,6318l10310,6365,10302,6405,10304,6423,10339,6474,10380,6484,10394,6484,10406,6480,10419,6473,10419,6473,10376,6473,10366,6470,10357,6464,10348,6460,10340,6451,10335,6439,10331,6422,10330,6399,10332,6377,10374,6326,10418,6326,10414,6325,10397,6320,10374,6318xe" filled="true" fillcolor="#231f20" stroked="false">
                <v:path arrowok="t"/>
                <v:fill type="solid"/>
              </v:shape>
              <v:shape style="position:absolute;left:10302;top:6318;width:143;height:166" coordorigin="10302,6318" coordsize="143,166" path="m10441,6440l10399,6473,10419,6473,10433,6461,10445,6443,10441,6440xe" filled="true" fillcolor="#231f20" stroked="false">
                <v:path arrowok="t"/>
                <v:fill type="solid"/>
              </v:shape>
              <v:shape style="position:absolute;left:10302;top:6318;width:143;height:166" coordorigin="10302,6318" coordsize="143,166" path="m10418,6326l10398,6326,10409,6330,10418,6337,10430,6351,10438,6372,10441,6372,10438,6329,10423,6329,10421,6328,10418,6326xe" filled="true" fillcolor="#231f20" stroked="false">
                <v:path arrowok="t"/>
                <v:fill type="solid"/>
              </v:shape>
              <v:shape style="position:absolute;left:10302;top:6318;width:143;height:166" coordorigin="10302,6318" coordsize="143,166" path="m10438,6318l10434,6318,10433,6322,10432,6324,10427,6329,10438,6329,10438,6318xe" filled="true" fillcolor="#231f20" stroked="false">
                <v:path arrowok="t"/>
                <v:fill type="solid"/>
              </v:shape>
            </v:group>
            <v:group style="position:absolute;left:10462;top:6370;width:104;height:114" coordorigin="10462,6370" coordsize="104,114">
              <v:shape style="position:absolute;left:10462;top:6370;width:104;height:114" coordorigin="10462,6370" coordsize="104,114" path="m10513,6370l10505,6370,10496,6372,10462,6418,10462,6429,10466,6448,10476,6467,10492,6479,10512,6484,10523,6484,10531,6481,10540,6475,10507,6475,10499,6469,10492,6457,10486,6438,10483,6418,10483,6408,10484,6400,10488,6394,10490,6388,10494,6383,10501,6378,10506,6377,10539,6377,10534,6373,10513,6370xe" filled="true" fillcolor="#231f20" stroked="false">
                <v:path arrowok="t"/>
                <v:fill type="solid"/>
              </v:shape>
              <v:shape style="position:absolute;left:10462;top:6370;width:104;height:114" coordorigin="10462,6370" coordsize="104,114" path="m10539,6377l10519,6377,10525,6380,10534,6393,10541,6411,10543,6433,10543,6449,10541,6460,10531,6472,10525,6475,10540,6475,10548,6470,10554,6463,10564,6444,10565,6434,10565,6422,10561,6403,10550,6385,10539,6377xe" filled="true" fillcolor="#231f20" stroked="false">
                <v:path arrowok="t"/>
                <v:fill type="solid"/>
              </v:shape>
            </v:group>
            <v:group style="position:absolute;left:10582;top:6313;width:113;height:171" coordorigin="10582,6313" coordsize="113,171">
              <v:shape style="position:absolute;left:10582;top:6313;width:113;height:171" coordorigin="10582,6313" coordsize="113,171" path="m10643,6370l10585,6411,10582,6431,10582,6446,10586,6458,10595,6468,10603,6479,10614,6484,10631,6484,10637,6482,10646,6478,10651,6473,10654,6470,10628,6470,10620,6466,10614,6457,10607,6449,10603,6437,10603,6406,10607,6394,10614,6386,10619,6379,10625,6377,10656,6377,10651,6372,10643,6370xe" filled="true" fillcolor="#231f20" stroked="false">
                <v:path arrowok="t"/>
                <v:fill type="solid"/>
              </v:shape>
              <v:shape style="position:absolute;left:10582;top:6313;width:113;height:171" coordorigin="10582,6313" coordsize="113,171" path="m10693,6466l10690,6467,10687,6468,10657,6468,10657,6484,10662,6484,10694,6470,10693,6466xe" filled="true" fillcolor="#231f20" stroked="false">
                <v:path arrowok="t"/>
                <v:fill type="solid"/>
              </v:shape>
              <v:shape style="position:absolute;left:10582;top:6313;width:113;height:171" coordorigin="10582,6313" coordsize="113,171" path="m10656,6377l10636,6377,10639,6378,10644,6380,10648,6382,10650,6385,10655,6395,10657,6404,10657,6460,10650,6467,10644,6470,10654,6470,10657,6468,10682,6468,10681,6467,10680,6467,10679,6466,10678,6463,10678,6461,10676,6457,10676,6378,10657,6378,10656,6377xe" filled="true" fillcolor="#231f20" stroked="false">
                <v:path arrowok="t"/>
                <v:fill type="solid"/>
              </v:shape>
              <v:shape style="position:absolute;left:10582;top:6313;width:113;height:171" coordorigin="10582,6313" coordsize="113,171" path="m10676,6329l10652,6329,10655,6331,10656,6334,10656,6336,10657,6338,10657,6378,10676,6378,10676,6329xe" filled="true" fillcolor="#231f20" stroked="false">
                <v:path arrowok="t"/>
                <v:fill type="solid"/>
              </v:shape>
              <v:shape style="position:absolute;left:10582;top:6313;width:113;height:171" coordorigin="10582,6313" coordsize="113,171" path="m10676,6313l10672,6313,10639,6326,10640,6330,10644,6329,10676,6329,10676,6313xe" filled="true" fillcolor="#231f20" stroked="false">
                <v:path arrowok="t"/>
                <v:fill type="solid"/>
              </v:shape>
            </v:group>
            <v:group style="position:absolute;left:10703;top:6370;width:92;height:114" coordorigin="10703,6370" coordsize="92,114">
              <v:shape style="position:absolute;left:10703;top:6370;width:92;height:114" coordorigin="10703,6370" coordsize="92,114" path="m10764,6370l10705,6407,10703,6431,10707,6452,10716,6468,10726,6479,10736,6484,10762,6484,10771,6479,10780,6470,10784,6464,10748,6464,10739,6460,10730,6450,10723,6442,10720,6430,10720,6413,10794,6413,10794,6407,10720,6407,10720,6397,10723,6390,10733,6380,10739,6378,10778,6378,10774,6373,10764,6370xe" filled="true" fillcolor="#231f20" stroked="false">
                <v:path arrowok="t"/>
                <v:fill type="solid"/>
              </v:shape>
              <v:shape style="position:absolute;left:10703;top:6370;width:92;height:114" coordorigin="10703,6370" coordsize="92,114" path="m10789,6438l10765,6464,10784,6464,10787,6461,10792,6451,10794,6440,10789,6438xe" filled="true" fillcolor="#231f20" stroked="false">
                <v:path arrowok="t"/>
                <v:fill type="solid"/>
              </v:shape>
              <v:shape style="position:absolute;left:10703;top:6370;width:92;height:114" coordorigin="10703,6370" coordsize="92,114" path="m10778,6378l10750,6378,10754,6379,10762,6384,10766,6391,10768,6395,10769,6400,10769,6407,10794,6407,10794,6400,10789,6389,10778,637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529282pt;margin-top:343.980988pt;width:182.675817pt;height:10.875pt;mso-position-horizontal-relative:page;mso-position-vertical-relative:page;z-index:6232" type="#_x0000_t75" stroked="false">
            <v:imagedata r:id="rId189" o:title=""/>
          </v:shape>
        </w:pict>
      </w:r>
      <w:r>
        <w:rPr/>
        <w:pict>
          <v:shape style="position:absolute;margin-left:261.660004pt;margin-top:343.980988pt;width:277.232741pt;height:10.29pt;mso-position-horizontal-relative:page;mso-position-vertical-relative:page;z-index:6256" type="#_x0000_t75" stroked="false">
            <v:imagedata r:id="rId190" o:title=""/>
          </v:shape>
        </w:pict>
      </w:r>
      <w:r>
        <w:rPr/>
        <w:pict>
          <v:shape style="position:absolute;margin-left:72.360001pt;margin-top:372.300995pt;width:465.474897pt;height:10.875pt;mso-position-horizontal-relative:page;mso-position-vertical-relative:page;z-index:6280" type="#_x0000_t75" stroked="false">
            <v:imagedata r:id="rId191" o:title=""/>
          </v:shape>
        </w:pict>
      </w:r>
      <w:r>
        <w:rPr/>
        <w:pict>
          <v:shape style="position:absolute;margin-left:72.360001pt;margin-top:400.621002pt;width:465.11638pt;height:10.875pt;mso-position-horizontal-relative:page;mso-position-vertical-relative:page;z-index:6304" type="#_x0000_t75" stroked="false">
            <v:imagedata r:id="rId192" o:title=""/>
          </v:shape>
        </w:pict>
      </w:r>
      <w:r>
        <w:rPr/>
        <w:pict>
          <v:shape style="position:absolute;margin-left:71.940002pt;margin-top:428.94101pt;width:76.78228pt;height:10.875pt;mso-position-horizontal-relative:page;mso-position-vertical-relative:page;z-index:6328" type="#_x0000_t75" stroked="false">
            <v:imagedata r:id="rId193" o:title=""/>
          </v:shape>
        </w:pict>
      </w:r>
      <w:r>
        <w:rPr/>
        <w:pict>
          <v:shape style="position:absolute;margin-left:156.240005pt;margin-top:428.94101pt;width:380.423017pt;height:8.4525pt;mso-position-horizontal-relative:page;mso-position-vertical-relative:page;z-index:6352" type="#_x0000_t75" stroked="false">
            <v:imagedata r:id="rId194" o:title=""/>
          </v:shape>
        </w:pict>
      </w:r>
      <w:r>
        <w:rPr/>
        <w:pict>
          <v:shape style="position:absolute;margin-left:72.180pt;margin-top:457.260986pt;width:252.217342pt;height:10.875pt;mso-position-horizontal-relative:page;mso-position-vertical-relative:page;z-index:6376" type="#_x0000_t75" stroked="false">
            <v:imagedata r:id="rId195" o:title=""/>
          </v:shape>
        </w:pict>
      </w:r>
      <w:r>
        <w:rPr/>
        <w:pict>
          <v:group style="position:absolute;margin-left:108.239998pt;margin-top:485.821014pt;width:13.95pt;height:8.3pt;mso-position-horizontal-relative:page;mso-position-vertical-relative:page;z-index:6400" coordorigin="2165,9716" coordsize="279,166">
            <v:group style="position:absolute;left:2165;top:9716;width:106;height:162" coordorigin="2165,9716" coordsize="106,162">
              <v:shape style="position:absolute;left:2165;top:9716;width:106;height:162" coordorigin="2165,9716" coordsize="106,162" path="m2254,9734l2218,9734,2225,9737,2231,9744,2237,9750,2240,9758,2240,9777,2198,9841,2165,9874,2165,9878,2258,9878,2265,9860,2232,9860,2191,9860,2233,9814,2261,9766,2261,9746,2256,9737,2254,9734xe" filled="true" fillcolor="#231f20" stroked="false">
                <v:path arrowok="t"/>
                <v:fill type="solid"/>
              </v:shape>
              <v:shape style="position:absolute;left:2165;top:9716;width:106;height:162" coordorigin="2165,9716" coordsize="106,162" path="m2270,9847l2266,9847,2261,9854,2258,9856,2256,9858,2252,9859,2249,9859,2246,9860,2265,9860,2270,9847xe" filled="true" fillcolor="#231f20" stroked="false">
                <v:path arrowok="t"/>
                <v:fill type="solid"/>
              </v:shape>
              <v:shape style="position:absolute;left:2165;top:9716;width:106;height:162" coordorigin="2165,9716" coordsize="106,162" path="m2228,9716l2203,9716,2192,9720,2177,9736,2172,9746,2170,9761,2174,9761,2177,9752,2182,9745,2188,9740,2194,9737,2201,9734,2254,9734,2239,9720,2228,9716xe" filled="true" fillcolor="#231f20" stroked="false">
                <v:path arrowok="t"/>
                <v:fill type="solid"/>
              </v:shape>
            </v:group>
            <v:group style="position:absolute;left:2288;top:9716;width:104;height:165" coordorigin="2288,9716" coordsize="104,165">
              <v:shape style="position:absolute;left:2288;top:9716;width:104;height:165" coordorigin="2288,9716" coordsize="104,165" path="m2353,9716l2333,9716,2326,9719,2290,9778,2288,9800,2288,9803,2305,9861,2339,9881,2347,9881,2354,9878,2361,9874,2330,9874,2324,9868,2316,9844,2313,9825,2311,9803,2311,9800,2321,9738,2335,9724,2365,9724,2364,9722,2353,9716xe" filled="true" fillcolor="#231f20" stroked="false">
                <v:path arrowok="t"/>
                <v:fill type="solid"/>
              </v:shape>
              <v:shape style="position:absolute;left:2288;top:9716;width:104;height:165" coordorigin="2288,9716" coordsize="104,165" path="m2365,9724l2345,9724,2348,9725,2352,9727,2368,9815,2366,9833,2344,9874,2361,9874,2391,9815,2391,9791,2389,9769,2383,9750,2374,9734,2365,9724xe" filled="true" fillcolor="#231f20" stroked="false">
                <v:path arrowok="t"/>
                <v:fill type="solid"/>
              </v:shape>
            </v:group>
            <v:group style="position:absolute;left:2417;top:9856;width:27;height:27" coordorigin="2417,9856" coordsize="27,27">
              <v:shape style="position:absolute;left:2417;top:9856;width:27;height:27" coordorigin="2417,9856" coordsize="27,27" path="m2434,9856l2426,9856,2423,9857,2418,9862,2417,9865,2417,9872,2418,9875,2420,9878,2423,9881,2426,9882,2434,9882,2437,9881,2440,9878,2442,9875,2443,9872,2443,9865,2442,9862,2437,9857,2434,985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485.580994pt;width:394.010611pt;height:10.875pt;mso-position-horizontal-relative:page;mso-position-vertical-relative:page;z-index:6424" type="#_x0000_t75" stroked="false">
            <v:imagedata r:id="rId196" o:title=""/>
          </v:shape>
        </w:pict>
      </w:r>
      <w:r>
        <w:rPr/>
        <w:pict>
          <v:shape style="position:absolute;margin-left:72.120003pt;margin-top:513.901001pt;width:472.198125pt;height:11.025pt;mso-position-horizontal-relative:page;mso-position-vertical-relative:page;z-index:6448" type="#_x0000_t75" stroked="false">
            <v:imagedata r:id="rId197" o:title=""/>
          </v:shape>
        </w:pict>
      </w:r>
      <w:r>
        <w:rPr/>
        <w:pict>
          <v:shape style="position:absolute;margin-left:72.480003pt;margin-top:542.221008pt;width:466.729705pt;height:10.875pt;mso-position-horizontal-relative:page;mso-position-vertical-relative:page;z-index:6472" type="#_x0000_t75" stroked="false">
            <v:imagedata r:id="rId198" o:title=""/>
          </v:shape>
        </w:pict>
      </w:r>
      <w:r>
        <w:rPr/>
        <w:pict>
          <v:shape style="position:absolute;margin-left:72.120003pt;margin-top:570.541016pt;width:55.953169pt;height:8.4525pt;mso-position-horizontal-relative:page;mso-position-vertical-relative:page;z-index:6496" type="#_x0000_t75" stroked="false">
            <v:imagedata r:id="rId199" o:title=""/>
          </v:shape>
        </w:pict>
      </w:r>
      <w:r>
        <w:rPr/>
        <w:pict>
          <v:shape style="position:absolute;margin-left:134.220001pt;margin-top:570.541016pt;width:409.50101pt;height:11.025pt;mso-position-horizontal-relative:page;mso-position-vertical-relative:page;z-index:6520" type="#_x0000_t75" stroked="false">
            <v:imagedata r:id="rId200" o:title=""/>
          </v:shape>
        </w:pict>
      </w:r>
      <w:r>
        <w:rPr/>
        <w:pict>
          <v:shape style="position:absolute;margin-left:72.120003pt;margin-top:598.861023pt;width:467.684114pt;height:10.875pt;mso-position-horizontal-relative:page;mso-position-vertical-relative:page;z-index:6544" type="#_x0000_t75" stroked="false">
            <v:imagedata r:id="rId201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86704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28226" cy="138112"/>
            <wp:effectExtent l="0" t="0" r="0" b="0"/>
            <wp:docPr id="107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92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6978" cy="138112"/>
            <wp:effectExtent l="0" t="0" r="0" b="0"/>
            <wp:docPr id="109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93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9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91530" cy="140017"/>
            <wp:effectExtent l="0" t="0" r="0" b="0"/>
            <wp:docPr id="111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94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53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8620" w:val="left" w:leader="none"/>
        </w:tabs>
        <w:spacing w:line="170" w:lineRule="atLeast"/>
        <w:ind w:left="123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20"/>
        </w:rPr>
        <w:pict>
          <v:group style="width:33.7pt;height:10.95pt;mso-position-horizontal-relative:char;mso-position-vertical-relative:line" coordorigin="0,0" coordsize="674,219">
            <v:group style="position:absolute;left:0;top:8;width:120;height:159" coordorigin="0,8" coordsize="120,159">
              <v:shape style="position:absolute;left:0;top:8;width:120;height:159" coordorigin="0,8" coordsize="120,159" path="m68,162l0,162,0,167,68,167,68,162xe" filled="true" fillcolor="#231f20" stroked="false">
                <v:path arrowok="t"/>
                <v:fill type="solid"/>
              </v:shape>
              <v:shape style="position:absolute;left:0;top:8;width:120;height:159" coordorigin="0,8" coordsize="120,159" path="m119,8l0,8,0,12,10,12,13,13,17,16,19,17,20,18,23,23,23,148,22,155,20,157,17,161,12,162,55,162,52,160,49,158,48,156,47,155,46,152,46,89,100,89,100,79,46,79,46,17,119,17,119,8xe" filled="true" fillcolor="#231f20" stroked="false">
                <v:path arrowok="t"/>
                <v:fill type="solid"/>
              </v:shape>
              <v:shape style="position:absolute;left:0;top:8;width:120;height:159" coordorigin="0,8" coordsize="120,159" path="m100,89l79,89,84,90,89,92,91,95,92,97,95,101,95,110,100,110,100,89xe" filled="true" fillcolor="#231f20" stroked="false">
                <v:path arrowok="t"/>
                <v:fill type="solid"/>
              </v:shape>
              <v:shape style="position:absolute;left:0;top:8;width:120;height:159" coordorigin="0,8" coordsize="120,159" path="m100,58l95,58,94,66,92,72,89,74,86,78,82,79,100,79,100,58xe" filled="true" fillcolor="#231f20" stroked="false">
                <v:path arrowok="t"/>
                <v:fill type="solid"/>
              </v:shape>
              <v:shape style="position:absolute;left:0;top:8;width:120;height:159" coordorigin="0,8" coordsize="120,159" path="m119,17l95,17,98,19,103,20,109,26,112,30,114,35,116,43,120,43,119,17xe" filled="true" fillcolor="#231f20" stroked="false">
                <v:path arrowok="t"/>
                <v:fill type="solid"/>
              </v:shape>
            </v:group>
            <v:group style="position:absolute;left:138;top:56;width:99;height:113" coordorigin="138,56" coordsize="99,113">
              <v:shape style="position:absolute;left:138;top:56;width:99;height:113" coordorigin="138,56" coordsize="99,113" path="m210,64l185,64,190,66,197,73,198,80,198,91,194,97,173,105,158,113,138,136,138,150,140,156,145,161,150,167,156,169,169,169,173,168,180,164,187,160,192,156,170,156,167,154,160,146,158,142,158,131,160,127,164,120,169,116,175,113,179,110,186,108,198,103,217,103,217,76,216,72,214,67,210,64xe" filled="true" fillcolor="#231f20" stroked="false">
                <v:path arrowok="t"/>
                <v:fill type="solid"/>
              </v:shape>
              <v:shape style="position:absolute;left:138;top:56;width:99;height:113" coordorigin="138,56" coordsize="99,113" path="m218,151l198,151,198,157,199,162,202,164,204,168,208,169,218,169,227,163,234,154,221,154,218,151xe" filled="true" fillcolor="#231f20" stroked="false">
                <v:path arrowok="t"/>
                <v:fill type="solid"/>
              </v:shape>
              <v:shape style="position:absolute;left:138;top:56;width:99;height:113" coordorigin="138,56" coordsize="99,113" path="m217,103l198,103,198,144,188,151,181,156,192,156,198,151,218,151,218,149,217,146,217,103xe" filled="true" fillcolor="#231f20" stroked="false">
                <v:path arrowok="t"/>
                <v:fill type="solid"/>
              </v:shape>
              <v:shape style="position:absolute;left:138;top:56;width:99;height:113" coordorigin="138,56" coordsize="99,113" path="m236,145l232,150,228,152,227,154,234,154,236,151,236,145xe" filled="true" fillcolor="#231f20" stroked="false">
                <v:path arrowok="t"/>
                <v:fill type="solid"/>
              </v:shape>
              <v:shape style="position:absolute;left:138;top:56;width:99;height:113" coordorigin="138,56" coordsize="99,113" path="m191,56l169,56,160,59,152,65,146,71,143,77,143,86,144,90,148,94,150,95,155,95,157,94,160,91,162,90,162,73,163,70,167,67,169,65,173,64,210,64,205,61,199,58,191,56xe" filled="true" fillcolor="#231f20" stroked="false">
                <v:path arrowok="t"/>
                <v:fill type="solid"/>
              </v:shape>
            </v:group>
            <v:group style="position:absolute;left:236;top:56;width:184;height:111" coordorigin="236,56" coordsize="184,111">
              <v:shape style="position:absolute;left:236;top:56;width:184;height:111" coordorigin="236,56" coordsize="184,111" path="m290,162l238,162,238,167,290,167,290,162xe" filled="true" fillcolor="#231f20" stroked="false">
                <v:path arrowok="t"/>
                <v:fill type="solid"/>
              </v:shape>
              <v:shape style="position:absolute;left:236;top:56;width:184;height:111" coordorigin="236,56" coordsize="184,111" path="m356,162l301,162,301,167,356,167,356,162xe" filled="true" fillcolor="#231f20" stroked="false">
                <v:path arrowok="t"/>
                <v:fill type="solid"/>
              </v:shape>
              <v:shape style="position:absolute;left:236;top:56;width:184;height:111" coordorigin="236,56" coordsize="184,111" path="m420,162l367,162,367,167,420,167,420,162xe" filled="true" fillcolor="#231f20" stroked="false">
                <v:path arrowok="t"/>
                <v:fill type="solid"/>
              </v:shape>
              <v:shape style="position:absolute;left:236;top:56;width:184;height:111" coordorigin="236,56" coordsize="184,111" path="m274,72l250,72,252,74,252,76,253,79,253,82,254,90,254,149,253,154,252,156,252,158,250,160,248,161,246,162,281,162,280,161,277,160,276,158,274,154,274,85,277,80,279,79,274,79,274,72xe" filled="true" fillcolor="#231f20" stroked="false">
                <v:path arrowok="t"/>
                <v:fill type="solid"/>
              </v:shape>
              <v:shape style="position:absolute;left:236;top:56;width:184;height:111" coordorigin="236,56" coordsize="184,111" path="m335,70l307,70,312,72,316,78,318,82,319,88,319,154,318,157,317,160,312,162,347,162,342,160,341,158,340,156,338,155,338,85,344,79,337,79,336,72,335,70xe" filled="true" fillcolor="#231f20" stroked="false">
                <v:path arrowok="t"/>
                <v:fill type="solid"/>
              </v:shape>
              <v:shape style="position:absolute;left:236;top:56;width:184;height:111" coordorigin="236,56" coordsize="184,111" path="m399,71l373,71,378,73,380,78,383,82,384,88,384,154,383,157,382,158,379,160,377,162,412,162,407,160,406,158,404,156,404,154,403,149,403,79,401,76,399,71xe" filled="true" fillcolor="#231f20" stroked="false">
                <v:path arrowok="t"/>
                <v:fill type="solid"/>
              </v:shape>
              <v:shape style="position:absolute;left:236;top:56;width:184;height:111" coordorigin="236,56" coordsize="184,111" path="m317,56l307,56,302,58,299,59,294,60,290,62,286,67,281,71,274,79,279,79,282,77,288,73,293,71,296,70,335,70,332,66,323,59,317,56xe" filled="true" fillcolor="#231f20" stroked="false">
                <v:path arrowok="t"/>
                <v:fill type="solid"/>
              </v:shape>
              <v:shape style="position:absolute;left:236;top:56;width:184;height:111" coordorigin="236,56" coordsize="184,111" path="m380,56l370,56,364,58,358,61,353,64,346,70,337,79,344,79,349,76,354,73,358,71,399,71,398,68,395,64,390,61,386,58,380,56xe" filled="true" fillcolor="#231f20" stroked="false">
                <v:path arrowok="t"/>
                <v:fill type="solid"/>
              </v:shape>
              <v:shape style="position:absolute;left:236;top:56;width:184;height:111" coordorigin="236,56" coordsize="184,111" path="m274,56l269,56,236,70,238,73,241,72,274,72,274,56xe" filled="true" fillcolor="#231f20" stroked="false">
                <v:path arrowok="t"/>
                <v:fill type="solid"/>
              </v:shape>
            </v:group>
            <v:group style="position:absolute;left:427;top:0;width:54;height:167" coordorigin="427,0" coordsize="54,167">
              <v:shape style="position:absolute;left:427;top:0;width:54;height:167" coordorigin="427,0" coordsize="54,167" path="m458,0l452,0,449,1,448,4,445,6,444,8,444,16,445,18,450,23,452,24,458,24,462,23,467,18,467,6,462,1,458,0xe" filled="true" fillcolor="#231f20" stroked="false">
                <v:path arrowok="t"/>
                <v:fill type="solid"/>
              </v:shape>
              <v:shape style="position:absolute;left:427;top:0;width:54;height:167" coordorigin="427,0" coordsize="54,167" path="m481,162l430,162,430,167,481,167,481,162xe" filled="true" fillcolor="#231f20" stroked="false">
                <v:path arrowok="t"/>
                <v:fill type="solid"/>
              </v:shape>
              <v:shape style="position:absolute;left:427;top:0;width:54;height:167" coordorigin="427,0" coordsize="54,167" path="m466,72l442,72,442,73,444,76,445,78,445,82,446,90,446,149,445,154,443,158,440,161,438,162,473,162,472,161,469,160,468,158,466,154,466,72xe" filled="true" fillcolor="#231f20" stroked="false">
                <v:path arrowok="t"/>
                <v:fill type="solid"/>
              </v:shape>
              <v:shape style="position:absolute;left:427;top:0;width:54;height:167" coordorigin="427,0" coordsize="54,167" path="m466,56l460,56,427,70,430,73,432,72,466,72,466,56xe" filled="true" fillcolor="#231f20" stroked="false">
                <v:path arrowok="t"/>
                <v:fill type="solid"/>
              </v:shape>
            </v:group>
            <v:group style="position:absolute;left:494;top:0;width:56;height:167" coordorigin="494,0" coordsize="56,167">
              <v:shape style="position:absolute;left:494;top:0;width:56;height:167" coordorigin="494,0" coordsize="56,167" path="m550,162l497,162,497,167,550,167,550,162xe" filled="true" fillcolor="#231f20" stroked="false">
                <v:path arrowok="t"/>
                <v:fill type="solid"/>
              </v:shape>
              <v:shape style="position:absolute;left:494;top:0;width:56;height:167" coordorigin="494,0" coordsize="56,167" path="m532,16l508,16,510,18,511,20,511,23,512,25,512,154,510,158,509,160,506,161,505,162,540,162,538,161,536,160,534,158,533,156,533,154,532,149,532,16xe" filled="true" fillcolor="#231f20" stroked="false">
                <v:path arrowok="t"/>
                <v:fill type="solid"/>
              </v:shape>
              <v:shape style="position:absolute;left:494;top:0;width:56;height:167" coordorigin="494,0" coordsize="56,167" path="m532,0l527,0,494,13,497,17,499,16,532,16,532,0xe" filled="true" fillcolor="#231f20" stroked="false">
                <v:path arrowok="t"/>
                <v:fill type="solid"/>
              </v:shape>
            </v:group>
            <v:group style="position:absolute;left:556;top:60;width:118;height:159" coordorigin="556,60" coordsize="118,159">
              <v:shape style="position:absolute;left:556;top:60;width:118;height:159" coordorigin="556,60" coordsize="118,159" path="m576,194l570,194,566,196,564,198,562,199,562,209,563,212,565,215,569,217,572,218,583,218,590,216,596,211,604,205,609,199,589,199,587,198,576,194xe" filled="true" fillcolor="#231f20" stroked="false">
                <v:path arrowok="t"/>
                <v:fill type="solid"/>
              </v:shape>
              <v:shape style="position:absolute;left:556;top:60;width:118;height:159" coordorigin="556,60" coordsize="118,159" path="m606,60l556,60,556,64,563,66,565,68,568,70,569,72,574,79,575,82,613,162,606,181,600,193,598,196,594,198,592,199,609,199,610,198,613,187,633,138,623,138,596,84,594,79,593,74,593,70,594,67,595,66,600,64,606,64,606,60xe" filled="true" fillcolor="#231f20" stroked="false">
                <v:path arrowok="t"/>
                <v:fill type="solid"/>
              </v:shape>
              <v:shape style="position:absolute;left:556;top:60;width:118;height:159" coordorigin="556,60" coordsize="118,159" path="m665,66l648,66,648,67,649,68,649,73,648,76,647,79,623,138,633,138,656,80,659,76,660,72,661,71,662,68,665,66xe" filled="true" fillcolor="#231f20" stroked="false">
                <v:path arrowok="t"/>
                <v:fill type="solid"/>
              </v:shape>
              <v:shape style="position:absolute;left:556;top:60;width:118;height:159" coordorigin="556,60" coordsize="118,159" path="m670,64l643,64,644,65,647,65,647,66,666,66,667,65,670,64xe" filled="true" fillcolor="#231f20" stroked="false">
                <v:path arrowok="t"/>
                <v:fill type="solid"/>
              </v:shape>
              <v:shape style="position:absolute;left:556;top:60;width:118;height:159" coordorigin="556,60" coordsize="118,159" path="m673,60l638,60,638,64,673,64,673,6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7"/>
        </w:rPr>
        <w:pict>
          <v:group style="width:23.65pt;height:8.550pt;mso-position-horizontal-relative:char;mso-position-vertical-relative:line" coordorigin="0,0" coordsize="473,171">
            <v:group style="position:absolute;left:0;top:0;width:113;height:171" coordorigin="0,0" coordsize="113,171">
              <v:shape style="position:absolute;left:0;top:0;width:113;height:171" coordorigin="0,0" coordsize="113,171" path="m38,16l14,16,17,18,17,20,18,23,18,25,19,34,19,156,25,161,32,164,44,169,52,170,64,170,81,164,83,162,59,162,55,161,50,158,47,156,42,154,38,150,38,85,43,80,47,78,38,78,38,16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102,73l71,73,77,77,84,84,90,91,92,102,92,131,90,142,84,150,77,157,71,162,83,162,101,148,110,130,113,109,110,87,102,73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83,56l60,56,48,64,38,78,47,78,50,76,54,74,59,73,102,73,101,71,92,61,83,56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38,0l32,0,0,13,2,17,6,16,38,16,38,0xe" filled="true" fillcolor="#231f20" stroked="false">
                <v:path arrowok="t"/>
                <v:fill type="solid"/>
              </v:shape>
            </v:group>
            <v:group style="position:absolute;left:130;top:56;width:98;height:113" coordorigin="130,56" coordsize="98,113">
              <v:shape style="position:absolute;left:130;top:56;width:98;height:113" coordorigin="130,56" coordsize="98,113" path="m202,64l176,64,181,66,188,73,190,80,190,91,186,97,165,105,150,113,130,136,130,150,132,156,137,161,142,167,148,169,160,169,164,168,172,164,179,160,183,156,162,156,158,154,151,146,150,142,150,131,151,127,156,120,161,116,167,113,170,110,178,108,190,103,209,103,209,83,208,76,206,72,204,67,202,64xe" filled="true" fillcolor="#231f20" stroked="false">
                <v:path arrowok="t"/>
                <v:fill type="solid"/>
              </v:shape>
              <v:shape style="position:absolute;left:130;top:56;width:98;height:113" coordorigin="130,56" coordsize="98,113" path="m210,151l190,151,190,157,191,162,193,164,196,168,198,169,210,169,218,163,225,154,212,154,211,152,210,152,210,151xe" filled="true" fillcolor="#231f20" stroked="false">
                <v:path arrowok="t"/>
                <v:fill type="solid"/>
              </v:shape>
              <v:shape style="position:absolute;left:130;top:56;width:98;height:113" coordorigin="130,56" coordsize="98,113" path="m209,103l190,103,190,144,180,151,172,156,183,156,190,151,210,151,210,149,209,146,209,103xe" filled="true" fillcolor="#231f20" stroked="false">
                <v:path arrowok="t"/>
                <v:fill type="solid"/>
              </v:shape>
              <v:shape style="position:absolute;left:130;top:56;width:98;height:113" coordorigin="130,56" coordsize="98,113" path="m227,145l220,152,217,154,225,154,227,151,227,145xe" filled="true" fillcolor="#231f20" stroked="false">
                <v:path arrowok="t"/>
                <v:fill type="solid"/>
              </v:shape>
              <v:shape style="position:absolute;left:130;top:56;width:98;height:113" coordorigin="130,56" coordsize="98,113" path="m182,56l161,56,151,59,137,71,134,77,134,90,137,91,138,94,140,95,146,95,149,94,152,90,154,86,154,73,155,70,158,67,161,65,164,64,202,64,197,61,191,58,182,56xe" filled="true" fillcolor="#231f20" stroked="false">
                <v:path arrowok="t"/>
                <v:fill type="solid"/>
              </v:shape>
            </v:group>
            <v:group style="position:absolute;left:240;top:56;width:74;height:114" coordorigin="240,56" coordsize="74,114">
              <v:shape style="position:absolute;left:240;top:56;width:74;height:114" coordorigin="240,56" coordsize="74,114" path="m295,166l252,166,254,167,263,169,270,170,286,170,294,167,295,166xe" filled="true" fillcolor="#231f20" stroked="false">
                <v:path arrowok="t"/>
                <v:fill type="solid"/>
              </v:shape>
              <v:shape style="position:absolute;left:240;top:56;width:74;height:114" coordorigin="240,56" coordsize="74,114" path="m244,130l240,130,240,168,244,168,246,166,295,166,298,163,270,163,263,161,251,149,246,142,244,130xe" filled="true" fillcolor="#231f20" stroked="false">
                <v:path arrowok="t"/>
                <v:fill type="solid"/>
              </v:shape>
              <v:shape style="position:absolute;left:240;top:56;width:74;height:114" coordorigin="240,56" coordsize="74,114" path="m276,56l263,56,254,59,242,71,240,78,240,94,278,125,286,130,289,133,294,137,295,142,295,151,294,155,287,162,282,163,298,163,301,161,310,155,313,148,313,125,305,115,289,107,272,98,264,95,259,91,257,89,254,85,253,82,253,73,256,71,258,67,262,65,266,64,305,64,305,61,294,61,292,60,288,59,276,56xe" filled="true" fillcolor="#231f20" stroked="false">
                <v:path arrowok="t"/>
                <v:fill type="solid"/>
              </v:shape>
              <v:shape style="position:absolute;left:240;top:56;width:74;height:114" coordorigin="240,56" coordsize="74,114" path="m305,64l278,64,284,65,289,70,294,73,298,82,301,92,305,92,305,64xe" filled="true" fillcolor="#231f20" stroked="false">
                <v:path arrowok="t"/>
                <v:fill type="solid"/>
              </v:shape>
              <v:shape style="position:absolute;left:240;top:56;width:74;height:114" coordorigin="240,56" coordsize="74,114" path="m305,56l301,56,299,59,299,60,298,60,296,61,305,61,305,56xe" filled="true" fillcolor="#231f20" stroked="false">
                <v:path arrowok="t"/>
                <v:fill type="solid"/>
              </v:shape>
            </v:group>
            <v:group style="position:absolute;left:328;top:0;width:54;height:167" coordorigin="328,0" coordsize="54,167">
              <v:shape style="position:absolute;left:328;top:0;width:54;height:167" coordorigin="328,0" coordsize="54,167" path="m359,0l353,0,349,1,348,4,346,6,344,8,344,16,346,18,350,23,353,24,359,24,362,23,367,18,367,6,362,1,359,0xe" filled="true" fillcolor="#231f20" stroked="false">
                <v:path arrowok="t"/>
                <v:fill type="solid"/>
              </v:shape>
              <v:shape style="position:absolute;left:328;top:0;width:54;height:167" coordorigin="328,0" coordsize="54,167" path="m382,162l330,162,330,167,382,167,382,162xe" filled="true" fillcolor="#231f20" stroked="false">
                <v:path arrowok="t"/>
                <v:fill type="solid"/>
              </v:shape>
              <v:shape style="position:absolute;left:328;top:0;width:54;height:167" coordorigin="328,0" coordsize="54,167" path="m366,72l342,72,342,73,344,76,346,78,346,82,347,90,347,149,346,154,343,158,341,161,338,162,373,162,372,161,370,160,368,158,366,154,366,72xe" filled="true" fillcolor="#231f20" stroked="false">
                <v:path arrowok="t"/>
                <v:fill type="solid"/>
              </v:shape>
              <v:shape style="position:absolute;left:328;top:0;width:54;height:167" coordorigin="328,0" coordsize="54,167" path="m366,56l360,56,328,70,330,73,332,72,366,72,366,56xe" filled="true" fillcolor="#231f20" stroked="false">
                <v:path arrowok="t"/>
                <v:fill type="solid"/>
              </v:shape>
            </v:group>
            <v:group style="position:absolute;left:400;top:56;width:74;height:114" coordorigin="400,56" coordsize="74,114">
              <v:shape style="position:absolute;left:400;top:56;width:74;height:114" coordorigin="400,56" coordsize="74,114" path="m456,166l412,166,414,167,422,169,431,170,446,170,455,167,456,166xe" filled="true" fillcolor="#231f20" stroked="false">
                <v:path arrowok="t"/>
                <v:fill type="solid"/>
              </v:shape>
              <v:shape style="position:absolute;left:400;top:56;width:74;height:114" coordorigin="400,56" coordsize="74,114" path="m404,130l400,130,400,168,404,168,404,167,407,166,456,166,459,163,430,163,422,161,410,149,406,142,404,130xe" filled="true" fillcolor="#231f20" stroked="false">
                <v:path arrowok="t"/>
                <v:fill type="solid"/>
              </v:shape>
              <v:shape style="position:absolute;left:400;top:56;width:74;height:114" coordorigin="400,56" coordsize="74,114" path="m437,56l422,56,415,59,403,71,400,78,400,94,438,125,446,130,454,137,456,142,456,151,454,155,446,162,443,163,459,163,469,155,473,148,473,125,464,115,449,107,425,95,420,91,418,89,415,85,414,82,414,73,415,71,419,67,422,65,426,64,464,64,464,61,454,61,451,60,448,59,442,58,437,56xe" filled="true" fillcolor="#231f20" stroked="false">
                <v:path arrowok="t"/>
                <v:fill type="solid"/>
              </v:shape>
              <v:shape style="position:absolute;left:400;top:56;width:74;height:114" coordorigin="400,56" coordsize="74,114" path="m464,64l439,64,445,65,454,73,458,82,461,92,464,92,464,64xe" filled="true" fillcolor="#231f20" stroked="false">
                <v:path arrowok="t"/>
                <v:fill type="solid"/>
              </v:shape>
              <v:shape style="position:absolute;left:400;top:56;width:74;height:114" coordorigin="400,56" coordsize="74,114" path="m464,56l461,56,460,58,460,59,458,60,457,60,457,61,464,61,464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34256" cy="138112"/>
            <wp:effectExtent l="0" t="0" r="0" b="0"/>
            <wp:docPr id="113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9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2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01202" cy="138112"/>
            <wp:effectExtent l="0" t="0" r="0" b="0"/>
            <wp:docPr id="115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96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567" w:val="left" w:leader="none"/>
        </w:tabs>
        <w:spacing w:line="160" w:lineRule="atLeast"/>
        <w:ind w:left="8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3.95pt;height:8.3pt;mso-position-horizontal-relative:char;mso-position-vertical-relative:line" coordorigin="0,0" coordsize="279,166">
            <v:group style="position:absolute;left:0;top:0;width:106;height:162" coordorigin="0,0" coordsize="106,162">
              <v:shape style="position:absolute;left:0;top:0;width:106;height:162" coordorigin="0,0" coordsize="106,162" path="m89,18l53,18,60,20,66,28,72,34,76,42,75,61,34,125,0,157,0,162,94,162,101,144,67,144,26,143,68,98,96,49,96,30,91,20,89,18xe" filled="true" fillcolor="#231f20" stroked="false">
                <v:path arrowok="t"/>
                <v:fill type="solid"/>
              </v:shape>
              <v:shape style="position:absolute;left:0;top:0;width:106;height:162" coordorigin="0,0" coordsize="106,162" path="m106,131l101,131,96,138,94,139,91,142,88,143,84,143,82,144,101,144,106,131xe" filled="true" fillcolor="#231f20" stroked="false">
                <v:path arrowok="t"/>
                <v:fill type="solid"/>
              </v:shape>
              <v:shape style="position:absolute;left:0;top:0;width:106;height:162" coordorigin="0,0" coordsize="106,162" path="m64,0l38,0,28,4,12,19,7,30,5,44,10,44,12,36,17,29,23,24,29,20,36,18,89,18,74,4,64,0xe" filled="true" fillcolor="#231f20" stroked="false">
                <v:path arrowok="t"/>
                <v:fill type="solid"/>
              </v:shape>
            </v:group>
            <v:group style="position:absolute;left:143;top:0;width:64;height:162" coordorigin="143,0" coordsize="64,162">
              <v:shape style="position:absolute;left:143;top:0;width:64;height:162" coordorigin="143,0" coordsize="64,162" path="m206,157l146,157,146,162,206,162,206,157xe" filled="true" fillcolor="#231f20" stroked="false">
                <v:path arrowok="t"/>
                <v:fill type="solid"/>
              </v:shape>
              <v:shape style="position:absolute;left:143;top:0;width:64;height:162" coordorigin="143,0" coordsize="64,162" path="m186,19l161,19,162,20,164,22,164,24,166,26,166,29,167,37,167,144,166,149,166,151,164,154,163,155,158,157,194,157,190,155,187,152,187,151,186,149,186,19xe" filled="true" fillcolor="#231f20" stroked="false">
                <v:path arrowok="t"/>
                <v:fill type="solid"/>
              </v:shape>
              <v:shape style="position:absolute;left:143;top:0;width:64;height:162" coordorigin="143,0" coordsize="64,162" path="m186,0l182,0,143,19,145,23,150,20,155,19,186,19,186,0xe" filled="true" fillcolor="#231f20" stroked="false">
                <v:path arrowok="t"/>
                <v:fill type="solid"/>
              </v:shape>
            </v:group>
            <v:group style="position:absolute;left:252;top:139;width:27;height:27" coordorigin="252,139" coordsize="27,27">
              <v:shape style="position:absolute;left:252;top:139;width:27;height:27" coordorigin="252,139" coordsize="27,27" path="m269,139l262,139,258,140,253,145,252,149,252,156,253,158,256,162,258,164,262,166,269,166,272,164,275,162,277,158,278,156,278,149,277,145,272,140,269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003934" cy="138112"/>
            <wp:effectExtent l="0" t="0" r="0" b="0"/>
            <wp:docPr id="117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97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9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9254" cy="138112"/>
            <wp:effectExtent l="0" t="0" r="0" b="0"/>
            <wp:docPr id="119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9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2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79"/>
          <w:pgSz w:w="12240" w:h="15840"/>
          <w:pgMar w:header="1499" w:footer="740" w:top="1700" w:bottom="920" w:left="132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72.419998pt;margin-top:188.220001pt;width:449.640419pt;height:10.875pt;mso-position-horizontal-relative:page;mso-position-vertical-relative:page;z-index:6808" type="#_x0000_t75" stroked="false">
            <v:imagedata r:id="rId210" o:title=""/>
          </v:shape>
        </w:pict>
      </w:r>
      <w:r>
        <w:rPr/>
        <w:pict>
          <v:group style="position:absolute;margin-left:108.239998pt;margin-top:216.779999pt;width:13.95pt;height:8.3pt;mso-position-horizontal-relative:page;mso-position-vertical-relative:page;z-index:6832" coordorigin="2165,4336" coordsize="279,166">
            <v:group style="position:absolute;left:2165;top:4336;width:106;height:162" coordorigin="2165,4336" coordsize="106,162">
              <v:shape style="position:absolute;left:2165;top:4336;width:106;height:162" coordorigin="2165,4336" coordsize="106,162" path="m2254,4354l2218,4354,2225,4356,2231,4363,2237,4369,2240,4378,2240,4396,2198,4460,2165,4493,2165,4498,2258,4498,2265,4480,2232,4480,2191,4479,2233,4433,2261,4385,2261,4366,2256,4356,2254,4354xe" filled="true" fillcolor="#231f20" stroked="false">
                <v:path arrowok="t"/>
                <v:fill type="solid"/>
              </v:shape>
              <v:shape style="position:absolute;left:2165;top:4336;width:106;height:162" coordorigin="2165,4336" coordsize="106,162" path="m2270,4466l2266,4466,2261,4474,2258,4475,2256,4477,2252,4478,2249,4478,2246,4480,2265,4480,2270,4466xe" filled="true" fillcolor="#231f20" stroked="false">
                <v:path arrowok="t"/>
                <v:fill type="solid"/>
              </v:shape>
              <v:shape style="position:absolute;left:2165;top:4336;width:106;height:162" coordorigin="2165,4336" coordsize="106,162" path="m2228,4336l2203,4336,2192,4339,2177,4355,2172,4366,2170,4380,2174,4380,2177,4372,2182,4364,2188,4360,2194,4356,2201,4354,2254,4354,2239,4339,2228,4336xe" filled="true" fillcolor="#231f20" stroked="false">
                <v:path arrowok="t"/>
                <v:fill type="solid"/>
              </v:shape>
            </v:group>
            <v:group style="position:absolute;left:2285;top:4336;width:106;height:162" coordorigin="2285,4336" coordsize="106,162">
              <v:shape style="position:absolute;left:2285;top:4336;width:106;height:162" coordorigin="2285,4336" coordsize="106,162" path="m2374,4354l2338,4354,2345,4356,2351,4363,2357,4369,2360,4378,2360,4396,2318,4460,2285,4493,2285,4498,2378,4498,2385,4480,2352,4480,2311,4479,2353,4433,2381,4385,2381,4366,2376,4356,2374,4354xe" filled="true" fillcolor="#231f20" stroked="false">
                <v:path arrowok="t"/>
                <v:fill type="solid"/>
              </v:shape>
              <v:shape style="position:absolute;left:2285;top:4336;width:106;height:162" coordorigin="2285,4336" coordsize="106,162" path="m2390,4466l2386,4466,2381,4474,2378,4475,2376,4477,2372,4478,2369,4478,2366,4480,2385,4480,2390,4466xe" filled="true" fillcolor="#231f20" stroked="false">
                <v:path arrowok="t"/>
                <v:fill type="solid"/>
              </v:shape>
              <v:shape style="position:absolute;left:2285;top:4336;width:106;height:162" coordorigin="2285,4336" coordsize="106,162" path="m2348,4336l2323,4336,2312,4339,2297,4355,2292,4366,2290,4380,2294,4380,2297,4372,2302,4364,2308,4360,2314,4356,2321,4354,2374,4354,2359,4339,2348,4336xe" filled="true" fillcolor="#231f20" stroked="false">
                <v:path arrowok="t"/>
                <v:fill type="solid"/>
              </v:shape>
            </v:group>
            <v:group style="position:absolute;left:2417;top:4475;width:27;height:27" coordorigin="2417,4475" coordsize="27,27">
              <v:shape style="position:absolute;left:2417;top:4475;width:27;height:27" coordorigin="2417,4475" coordsize="27,27" path="m2434,4475l2426,4475,2423,4476,2418,4481,2417,4484,2417,4492,2418,4494,2420,4498,2423,4500,2426,4501,2434,4501,2437,4500,2440,4498,2442,4494,2443,4492,2443,4484,2442,4481,2437,4476,2434,447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360001pt;margin-top:216.539993pt;width:398.960625pt;height:11.025pt;mso-position-horizontal-relative:page;mso-position-vertical-relative:page;z-index:6856" type="#_x0000_t75" stroked="false">
            <v:imagedata r:id="rId211" o:title=""/>
          </v:shape>
        </w:pict>
      </w:r>
      <w:r>
        <w:rPr/>
        <w:pict>
          <v:shape style="position:absolute;margin-left:72.419998pt;margin-top:244.860001pt;width:193.899372pt;height:10.875pt;mso-position-horizontal-relative:page;mso-position-vertical-relative:page;z-index:6880" type="#_x0000_t75" stroked="false">
            <v:imagedata r:id="rId212" o:title=""/>
          </v:shape>
        </w:pict>
      </w:r>
      <w:r>
        <w:rPr/>
        <w:pict>
          <v:shape style="position:absolute;margin-left:275.700989pt;margin-top:244.860001pt;width:262.493819pt;height:10.875pt;mso-position-horizontal-relative:page;mso-position-vertical-relative:page;z-index:6904" type="#_x0000_t75" stroked="false">
            <v:imagedata r:id="rId213" o:title=""/>
          </v:shape>
        </w:pict>
      </w:r>
      <w:r>
        <w:rPr/>
        <w:pict>
          <v:shape style="position:absolute;margin-left:72.599998pt;margin-top:273.181pt;width:471.410625pt;height:11.025pt;mso-position-horizontal-relative:page;mso-position-vertical-relative:page;z-index:6928" type="#_x0000_t75" stroked="false">
            <v:imagedata r:id="rId214" o:title=""/>
          </v:shape>
        </w:pict>
      </w:r>
      <w:r>
        <w:rPr/>
        <w:pict>
          <v:shape style="position:absolute;margin-left:72.419998pt;margin-top:301.501007pt;width:146.155220pt;height:10.875pt;mso-position-horizontal-relative:page;mso-position-vertical-relative:page;z-index:6952" type="#_x0000_t75" stroked="false">
            <v:imagedata r:id="rId215" o:title=""/>
          </v:shape>
        </w:pict>
      </w:r>
      <w:r>
        <w:rPr/>
        <w:pict>
          <v:shape style="position:absolute;margin-left:226.380005pt;margin-top:301.501007pt;width:228.077232pt;height:10.875pt;mso-position-horizontal-relative:page;mso-position-vertical-relative:page;z-index:6976" type="#_x0000_t75" stroked="false">
            <v:imagedata r:id="rId216" o:title=""/>
          </v:shape>
        </w:pict>
      </w:r>
      <w:r>
        <w:rPr/>
        <w:pict>
          <v:group style="position:absolute;margin-left:225.610001pt;margin-top:330.240997pt;width:160.8pt;height:10.75pt;mso-position-horizontal-relative:page;mso-position-vertical-relative:page;z-index:7000" coordorigin="4512,6605" coordsize="3216,215">
            <v:group style="position:absolute;left:4519;top:6804;width:3202;height:2" coordorigin="4519,6804" coordsize="3202,2">
              <v:shape style="position:absolute;left:4519;top:6804;width:3202;height:2" coordorigin="4519,6804" coordsize="3202,0" path="m4519,6804l7721,6804e" filled="false" stroked="true" strokeweight=".70001pt" strokecolor="#231f20">
                <v:path arrowok="t"/>
              </v:shape>
              <v:shape style="position:absolute;left:4523;top:6605;width:3190;height:215" type="#_x0000_t75" stroked="false">
                <v:imagedata r:id="rId217" o:title=""/>
              </v:shape>
            </v:group>
            <w10:wrap type="none"/>
          </v:group>
        </w:pict>
      </w:r>
      <w:r>
        <w:rPr/>
        <w:pict>
          <v:group style="position:absolute;margin-left:108.239998pt;margin-top:358.381012pt;width:13.95pt;height:8.3pt;mso-position-horizontal-relative:page;mso-position-vertical-relative:page;z-index:7024" coordorigin="2165,7168" coordsize="279,166">
            <v:group style="position:absolute;left:2165;top:7168;width:106;height:162" coordorigin="2165,7168" coordsize="106,162">
              <v:shape style="position:absolute;left:2165;top:7168;width:106;height:162" coordorigin="2165,7168" coordsize="106,162" path="m2254,7186l2218,7186,2225,7188,2231,7195,2237,7201,2240,7210,2240,7228,2198,7292,2165,7325,2165,7330,2258,7330,2265,7312,2232,7312,2191,7311,2233,7265,2261,7217,2261,7198,2256,7188,2254,7186xe" filled="true" fillcolor="#231f20" stroked="false">
                <v:path arrowok="t"/>
                <v:fill type="solid"/>
              </v:shape>
              <v:shape style="position:absolute;left:2165;top:7168;width:106;height:162" coordorigin="2165,7168" coordsize="106,162" path="m2270,7298l2266,7298,2261,7306,2258,7307,2256,7309,2252,7310,2249,7310,2246,7312,2265,7312,2270,7298xe" filled="true" fillcolor="#231f20" stroked="false">
                <v:path arrowok="t"/>
                <v:fill type="solid"/>
              </v:shape>
              <v:shape style="position:absolute;left:2165;top:7168;width:106;height:162" coordorigin="2165,7168" coordsize="106,162" path="m2228,7168l2203,7168,2192,7171,2177,7187,2172,7198,2170,7212,2174,7212,2177,7204,2182,7196,2188,7192,2194,7188,2201,7186,2254,7186,2239,7171,2228,7168xe" filled="true" fillcolor="#231f20" stroked="false">
                <v:path arrowok="t"/>
                <v:fill type="solid"/>
              </v:shape>
            </v:group>
            <v:group style="position:absolute;left:2290;top:7168;width:90;height:165" coordorigin="2290,7168" coordsize="90,165">
              <v:shape style="position:absolute;left:2290;top:7168;width:90;height:165" coordorigin="2290,7168" coordsize="90,165" path="m2303,7312l2294,7312,2291,7315,2290,7318,2290,7322,2292,7326,2299,7331,2306,7332,2332,7331,2352,7325,2355,7322,2330,7322,2327,7321,2324,7321,2322,7320,2318,7319,2314,7316,2310,7314,2306,7313,2305,7313,2303,7312xe" filled="true" fillcolor="#231f20" stroked="false">
                <v:path arrowok="t"/>
                <v:fill type="solid"/>
              </v:shape>
              <v:shape style="position:absolute;left:2290;top:7168;width:90;height:165" coordorigin="2290,7168" coordsize="90,165" path="m2368,7183l2334,7183,2340,7186,2345,7190,2351,7195,2353,7202,2353,7217,2351,7222,2348,7228,2346,7232,2341,7237,2329,7244,2323,7247,2316,7247,2316,7250,2327,7250,2333,7252,2338,7254,2344,7258,2348,7260,2352,7264,2354,7265,2357,7268,2359,7273,2362,7279,2363,7285,2363,7300,2360,7307,2348,7319,2341,7322,2355,7322,2366,7313,2376,7303,2380,7291,2380,7267,2377,7259,2368,7244,2360,7240,2353,7234,2367,7216,2372,7200,2372,7193,2370,7186,2368,7183xe" filled="true" fillcolor="#231f20" stroked="false">
                <v:path arrowok="t"/>
                <v:fill type="solid"/>
              </v:shape>
              <v:shape style="position:absolute;left:2290;top:7168;width:90;height:165" coordorigin="2290,7168" coordsize="90,165" path="m2348,7168l2324,7168,2316,7170,2309,7176,2303,7182,2297,7190,2292,7201,2296,7202,2304,7190,2315,7183,2368,7183,2364,7180,2358,7171,2348,7168xe" filled="true" fillcolor="#231f20" stroked="false">
                <v:path arrowok="t"/>
                <v:fill type="solid"/>
              </v:shape>
            </v:group>
            <v:group style="position:absolute;left:2417;top:7307;width:27;height:27" coordorigin="2417,7307" coordsize="27,27">
              <v:shape style="position:absolute;left:2417;top:7307;width:27;height:27" coordorigin="2417,7307" coordsize="27,27" path="m2434,7307l2426,7307,2423,7308,2418,7313,2417,7316,2417,7324,2418,7326,2420,7330,2423,7332,2426,7333,2434,7333,2437,7332,2440,7330,2442,7326,2443,7324,2443,7316,2442,7313,2437,7308,2434,73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300003pt;margin-top:358.140991pt;width:393.891106pt;height:10.875pt;mso-position-horizontal-relative:page;mso-position-vertical-relative:page;z-index:7048" type="#_x0000_t75" stroked="false">
            <v:imagedata r:id="rId218" o:title=""/>
          </v:shape>
        </w:pict>
      </w:r>
      <w:r>
        <w:rPr/>
        <w:pict>
          <v:shape style="position:absolute;margin-left:72.419998pt;margin-top:386.460999pt;width:229.630804pt;height:10.875pt;mso-position-horizontal-relative:page;mso-position-vertical-relative:page;z-index:7072" type="#_x0000_t75" stroked="false">
            <v:imagedata r:id="rId219" o:title=""/>
          </v:shape>
        </w:pict>
      </w:r>
      <w:r>
        <w:rPr/>
        <w:pict>
          <v:shape style="position:absolute;margin-left:308.580994pt;margin-top:386.460999pt;width:54.319859pt;height:8.58pt;mso-position-horizontal-relative:page;mso-position-vertical-relative:page;z-index:7096" type="#_x0000_t75" stroked="false">
            <v:imagedata r:id="rId220" o:title=""/>
          </v:shape>
        </w:pict>
      </w:r>
      <w:r>
        <w:rPr/>
        <w:pict>
          <v:shape style="position:absolute;margin-left:367.561005pt;margin-top:386.460999pt;width:101.878434pt;height:10.875pt;mso-position-horizontal-relative:page;mso-position-vertical-relative:page;z-index:7120" type="#_x0000_t75" stroked="false">
            <v:imagedata r:id="rId221" o:title=""/>
          </v:shape>
        </w:pict>
      </w:r>
      <w:r>
        <w:rPr/>
        <w:pict>
          <v:group style="position:absolute;margin-left:475.020996pt;margin-top:387.661011pt;width:8.85pt;height:7.35pt;mso-position-horizontal-relative:page;mso-position-vertical-relative:page;z-index:7144" coordorigin="9500,7753" coordsize="177,147">
            <v:group style="position:absolute;left:9500;top:7753;width:65;height:144" coordorigin="9500,7753" coordsize="65,144">
              <v:shape style="position:absolute;left:9500;top:7753;width:65;height:144" coordorigin="9500,7753" coordsize="65,144" path="m9536,7796l9517,7796,9517,7877,9528,7895,9530,7897,9544,7897,9548,7896,9553,7892,9562,7884,9545,7884,9541,7883,9540,7880,9538,7878,9536,7873,9536,7796xe" filled="true" fillcolor="#231f20" stroked="false">
                <v:path arrowok="t"/>
                <v:fill type="solid"/>
              </v:shape>
              <v:shape style="position:absolute;left:9500;top:7753;width:65;height:144" coordorigin="9500,7753" coordsize="65,144" path="m9565,7874l9560,7874,9559,7878,9557,7880,9550,7884,9562,7884,9563,7883,9565,7874xe" filled="true" fillcolor="#231f20" stroked="false">
                <v:path arrowok="t"/>
                <v:fill type="solid"/>
              </v:shape>
              <v:shape style="position:absolute;left:9500;top:7753;width:65;height:144" coordorigin="9500,7753" coordsize="65,144" path="m9536,7753l9533,7753,9530,7762,9527,7766,9526,7770,9518,7780,9514,7784,9509,7788,9505,7792,9500,7793,9500,7796,9562,7796,9562,7789,9536,7789,9536,7753xe" filled="true" fillcolor="#231f20" stroked="false">
                <v:path arrowok="t"/>
                <v:fill type="solid"/>
              </v:shape>
            </v:group>
            <v:group style="position:absolute;left:9572;top:7786;width:105;height:114" coordorigin="9572,7786" coordsize="105,114">
              <v:shape style="position:absolute;left:9572;top:7786;width:105;height:114" coordorigin="9572,7786" coordsize="105,114" path="m9625,7786l9616,7786,9607,7788,9600,7793,9592,7798,9586,7805,9580,7814,9575,7824,9572,7834,9572,7846,9577,7864,9587,7884,9603,7895,9624,7900,9634,7900,9642,7897,9650,7891,9618,7891,9610,7885,9603,7873,9597,7855,9595,7834,9595,7824,9617,7793,9650,7793,9646,7790,9625,7786xe" filled="true" fillcolor="#231f20" stroked="false">
                <v:path arrowok="t"/>
                <v:fill type="solid"/>
              </v:shape>
              <v:shape style="position:absolute;left:9572;top:7786;width:105;height:114" coordorigin="9572,7786" coordsize="105,114" path="m9650,7793l9630,7793,9637,7796,9645,7809,9653,7827,9655,7849,9655,7865,9652,7876,9642,7888,9636,7891,9650,7891,9659,7886,9665,7879,9674,7860,9677,7850,9677,7839,9673,7820,9662,7802,9650,779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89.061005pt;margin-top:386.460999pt;width:51.298732pt;height:8.58pt;mso-position-horizontal-relative:page;mso-position-vertical-relative:page;z-index:7168" type="#_x0000_t75" stroked="false">
            <v:imagedata r:id="rId222" o:title=""/>
          </v:shape>
        </w:pict>
      </w:r>
      <w:r>
        <w:rPr/>
        <w:pict>
          <v:group style="position:absolute;margin-left:115.68pt;margin-top:414.781006pt;width:28.65pt;height:8.550pt;mso-position-horizontal-relative:page;mso-position-vertical-relative:page;z-index:7192" coordorigin="2314,8296" coordsize="573,171">
            <v:group style="position:absolute;left:2314;top:8304;width:134;height:159" coordorigin="2314,8304" coordsize="134,159">
              <v:shape style="position:absolute;left:2314;top:8304;width:134;height:159" coordorigin="2314,8304" coordsize="134,159" path="m2413,8458l2346,8458,2346,8462,2413,8462,2413,8458xe" filled="true" fillcolor="#231f20" stroked="false">
                <v:path arrowok="t"/>
                <v:fill type="solid"/>
              </v:shape>
              <v:shape style="position:absolute;left:2314;top:8304;width:134;height:159" coordorigin="2314,8304" coordsize="134,159" path="m2392,8314l2369,8314,2369,8443,2368,8449,2366,8452,2363,8456,2358,8458,2402,8458,2398,8456,2394,8453,2393,8450,2392,8444,2392,8314xe" filled="true" fillcolor="#231f20" stroked="false">
                <v:path arrowok="t"/>
                <v:fill type="solid"/>
              </v:shape>
              <v:shape style="position:absolute;left:2314;top:8304;width:134;height:159" coordorigin="2314,8304" coordsize="134,159" path="m2446,8304l2316,8304,2314,8341,2318,8341,2318,8334,2321,8328,2323,8323,2326,8320,2329,8316,2334,8315,2336,8314,2446,8314,2446,8304xe" filled="true" fillcolor="#231f20" stroked="false">
                <v:path arrowok="t"/>
                <v:fill type="solid"/>
              </v:shape>
              <v:shape style="position:absolute;left:2314;top:8304;width:134;height:159" coordorigin="2314,8304" coordsize="134,159" path="m2446,8314l2420,8314,2425,8315,2430,8317,2434,8318,2437,8322,2441,8329,2442,8334,2442,8341,2447,8341,2446,8314xe" filled="true" fillcolor="#231f20" stroked="false">
                <v:path arrowok="t"/>
                <v:fill type="solid"/>
              </v:shape>
            </v:group>
            <v:group style="position:absolute;left:2454;top:8296;width:118;height:167" coordorigin="2454,8296" coordsize="118,167">
              <v:shape style="position:absolute;left:2454;top:8296;width:118;height:167" coordorigin="2454,8296" coordsize="118,167" path="m2509,8458l2456,8458,2456,8462,2509,8462,2509,8458xe" filled="true" fillcolor="#231f20" stroked="false">
                <v:path arrowok="t"/>
                <v:fill type="solid"/>
              </v:shape>
              <v:shape style="position:absolute;left:2454;top:8296;width:118;height:167" coordorigin="2454,8296" coordsize="118,167" path="m2572,8458l2519,8458,2519,8462,2572,8462,2572,8458xe" filled="true" fillcolor="#231f20" stroked="false">
                <v:path arrowok="t"/>
                <v:fill type="solid"/>
              </v:shape>
              <v:shape style="position:absolute;left:2454;top:8296;width:118;height:167" coordorigin="2454,8296" coordsize="118,167" path="m2492,8311l2468,8311,2471,8314,2471,8316,2472,8318,2472,8321,2473,8329,2473,8444,2472,8449,2471,8452,2471,8454,2470,8455,2465,8458,2500,8458,2498,8456,2494,8454,2494,8452,2492,8450,2492,8382,2498,8375,2492,8375,2492,8311xe" filled="true" fillcolor="#231f20" stroked="false">
                <v:path arrowok="t"/>
                <v:fill type="solid"/>
              </v:shape>
              <v:shape style="position:absolute;left:2454;top:8296;width:118;height:167" coordorigin="2454,8296" coordsize="118,167" path="m2552,8366l2526,8366,2533,8374,2536,8381,2536,8452,2533,8454,2532,8456,2530,8458,2563,8458,2561,8456,2558,8454,2556,8449,2556,8387,2555,8377,2554,8372,2552,8366xe" filled="true" fillcolor="#231f20" stroked="false">
                <v:path arrowok="t"/>
                <v:fill type="solid"/>
              </v:shape>
              <v:shape style="position:absolute;left:2454;top:8296;width:118;height:167" coordorigin="2454,8296" coordsize="118,167" path="m2534,8352l2522,8352,2518,8353,2513,8356,2508,8359,2501,8365,2492,8375,2498,8375,2503,8371,2507,8369,2512,8368,2515,8366,2552,8366,2551,8365,2548,8360,2544,8357,2539,8353,2534,8352xe" filled="true" fillcolor="#231f20" stroked="false">
                <v:path arrowok="t"/>
                <v:fill type="solid"/>
              </v:shape>
              <v:shape style="position:absolute;left:2454;top:8296;width:118;height:167" coordorigin="2454,8296" coordsize="118,167" path="m2492,8296l2486,8296,2454,8309,2456,8312,2460,8311,2492,8311,2492,8296xe" filled="true" fillcolor="#231f20" stroked="false">
                <v:path arrowok="t"/>
                <v:fill type="solid"/>
              </v:shape>
            </v:group>
            <v:group style="position:absolute;left:2581;top:8352;width:104;height:114" coordorigin="2581,8352" coordsize="104,114">
              <v:shape style="position:absolute;left:2581;top:8352;width:104;height:114" coordorigin="2581,8352" coordsize="104,114" path="m2633,8352l2624,8352,2616,8354,2599,8364,2593,8371,2584,8390,2581,8400,2581,8412,2585,8430,2595,8449,2611,8462,2632,8466,2641,8466,2651,8464,2659,8458,2627,8458,2618,8452,2612,8439,2605,8421,2603,8400,2603,8390,2604,8382,2609,8370,2612,8365,2617,8363,2621,8360,2626,8359,2659,8359,2654,8356,2633,8352xe" filled="true" fillcolor="#231f20" stroked="false">
                <v:path arrowok="t"/>
                <v:fill type="solid"/>
              </v:shape>
              <v:shape style="position:absolute;left:2581;top:8352;width:104;height:114" coordorigin="2581,8352" coordsize="104,114" path="m2659,8359l2638,8359,2645,8363,2654,8376,2661,8393,2663,8416,2663,8431,2660,8442,2651,8454,2645,8458,2659,8458,2684,8417,2684,8405,2681,8386,2670,8367,2659,8359xe" filled="true" fillcolor="#231f20" stroked="false">
                <v:path arrowok="t"/>
                <v:fill type="solid"/>
              </v:shape>
            </v:group>
            <v:group style="position:absolute;left:2705;top:8352;width:74;height:114" coordorigin="2705,8352" coordsize="74,114">
              <v:shape style="position:absolute;left:2705;top:8352;width:74;height:114" coordorigin="2705,8352" coordsize="74,114" path="m2761,8461l2717,8461,2719,8462,2728,8465,2736,8466,2752,8466,2760,8462,2761,8461xe" filled="true" fillcolor="#231f20" stroked="false">
                <v:path arrowok="t"/>
                <v:fill type="solid"/>
              </v:shape>
              <v:shape style="position:absolute;left:2705;top:8352;width:74;height:114" coordorigin="2705,8352" coordsize="74,114" path="m2710,8425l2705,8425,2705,8464,2710,8464,2710,8462,2712,8461,2761,8461,2764,8459,2735,8459,2728,8456,2716,8444,2711,8437,2710,8425xe" filled="true" fillcolor="#231f20" stroked="false">
                <v:path arrowok="t"/>
                <v:fill type="solid"/>
              </v:shape>
              <v:shape style="position:absolute;left:2705;top:8352;width:74;height:114" coordorigin="2705,8352" coordsize="74,114" path="m2742,8352l2728,8352,2720,8354,2708,8366,2705,8374,2705,8389,2743,8420,2752,8425,2759,8432,2761,8437,2761,8447,2759,8450,2752,8458,2748,8459,2764,8459,2774,8450,2778,8443,2778,8420,2770,8411,2754,8402,2730,8390,2725,8387,2723,8384,2720,8381,2719,8377,2719,8369,2720,8366,2724,8363,2728,8360,2731,8359,2770,8359,2770,8357,2759,8357,2756,8356,2753,8354,2747,8353,2742,8352xe" filled="true" fillcolor="#231f20" stroked="false">
                <v:path arrowok="t"/>
                <v:fill type="solid"/>
              </v:shape>
              <v:shape style="position:absolute;left:2705;top:8352;width:74;height:114" coordorigin="2705,8352" coordsize="74,114" path="m2770,8359l2744,8359,2750,8360,2759,8369,2764,8377,2766,8388,2770,8388,2770,8359xe" filled="true" fillcolor="#231f20" stroked="false">
                <v:path arrowok="t"/>
                <v:fill type="solid"/>
              </v:shape>
              <v:shape style="position:absolute;left:2705;top:8352;width:74;height:114" coordorigin="2705,8352" coordsize="74,114" path="m2770,8352l2766,8352,2765,8353,2765,8354,2764,8356,2762,8356,2762,8357,2770,8357,2770,8352xe" filled="true" fillcolor="#231f20" stroked="false">
                <v:path arrowok="t"/>
                <v:fill type="solid"/>
              </v:shape>
            </v:group>
            <v:group style="position:absolute;left:2795;top:8352;width:92;height:114" coordorigin="2795,8352" coordsize="92,114">
              <v:shape style="position:absolute;left:2795;top:8352;width:92;height:114" coordorigin="2795,8352" coordsize="92,114" path="m2857,8352l2797,8390,2795,8414,2799,8435,2809,8450,2819,8461,2830,8466,2854,8466,2864,8461,2872,8453,2877,8447,2840,8447,2831,8442,2824,8432,2815,8424,2812,8412,2812,8395,2886,8395,2886,8389,2812,8389,2813,8380,2816,8372,2826,8363,2832,8360,2871,8360,2867,8356,2857,8352xe" filled="true" fillcolor="#231f20" stroked="false">
                <v:path arrowok="t"/>
                <v:fill type="solid"/>
              </v:shape>
              <v:shape style="position:absolute;left:2795;top:8352;width:92;height:114" coordorigin="2795,8352" coordsize="92,114" path="m2882,8420l2879,8430,2875,8437,2869,8441,2864,8444,2858,8447,2877,8447,2880,8443,2885,8434,2886,8423,2882,8420xe" filled="true" fillcolor="#231f20" stroked="false">
                <v:path arrowok="t"/>
                <v:fill type="solid"/>
              </v:shape>
              <v:shape style="position:absolute;left:2795;top:8352;width:92;height:114" coordorigin="2795,8352" coordsize="92,114" path="m2871,8360l2843,8360,2846,8362,2850,8364,2855,8366,2860,8374,2861,8377,2861,8382,2862,8389,2886,8389,2886,8382,2882,8371,2874,8364,2871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0.539993pt;margin-top:414.781006pt;width:71.583791pt;height:10.875pt;mso-position-horizontal-relative:page;mso-position-vertical-relative:page;z-index:7216" type="#_x0000_t75" stroked="false">
            <v:imagedata r:id="rId223" o:title=""/>
          </v:shape>
        </w:pict>
      </w:r>
      <w:r>
        <w:rPr/>
        <w:pict>
          <v:shape style="position:absolute;margin-left:229.380005pt;margin-top:414.781006pt;width:40.453606pt;height:10.875pt;mso-position-horizontal-relative:page;mso-position-vertical-relative:page;z-index:7240" type="#_x0000_t75" stroked="false">
            <v:imagedata r:id="rId224" o:title=""/>
          </v:shape>
        </w:pict>
      </w:r>
      <w:r>
        <w:rPr/>
        <w:pict>
          <v:group style="position:absolute;margin-left:276.300995pt;margin-top:414.781006pt;width:21.85pt;height:8.550pt;mso-position-horizontal-relative:page;mso-position-vertical-relative:page;z-index:7264" coordorigin="5526,8296" coordsize="437,171">
            <v:group style="position:absolute;left:5526;top:8296;width:95;height:167" coordorigin="5526,8296" coordsize="95,167">
              <v:shape style="position:absolute;left:5526;top:8296;width:95;height:167" coordorigin="5526,8296" coordsize="95,167" path="m5591,8458l5526,8458,5526,8462,5591,8462,5591,8458xe" filled="true" fillcolor="#231f20" stroked="false">
                <v:path arrowok="t"/>
                <v:fill type="solid"/>
              </v:shape>
              <v:shape style="position:absolute;left:5526;top:8296;width:95;height:167" coordorigin="5526,8296" coordsize="95,167" path="m5566,8364l5546,8364,5546,8447,5543,8454,5539,8456,5537,8458,5576,8458,5572,8456,5569,8453,5567,8450,5566,8444,5566,8364xe" filled="true" fillcolor="#231f20" stroked="false">
                <v:path arrowok="t"/>
                <v:fill type="solid"/>
              </v:shape>
              <v:shape style="position:absolute;left:5526;top:8296;width:95;height:167" coordorigin="5526,8296" coordsize="95,167" path="m5593,8356l5526,8356,5526,8364,5593,8364,5593,8356xe" filled="true" fillcolor="#231f20" stroked="false">
                <v:path arrowok="t"/>
                <v:fill type="solid"/>
              </v:shape>
              <v:shape style="position:absolute;left:5526;top:8296;width:95;height:167" coordorigin="5526,8296" coordsize="95,167" path="m5599,8296l5582,8296,5574,8298,5568,8303,5561,8308,5555,8314,5551,8321,5549,8328,5546,8338,5546,8356,5566,8356,5566,8330,5567,8321,5568,8316,5570,8309,5573,8308,5575,8305,5579,8304,5614,8304,5608,8299,5599,8296xe" filled="true" fillcolor="#231f20" stroked="false">
                <v:path arrowok="t"/>
                <v:fill type="solid"/>
              </v:shape>
              <v:shape style="position:absolute;left:5526;top:8296;width:95;height:167" coordorigin="5526,8296" coordsize="95,167" path="m5614,8304l5585,8304,5592,8308,5596,8311,5598,8315,5600,8320,5604,8322,5605,8323,5608,8324,5609,8326,5614,8326,5616,8324,5617,8322,5620,8321,5621,8318,5621,8311,5618,8308,5614,8304xe" filled="true" fillcolor="#231f20" stroked="false">
                <v:path arrowok="t"/>
                <v:fill type="solid"/>
              </v:shape>
            </v:group>
            <v:group style="position:absolute;left:5605;top:8352;width:98;height:113" coordorigin="5605,8352" coordsize="98,113">
              <v:shape style="position:absolute;left:5605;top:8352;width:98;height:113" coordorigin="5605,8352" coordsize="98,113" path="m5676,8359l5651,8359,5656,8362,5663,8369,5665,8376,5665,8387,5661,8393,5640,8401,5626,8408,5617,8413,5611,8418,5606,8428,5605,8431,5605,8446,5608,8452,5612,8456,5617,8462,5623,8465,5635,8465,5640,8464,5644,8461,5647,8460,5653,8455,5658,8452,5636,8452,5633,8449,5629,8446,5627,8442,5624,8437,5624,8426,5626,8423,5628,8419,5635,8412,5642,8408,5645,8406,5653,8404,5665,8399,5684,8399,5684,8378,5683,8371,5682,8368,5680,8363,5676,8359xe" filled="true" fillcolor="#231f20" stroked="false">
                <v:path arrowok="t"/>
                <v:fill type="solid"/>
              </v:shape>
              <v:shape style="position:absolute;left:5605;top:8352;width:98;height:113" coordorigin="5605,8352" coordsize="98,113" path="m5684,8447l5665,8447,5665,8453,5666,8458,5668,8460,5670,8464,5674,8465,5686,8465,5694,8459,5701,8449,5688,8449,5687,8448,5686,8448,5684,8447xe" filled="true" fillcolor="#231f20" stroked="false">
                <v:path arrowok="t"/>
                <v:fill type="solid"/>
              </v:shape>
              <v:shape style="position:absolute;left:5605;top:8352;width:98;height:113" coordorigin="5605,8352" coordsize="98,113" path="m5684,8399l5665,8399,5665,8440,5647,8452,5658,8452,5665,8447,5684,8447,5684,8399xe" filled="true" fillcolor="#231f20" stroked="false">
                <v:path arrowok="t"/>
                <v:fill type="solid"/>
              </v:shape>
              <v:shape style="position:absolute;left:5605;top:8352;width:98;height:113" coordorigin="5605,8352" coordsize="98,113" path="m5702,8441l5698,8446,5694,8448,5693,8449,5701,8449,5702,8447,5702,8441xe" filled="true" fillcolor="#231f20" stroked="false">
                <v:path arrowok="t"/>
                <v:fill type="solid"/>
              </v:shape>
              <v:shape style="position:absolute;left:5605;top:8352;width:98;height:113" coordorigin="5605,8352" coordsize="98,113" path="m5658,8352l5636,8352,5626,8354,5620,8360,5612,8366,5609,8372,5609,8382,5610,8386,5614,8389,5616,8390,5622,8390,5624,8389,5626,8387,5628,8386,5629,8382,5629,8378,5628,8372,5628,8369,5630,8365,5633,8363,5636,8360,5640,8359,5676,8359,5671,8357,5665,8353,5658,8352xe" filled="true" fillcolor="#231f20" stroked="false">
                <v:path arrowok="t"/>
                <v:fill type="solid"/>
              </v:shape>
            </v:group>
            <v:group style="position:absolute;left:5710;top:8296;width:56;height:167" coordorigin="5710,8296" coordsize="56,167">
              <v:shape style="position:absolute;left:5710;top:8296;width:56;height:167" coordorigin="5710,8296" coordsize="56,167" path="m5765,8458l5712,8458,5712,8462,5765,8462,5765,8458xe" filled="true" fillcolor="#231f20" stroked="false">
                <v:path arrowok="t"/>
                <v:fill type="solid"/>
              </v:shape>
              <v:shape style="position:absolute;left:5710;top:8296;width:56;height:167" coordorigin="5710,8296" coordsize="56,167" path="m5747,8311l5723,8311,5725,8314,5728,8318,5728,8449,5725,8454,5724,8455,5722,8456,5720,8458,5755,8458,5753,8456,5752,8455,5749,8454,5749,8452,5748,8449,5747,8444,5747,8311xe" filled="true" fillcolor="#231f20" stroked="false">
                <v:path arrowok="t"/>
                <v:fill type="solid"/>
              </v:shape>
              <v:shape style="position:absolute;left:5710;top:8296;width:56;height:167" coordorigin="5710,8296" coordsize="56,167" path="m5747,8296l5742,8296,5710,8309,5712,8312,5716,8311,5747,8311,5747,8296xe" filled="true" fillcolor="#231f20" stroked="false">
                <v:path arrowok="t"/>
                <v:fill type="solid"/>
              </v:shape>
            </v:group>
            <v:group style="position:absolute;left:5782;top:8352;width:74;height:114" coordorigin="5782,8352" coordsize="74,114">
              <v:shape style="position:absolute;left:5782;top:8352;width:74;height:114" coordorigin="5782,8352" coordsize="74,114" path="m5837,8461l5794,8461,5796,8462,5804,8465,5812,8466,5828,8466,5836,8462,5837,8461xe" filled="true" fillcolor="#231f20" stroked="false">
                <v:path arrowok="t"/>
                <v:fill type="solid"/>
              </v:shape>
              <v:shape style="position:absolute;left:5782;top:8352;width:74;height:114" coordorigin="5782,8352" coordsize="74,114" path="m5785,8425l5782,8425,5782,8464,5785,8464,5788,8461,5837,8461,5841,8459,5812,8459,5804,8456,5792,8444,5788,8437,5785,8425xe" filled="true" fillcolor="#231f20" stroked="false">
                <v:path arrowok="t"/>
                <v:fill type="solid"/>
              </v:shape>
              <v:shape style="position:absolute;left:5782;top:8352;width:74;height:114" coordorigin="5782,8352" coordsize="74,114" path="m5818,8352l5804,8352,5796,8354,5784,8366,5782,8374,5782,8389,5820,8420,5827,8425,5832,8429,5836,8432,5837,8437,5837,8447,5836,8450,5828,8458,5825,8459,5841,8459,5844,8456,5851,8450,5855,8443,5855,8420,5846,8411,5831,8402,5807,8390,5801,8387,5798,8384,5796,8381,5795,8377,5795,8369,5803,8360,5808,8359,5846,8359,5846,8357,5836,8357,5833,8356,5830,8354,5818,8352xe" filled="true" fillcolor="#231f20" stroked="false">
                <v:path arrowok="t"/>
                <v:fill type="solid"/>
              </v:shape>
              <v:shape style="position:absolute;left:5782;top:8352;width:74;height:114" coordorigin="5782,8352" coordsize="74,114" path="m5846,8359l5821,8359,5826,8360,5831,8365,5836,8369,5839,8377,5843,8388,5846,8388,5846,8359xe" filled="true" fillcolor="#231f20" stroked="false">
                <v:path arrowok="t"/>
                <v:fill type="solid"/>
              </v:shape>
              <v:shape style="position:absolute;left:5782;top:8352;width:74;height:114" coordorigin="5782,8352" coordsize="74,114" path="m5846,8352l5843,8352,5840,8354,5840,8356,5839,8356,5838,8357,5846,8357,5846,8352xe" filled="true" fillcolor="#231f20" stroked="false">
                <v:path arrowok="t"/>
                <v:fill type="solid"/>
              </v:shape>
            </v:group>
            <v:group style="position:absolute;left:5872;top:8352;width:92;height:114" coordorigin="5872,8352" coordsize="92,114">
              <v:shape style="position:absolute;left:5872;top:8352;width:92;height:114" coordorigin="5872,8352" coordsize="92,114" path="m5934,8352l5874,8390,5872,8414,5876,8435,5886,8450,5894,8461,5906,8466,5930,8466,5940,8461,5948,8453,5954,8447,5917,8447,5908,8442,5900,8432,5892,8424,5888,8412,5888,8395,5963,8395,5963,8389,5888,8389,5890,8380,5892,8372,5898,8368,5903,8363,5909,8360,5948,8360,5944,8356,5934,8352xe" filled="true" fillcolor="#231f20" stroked="false">
                <v:path arrowok="t"/>
                <v:fill type="solid"/>
              </v:shape>
              <v:shape style="position:absolute;left:5872;top:8352;width:92;height:114" coordorigin="5872,8352" coordsize="92,114" path="m5959,8420l5956,8430,5951,8437,5941,8444,5935,8447,5954,8447,5957,8443,5962,8434,5963,8423,5959,8420xe" filled="true" fillcolor="#231f20" stroked="false">
                <v:path arrowok="t"/>
                <v:fill type="solid"/>
              </v:shape>
              <v:shape style="position:absolute;left:5872;top:8352;width:92;height:114" coordorigin="5872,8352" coordsize="92,114" path="m5948,8360l5920,8360,5923,8362,5930,8366,5934,8370,5935,8374,5938,8377,5938,8382,5939,8389,5963,8389,5963,8382,5959,8371,5951,8364,5948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04.621002pt;margin-top:414.781006pt;width:55.83412pt;height:8.4525pt;mso-position-horizontal-relative:page;mso-position-vertical-relative:page;z-index:7288" type="#_x0000_t75" stroked="false">
            <v:imagedata r:id="rId225" o:title=""/>
          </v:shape>
        </w:pict>
      </w:r>
      <w:r>
        <w:rPr/>
        <w:pict>
          <v:group style="position:absolute;margin-left:367.260986pt;margin-top:414.781006pt;width:13.6pt;height:8.550pt;mso-position-horizontal-relative:page;mso-position-vertical-relative:page;z-index:7312" coordorigin="7345,8296" coordsize="272,171">
            <v:group style="position:absolute;left:7345;top:8296;width:95;height:167" coordorigin="7345,8296" coordsize="95,167">
              <v:shape style="position:absolute;left:7345;top:8296;width:95;height:167" coordorigin="7345,8296" coordsize="95,167" path="m7410,8458l7345,8458,7345,8462,7410,8462,7410,8458xe" filled="true" fillcolor="#231f20" stroked="false">
                <v:path arrowok="t"/>
                <v:fill type="solid"/>
              </v:shape>
              <v:shape style="position:absolute;left:7345;top:8296;width:95;height:167" coordorigin="7345,8296" coordsize="95,167" path="m7385,8364l7366,8364,7366,8447,7362,8454,7358,8456,7356,8458,7396,8458,7391,8456,7388,8453,7386,8450,7385,8444,7385,8364xe" filled="true" fillcolor="#231f20" stroked="false">
                <v:path arrowok="t"/>
                <v:fill type="solid"/>
              </v:shape>
              <v:shape style="position:absolute;left:7345;top:8296;width:95;height:167" coordorigin="7345,8296" coordsize="95,167" path="m7412,8356l7345,8356,7345,8364,7412,8364,7412,8356xe" filled="true" fillcolor="#231f20" stroked="false">
                <v:path arrowok="t"/>
                <v:fill type="solid"/>
              </v:shape>
              <v:shape style="position:absolute;left:7345;top:8296;width:95;height:167" coordorigin="7345,8296" coordsize="95,167" path="m7418,8296l7402,8296,7393,8298,7387,8303,7380,8308,7374,8314,7370,8321,7368,8328,7366,8338,7366,8356,7385,8356,7385,8330,7386,8321,7387,8316,7390,8309,7392,8308,7394,8305,7398,8304,7433,8304,7427,8299,7418,8296xe" filled="true" fillcolor="#231f20" stroked="false">
                <v:path arrowok="t"/>
                <v:fill type="solid"/>
              </v:shape>
              <v:shape style="position:absolute;left:7345;top:8296;width:95;height:167" coordorigin="7345,8296" coordsize="95,167" path="m7433,8304l7404,8304,7411,8308,7415,8311,7417,8315,7420,8320,7423,8322,7424,8323,7427,8324,7428,8326,7433,8326,7435,8324,7436,8322,7439,8321,7440,8318,7440,8311,7438,8308,7433,8304xe" filled="true" fillcolor="#231f20" stroked="false">
                <v:path arrowok="t"/>
                <v:fill type="solid"/>
              </v:shape>
            </v:group>
            <v:group style="position:absolute;left:7423;top:8352;width:105;height:114" coordorigin="7423,8352" coordsize="105,114">
              <v:shape style="position:absolute;left:7423;top:8352;width:105;height:114" coordorigin="7423,8352" coordsize="105,114" path="m7476,8352l7466,8352,7458,8354,7451,8359,7442,8364,7436,8371,7430,8381,7426,8390,7423,8400,7423,8412,7427,8431,7438,8450,7454,8462,7475,8466,7484,8466,7493,8464,7501,8458,7469,8458,7460,8452,7454,8439,7448,8421,7446,8400,7446,8390,7468,8359,7501,8359,7496,8356,7476,8352xe" filled="true" fillcolor="#231f20" stroked="false">
                <v:path arrowok="t"/>
                <v:fill type="solid"/>
              </v:shape>
              <v:shape style="position:absolute;left:7423;top:8352;width:105;height:114" coordorigin="7423,8352" coordsize="105,114" path="m7501,8359l7481,8359,7488,8363,7496,8376,7503,8393,7506,8416,7506,8431,7502,8442,7493,8454,7487,8458,7501,8458,7510,8453,7516,8446,7525,8426,7528,8417,7528,8405,7524,8386,7513,8368,7501,8359xe" filled="true" fillcolor="#231f20" stroked="false">
                <v:path arrowok="t"/>
                <v:fill type="solid"/>
              </v:shape>
            </v:group>
            <v:group style="position:absolute;left:7537;top:8352;width:80;height:111" coordorigin="7537,8352" coordsize="80,111">
              <v:shape style="position:absolute;left:7537;top:8352;width:80;height:111" coordorigin="7537,8352" coordsize="80,111" path="m7594,8458l7538,8458,7538,8462,7594,8462,7594,8458xe" filled="true" fillcolor="#231f20" stroked="false">
                <v:path arrowok="t"/>
                <v:fill type="solid"/>
              </v:shape>
              <v:shape style="position:absolute;left:7537;top:8352;width:80;height:111" coordorigin="7537,8352" coordsize="80,111" path="m7574,8368l7550,8368,7553,8370,7554,8372,7554,8375,7555,8377,7555,8448,7554,8449,7554,8453,7553,8454,7550,8455,7548,8458,7585,8458,7582,8456,7579,8455,7576,8448,7574,8443,7574,8386,7578,8378,7580,8376,7574,8376,7574,8368xe" filled="true" fillcolor="#231f20" stroked="false">
                <v:path arrowok="t"/>
                <v:fill type="solid"/>
              </v:shape>
              <v:shape style="position:absolute;left:7537;top:8352;width:80;height:111" coordorigin="7537,8352" coordsize="80,111" path="m7607,8352l7592,8352,7584,8360,7574,8376,7580,8376,7582,8374,7586,8369,7589,8368,7616,8368,7616,8362,7615,8358,7610,8353,7607,8352xe" filled="true" fillcolor="#231f20" stroked="false">
                <v:path arrowok="t"/>
                <v:fill type="solid"/>
              </v:shape>
              <v:shape style="position:absolute;left:7537;top:8352;width:80;height:111" coordorigin="7537,8352" coordsize="80,111" path="m7616,8368l7591,8368,7594,8369,7597,8371,7601,8375,7604,8376,7609,8376,7612,8375,7616,8370,7616,8368xe" filled="true" fillcolor="#231f20" stroked="false">
                <v:path arrowok="t"/>
                <v:fill type="solid"/>
              </v:shape>
              <v:shape style="position:absolute;left:7537;top:8352;width:80;height:111" coordorigin="7537,8352" coordsize="80,111" path="m7574,8352l7570,8352,7537,8365,7538,8369,7541,8368,7574,8368,7574,835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86.821014pt;margin-top:414.781006pt;width:29.2pt;height:8.550pt;mso-position-horizontal-relative:page;mso-position-vertical-relative:page;z-index:7336" coordorigin="7736,8296" coordsize="584,171">
            <v:group style="position:absolute;left:7736;top:8304;width:137;height:159" coordorigin="7736,8304" coordsize="137,159">
              <v:shape style="position:absolute;left:7736;top:8304;width:137;height:159" coordorigin="7736,8304" coordsize="137,159" path="m7859,8304l7736,8304,7736,8308,7748,8308,7753,8309,7757,8312,7758,8315,7759,8321,7759,8447,7758,8449,7757,8453,7756,8454,7753,8455,7750,8458,7736,8458,7736,8462,7859,8462,7862,8454,7790,8454,7788,8453,7786,8453,7783,8450,7783,8449,7782,8447,7782,8383,7846,8383,7846,8375,7782,8375,7782,8312,7859,8312,7859,8304xe" filled="true" fillcolor="#231f20" stroked="false">
                <v:path arrowok="t"/>
                <v:fill type="solid"/>
              </v:shape>
              <v:shape style="position:absolute;left:7736;top:8304;width:137;height:159" coordorigin="7736,8304" coordsize="137,159" path="m7873,8423l7868,8423,7862,8432,7858,8440,7831,8454,7862,8454,7873,8423xe" filled="true" fillcolor="#231f20" stroked="false">
                <v:path arrowok="t"/>
                <v:fill type="solid"/>
              </v:shape>
              <v:shape style="position:absolute;left:7736;top:8304;width:137;height:159" coordorigin="7736,8304" coordsize="137,159" path="m7846,8383l7823,8383,7829,8384,7831,8386,7835,8388,7837,8389,7838,8393,7840,8394,7841,8400,7842,8407,7846,8407,7846,8383xe" filled="true" fillcolor="#231f20" stroked="false">
                <v:path arrowok="t"/>
                <v:fill type="solid"/>
              </v:shape>
              <v:shape style="position:absolute;left:7736;top:8304;width:137;height:159" coordorigin="7736,8304" coordsize="137,159" path="m7846,8352l7842,8352,7841,8360,7838,8368,7832,8374,7825,8375,7846,8375,7846,8352xe" filled="true" fillcolor="#231f20" stroked="false">
                <v:path arrowok="t"/>
                <v:fill type="solid"/>
              </v:shape>
              <v:shape style="position:absolute;left:7736;top:8304;width:137;height:159" coordorigin="7736,8304" coordsize="137,159" path="m7859,8312l7838,8312,7842,8314,7849,8318,7850,8321,7853,8324,7854,8330,7856,8339,7861,8339,7859,8312xe" filled="true" fillcolor="#231f20" stroked="false">
                <v:path arrowok="t"/>
                <v:fill type="solid"/>
              </v:shape>
            </v:group>
            <v:group style="position:absolute;left:7885;top:8296;width:56;height:167" coordorigin="7885,8296" coordsize="56,167">
              <v:shape style="position:absolute;left:7885;top:8296;width:56;height:167" coordorigin="7885,8296" coordsize="56,167" path="m7940,8458l7888,8458,7888,8462,7940,8462,7940,8458xe" filled="true" fillcolor="#231f20" stroked="false">
                <v:path arrowok="t"/>
                <v:fill type="solid"/>
              </v:shape>
              <v:shape style="position:absolute;left:7885;top:8296;width:56;height:167" coordorigin="7885,8296" coordsize="56,167" path="m7922,8311l7898,8311,7901,8314,7902,8316,7902,8318,7903,8321,7903,8449,7901,8454,7900,8455,7897,8456,7896,8458,7931,8458,7928,8456,7927,8455,7925,8454,7924,8452,7924,8449,7922,8444,7922,8311xe" filled="true" fillcolor="#231f20" stroked="false">
                <v:path arrowok="t"/>
                <v:fill type="solid"/>
              </v:shape>
              <v:shape style="position:absolute;left:7885;top:8296;width:56;height:167" coordorigin="7885,8296" coordsize="56,167" path="m7922,8296l7918,8296,7885,8309,7888,8312,7890,8311,7922,8311,7922,8296xe" filled="true" fillcolor="#231f20" stroked="false">
                <v:path arrowok="t"/>
                <v:fill type="solid"/>
              </v:shape>
            </v:group>
            <v:group style="position:absolute;left:7946;top:8352;width:185;height:111" coordorigin="7946,8352" coordsize="185,111">
              <v:shape style="position:absolute;left:7946;top:8352;width:185;height:111" coordorigin="7946,8352" coordsize="185,111" path="m8002,8458l7949,8458,7949,8462,8002,8462,8002,8458xe" filled="true" fillcolor="#231f20" stroked="false">
                <v:path arrowok="t"/>
                <v:fill type="solid"/>
              </v:shape>
              <v:shape style="position:absolute;left:7946;top:8352;width:185;height:111" coordorigin="7946,8352" coordsize="185,111" path="m8066,8458l8012,8458,8012,8462,8066,8462,8066,8458xe" filled="true" fillcolor="#231f20" stroked="false">
                <v:path arrowok="t"/>
                <v:fill type="solid"/>
              </v:shape>
              <v:shape style="position:absolute;left:7946;top:8352;width:185;height:111" coordorigin="7946,8352" coordsize="185,111" path="m8131,8458l8077,8458,8077,8462,8131,8462,8131,8458xe" filled="true" fillcolor="#231f20" stroked="false">
                <v:path arrowok="t"/>
                <v:fill type="solid"/>
              </v:shape>
              <v:shape style="position:absolute;left:7946;top:8352;width:185;height:111" coordorigin="7946,8352" coordsize="185,111" path="m7985,8368l7961,8368,7961,8369,7963,8371,7964,8375,7964,8377,7966,8386,7966,8444,7964,8449,7962,8454,7960,8456,7957,8458,7992,8458,7990,8456,7987,8454,7985,8449,7985,8381,7988,8376,7990,8375,7985,8375,7985,8368xe" filled="true" fillcolor="#231f20" stroked="false">
                <v:path arrowok="t"/>
                <v:fill type="solid"/>
              </v:shape>
              <v:shape style="position:absolute;left:7946;top:8352;width:185;height:111" coordorigin="7946,8352" coordsize="185,111" path="m8046,8365l8018,8365,8023,8368,8027,8374,8029,8377,8030,8383,8030,8448,8029,8449,8029,8453,8027,8455,8024,8456,8023,8458,8058,8458,8053,8455,8052,8454,8051,8452,8050,8450,8050,8381,8056,8375,8048,8375,8047,8368,8046,8365xe" filled="true" fillcolor="#231f20" stroked="false">
                <v:path arrowok="t"/>
                <v:fill type="solid"/>
              </v:shape>
              <v:shape style="position:absolute;left:7946;top:8352;width:185;height:111" coordorigin="7946,8352" coordsize="185,111" path="m8110,8366l8084,8366,8089,8369,8092,8374,8094,8377,8095,8383,8095,8448,8094,8449,8094,8453,8093,8454,8090,8455,8088,8458,8123,8458,8118,8455,8117,8454,8114,8449,8114,8381,8113,8375,8110,8366xe" filled="true" fillcolor="#231f20" stroked="false">
                <v:path arrowok="t"/>
                <v:fill type="solid"/>
              </v:shape>
              <v:shape style="position:absolute;left:7946;top:8352;width:185;height:111" coordorigin="7946,8352" coordsize="185,111" path="m8028,8352l8017,8352,8010,8354,8005,8356,8002,8358,7997,8363,7992,8366,7985,8375,7990,8375,7993,8372,7999,8369,8004,8366,8008,8365,8046,8365,8044,8362,8034,8354,8028,8352xe" filled="true" fillcolor="#231f20" stroked="false">
                <v:path arrowok="t"/>
                <v:fill type="solid"/>
              </v:shape>
              <v:shape style="position:absolute;left:7946;top:8352;width:185;height:111" coordorigin="7946,8352" coordsize="185,111" path="m8092,8352l8081,8352,8075,8353,8069,8357,8064,8359,8057,8365,8048,8375,8056,8375,8060,8371,8065,8369,8069,8366,8110,8366,8110,8364,8106,8359,8101,8357,8096,8353,8092,8352xe" filled="true" fillcolor="#231f20" stroked="false">
                <v:path arrowok="t"/>
                <v:fill type="solid"/>
              </v:shape>
              <v:shape style="position:absolute;left:7946;top:8352;width:185;height:111" coordorigin="7946,8352" coordsize="185,111" path="m7985,8352l7979,8352,7946,8365,7949,8369,7951,8368,7985,8368,7985,8352xe" filled="true" fillcolor="#231f20" stroked="false">
                <v:path arrowok="t"/>
                <v:fill type="solid"/>
              </v:shape>
            </v:group>
            <v:group style="position:absolute;left:8141;top:8352;width:92;height:114" coordorigin="8141,8352" coordsize="92,114">
              <v:shape style="position:absolute;left:8141;top:8352;width:92;height:114" coordorigin="8141,8352" coordsize="92,114" path="m8202,8352l8143,8390,8141,8413,8145,8435,8154,8450,8164,8461,8174,8466,8200,8466,8209,8461,8218,8453,8222,8447,8186,8447,8177,8442,8168,8432,8161,8424,8158,8412,8158,8395,8232,8395,8232,8389,8158,8389,8158,8380,8161,8372,8171,8363,8177,8360,8216,8360,8212,8356,8202,8352xe" filled="true" fillcolor="#231f20" stroked="false">
                <v:path arrowok="t"/>
                <v:fill type="solid"/>
              </v:shape>
              <v:shape style="position:absolute;left:8141;top:8352;width:92;height:114" coordorigin="8141,8352" coordsize="92,114" path="m8227,8420l8203,8447,8222,8447,8225,8443,8230,8434,8232,8423,8227,8420xe" filled="true" fillcolor="#231f20" stroked="false">
                <v:path arrowok="t"/>
                <v:fill type="solid"/>
              </v:shape>
              <v:shape style="position:absolute;left:8141;top:8352;width:92;height:114" coordorigin="8141,8352" coordsize="92,114" path="m8216,8360l8188,8360,8192,8362,8200,8366,8204,8374,8206,8377,8207,8382,8207,8389,8232,8389,8232,8382,8227,8371,8216,8360xe" filled="true" fillcolor="#231f20" stroked="false">
                <v:path arrowok="t"/>
                <v:fill type="solid"/>
              </v:shape>
            </v:group>
            <v:group style="position:absolute;left:8239;top:8352;width:81;height:111" coordorigin="8239,8352" coordsize="81,111">
              <v:shape style="position:absolute;left:8239;top:8352;width:81;height:111" coordorigin="8239,8352" coordsize="81,111" path="m8296,8458l8240,8458,8240,8462,8296,8462,8296,8458xe" filled="true" fillcolor="#231f20" stroked="false">
                <v:path arrowok="t"/>
                <v:fill type="solid"/>
              </v:shape>
              <v:shape style="position:absolute;left:8239;top:8352;width:81;height:111" coordorigin="8239,8352" coordsize="81,111" path="m8278,8368l8252,8368,8255,8369,8256,8370,8256,8372,8257,8375,8257,8377,8258,8384,8258,8444,8257,8448,8257,8449,8256,8453,8254,8455,8250,8458,8287,8458,8282,8455,8280,8453,8278,8448,8278,8386,8281,8378,8283,8376,8278,8376,8278,8368xe" filled="true" fillcolor="#231f20" stroked="false">
                <v:path arrowok="t"/>
                <v:fill type="solid"/>
              </v:shape>
              <v:shape style="position:absolute;left:8239;top:8352;width:81;height:111" coordorigin="8239,8352" coordsize="81,111" path="m8309,8352l8296,8352,8286,8360,8278,8376,8283,8376,8285,8374,8291,8368,8320,8368,8320,8362,8318,8358,8316,8356,8312,8353,8309,8352xe" filled="true" fillcolor="#231f20" stroked="false">
                <v:path arrowok="t"/>
                <v:fill type="solid"/>
              </v:shape>
              <v:shape style="position:absolute;left:8239;top:8352;width:81;height:111" coordorigin="8239,8352" coordsize="81,111" path="m8320,8368l8294,8368,8297,8369,8300,8371,8304,8375,8306,8376,8312,8376,8315,8375,8317,8372,8320,8368xe" filled="true" fillcolor="#231f20" stroked="false">
                <v:path arrowok="t"/>
                <v:fill type="solid"/>
              </v:shape>
              <v:shape style="position:absolute;left:8239;top:8352;width:81;height:111" coordorigin="8239,8352" coordsize="81,111" path="m8278,8352l8273,8352,8239,8365,8240,8369,8244,8368,8278,8368,8278,835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2.161011pt;margin-top:414.781006pt;width:16.95pt;height:8.550pt;mso-position-horizontal-relative:page;mso-position-vertical-relative:page;z-index:7360" coordorigin="8443,8296" coordsize="339,171">
            <v:group style="position:absolute;left:8443;top:8352;width:98;height:113" coordorigin="8443,8352" coordsize="98,113">
              <v:shape style="position:absolute;left:8443;top:8352;width:98;height:113" coordorigin="8443,8352" coordsize="98,113" path="m8515,8359l8490,8359,8495,8362,8502,8369,8503,8376,8503,8387,8500,8393,8478,8401,8464,8408,8443,8431,8443,8446,8446,8452,8450,8456,8455,8462,8461,8465,8473,8465,8478,8464,8485,8460,8492,8455,8497,8452,8476,8452,8472,8449,8465,8442,8464,8437,8464,8426,8465,8423,8470,8416,8474,8412,8480,8408,8484,8406,8491,8404,8503,8399,8522,8399,8522,8378,8521,8371,8520,8368,8518,8363,8515,8359xe" filled="true" fillcolor="#231f20" stroked="false">
                <v:path arrowok="t"/>
                <v:fill type="solid"/>
              </v:shape>
              <v:shape style="position:absolute;left:8443;top:8352;width:98;height:113" coordorigin="8443,8352" coordsize="98,113" path="m8524,8447l8503,8447,8503,8453,8504,8458,8507,8460,8509,8464,8512,8465,8524,8465,8532,8459,8539,8449,8526,8449,8525,8448,8524,8448,8524,8447xe" filled="true" fillcolor="#231f20" stroked="false">
                <v:path arrowok="t"/>
                <v:fill type="solid"/>
              </v:shape>
              <v:shape style="position:absolute;left:8443;top:8352;width:98;height:113" coordorigin="8443,8352" coordsize="98,113" path="m8522,8399l8503,8399,8503,8440,8494,8447,8485,8452,8497,8452,8503,8447,8524,8447,8524,8444,8522,8442,8522,8399xe" filled="true" fillcolor="#231f20" stroked="false">
                <v:path arrowok="t"/>
                <v:fill type="solid"/>
              </v:shape>
              <v:shape style="position:absolute;left:8443;top:8352;width:98;height:113" coordorigin="8443,8352" coordsize="98,113" path="m8540,8441l8533,8448,8531,8449,8539,8449,8540,8447,8540,8441xe" filled="true" fillcolor="#231f20" stroked="false">
                <v:path arrowok="t"/>
                <v:fill type="solid"/>
              </v:shape>
              <v:shape style="position:absolute;left:8443;top:8352;width:98;height:113" coordorigin="8443,8352" coordsize="98,113" path="m8496,8352l8474,8352,8465,8354,8450,8366,8448,8372,8448,8386,8450,8387,8452,8389,8454,8390,8460,8390,8462,8389,8466,8386,8467,8382,8467,8369,8468,8365,8472,8363,8474,8360,8478,8359,8515,8359,8510,8357,8504,8353,8496,8352xe" filled="true" fillcolor="#231f20" stroked="false">
                <v:path arrowok="t"/>
                <v:fill type="solid"/>
              </v:shape>
            </v:group>
            <v:group style="position:absolute;left:8543;top:8352;width:118;height:111" coordorigin="8543,8352" coordsize="118,111">
              <v:shape style="position:absolute;left:8543;top:8352;width:118;height:111" coordorigin="8543,8352" coordsize="118,111" path="m8598,8458l8544,8458,8544,8462,8598,8462,8598,8458xe" filled="true" fillcolor="#231f20" stroked="false">
                <v:path arrowok="t"/>
                <v:fill type="solid"/>
              </v:shape>
              <v:shape style="position:absolute;left:8543;top:8352;width:118;height:111" coordorigin="8543,8352" coordsize="118,111" path="m8660,8458l8608,8458,8608,8462,8660,8462,8660,8458xe" filled="true" fillcolor="#231f20" stroked="false">
                <v:path arrowok="t"/>
                <v:fill type="solid"/>
              </v:shape>
              <v:shape style="position:absolute;left:8543;top:8352;width:118;height:111" coordorigin="8543,8352" coordsize="118,111" path="m8580,8368l8556,8368,8558,8370,8560,8372,8560,8375,8561,8377,8561,8446,8560,8452,8558,8454,8556,8456,8552,8458,8588,8458,8584,8455,8582,8454,8581,8452,8580,8450,8580,8382,8586,8375,8580,8375,8580,8368xe" filled="true" fillcolor="#231f20" stroked="false">
                <v:path arrowok="t"/>
                <v:fill type="solid"/>
              </v:shape>
              <v:shape style="position:absolute;left:8543;top:8352;width:118;height:111" coordorigin="8543,8352" coordsize="118,111" path="m8640,8366l8614,8366,8618,8369,8621,8372,8623,8377,8624,8384,8624,8449,8622,8454,8618,8458,8652,8458,8650,8456,8648,8455,8646,8454,8646,8452,8645,8449,8644,8444,8644,8376,8641,8371,8640,8366xe" filled="true" fillcolor="#231f20" stroked="false">
                <v:path arrowok="t"/>
                <v:fill type="solid"/>
              </v:shape>
              <v:shape style="position:absolute;left:8543;top:8352;width:118;height:111" coordorigin="8543,8352" coordsize="118,111" path="m8622,8352l8614,8352,8598,8358,8580,8375,8586,8375,8590,8371,8599,8366,8640,8366,8639,8364,8635,8359,8632,8357,8627,8353,8622,8352xe" filled="true" fillcolor="#231f20" stroked="false">
                <v:path arrowok="t"/>
                <v:fill type="solid"/>
              </v:shape>
              <v:shape style="position:absolute;left:8543;top:8352;width:118;height:111" coordorigin="8543,8352" coordsize="118,111" path="m8580,8352l8575,8352,8543,8365,8544,8369,8548,8368,8580,8368,8580,8352xe" filled="true" fillcolor="#231f20" stroked="false">
                <v:path arrowok="t"/>
                <v:fill type="solid"/>
              </v:shape>
            </v:group>
            <v:group style="position:absolute;left:8669;top:8296;width:113;height:171" coordorigin="8669,8296" coordsize="113,171">
              <v:shape style="position:absolute;left:8669;top:8296;width:113;height:171" coordorigin="8669,8296" coordsize="113,171" path="m8731,8352l8672,8393,8669,8413,8669,8429,8674,8441,8682,8450,8692,8461,8701,8466,8719,8466,8724,8465,8729,8462,8735,8460,8742,8453,8716,8453,8708,8448,8694,8431,8690,8419,8690,8388,8694,8376,8701,8369,8707,8362,8713,8359,8743,8359,8738,8354,8731,8352xe" filled="true" fillcolor="#231f20" stroked="false">
                <v:path arrowok="t"/>
                <v:fill type="solid"/>
              </v:shape>
              <v:shape style="position:absolute;left:8669;top:8296;width:113;height:171" coordorigin="8669,8296" coordsize="113,171" path="m8780,8448l8777,8449,8774,8450,8744,8450,8744,8466,8750,8466,8782,8453,8780,8448xe" filled="true" fillcolor="#231f20" stroked="false">
                <v:path arrowok="t"/>
                <v:fill type="solid"/>
              </v:shape>
              <v:shape style="position:absolute;left:8669;top:8296;width:113;height:171" coordorigin="8669,8296" coordsize="113,171" path="m8743,8359l8724,8359,8728,8360,8731,8363,8735,8364,8738,8368,8743,8377,8744,8382,8744,8442,8738,8449,8731,8453,8742,8453,8744,8450,8771,8450,8770,8449,8767,8449,8766,8448,8766,8446,8765,8443,8765,8440,8764,8432,8764,8360,8744,8360,8743,8359xe" filled="true" fillcolor="#231f20" stroked="false">
                <v:path arrowok="t"/>
                <v:fill type="solid"/>
              </v:shape>
              <v:shape style="position:absolute;left:8669;top:8296;width:113;height:171" coordorigin="8669,8296" coordsize="113,171" path="m8764,8311l8740,8311,8742,8314,8744,8318,8744,8360,8764,8360,8764,8311xe" filled="true" fillcolor="#231f20" stroked="false">
                <v:path arrowok="t"/>
                <v:fill type="solid"/>
              </v:shape>
              <v:shape style="position:absolute;left:8669;top:8296;width:113;height:171" coordorigin="8669,8296" coordsize="113,171" path="m8764,8296l8759,8296,8726,8309,8729,8312,8731,8311,8764,8311,8764,829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4.721008pt;margin-top:414.781006pt;width:37pt;height:8.550pt;mso-position-horizontal-relative:page;mso-position-vertical-relative:page;z-index:7384" coordorigin="8894,8296" coordsize="740,171">
            <v:group style="position:absolute;left:8894;top:8304;width:174;height:161" coordorigin="8894,8304" coordsize="174,161">
              <v:shape style="position:absolute;left:8894;top:8304;width:174;height:161" coordorigin="8894,8304" coordsize="174,161" path="m8964,8336l8936,8336,9041,8465,9046,8465,9046,8423,9035,8423,8964,8336xe" filled="true" fillcolor="#231f20" stroked="false">
                <v:path arrowok="t"/>
                <v:fill type="solid"/>
              </v:shape>
              <v:shape style="position:absolute;left:8894;top:8304;width:174;height:161" coordorigin="8894,8304" coordsize="174,161" path="m8959,8458l8904,8458,8904,8462,8959,8462,8959,8458xe" filled="true" fillcolor="#231f20" stroked="false">
                <v:path arrowok="t"/>
                <v:fill type="solid"/>
              </v:shape>
              <v:shape style="position:absolute;left:8894;top:8304;width:174;height:161" coordorigin="8894,8304" coordsize="174,161" path="m8938,8304l8894,8304,8894,8308,8903,8308,8905,8309,8910,8310,8914,8312,8918,8315,8922,8318,8926,8324,8926,8449,8923,8452,8921,8456,8916,8458,8947,8458,8942,8456,8940,8453,8938,8450,8936,8444,8936,8336,8964,8336,8938,8304xe" filled="true" fillcolor="#231f20" stroked="false">
                <v:path arrowok="t"/>
                <v:fill type="solid"/>
              </v:shape>
              <v:shape style="position:absolute;left:8894;top:8304;width:174;height:161" coordorigin="8894,8304" coordsize="174,161" path="m9055,8308l9024,8308,9029,8310,9032,8312,9034,8315,9035,8321,9035,8423,9046,8423,9046,8322,9047,8316,9048,8314,9050,8310,9055,8308xe" filled="true" fillcolor="#231f20" stroked="false">
                <v:path arrowok="t"/>
                <v:fill type="solid"/>
              </v:shape>
              <v:shape style="position:absolute;left:8894;top:8304;width:174;height:161" coordorigin="8894,8304" coordsize="174,161" path="m9068,8304l9013,8304,9013,8308,9068,8308,9068,8304xe" filled="true" fillcolor="#231f20" stroked="false">
                <v:path arrowok="t"/>
                <v:fill type="solid"/>
              </v:shape>
            </v:group>
            <v:group style="position:absolute;left:9080;top:8352;width:92;height:114" coordorigin="9080,8352" coordsize="92,114">
              <v:shape style="position:absolute;left:9080;top:8352;width:92;height:114" coordorigin="9080,8352" coordsize="92,114" path="m9142,8352l9083,8390,9080,8413,9084,8435,9094,8450,9103,8461,9114,8466,9139,8466,9149,8461,9157,8453,9162,8447,9126,8447,9116,8442,9108,8432,9101,8424,9097,8412,9097,8395,9172,8395,9172,8389,9097,8389,9097,8380,9101,8372,9110,8363,9116,8360,9156,8360,9151,8356,9142,8352xe" filled="true" fillcolor="#231f20" stroked="false">
                <v:path arrowok="t"/>
                <v:fill type="solid"/>
              </v:shape>
              <v:shape style="position:absolute;left:9080;top:8352;width:92;height:114" coordorigin="9080,8352" coordsize="92,114" path="m9167,8420l9143,8447,9162,8447,9164,8443,9169,8434,9172,8423,9167,8420xe" filled="true" fillcolor="#231f20" stroked="false">
                <v:path arrowok="t"/>
                <v:fill type="solid"/>
              </v:shape>
              <v:shape style="position:absolute;left:9080;top:8352;width:92;height:114" coordorigin="9080,8352" coordsize="92,114" path="m9156,8360l9127,8360,9132,8362,9139,8366,9144,8374,9145,8377,9146,8382,9146,8389,9172,8389,9172,8382,9167,8371,9156,8360xe" filled="true" fillcolor="#231f20" stroked="false">
                <v:path arrowok="t"/>
                <v:fill type="solid"/>
              </v:shape>
            </v:group>
            <v:group style="position:absolute;left:9185;top:8296;width:56;height:167" coordorigin="9185,8296" coordsize="56,167">
              <v:shape style="position:absolute;left:9185;top:8296;width:56;height:167" coordorigin="9185,8296" coordsize="56,167" path="m9240,8458l9187,8458,9187,8462,9240,8462,9240,8458xe" filled="true" fillcolor="#231f20" stroked="false">
                <v:path arrowok="t"/>
                <v:fill type="solid"/>
              </v:shape>
              <v:shape style="position:absolute;left:9185;top:8296;width:56;height:167" coordorigin="9185,8296" coordsize="56,167" path="m9222,8311l9198,8311,9200,8314,9202,8316,9202,8318,9203,8321,9203,8449,9200,8454,9199,8455,9197,8456,9196,8458,9230,8458,9228,8456,9227,8455,9224,8454,9223,8452,9223,8449,9222,8444,9222,8311xe" filled="true" fillcolor="#231f20" stroked="false">
                <v:path arrowok="t"/>
                <v:fill type="solid"/>
              </v:shape>
              <v:shape style="position:absolute;left:9185;top:8296;width:56;height:167" coordorigin="9185,8296" coordsize="56,167" path="m9222,8296l9217,8296,9185,8309,9187,8312,9190,8311,9222,8311,9222,8296xe" filled="true" fillcolor="#231f20" stroked="false">
                <v:path arrowok="t"/>
                <v:fill type="solid"/>
              </v:shape>
            </v:group>
            <v:group style="position:absolute;left:9246;top:8356;width:117;height:111" coordorigin="9246,8356" coordsize="117,111">
              <v:shape style="position:absolute;left:9246;top:8356;width:117;height:111" coordorigin="9246,8356" coordsize="117,111" path="m9298,8356l9246,8356,9246,8359,9251,8360,9253,8360,9254,8362,9259,8364,9260,8366,9262,8368,9264,8371,9265,8375,9304,8466,9308,8466,9321,8436,9312,8436,9287,8377,9284,8370,9284,8365,9286,8363,9288,8360,9290,8359,9298,8359,9298,8356xe" filled="true" fillcolor="#231f20" stroked="false">
                <v:path arrowok="t"/>
                <v:fill type="solid"/>
              </v:shape>
              <v:shape style="position:absolute;left:9246;top:8356;width:117;height:111" coordorigin="9246,8356" coordsize="117,111" path="m9359,8359l9334,8359,9336,8360,9337,8360,9338,8362,9338,8363,9340,8363,9340,8368,9337,8375,9312,8436,9321,8436,9347,8374,9349,8368,9352,8364,9355,8360,9359,8359xe" filled="true" fillcolor="#231f20" stroked="false">
                <v:path arrowok="t"/>
                <v:fill type="solid"/>
              </v:shape>
              <v:shape style="position:absolute;left:9246;top:8356;width:117;height:111" coordorigin="9246,8356" coordsize="117,111" path="m9362,8356l9328,8356,9328,8359,9362,8359,9362,8356xe" filled="true" fillcolor="#231f20" stroked="false">
                <v:path arrowok="t"/>
                <v:fill type="solid"/>
              </v:shape>
            </v:group>
            <v:group style="position:absolute;left:9373;top:8352;width:98;height:113" coordorigin="9373,8352" coordsize="98,113">
              <v:shape style="position:absolute;left:9373;top:8352;width:98;height:113" coordorigin="9373,8352" coordsize="98,113" path="m9444,8359l9420,8359,9425,8362,9428,8365,9431,8369,9433,8376,9433,8387,9429,8393,9408,8401,9394,8408,9373,8431,9373,8446,9376,8452,9380,8456,9385,8462,9391,8465,9403,8465,9408,8464,9412,8461,9415,8460,9422,8455,9427,8452,9406,8452,9401,8449,9398,8446,9395,8442,9392,8437,9392,8426,9394,8423,9397,8419,9400,8416,9404,8412,9410,8408,9414,8406,9421,8404,9433,8399,9452,8399,9452,8378,9451,8371,9450,8368,9448,8363,9444,8359xe" filled="true" fillcolor="#231f20" stroked="false">
                <v:path arrowok="t"/>
                <v:fill type="solid"/>
              </v:shape>
              <v:shape style="position:absolute;left:9373;top:8352;width:98;height:113" coordorigin="9373,8352" coordsize="98,113" path="m9454,8447l9433,8447,9433,8453,9434,8458,9437,8460,9439,8464,9442,8465,9454,8465,9462,8459,9469,8449,9456,8449,9455,8448,9454,8448,9454,8447xe" filled="true" fillcolor="#231f20" stroked="false">
                <v:path arrowok="t"/>
                <v:fill type="solid"/>
              </v:shape>
              <v:shape style="position:absolute;left:9373;top:8352;width:98;height:113" coordorigin="9373,8352" coordsize="98,113" path="m9452,8399l9433,8399,9433,8440,9424,8447,9415,8452,9427,8452,9433,8447,9454,8447,9452,8444,9452,8399xe" filled="true" fillcolor="#231f20" stroked="false">
                <v:path arrowok="t"/>
                <v:fill type="solid"/>
              </v:shape>
              <v:shape style="position:absolute;left:9373;top:8352;width:98;height:113" coordorigin="9373,8352" coordsize="98,113" path="m9470,8441l9463,8448,9461,8449,9469,8449,9470,8447,9470,8441xe" filled="true" fillcolor="#231f20" stroked="false">
                <v:path arrowok="t"/>
                <v:fill type="solid"/>
              </v:shape>
              <v:shape style="position:absolute;left:9373;top:8352;width:98;height:113" coordorigin="9373,8352" coordsize="98,113" path="m9426,8352l9404,8352,9395,8354,9380,8366,9377,8372,9377,8382,9378,8386,9380,8387,9382,8389,9384,8390,9390,8390,9392,8389,9396,8386,9397,8382,9397,8369,9398,8365,9401,8363,9404,8360,9408,8359,9444,8359,9440,8357,9434,8353,9426,8352xe" filled="true" fillcolor="#231f20" stroked="false">
                <v:path arrowok="t"/>
                <v:fill type="solid"/>
              </v:shape>
            </v:group>
            <v:group style="position:absolute;left:9493;top:8300;width:36;height:60" coordorigin="9493,8300" coordsize="36,60">
              <v:shape style="position:absolute;left:9493;top:8300;width:36;height:60" coordorigin="9493,8300" coordsize="36,60" path="m9529,8324l9516,8324,9518,8327,9518,8335,9499,8356,9499,8360,9529,8332,9529,8324xe" filled="true" fillcolor="#231f20" stroked="false">
                <v:path arrowok="t"/>
                <v:fill type="solid"/>
              </v:shape>
              <v:shape style="position:absolute;left:9493;top:8300;width:36;height:60" coordorigin="9493,8300" coordsize="36,60" path="m9515,8300l9504,8300,9500,8302,9497,8304,9494,8306,9493,8310,9493,8317,9494,8320,9497,8322,9500,8324,9503,8326,9509,8326,9511,8324,9529,8324,9529,8316,9528,8311,9523,8306,9520,8302,9515,8300xe" filled="true" fillcolor="#231f20" stroked="false">
                <v:path arrowok="t"/>
                <v:fill type="solid"/>
              </v:shape>
            </v:group>
            <v:group style="position:absolute;left:9560;top:8352;width:74;height:114" coordorigin="9560,8352" coordsize="74,114">
              <v:shape style="position:absolute;left:9560;top:8352;width:74;height:114" coordorigin="9560,8352" coordsize="74,114" path="m9616,8461l9572,8461,9575,8462,9583,8465,9590,8466,9607,8466,9614,8462,9616,8461xe" filled="true" fillcolor="#231f20" stroked="false">
                <v:path arrowok="t"/>
                <v:fill type="solid"/>
              </v:shape>
              <v:shape style="position:absolute;left:9560;top:8352;width:74;height:114" coordorigin="9560,8352" coordsize="74,114" path="m9564,8425l9560,8425,9560,8464,9564,8464,9566,8461,9616,8461,9619,8459,9590,8459,9583,8456,9571,8444,9566,8437,9564,8425xe" filled="true" fillcolor="#231f20" stroked="false">
                <v:path arrowok="t"/>
                <v:fill type="solid"/>
              </v:shape>
              <v:shape style="position:absolute;left:9560;top:8352;width:74;height:114" coordorigin="9560,8352" coordsize="74,114" path="m9596,8352l9583,8352,9575,8354,9563,8366,9560,8374,9560,8389,9599,8420,9606,8425,9611,8429,9614,8432,9616,8437,9616,8447,9614,8450,9607,8458,9604,8459,9619,8459,9623,8456,9630,8450,9634,8443,9634,8420,9625,8411,9610,8402,9586,8390,9580,8387,9577,8384,9575,8381,9574,8377,9574,8369,9582,8360,9587,8359,9625,8359,9625,8357,9614,8357,9612,8356,9608,8354,9596,8352xe" filled="true" fillcolor="#231f20" stroked="false">
                <v:path arrowok="t"/>
                <v:fill type="solid"/>
              </v:shape>
              <v:shape style="position:absolute;left:9560;top:8352;width:74;height:114" coordorigin="9560,8352" coordsize="74,114" path="m9625,8359l9600,8359,9605,8360,9610,8365,9614,8369,9618,8377,9622,8388,9625,8388,9625,8359xe" filled="true" fillcolor="#231f20" stroked="false">
                <v:path arrowok="t"/>
                <v:fill type="solid"/>
              </v:shape>
              <v:shape style="position:absolute;left:9560;top:8352;width:74;height:114" coordorigin="9560,8352" coordsize="74,114" path="m9625,8352l9622,8352,9619,8354,9619,8356,9618,8356,9617,8357,9625,8357,9625,835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88.341003pt;margin-top:414.781006pt;width:44.861114pt;height:10.875pt;mso-position-horizontal-relative:page;mso-position-vertical-relative:page;z-index:7408" type="#_x0000_t75" stroked="false">
            <v:imagedata r:id="rId226" o:title=""/>
          </v:shape>
        </w:pict>
      </w:r>
      <w:r>
        <w:rPr/>
        <w:pict>
          <v:shape style="position:absolute;margin-left:72.180pt;margin-top:443.101013pt;width:437.450859pt;height:10.875pt;mso-position-horizontal-relative:page;mso-position-vertical-relative:page;z-index:7432" type="#_x0000_t75" stroked="false">
            <v:imagedata r:id="rId227" o:title=""/>
          </v:shape>
        </w:pict>
      </w:r>
      <w:r>
        <w:rPr/>
        <w:pict>
          <v:group style="position:absolute;margin-left:516.601013pt;margin-top:445.92099pt;width:9.8pt;height:5.7pt;mso-position-horizontal-relative:page;mso-position-vertical-relative:page;z-index:7456" coordorigin="10332,8918" coordsize="196,114">
            <v:group style="position:absolute;left:10332;top:8918;width:104;height:114" coordorigin="10332,8918" coordsize="104,114">
              <v:shape style="position:absolute;left:10332;top:8918;width:104;height:114" coordorigin="10332,8918" coordsize="104,114" path="m10384,8918l10375,8918,10367,8921,10350,8930,10344,8938,10334,8957,10332,8966,10332,8978,10335,8997,10346,9016,10362,9028,10382,9032,10392,9032,10402,9030,10409,9024,10378,9024,10369,9018,10362,9006,10356,8987,10354,8966,10354,8957,10355,8948,10360,8936,10363,8932,10368,8929,10372,8927,10376,8926,10409,8926,10404,8922,10384,8918xe" filled="true" fillcolor="#231f20" stroked="false">
                <v:path arrowok="t"/>
                <v:fill type="solid"/>
              </v:shape>
              <v:shape style="position:absolute;left:10332;top:8918;width:104;height:114" coordorigin="10332,8918" coordsize="104,114" path="m10409,8926l10388,8926,10396,8929,10405,8942,10411,8960,10414,8982,10414,8998,10411,9008,10402,9020,10394,9024,10409,9024,10417,9019,10423,9012,10433,8993,10435,8983,10435,8971,10432,8952,10421,8934,10409,8926xe" filled="true" fillcolor="#231f20" stroked="false">
                <v:path arrowok="t"/>
                <v:fill type="solid"/>
              </v:shape>
            </v:group>
            <v:group style="position:absolute;left:10447;top:8918;width:81;height:111" coordorigin="10447,8918" coordsize="81,111">
              <v:shape style="position:absolute;left:10447;top:8918;width:81;height:111" coordorigin="10447,8918" coordsize="81,111" path="m10504,9024l10448,9024,10448,9029,10504,9029,10504,9024xe" filled="true" fillcolor="#231f20" stroked="false">
                <v:path arrowok="t"/>
                <v:fill type="solid"/>
              </v:shape>
              <v:shape style="position:absolute;left:10447;top:8918;width:81;height:111" coordorigin="10447,8918" coordsize="81,111" path="m10484,8934l10460,8934,10463,8936,10465,8941,10465,9016,10464,9019,10463,9020,10460,9022,10458,9024,10495,9024,10490,9022,10488,9019,10486,9014,10484,9010,10484,8952,10489,8945,10491,8942,10484,8942,10484,8934xe" filled="true" fillcolor="#231f20" stroked="false">
                <v:path arrowok="t"/>
                <v:fill type="solid"/>
              </v:shape>
              <v:shape style="position:absolute;left:10447;top:8918;width:81;height:111" coordorigin="10447,8918" coordsize="81,111" path="m10517,8918l10504,8918,10494,8927,10484,8942,10491,8942,10493,8940,10499,8934,10528,8934,10528,8928,10526,8924,10523,8922,10520,8920,10517,8918xe" filled="true" fillcolor="#231f20" stroked="false">
                <v:path arrowok="t"/>
                <v:fill type="solid"/>
              </v:shape>
              <v:shape style="position:absolute;left:10447;top:8918;width:81;height:111" coordorigin="10447,8918" coordsize="81,111" path="m10528,8934l10502,8934,10505,8935,10508,8938,10511,8941,10514,8942,10520,8942,10523,8941,10524,8939,10526,8936,10528,8934xe" filled="true" fillcolor="#231f20" stroked="false">
                <v:path arrowok="t"/>
                <v:fill type="solid"/>
              </v:shape>
              <v:shape style="position:absolute;left:10447;top:8918;width:81;height:111" coordorigin="10447,8918" coordsize="81,111" path="m10484,8918l10480,8918,10447,8932,10448,8935,10452,8934,10484,8934,10484,891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0.940979pt;margin-top:443.101013pt;width:8.950pt;height:8.35pt;mso-position-horizontal-relative:page;mso-position-vertical-relative:page;z-index:7480" coordorigin="10619,8862" coordsize="179,167">
            <v:group style="position:absolute;left:10619;top:8862;width:54;height:167" coordorigin="10619,8862" coordsize="54,167">
              <v:shape style="position:absolute;left:10619;top:8862;width:54;height:167" coordorigin="10619,8862" coordsize="54,167" path="m10650,8862l10643,8862,10640,8863,10636,8868,10634,8870,10634,8878,10636,8880,10640,8885,10643,8886,10650,8886,10652,8885,10657,8880,10658,8878,10658,8870,10657,8868,10652,8863,10650,8862xe" filled="true" fillcolor="#231f20" stroked="false">
                <v:path arrowok="t"/>
                <v:fill type="solid"/>
              </v:shape>
              <v:shape style="position:absolute;left:10619;top:8862;width:54;height:167" coordorigin="10619,8862" coordsize="54,167" path="m10673,9024l10620,9024,10620,9029,10673,9029,10673,9024xe" filled="true" fillcolor="#231f20" stroked="false">
                <v:path arrowok="t"/>
                <v:fill type="solid"/>
              </v:shape>
              <v:shape style="position:absolute;left:10619;top:8862;width:54;height:167" coordorigin="10619,8862" coordsize="54,167" path="m10656,8934l10632,8934,10636,8938,10636,8940,10637,8944,10637,9011,10636,9016,10636,9018,10634,9020,10633,9022,10631,9023,10630,9024,10664,9024,10660,9022,10658,9020,10657,9018,10657,9016,10656,9011,10656,8934xe" filled="true" fillcolor="#231f20" stroked="false">
                <v:path arrowok="t"/>
                <v:fill type="solid"/>
              </v:shape>
              <v:shape style="position:absolute;left:10619;top:8862;width:54;height:167" coordorigin="10619,8862" coordsize="54,167" path="m10656,8918l10651,8918,10619,8932,10620,8935,10624,8934,10656,8934,10656,8918xe" filled="true" fillcolor="#231f20" stroked="false">
                <v:path arrowok="t"/>
                <v:fill type="solid"/>
              </v:shape>
            </v:group>
            <v:group style="position:absolute;left:10680;top:8918;width:118;height:111" coordorigin="10680,8918" coordsize="118,111">
              <v:shape style="position:absolute;left:10680;top:8918;width:118;height:111" coordorigin="10680,8918" coordsize="118,111" path="m10734,9024l10681,9024,10681,9029,10734,9029,10734,9024xe" filled="true" fillcolor="#231f20" stroked="false">
                <v:path arrowok="t"/>
                <v:fill type="solid"/>
              </v:shape>
              <v:shape style="position:absolute;left:10680;top:8918;width:118;height:111" coordorigin="10680,8918" coordsize="118,111" path="m10798,9024l10744,9024,10744,9029,10798,9029,10798,9024xe" filled="true" fillcolor="#231f20" stroked="false">
                <v:path arrowok="t"/>
                <v:fill type="solid"/>
              </v:shape>
              <v:shape style="position:absolute;left:10680;top:8918;width:118;height:111" coordorigin="10680,8918" coordsize="118,111" path="m10717,8934l10693,8934,10696,8936,10697,8939,10697,8941,10698,8944,10698,9012,10697,9018,10694,9020,10693,9023,10690,9024,10724,9024,10723,9023,10721,9022,10720,9020,10718,9018,10717,9017,10717,8948,10724,8941,10717,8941,10717,8934xe" filled="true" fillcolor="#231f20" stroked="false">
                <v:path arrowok="t"/>
                <v:fill type="solid"/>
              </v:shape>
              <v:shape style="position:absolute;left:10680;top:8918;width:118;height:111" coordorigin="10680,8918" coordsize="118,111" path="m10777,8933l10751,8933,10756,8935,10758,8939,10760,8944,10762,8951,10762,9016,10759,9020,10757,9023,10754,9024,10788,9024,10787,9023,10784,9022,10783,9020,10782,9018,10782,9016,10781,9011,10781,8950,10780,8942,10778,8938,10777,8933xe" filled="true" fillcolor="#231f20" stroked="false">
                <v:path arrowok="t"/>
                <v:fill type="solid"/>
              </v:shape>
              <v:shape style="position:absolute;left:10680;top:8918;width:118;height:111" coordorigin="10680,8918" coordsize="118,111" path="m10759,8918l10751,8919,10734,8925,10717,8941,10724,8941,10727,8938,10735,8933,10777,8933,10776,8930,10772,8926,10769,8923,10764,8920,10759,8918xe" filled="true" fillcolor="#231f20" stroked="false">
                <v:path arrowok="t"/>
                <v:fill type="solid"/>
              </v:shape>
              <v:shape style="position:absolute;left:10680;top:8918;width:118;height:111" coordorigin="10680,8918" coordsize="118,111" path="m10717,8918l10712,8918,10680,8932,10681,8935,10685,8934,10717,8934,10717,891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419998pt;margin-top:471.42099pt;width:278.538508pt;height:10.875pt;mso-position-horizontal-relative:page;mso-position-vertical-relative:page;z-index:7504" type="#_x0000_t75" stroked="false">
            <v:imagedata r:id="rId228" o:title=""/>
          </v:shape>
        </w:pict>
      </w:r>
      <w:r>
        <w:rPr/>
        <w:pict>
          <v:shape style="position:absolute;margin-left:358.321014pt;margin-top:471.42099pt;width:179.645387pt;height:8.4525pt;mso-position-horizontal-relative:page;mso-position-vertical-relative:page;z-index:7528" type="#_x0000_t75" stroked="false">
            <v:imagedata r:id="rId229" o:title=""/>
          </v:shape>
        </w:pict>
      </w:r>
      <w:r>
        <w:rPr/>
        <w:pict>
          <v:shape style="position:absolute;margin-left:72.059998pt;margin-top:499.740997pt;width:467.207727pt;height:10.875pt;mso-position-horizontal-relative:page;mso-position-vertical-relative:page;z-index:7552" type="#_x0000_t75" stroked="false">
            <v:imagedata r:id="rId230" o:title=""/>
          </v:shape>
        </w:pict>
      </w:r>
      <w:r>
        <w:rPr/>
        <w:pict>
          <v:shape style="position:absolute;margin-left:71.940002pt;margin-top:528.060974pt;width:298.346463pt;height:10.875pt;mso-position-horizontal-relative:page;mso-position-vertical-relative:page;z-index:7576" type="#_x0000_t75" stroked="false">
            <v:imagedata r:id="rId231" o:title=""/>
          </v:shape>
        </w:pict>
      </w:r>
      <w:r>
        <w:rPr/>
        <w:pict>
          <v:group style="position:absolute;margin-left:108.239998pt;margin-top:556.620972pt;width:13.95pt;height:8.3pt;mso-position-horizontal-relative:page;mso-position-vertical-relative:page;z-index:7600" coordorigin="2165,11132" coordsize="279,166">
            <v:group style="position:absolute;left:2165;top:11132;width:106;height:162" coordorigin="2165,11132" coordsize="106,162">
              <v:shape style="position:absolute;left:2165;top:11132;width:106;height:162" coordorigin="2165,11132" coordsize="106,162" path="m2254,11150l2218,11150,2225,11153,2231,11160,2237,11166,2240,11174,2240,11193,2198,11257,2165,11290,2165,11294,2258,11294,2265,11276,2232,11276,2191,11276,2233,11230,2261,11182,2261,11162,2256,11153,2254,11150xe" filled="true" fillcolor="#231f20" stroked="false">
                <v:path arrowok="t"/>
                <v:fill type="solid"/>
              </v:shape>
              <v:shape style="position:absolute;left:2165;top:11132;width:106;height:162" coordorigin="2165,11132" coordsize="106,162" path="m2270,11263l2266,11263,2261,11270,2258,11272,2256,11274,2252,11275,2249,11275,2246,11276,2265,11276,2270,11263xe" filled="true" fillcolor="#231f20" stroked="false">
                <v:path arrowok="t"/>
                <v:fill type="solid"/>
              </v:shape>
              <v:shape style="position:absolute;left:2165;top:11132;width:106;height:162" coordorigin="2165,11132" coordsize="106,162" path="m2228,11132l2203,11132,2192,11136,2177,11152,2172,11162,2170,11177,2174,11177,2177,11168,2182,11161,2188,11156,2194,11153,2201,11150,2254,11150,2239,11136,2228,11132xe" filled="true" fillcolor="#231f20" stroked="false">
                <v:path arrowok="t"/>
                <v:fill type="solid"/>
              </v:shape>
            </v:group>
            <v:group style="position:absolute;left:2284;top:11132;width:108;height:162" coordorigin="2284,11132" coordsize="108,162">
              <v:shape style="position:absolute;left:2284;top:11132;width:108;height:162" coordorigin="2284,11132" coordsize="108,162" path="m2370,11252l2351,11252,2351,11294,2370,11294,2370,11252xe" filled="true" fillcolor="#231f20" stroked="false">
                <v:path arrowok="t"/>
                <v:fill type="solid"/>
              </v:shape>
              <v:shape style="position:absolute;left:2284;top:11132;width:108;height:162" coordorigin="2284,11132" coordsize="108,162" path="m2370,11132l2358,11132,2284,11238,2284,11252,2392,11252,2392,11236,2296,11236,2351,11156,2370,11156,2370,11132xe" filled="true" fillcolor="#231f20" stroked="false">
                <v:path arrowok="t"/>
                <v:fill type="solid"/>
              </v:shape>
              <v:shape style="position:absolute;left:2284;top:11132;width:108;height:162" coordorigin="2284,11132" coordsize="108,162" path="m2370,11156l2351,11156,2351,11236,2370,11236,2370,11156xe" filled="true" fillcolor="#231f20" stroked="false">
                <v:path arrowok="t"/>
                <v:fill type="solid"/>
              </v:shape>
            </v:group>
            <v:group style="position:absolute;left:2417;top:11272;width:27;height:27" coordorigin="2417,11272" coordsize="27,27">
              <v:shape style="position:absolute;left:2417;top:11272;width:27;height:27" coordorigin="2417,11272" coordsize="27,27" path="m2434,11272l2426,11272,2423,11273,2418,11278,2417,11281,2417,11288,2418,11291,2420,11294,2423,11297,2426,11298,2434,11298,2437,11297,2440,11294,2442,11291,2443,11288,2443,11281,2442,11278,2437,11273,2434,112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779999pt;margin-top:556.380981pt;width:392.994815pt;height:10.875pt;mso-position-horizontal-relative:page;mso-position-vertical-relative:page;z-index:7624" type="#_x0000_t75" stroked="false">
            <v:imagedata r:id="rId232" o:title=""/>
          </v:shape>
        </w:pict>
      </w:r>
      <w:r>
        <w:rPr/>
        <w:pict>
          <v:shape style="position:absolute;margin-left:72.480003pt;margin-top:584.700989pt;width:465.295639pt;height:10.875pt;mso-position-horizontal-relative:page;mso-position-vertical-relative:page;z-index:7648" type="#_x0000_t75" stroked="false">
            <v:imagedata r:id="rId233" o:title=""/>
          </v:shape>
        </w:pict>
      </w:r>
      <w:r>
        <w:rPr/>
        <w:pict>
          <v:shape style="position:absolute;margin-left:72.420731pt;margin-top:613.020996pt;width:461.052466pt;height:10.875pt;mso-position-horizontal-relative:page;mso-position-vertical-relative:page;z-index:7672" type="#_x0000_t75" stroked="false">
            <v:imagedata r:id="rId234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85576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tabs>
          <w:tab w:pos="796" w:val="left" w:leader="none"/>
          <w:tab w:pos="1603" w:val="left" w:leader="none"/>
          <w:tab w:pos="4801" w:val="left" w:leader="none"/>
          <w:tab w:pos="5607" w:val="left" w:leader="none"/>
        </w:tabs>
        <w:spacing w:line="14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7"/>
        </w:rPr>
        <w:pict>
          <v:group style="width:28.2pt;height:8.550pt;mso-position-horizontal-relative:char;mso-position-vertical-relative:line" coordorigin="0,0" coordsize="564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1;top:0;width:95;height:167" coordorigin="121,0" coordsize="95,167">
              <v:shape style="position:absolute;left:121;top:0;width:95;height:167" coordorigin="121,0" coordsize="95,167" path="m186,162l121,162,121,167,186,167,186,162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61,68l142,68,142,151,138,158,134,161,132,162,172,162,167,161,164,157,162,155,161,149,161,68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88,60l121,60,121,68,188,68,188,6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94,0l178,0,169,2,163,7,156,12,150,18,146,25,144,32,142,42,142,60,161,60,161,35,162,25,163,20,166,13,168,12,170,10,174,8,209,8,203,4,194,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209,8l180,8,187,12,191,16,193,19,196,24,199,26,200,28,203,29,204,30,209,30,211,29,212,26,215,25,216,23,216,16,214,12,209,8xe" filled="true" fillcolor="#231f20" stroked="false">
                <v:path arrowok="t"/>
                <v:fill type="solid"/>
              </v:shape>
            </v:group>
            <v:group style="position:absolute;left:280;top:24;width:65;height:144" coordorigin="280,24" coordsize="65,144">
              <v:shape style="position:absolute;left:280;top:24;width:65;height:144" coordorigin="280,24" coordsize="65,144" path="m316,67l296,67,296,148,307,166,310,168,323,168,328,167,332,163,341,155,324,155,320,154,319,151,317,149,316,144,316,67xe" filled="true" fillcolor="#231f20" stroked="false">
                <v:path arrowok="t"/>
                <v:fill type="solid"/>
              </v:shape>
              <v:shape style="position:absolute;left:280;top:24;width:65;height:144" coordorigin="280,24" coordsize="65,144" path="m344,145l340,145,338,149,336,151,329,155,341,155,342,154,344,145xe" filled="true" fillcolor="#231f20" stroked="false">
                <v:path arrowok="t"/>
                <v:fill type="solid"/>
              </v:shape>
              <v:shape style="position:absolute;left:280;top:24;width:65;height:144" coordorigin="280,24" coordsize="65,144" path="m316,24l312,24,310,32,306,37,305,41,298,50,293,55,288,59,284,62,280,64,280,67,341,67,341,60,316,60,316,24xe" filled="true" fillcolor="#231f20" stroked="false">
                <v:path arrowok="t"/>
                <v:fill type="solid"/>
              </v:shape>
            </v:group>
            <v:group style="position:absolute;left:346;top:0;width:117;height:167" coordorigin="346,0" coordsize="117,167">
              <v:shape style="position:absolute;left:346;top:0;width:117;height:167" coordorigin="346,0" coordsize="117,167" path="m401,162l347,162,347,167,401,167,401,162xe" filled="true" fillcolor="#231f20" stroked="false">
                <v:path arrowok="t"/>
                <v:fill type="solid"/>
              </v:shape>
              <v:shape style="position:absolute;left:346;top:0;width:117;height:167" coordorigin="346,0" coordsize="117,167" path="m462,162l409,162,409,167,462,167,462,162xe" filled="true" fillcolor="#231f20" stroked="false">
                <v:path arrowok="t"/>
                <v:fill type="solid"/>
              </v:shape>
              <v:shape style="position:absolute;left:346;top:0;width:117;height:167" coordorigin="346,0" coordsize="117,167" path="m383,16l359,16,361,18,362,20,362,23,364,25,364,154,361,158,359,161,355,162,391,162,386,160,385,158,384,156,383,155,383,86,389,79,383,79,383,16xe" filled="true" fillcolor="#231f20" stroked="false">
                <v:path arrowok="t"/>
                <v:fill type="solid"/>
              </v:shape>
              <v:shape style="position:absolute;left:346;top:0;width:117;height:167" coordorigin="346,0" coordsize="117,167" path="m442,71l416,71,420,73,422,76,424,78,426,85,427,91,427,154,425,158,421,162,454,162,452,161,450,160,449,158,448,156,448,154,446,149,446,91,445,82,444,77,442,71xe" filled="true" fillcolor="#231f20" stroked="false">
                <v:path arrowok="t"/>
                <v:fill type="solid"/>
              </v:shape>
              <v:shape style="position:absolute;left:346;top:0;width:117;height:167" coordorigin="346,0" coordsize="117,167" path="m425,56l414,56,409,58,403,60,398,64,391,70,383,79,389,79,394,76,398,73,406,71,442,71,442,70,439,65,430,58,425,56xe" filled="true" fillcolor="#231f20" stroked="false">
                <v:path arrowok="t"/>
                <v:fill type="solid"/>
              </v:shape>
              <v:shape style="position:absolute;left:346;top:0;width:117;height:167" coordorigin="346,0" coordsize="117,167" path="m383,0l378,0,346,13,347,17,350,16,383,16,383,0xe" filled="true" fillcolor="#231f20" stroked="false">
                <v:path arrowok="t"/>
                <v:fill type="solid"/>
              </v:shape>
            </v:group>
            <v:group style="position:absolute;left:473;top:56;width:92;height:114" coordorigin="473,56" coordsize="92,114">
              <v:shape style="position:absolute;left:473;top:56;width:92;height:114" coordorigin="473,56" coordsize="92,114" path="m534,56l475,94,473,118,477,139,487,155,496,166,506,170,532,170,541,166,550,157,554,151,518,151,509,146,502,137,493,128,490,116,490,100,564,100,564,94,490,94,491,84,493,77,498,72,504,67,509,65,549,65,545,60,534,56xe" filled="true" fillcolor="#231f20" stroked="false">
                <v:path arrowok="t"/>
                <v:fill type="solid"/>
              </v:shape>
              <v:shape style="position:absolute;left:473;top:56;width:92;height:114" coordorigin="473,56" coordsize="92,114" path="m560,125l535,151,554,151,557,148,562,138,564,127,560,125xe" filled="true" fillcolor="#231f20" stroked="false">
                <v:path arrowok="t"/>
                <v:fill type="solid"/>
              </v:shape>
              <v:shape style="position:absolute;left:473;top:56;width:92;height:114" coordorigin="473,56" coordsize="92,114" path="m549,65l520,65,524,66,532,71,535,74,538,82,539,86,539,94,564,94,564,86,559,76,552,68,549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4"/>
        </w:rPr>
        <w:drawing>
          <wp:inline distT="0" distB="0" distL="0" distR="0">
            <wp:extent cx="446066" cy="93345"/>
            <wp:effectExtent l="0" t="0" r="0" b="0"/>
            <wp:docPr id="121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2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6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4"/>
        </w:rPr>
      </w:r>
      <w:r>
        <w:rPr>
          <w:rFonts w:ascii="Times New Roman"/>
          <w:position w:val="5"/>
          <w:sz w:val="14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957871" cy="138112"/>
            <wp:effectExtent l="0" t="0" r="0" b="0"/>
            <wp:docPr id="123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2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8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47867" cy="138112"/>
            <wp:effectExtent l="0" t="0" r="0" b="0"/>
            <wp:docPr id="125" name="image2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2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444287" cy="138112"/>
            <wp:effectExtent l="0" t="0" r="0" b="0"/>
            <wp:docPr id="127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2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2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7736" cy="138112"/>
            <wp:effectExtent l="0" t="0" r="0" b="0"/>
            <wp:docPr id="129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2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7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6833" cy="138112"/>
            <wp:effectExtent l="0" t="0" r="0" b="0"/>
            <wp:docPr id="131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2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83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788" w:val="left" w:leader="none"/>
        </w:tabs>
        <w:spacing w:line="160" w:lineRule="atLeast"/>
        <w:ind w:left="1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27.15pt;height:8.1pt;mso-position-horizontal-relative:char;mso-position-vertical-relative:line" coordorigin="0,0" coordsize="543,162">
            <v:group style="position:absolute;left:0;top:0;width:134;height:159" coordorigin="0,0" coordsize="134,159">
              <v:shape style="position:absolute;left:0;top:0;width:134;height:159" coordorigin="0,0" coordsize="134,159" path="m100,154l32,154,32,158,100,158,100,154xe" filled="true" fillcolor="#231f20" stroked="false">
                <v:path arrowok="t"/>
                <v:fill type="solid"/>
              </v:shape>
              <v:shape style="position:absolute;left:0;top:0;width:134;height:159" coordorigin="0,0" coordsize="134,159" path="m78,10l55,10,55,139,54,145,53,148,49,152,44,154,89,154,84,152,80,149,79,146,78,140,78,10xe" filled="true" fillcolor="#231f20" stroked="false">
                <v:path arrowok="t"/>
                <v:fill type="solid"/>
              </v:shape>
              <v:shape style="position:absolute;left:0;top:0;width:134;height:159" coordorigin="0,0" coordsize="134,159" path="m132,0l2,0,0,37,5,37,5,30,7,24,10,19,12,16,16,12,20,11,23,10,132,10,132,0xe" filled="true" fillcolor="#231f20" stroked="false">
                <v:path arrowok="t"/>
                <v:fill type="solid"/>
              </v:shape>
              <v:shape style="position:absolute;left:0;top:0;width:134;height:159" coordorigin="0,0" coordsize="134,159" path="m132,10l107,10,112,11,116,13,120,14,124,18,127,25,128,30,128,37,133,37,132,10xe" filled="true" fillcolor="#231f20" stroked="false">
                <v:path arrowok="t"/>
                <v:fill type="solid"/>
              </v:shape>
            </v:group>
            <v:group style="position:absolute;left:140;top:48;width:81;height:111" coordorigin="140,48" coordsize="81,111">
              <v:shape style="position:absolute;left:140;top:48;width:81;height:111" coordorigin="140,48" coordsize="81,111" path="m197,154l142,154,142,158,197,158,197,154xe" filled="true" fillcolor="#231f20" stroked="false">
                <v:path arrowok="t"/>
                <v:fill type="solid"/>
              </v:shape>
              <v:shape style="position:absolute;left:140;top:48;width:81;height:111" coordorigin="140,48" coordsize="81,111" path="m179,64l154,64,156,65,157,66,157,68,158,71,158,73,160,80,160,140,158,144,158,145,157,149,155,151,151,154,188,154,184,151,181,149,179,144,179,82,182,74,184,72,179,72,179,64xe" filled="true" fillcolor="#231f20" stroked="false">
                <v:path arrowok="t"/>
                <v:fill type="solid"/>
              </v:shape>
              <v:shape style="position:absolute;left:140;top:48;width:81;height:111" coordorigin="140,48" coordsize="81,111" path="m210,48l197,48,187,56,179,72,184,72,186,70,192,64,221,64,221,58,220,54,217,52,214,49,210,48xe" filled="true" fillcolor="#231f20" stroked="false">
                <v:path arrowok="t"/>
                <v:fill type="solid"/>
              </v:shape>
              <v:shape style="position:absolute;left:140;top:48;width:81;height:111" coordorigin="140,48" coordsize="81,111" path="m221,64l196,64,198,65,202,67,205,71,208,72,214,72,216,71,218,68,221,64xe" filled="true" fillcolor="#231f20" stroked="false">
                <v:path arrowok="t"/>
                <v:fill type="solid"/>
              </v:shape>
              <v:shape style="position:absolute;left:140;top:48;width:81;height:111" coordorigin="140,48" coordsize="81,111" path="m179,48l174,48,140,61,142,65,145,64,179,64,179,48xe" filled="true" fillcolor="#231f20" stroked="false">
                <v:path arrowok="t"/>
                <v:fill type="solid"/>
              </v:shape>
            </v:group>
            <v:group style="position:absolute;left:220;top:52;width:120;height:111" coordorigin="220,52" coordsize="120,111">
              <v:shape style="position:absolute;left:220;top:52;width:120;height:111" coordorigin="220,52" coordsize="120,111" path="m257,52l220,52,220,55,229,55,234,58,235,59,238,64,238,130,239,138,259,162,270,162,276,161,281,157,286,155,293,149,294,148,270,148,263,143,259,139,257,133,257,52xe" filled="true" fillcolor="#231f20" stroked="false">
                <v:path arrowok="t"/>
                <v:fill type="solid"/>
              </v:shape>
              <v:shape style="position:absolute;left:220;top:52;width:120;height:111" coordorigin="220,52" coordsize="120,111" path="m322,139l301,139,301,162,307,162,340,149,338,146,328,146,326,145,325,145,323,144,323,142,322,139xe" filled="true" fillcolor="#231f20" stroked="false">
                <v:path arrowok="t"/>
                <v:fill type="solid"/>
              </v:shape>
              <v:shape style="position:absolute;left:220;top:52;width:120;height:111" coordorigin="220,52" coordsize="120,111" path="m320,52l284,52,284,55,292,55,296,56,299,59,300,61,301,65,301,132,278,148,294,148,301,139,322,139,322,136,321,130,320,52xe" filled="true" fillcolor="#231f20" stroked="false">
                <v:path arrowok="t"/>
                <v:fill type="solid"/>
              </v:shape>
              <v:shape style="position:absolute;left:220;top:52;width:120;height:111" coordorigin="220,52" coordsize="120,111" path="m337,144l335,145,331,146,338,146,337,144xe" filled="true" fillcolor="#231f20" stroked="false">
                <v:path arrowok="t"/>
                <v:fill type="solid"/>
              </v:shape>
            </v:group>
            <v:group style="position:absolute;left:352;top:48;width:74;height:114" coordorigin="352,48" coordsize="74,114">
              <v:shape style="position:absolute;left:352;top:48;width:74;height:114" coordorigin="352,48" coordsize="74,114" path="m407,157l364,157,366,158,374,161,382,162,397,162,406,158,407,157xe" filled="true" fillcolor="#231f20" stroked="false">
                <v:path arrowok="t"/>
                <v:fill type="solid"/>
              </v:shape>
              <v:shape style="position:absolute;left:352;top:48;width:74;height:114" coordorigin="352,48" coordsize="74,114" path="m355,121l352,121,352,160,355,160,358,157,407,157,410,155,382,155,374,152,362,140,358,133,355,121xe" filled="true" fillcolor="#231f20" stroked="false">
                <v:path arrowok="t"/>
                <v:fill type="solid"/>
              </v:shape>
              <v:shape style="position:absolute;left:352;top:48;width:74;height:114" coordorigin="352,48" coordsize="74,114" path="m388,48l374,48,366,50,354,62,352,70,352,85,390,116,397,121,401,125,406,128,407,133,407,143,406,146,398,154,394,155,410,155,413,152,421,146,425,139,425,116,416,107,401,98,384,90,376,86,371,83,368,80,366,77,365,73,365,65,367,62,370,59,373,56,378,55,416,55,416,53,406,53,403,52,400,50,388,48xe" filled="true" fillcolor="#231f20" stroked="false">
                <v:path arrowok="t"/>
                <v:fill type="solid"/>
              </v:shape>
              <v:shape style="position:absolute;left:352;top:48;width:74;height:114" coordorigin="352,48" coordsize="74,114" path="m416,55l390,55,396,56,401,61,406,65,409,73,413,84,416,84,416,55xe" filled="true" fillcolor="#231f20" stroked="false">
                <v:path arrowok="t"/>
                <v:fill type="solid"/>
              </v:shape>
              <v:shape style="position:absolute;left:352;top:48;width:74;height:114" coordorigin="352,48" coordsize="74,114" path="m416,48l413,48,410,50,410,52,409,52,408,53,416,53,416,48xe" filled="true" fillcolor="#231f20" stroked="false">
                <v:path arrowok="t"/>
                <v:fill type="solid"/>
              </v:shape>
            </v:group>
            <v:group style="position:absolute;left:436;top:16;width:64;height:144" coordorigin="436,16" coordsize="64,144">
              <v:shape style="position:absolute;left:436;top:16;width:64;height:144" coordorigin="436,16" coordsize="64,144" path="m472,59l452,59,452,145,455,149,456,152,458,155,466,160,478,160,484,158,488,155,493,150,496,146,479,146,476,145,474,143,473,140,472,136,472,59xe" filled="true" fillcolor="#231f20" stroked="false">
                <v:path arrowok="t"/>
                <v:fill type="solid"/>
              </v:shape>
              <v:shape style="position:absolute;left:436;top:16;width:64;height:144" coordorigin="436,16" coordsize="64,144" path="m499,137l496,137,494,140,492,143,485,146,496,146,497,145,499,137xe" filled="true" fillcolor="#231f20" stroked="false">
                <v:path arrowok="t"/>
                <v:fill type="solid"/>
              </v:shape>
              <v:shape style="position:absolute;left:436;top:16;width:64;height:144" coordorigin="436,16" coordsize="64,144" path="m472,16l468,16,464,24,462,29,461,32,457,37,452,42,449,47,439,54,436,55,436,59,497,59,497,52,472,52,472,16xe" filled="true" fillcolor="#231f20" stroked="false">
                <v:path arrowok="t"/>
                <v:fill type="solid"/>
              </v:shape>
            </v:group>
            <v:group style="position:absolute;left:516;top:136;width:27;height:27" coordorigin="516,136" coordsize="27,27">
              <v:shape style="position:absolute;left:516;top:136;width:27;height:27" coordorigin="516,136" coordsize="27,27" path="m533,136l526,136,523,137,521,139,517,142,516,145,516,152,517,155,523,161,526,162,533,162,536,161,539,158,541,155,542,152,542,145,541,142,536,137,533,13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563785" cy="140017"/>
            <wp:effectExtent l="0" t="0" r="0" b="0"/>
            <wp:docPr id="133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30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8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170" w:lineRule="atLeast"/>
        <w:ind w:left="116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sz w:val="17"/>
          <w:szCs w:val="17"/>
        </w:rPr>
        <w:pict>
          <v:group style="width:31pt;height:8.550pt;mso-position-horizontal-relative:char;mso-position-vertical-relative:line" coordorigin="0,0" coordsize="620,171">
            <v:group style="position:absolute;left:0;top:8;width:174;height:161" coordorigin="0,8" coordsize="174,161">
              <v:shape style="position:absolute;left:0;top:8;width:174;height:161" coordorigin="0,8" coordsize="174,161" path="m70,41l42,41,146,169,151,169,151,127,140,127,70,41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65,162l10,162,10,167,65,167,65,16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43,8l0,8,0,12,8,12,11,13,16,14,19,17,24,19,28,23,31,29,31,154,29,156,26,161,22,162,53,162,48,161,46,157,43,155,42,149,42,41,70,41,43,8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61,12l130,12,134,14,138,17,139,19,140,25,140,127,151,127,151,26,152,20,154,18,156,14,161,1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74,8l119,8,119,12,174,12,174,8xe" filled="true" fillcolor="#231f20" stroked="false">
                <v:path arrowok="t"/>
                <v:fill type="solid"/>
              </v:shape>
            </v:group>
            <v:group style="position:absolute;left:186;top:56;width:92;height:114" coordorigin="186,56" coordsize="92,114">
              <v:shape style="position:absolute;left:186;top:56;width:92;height:114" coordorigin="186,56" coordsize="92,114" path="m247,56l189,94,186,118,190,139,199,155,209,166,220,170,245,170,254,166,263,157,267,151,232,151,222,146,214,137,206,128,203,116,203,100,277,100,277,94,203,94,203,84,206,77,216,67,222,65,262,65,257,60,247,56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72,125l248,151,267,151,270,148,275,138,277,127,272,125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62,65l233,65,238,66,245,71,250,78,251,82,252,86,252,94,277,94,277,86,272,76,262,65xe" filled="true" fillcolor="#231f20" stroked="false">
                <v:path arrowok="t"/>
                <v:fill type="solid"/>
              </v:shape>
            </v:group>
            <v:group style="position:absolute;left:290;top:0;width:56;height:167" coordorigin="290,0" coordsize="56,167">
              <v:shape style="position:absolute;left:290;top:0;width:56;height:167" coordorigin="290,0" coordsize="56,167" path="m346,162l293,162,293,167,346,167,346,162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16l304,16,306,18,307,20,307,23,308,25,308,154,306,158,305,160,302,161,301,162,336,162,334,161,332,160,330,158,329,156,329,154,328,149,328,16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0l323,0,290,13,293,17,295,16,328,16,328,0xe" filled="true" fillcolor="#231f20" stroked="false">
                <v:path arrowok="t"/>
                <v:fill type="solid"/>
              </v:shape>
            </v:group>
            <v:group style="position:absolute;left:352;top:60;width:117;height:111" coordorigin="352,60" coordsize="117,111">
              <v:shape style="position:absolute;left:352;top:60;width:117;height:111" coordorigin="352,60" coordsize="117,111" path="m403,60l352,60,352,64,356,65,359,65,360,66,365,68,366,71,367,72,370,76,371,79,409,170,414,170,426,140,418,140,392,82,390,74,390,70,391,67,394,65,396,64,403,64,403,60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4,64l439,64,442,65,443,65,444,66,444,67,445,67,445,72,443,79,418,140,426,140,452,78,455,72,457,68,461,65,464,64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8,60l433,60,433,64,468,64,468,60xe" filled="true" fillcolor="#231f20" stroked="false">
                <v:path arrowok="t"/>
                <v:fill type="solid"/>
              </v:shape>
            </v:group>
            <v:group style="position:absolute;left:479;top:56;width:98;height:113" coordorigin="479,56" coordsize="98,113">
              <v:shape style="position:absolute;left:479;top:56;width:98;height:113" coordorigin="479,56" coordsize="98,113" path="m550,64l526,64,530,66,534,70,536,73,539,80,539,91,535,97,513,105,499,113,479,136,479,150,481,156,486,161,491,167,497,169,509,169,514,168,517,166,521,164,528,160,533,156,511,156,506,154,504,150,500,146,498,142,498,131,499,127,503,124,505,120,510,116,516,113,520,110,527,108,539,103,558,103,558,83,557,76,556,72,553,67,550,64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9,151l539,151,539,157,540,162,542,164,545,168,547,169,559,169,568,163,574,154,562,154,560,152,559,152,559,151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8,103l539,103,539,144,529,151,521,156,533,156,539,151,559,151,558,149,558,103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76,145l569,152,566,154,574,154,576,151,576,145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32,56l510,56,500,59,486,71,482,77,482,86,484,90,486,91,487,94,490,95,496,95,498,94,502,90,503,86,503,73,504,70,506,67,510,65,514,64,550,64,546,61,540,58,532,56xe" filled="true" fillcolor="#231f20" stroked="false">
                <v:path arrowok="t"/>
                <v:fill type="solid"/>
              </v:shape>
            </v:group>
            <v:group style="position:absolute;left:594;top:144;width:26;height:27" coordorigin="594,144" coordsize="26,27">
              <v:shape style="position:absolute;left:594;top:144;width:26;height:27" coordorigin="594,144" coordsize="26,27" path="m611,144l604,144,600,145,595,150,594,154,594,161,595,163,598,167,600,169,604,170,611,170,613,169,616,167,618,163,619,161,619,154,618,150,613,145,611,14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9254" cy="138112"/>
            <wp:effectExtent l="0" t="0" r="0" b="0"/>
            <wp:docPr id="135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31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2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964" w:val="left" w:leader="none"/>
          <w:tab w:pos="1935" w:val="left" w:leader="none"/>
          <w:tab w:pos="2613" w:val="left" w:leader="none"/>
          <w:tab w:pos="3133" w:val="left" w:leader="none"/>
          <w:tab w:pos="3992" w:val="left" w:leader="none"/>
          <w:tab w:pos="5061" w:val="left" w:leader="none"/>
          <w:tab w:pos="5540" w:val="left" w:leader="none"/>
          <w:tab w:pos="6999" w:val="left" w:leader="none"/>
          <w:tab w:pos="8724" w:val="left" w:leader="none"/>
        </w:tabs>
        <w:spacing w:line="160" w:lineRule="atLeast"/>
        <w:ind w:left="12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position w:val="4"/>
          <w:sz w:val="16"/>
        </w:rPr>
        <w:pict>
          <v:group style="width:36.25pt;height:8.3pt;mso-position-horizontal-relative:char;mso-position-vertical-relative:line" coordorigin="0,0" coordsize="725,166">
            <v:group style="position:absolute;left:0;top:0;width:143;height:166" coordorigin="0,0" coordsize="143,166">
              <v:shape style="position:absolute;left:0;top:0;width:143;height:166" coordorigin="0,0" coordsize="143,166" path="m72,0l8,47,0,87,2,105,37,156,78,166,92,166,104,162,116,155,117,155,74,155,64,152,55,146,46,142,38,133,33,121,29,104,28,81,30,59,72,8,116,8,112,7,95,2,72,0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9,122l97,155,117,155,131,142,143,125,139,122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16,8l96,8,107,12,116,19,128,33,136,54,139,54,136,11,121,11,119,10,116,8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6,0l132,0,131,4,130,6,125,11,136,11,136,0xe" filled="true" fillcolor="#231f20" stroked="false">
                <v:path arrowok="t"/>
                <v:fill type="solid"/>
              </v:shape>
            </v:group>
            <v:group style="position:absolute;left:152;top:55;width:119;height:111" coordorigin="152,55" coordsize="119,111">
              <v:shape style="position:absolute;left:152;top:55;width:119;height:111" coordorigin="152,55" coordsize="119,111" path="m190,55l152,55,152,59,162,59,163,60,166,61,167,62,169,67,170,71,170,142,173,146,174,152,178,156,182,160,186,163,192,166,203,166,208,164,212,161,217,158,224,152,226,151,203,151,198,149,194,146,191,143,190,137,190,55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54,143l234,143,234,166,239,166,271,152,271,150,259,150,258,149,257,149,256,148,254,145,254,143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53,55l217,55,217,59,223,59,228,60,233,65,234,68,234,136,228,142,223,145,218,148,215,150,211,151,226,151,234,143,254,143,253,139,253,55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70,148l266,149,264,150,271,150,270,148xe" filled="true" fillcolor="#231f20" stroked="false">
                <v:path arrowok="t"/>
                <v:fill type="solid"/>
              </v:shape>
            </v:group>
            <v:group style="position:absolute;left:274;top:52;width:80;height:111" coordorigin="274,52" coordsize="80,111">
              <v:shape style="position:absolute;left:274;top:52;width:80;height:111" coordorigin="274,52" coordsize="80,111" path="m329,157l275,157,275,162,329,162,329,15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11,67l287,67,289,70,290,72,290,74,292,77,292,148,290,149,290,152,288,154,284,157,320,157,316,155,313,150,311,148,311,85,314,78,316,76,311,76,311,6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42,52l329,52,319,60,311,76,316,76,318,73,323,68,325,67,353,67,353,61,352,58,349,55,346,53,342,52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53,67l328,67,330,68,334,71,337,74,340,76,346,76,348,74,350,72,353,6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11,52l306,52,274,65,275,68,277,67,311,67,311,52xe" filled="true" fillcolor="#231f20" stroked="false">
                <v:path arrowok="t"/>
                <v:fill type="solid"/>
              </v:shape>
            </v:group>
            <v:group style="position:absolute;left:353;top:52;width:81;height:111" coordorigin="353,52" coordsize="81,111">
              <v:shape style="position:absolute;left:353;top:52;width:81;height:111" coordorigin="353,52" coordsize="81,111" path="m409,157l354,157,354,162,409,162,409,15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390,67l366,67,368,70,371,74,371,149,370,152,368,154,366,155,364,157,401,157,396,155,394,152,391,148,390,143,390,85,395,78,397,76,390,76,390,6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422,52l409,52,400,60,390,76,397,76,398,73,404,67,433,67,433,61,432,58,428,55,426,53,422,52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433,67l408,67,410,68,414,71,416,74,420,76,426,76,428,74,430,72,432,70,433,6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390,52l385,52,353,65,354,68,358,67,390,67,390,52xe" filled="true" fillcolor="#231f20" stroked="false">
                <v:path arrowok="t"/>
                <v:fill type="solid"/>
              </v:shape>
            </v:group>
            <v:group style="position:absolute;left:440;top:52;width:92;height:114" coordorigin="440,52" coordsize="92,114">
              <v:shape style="position:absolute;left:440;top:52;width:92;height:114" coordorigin="440,52" coordsize="92,114" path="m502,52l443,90,440,113,445,134,455,150,463,161,474,166,499,166,509,161,517,152,522,146,486,146,476,142,469,132,461,124,457,112,457,95,532,95,532,89,457,89,458,79,461,72,466,67,472,62,476,60,516,60,512,55,502,52xe" filled="true" fillcolor="#231f20" stroked="false">
                <v:path arrowok="t"/>
                <v:fill type="solid"/>
              </v:shape>
              <v:shape style="position:absolute;left:440;top:52;width:92;height:114" coordorigin="440,52" coordsize="92,114" path="m528,120l503,146,522,146,524,143,529,133,532,122,528,120xe" filled="true" fillcolor="#231f20" stroked="false">
                <v:path arrowok="t"/>
                <v:fill type="solid"/>
              </v:shape>
              <v:shape style="position:absolute;left:440;top:52;width:92;height:114" coordorigin="440,52" coordsize="92,114" path="m516,60l487,60,492,61,499,66,503,70,505,77,506,82,506,89,532,89,532,82,527,71,520,64,516,60xe" filled="true" fillcolor="#231f20" stroked="false">
                <v:path arrowok="t"/>
                <v:fill type="solid"/>
              </v:shape>
            </v:group>
            <v:group style="position:absolute;left:540;top:52;width:118;height:111" coordorigin="540,52" coordsize="118,111">
              <v:shape style="position:absolute;left:540;top:52;width:118;height:111" coordorigin="540,52" coordsize="118,111" path="m594,157l541,157,541,162,594,162,594,15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58,157l604,157,604,162,658,162,658,15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577,67l553,67,556,70,556,72,557,74,557,77,558,84,558,145,557,151,554,154,553,156,550,157,584,157,583,156,581,155,580,154,578,151,577,150,577,82,583,74,577,74,577,6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37,66l611,66,614,68,618,72,620,77,622,84,622,148,620,149,620,151,619,154,617,156,614,157,648,157,647,156,644,155,643,154,641,149,641,83,640,76,638,71,637,66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19,52l611,52,594,58,577,74,583,74,586,71,595,66,637,66,636,64,632,59,628,56,624,53,619,52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577,52l572,52,540,65,541,68,545,67,577,67,577,52xe" filled="true" fillcolor="#231f20" stroked="false">
                <v:path arrowok="t"/>
                <v:fill type="solid"/>
              </v:shape>
            </v:group>
            <v:group style="position:absolute;left:660;top:19;width:65;height:144" coordorigin="660,19" coordsize="65,144">
              <v:shape style="position:absolute;left:660;top:19;width:65;height:144" coordorigin="660,19" coordsize="65,144" path="m697,62l678,62,678,149,680,152,682,156,684,158,691,163,703,163,708,162,714,158,719,154,721,150,704,150,702,149,697,144,697,62xe" filled="true" fillcolor="#231f20" stroked="false">
                <v:path arrowok="t"/>
                <v:fill type="solid"/>
              </v:shape>
              <v:shape style="position:absolute;left:660;top:19;width:65;height:144" coordorigin="660,19" coordsize="65,144" path="m725,140l720,140,719,144,718,146,710,150,721,150,722,149,725,140xe" filled="true" fillcolor="#231f20" stroked="false">
                <v:path arrowok="t"/>
                <v:fill type="solid"/>
              </v:shape>
              <v:shape style="position:absolute;left:660;top:19;width:65;height:144" coordorigin="660,19" coordsize="65,144" path="m697,19l694,19,690,28,688,32,660,59,660,62,722,62,722,55,697,55,697,1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4"/>
          <w:sz w:val="16"/>
        </w:rPr>
      </w:r>
      <w:r>
        <w:rPr>
          <w:rFonts w:ascii="Times New Roman"/>
          <w:position w:val="4"/>
          <w:sz w:val="16"/>
        </w:rPr>
        <w:tab/>
      </w:r>
      <w:r>
        <w:rPr>
          <w:rFonts w:ascii="Times New Roman"/>
          <w:sz w:val="19"/>
        </w:rPr>
        <w:drawing>
          <wp:inline distT="0" distB="0" distL="0" distR="0">
            <wp:extent cx="543479" cy="126301"/>
            <wp:effectExtent l="0" t="0" r="0" b="0"/>
            <wp:docPr id="137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7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9"/>
        </w:rPr>
      </w:r>
      <w:r>
        <w:rPr>
          <w:rFonts w:ascii="Times New Roman"/>
          <w:sz w:val="19"/>
        </w:rPr>
        <w:tab/>
      </w:r>
      <w:r>
        <w:rPr>
          <w:rFonts w:ascii="Times New Roman"/>
          <w:position w:val="4"/>
          <w:sz w:val="17"/>
        </w:rPr>
        <w:pict>
          <v:group style="width:28.35pt;height:8.550pt;mso-position-horizontal-relative:char;mso-position-vertical-relative:line" coordorigin="0,0" coordsize="567,171">
            <v:group style="position:absolute;left:0;top:56;width:81;height:111" coordorigin="0,56" coordsize="81,111">
              <v:shape style="position:absolute;left:0;top:56;width:81;height:111" coordorigin="0,56" coordsize="81,111" path="m56,162l1,162,1,167,56,167,56,162xe" filled="true" fillcolor="#231f20" stroked="false">
                <v:path arrowok="t"/>
                <v:fill type="solid"/>
              </v:shape>
              <v:shape style="position:absolute;left:0;top:56;width:81;height:111" coordorigin="0,56" coordsize="81,111" path="m37,72l13,72,16,74,18,79,18,154,17,157,16,158,13,160,11,162,48,162,43,160,41,157,38,152,37,148,37,90,42,83,44,80,37,80,37,72xe" filled="true" fillcolor="#231f20" stroked="false">
                <v:path arrowok="t"/>
                <v:fill type="solid"/>
              </v:shape>
              <v:shape style="position:absolute;left:0;top:56;width:81;height:111" coordorigin="0,56" coordsize="81,111" path="m70,56l56,56,47,65,37,80,44,80,46,78,52,72,80,72,80,66,79,62,76,60,73,58,70,56xe" filled="true" fillcolor="#231f20" stroked="false">
                <v:path arrowok="t"/>
                <v:fill type="solid"/>
              </v:shape>
              <v:shape style="position:absolute;left:0;top:56;width:81;height:111" coordorigin="0,56" coordsize="81,111" path="m80,72l55,72,58,73,61,76,64,79,67,80,73,80,76,79,77,77,79,74,80,72xe" filled="true" fillcolor="#231f20" stroked="false">
                <v:path arrowok="t"/>
                <v:fill type="solid"/>
              </v:shape>
              <v:shape style="position:absolute;left:0;top:56;width:81;height:111" coordorigin="0,56" coordsize="81,111" path="m37,56l32,56,0,70,1,73,5,72,37,72,37,56xe" filled="true" fillcolor="#231f20" stroked="false">
                <v:path arrowok="t"/>
                <v:fill type="solid"/>
              </v:shape>
            </v:group>
            <v:group style="position:absolute;left:88;top:56;width:98;height:113" coordorigin="88,56" coordsize="98,113">
              <v:shape style="position:absolute;left:88;top:56;width:98;height:113" coordorigin="88,56" coordsize="98,113" path="m158,64l133,64,138,66,145,73,148,80,148,91,144,97,122,105,108,113,100,118,94,122,89,132,88,136,88,150,90,156,95,161,100,167,106,169,118,169,122,168,126,166,130,164,136,160,141,156,119,156,115,154,112,150,109,146,107,142,107,131,108,127,110,124,118,116,125,113,127,110,136,108,148,103,167,103,167,83,166,76,164,72,162,67,158,64xe" filled="true" fillcolor="#231f20" stroked="false">
                <v:path arrowok="t"/>
                <v:fill type="solid"/>
              </v:shape>
              <v:shape style="position:absolute;left:88;top:56;width:98;height:113" coordorigin="88,56" coordsize="98,113" path="m167,151l148,151,148,157,149,162,150,164,152,168,156,169,168,169,176,163,183,154,170,154,169,152,168,152,167,151xe" filled="true" fillcolor="#231f20" stroked="false">
                <v:path arrowok="t"/>
                <v:fill type="solid"/>
              </v:shape>
              <v:shape style="position:absolute;left:88;top:56;width:98;height:113" coordorigin="88,56" coordsize="98,113" path="m167,103l148,103,148,144,130,156,141,156,148,151,167,151,167,103xe" filled="true" fillcolor="#231f20" stroked="false">
                <v:path arrowok="t"/>
                <v:fill type="solid"/>
              </v:shape>
              <v:shape style="position:absolute;left:88;top:56;width:98;height:113" coordorigin="88,56" coordsize="98,113" path="m185,145l180,150,176,152,175,154,183,154,185,151,185,145xe" filled="true" fillcolor="#231f20" stroked="false">
                <v:path arrowok="t"/>
                <v:fill type="solid"/>
              </v:shape>
              <v:shape style="position:absolute;left:88;top:56;width:98;height:113" coordorigin="88,56" coordsize="98,113" path="m140,56l119,56,108,59,102,65,95,71,91,77,91,86,92,90,96,94,98,95,104,95,107,94,108,91,110,90,112,86,112,83,110,77,110,73,113,70,115,67,119,65,122,64,158,64,154,61,148,58,140,56xe" filled="true" fillcolor="#231f20" stroked="false">
                <v:path arrowok="t"/>
                <v:fill type="solid"/>
              </v:shape>
            </v:group>
            <v:group style="position:absolute;left:187;top:24;width:65;height:144" coordorigin="187,24" coordsize="65,144">
              <v:shape style="position:absolute;left:187;top:24;width:65;height:144" coordorigin="187,24" coordsize="65,144" path="m224,67l205,67,205,154,208,157,209,161,211,163,218,168,230,168,235,167,241,163,246,158,249,155,232,155,229,154,224,149,224,67xe" filled="true" fillcolor="#231f20" stroked="false">
                <v:path arrowok="t"/>
                <v:fill type="solid"/>
              </v:shape>
              <v:shape style="position:absolute;left:187;top:24;width:65;height:144" coordorigin="187,24" coordsize="65,144" path="m252,145l247,145,246,149,245,151,238,155,249,155,250,154,252,145xe" filled="true" fillcolor="#231f20" stroked="false">
                <v:path arrowok="t"/>
                <v:fill type="solid"/>
              </v:shape>
              <v:shape style="position:absolute;left:187;top:24;width:65;height:144" coordorigin="187,24" coordsize="65,144" path="m224,24l221,24,217,32,215,37,187,64,187,67,250,67,250,60,224,60,224,24xe" filled="true" fillcolor="#231f20" stroked="false">
                <v:path arrowok="t"/>
                <v:fill type="solid"/>
              </v:shape>
            </v:group>
            <v:group style="position:absolute;left:257;top:0;width:118;height:167" coordorigin="257,0" coordsize="118,167">
              <v:shape style="position:absolute;left:257;top:0;width:118;height:167" coordorigin="257,0" coordsize="118,167" path="m312,162l259,162,259,167,312,167,312,162xe" filled="true" fillcolor="#231f20" stroked="false">
                <v:path arrowok="t"/>
                <v:fill type="solid"/>
              </v:shape>
              <v:shape style="position:absolute;left:257;top:0;width:118;height:167" coordorigin="257,0" coordsize="118,167" path="m374,162l322,162,322,167,374,167,374,162xe" filled="true" fillcolor="#231f20" stroked="false">
                <v:path arrowok="t"/>
                <v:fill type="solid"/>
              </v:shape>
              <v:shape style="position:absolute;left:257;top:0;width:118;height:167" coordorigin="257,0" coordsize="118,167" path="m295,16l270,16,272,18,275,23,275,154,272,158,270,161,268,162,302,162,300,161,299,160,296,158,296,156,295,155,295,86,300,79,295,79,295,16xe" filled="true" fillcolor="#231f20" stroked="false">
                <v:path arrowok="t"/>
                <v:fill type="solid"/>
              </v:shape>
              <v:shape style="position:absolute;left:257;top:0;width:118;height:167" coordorigin="257,0" coordsize="118,167" path="m354,71l329,71,336,78,338,85,338,154,335,161,332,162,366,162,364,161,362,160,360,158,360,156,359,154,358,149,358,82,356,77,354,71xe" filled="true" fillcolor="#231f20" stroked="false">
                <v:path arrowok="t"/>
                <v:fill type="solid"/>
              </v:shape>
              <v:shape style="position:absolute;left:257;top:0;width:118;height:167" coordorigin="257,0" coordsize="118,167" path="m336,56l325,56,320,58,316,60,310,64,304,70,295,79,300,79,305,76,310,73,313,72,318,71,354,71,354,70,350,65,347,61,342,58,336,56xe" filled="true" fillcolor="#231f20" stroked="false">
                <v:path arrowok="t"/>
                <v:fill type="solid"/>
              </v:shape>
              <v:shape style="position:absolute;left:257;top:0;width:118;height:167" coordorigin="257,0" coordsize="118,167" path="m295,0l289,0,257,13,259,17,263,16,295,16,295,0xe" filled="true" fillcolor="#231f20" stroked="false">
                <v:path arrowok="t"/>
                <v:fill type="solid"/>
              </v:shape>
            </v:group>
            <v:group style="position:absolute;left:386;top:56;width:92;height:114" coordorigin="386,56" coordsize="92,114">
              <v:shape style="position:absolute;left:386;top:56;width:92;height:114" coordorigin="386,56" coordsize="92,114" path="m449,56l389,94,386,118,391,139,401,155,410,166,421,170,445,170,456,166,463,157,468,151,432,151,422,146,415,137,407,128,403,116,403,100,478,100,478,94,403,94,404,84,408,77,418,67,424,65,463,65,458,60,449,56xe" filled="true" fillcolor="#231f20" stroked="false">
                <v:path arrowok="t"/>
                <v:fill type="solid"/>
              </v:shape>
              <v:shape style="position:absolute;left:386;top:56;width:92;height:114" coordorigin="386,56" coordsize="92,114" path="m474,125l470,134,467,142,461,145,456,149,450,151,468,151,472,148,476,138,478,127,474,125xe" filled="true" fillcolor="#231f20" stroked="false">
                <v:path arrowok="t"/>
                <v:fill type="solid"/>
              </v:shape>
              <v:shape style="position:absolute;left:386;top:56;width:92;height:114" coordorigin="386,56" coordsize="92,114" path="m463,65l434,65,438,66,442,68,446,71,451,78,452,82,452,86,454,94,478,94,478,86,474,76,466,68,463,65xe" filled="true" fillcolor="#231f20" stroked="false">
                <v:path arrowok="t"/>
                <v:fill type="solid"/>
              </v:shape>
            </v:group>
            <v:group style="position:absolute;left:486;top:56;width:81;height:111" coordorigin="486,56" coordsize="81,111">
              <v:shape style="position:absolute;left:486;top:56;width:81;height:111" coordorigin="486,56" coordsize="81,111" path="m542,162l487,162,487,167,542,167,542,162xe" filled="true" fillcolor="#231f20" stroked="false">
                <v:path arrowok="t"/>
                <v:fill type="solid"/>
              </v:shape>
              <v:shape style="position:absolute;left:486;top:56;width:81;height:111" coordorigin="486,56" coordsize="81,111" path="m523,72l499,72,502,74,503,77,503,79,504,82,504,154,503,157,502,158,499,160,497,162,534,162,532,161,528,160,524,152,523,148,523,90,527,83,529,80,523,80,523,72xe" filled="true" fillcolor="#231f20" stroked="false">
                <v:path arrowok="t"/>
                <v:fill type="solid"/>
              </v:shape>
              <v:shape style="position:absolute;left:486;top:56;width:81;height:111" coordorigin="486,56" coordsize="81,111" path="m556,56l541,56,533,65,523,80,529,80,530,78,534,74,536,73,538,72,566,72,566,66,565,62,562,60,559,58,556,56xe" filled="true" fillcolor="#231f20" stroked="false">
                <v:path arrowok="t"/>
                <v:fill type="solid"/>
              </v:shape>
              <v:shape style="position:absolute;left:486;top:56;width:81;height:111" coordorigin="486,56" coordsize="81,111" path="m566,72l540,72,544,73,550,79,553,80,558,80,560,79,565,74,566,72xe" filled="true" fillcolor="#231f20" stroked="false">
                <v:path arrowok="t"/>
                <v:fill type="solid"/>
              </v:shape>
              <v:shape style="position:absolute;left:486;top:56;width:81;height:111" coordorigin="486,56" coordsize="81,111" path="m523,56l518,56,486,70,487,73,491,72,523,72,523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4"/>
          <w:sz w:val="17"/>
        </w:rPr>
      </w:r>
      <w:r>
        <w:rPr>
          <w:rFonts w:ascii="Times New Roman"/>
          <w:position w:val="4"/>
          <w:sz w:val="17"/>
        </w:rPr>
        <w:tab/>
      </w:r>
      <w:r>
        <w:rPr>
          <w:rFonts w:ascii="Times New Roman"/>
          <w:position w:val="4"/>
          <w:sz w:val="16"/>
        </w:rPr>
        <w:pict>
          <v:group style="width:20.8pt;height:8.5pt;mso-position-horizontal-relative:char;mso-position-vertical-relative:line" coordorigin="0,0" coordsize="416,170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8;top:0;width:118;height:167" coordorigin="68,0" coordsize="118,167">
              <v:shape style="position:absolute;left:68;top:0;width:118;height:167" coordorigin="68,0" coordsize="118,167" path="m124,162l71,162,71,167,124,167,124,162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86,162l133,162,133,167,186,167,186,162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07,16l82,16,84,18,86,23,86,154,84,158,82,161,79,162,114,162,112,161,110,160,108,158,108,156,107,155,107,86,112,79,107,79,107,16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66,71l140,71,148,78,150,85,150,154,146,161,144,162,178,162,175,161,174,160,172,158,172,156,170,154,169,149,169,82,168,77,166,71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48,56l137,56,132,58,127,60,121,64,115,70,107,79,112,79,116,76,121,73,125,72,130,71,166,71,166,70,162,65,158,61,154,58,148,56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07,0l101,0,68,13,71,17,74,16,107,16,107,0xe" filled="true" fillcolor="#231f20" stroked="false">
                <v:path arrowok="t"/>
                <v:fill type="solid"/>
              </v:shape>
            </v:group>
            <v:group style="position:absolute;left:198;top:56;width:98;height:113" coordorigin="198,56" coordsize="98,113">
              <v:shape style="position:absolute;left:198;top:56;width:98;height:113" coordorigin="198,56" coordsize="98,113" path="m270,64l245,64,250,66,257,73,258,80,258,91,254,97,233,105,218,113,198,136,198,150,200,156,205,161,210,167,216,169,228,169,233,168,240,164,247,160,252,156,230,156,227,154,220,146,218,142,218,131,220,127,224,120,229,116,235,113,239,110,246,108,258,103,277,103,277,83,276,76,275,72,272,67,270,64xe" filled="true" fillcolor="#231f20" stroked="false">
                <v:path arrowok="t"/>
                <v:fill type="solid"/>
              </v:shape>
              <v:shape style="position:absolute;left:198;top:56;width:98;height:113" coordorigin="198,56" coordsize="98,113" path="m278,151l258,151,258,157,259,162,262,164,264,168,266,169,278,169,287,163,294,154,281,154,280,152,278,152,278,151xe" filled="true" fillcolor="#231f20" stroked="false">
                <v:path arrowok="t"/>
                <v:fill type="solid"/>
              </v:shape>
              <v:shape style="position:absolute;left:198;top:56;width:98;height:113" coordorigin="198,56" coordsize="98,113" path="m277,103l258,103,258,144,248,151,240,156,252,156,258,151,278,151,278,149,277,146,277,103xe" filled="true" fillcolor="#231f20" stroked="false">
                <v:path arrowok="t"/>
                <v:fill type="solid"/>
              </v:shape>
              <v:shape style="position:absolute;left:198;top:56;width:98;height:113" coordorigin="198,56" coordsize="98,113" path="m295,145l288,152,286,154,294,154,295,151,295,145xe" filled="true" fillcolor="#231f20" stroked="false">
                <v:path arrowok="t"/>
                <v:fill type="solid"/>
              </v:shape>
              <v:shape style="position:absolute;left:198;top:56;width:98;height:113" coordorigin="198,56" coordsize="98,113" path="m251,56l229,56,220,59,205,71,203,77,203,90,205,91,206,94,209,95,215,95,217,94,221,90,222,86,222,73,223,70,227,67,229,65,233,64,270,64,265,61,259,58,251,56xe" filled="true" fillcolor="#231f20" stroked="false">
                <v:path arrowok="t"/>
                <v:fill type="solid"/>
              </v:shape>
            </v:group>
            <v:group style="position:absolute;left:298;top:56;width:118;height:111" coordorigin="298,56" coordsize="118,111">
              <v:shape style="position:absolute;left:298;top:56;width:118;height:111" coordorigin="298,56" coordsize="118,111" path="m353,162l299,162,299,167,353,167,353,162xe" filled="true" fillcolor="#231f20" stroked="false">
                <v:path arrowok="t"/>
                <v:fill type="solid"/>
              </v:shape>
              <v:shape style="position:absolute;left:298;top:56;width:118;height:111" coordorigin="298,56" coordsize="118,111" path="m415,162l362,162,362,167,415,167,415,162xe" filled="true" fillcolor="#231f20" stroked="false">
                <v:path arrowok="t"/>
                <v:fill type="solid"/>
              </v:shape>
              <v:shape style="position:absolute;left:298;top:56;width:118;height:111" coordorigin="298,56" coordsize="118,111" path="m335,72l311,72,313,74,314,77,314,79,316,82,316,150,314,156,313,158,311,161,307,162,343,162,338,160,337,158,336,156,335,155,335,86,341,79,335,79,335,72xe" filled="true" fillcolor="#231f20" stroked="false">
                <v:path arrowok="t"/>
                <v:fill type="solid"/>
              </v:shape>
              <v:shape style="position:absolute;left:298;top:56;width:118;height:111" coordorigin="298,56" coordsize="118,111" path="m394,71l368,71,373,73,376,77,378,82,379,89,379,154,377,158,373,162,407,162,404,161,403,160,401,158,401,156,400,154,398,149,398,80,396,76,394,71xe" filled="true" fillcolor="#231f20" stroked="false">
                <v:path arrowok="t"/>
                <v:fill type="solid"/>
              </v:shape>
              <v:shape style="position:absolute;left:298;top:56;width:118;height:111" coordorigin="298,56" coordsize="118,111" path="m377,56l369,56,353,63,335,79,341,79,344,76,354,71,394,71,394,68,390,64,386,61,382,58,377,56xe" filled="true" fillcolor="#231f20" stroked="false">
                <v:path arrowok="t"/>
                <v:fill type="solid"/>
              </v:shape>
              <v:shape style="position:absolute;left:298;top:56;width:118;height:111" coordorigin="298,56" coordsize="118,111" path="m335,56l330,56,298,70,299,73,302,72,335,72,335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4"/>
          <w:sz w:val="16"/>
        </w:rPr>
      </w:r>
      <w:r>
        <w:rPr>
          <w:rFonts w:ascii="Times New Roman"/>
          <w:position w:val="4"/>
          <w:sz w:val="16"/>
        </w:rPr>
        <w:tab/>
      </w:r>
      <w:r>
        <w:rPr>
          <w:rFonts w:ascii="Times New Roman"/>
          <w:position w:val="4"/>
          <w:sz w:val="17"/>
        </w:rPr>
        <w:pict>
          <v:group style="width:36.950pt;height:8.550pt;mso-position-horizontal-relative:char;mso-position-vertical-relative:line" coordorigin="0,0" coordsize="739,171">
            <v:group style="position:absolute;left:0;top:8;width:174;height:161" coordorigin="0,8" coordsize="174,161">
              <v:shape style="position:absolute;left:0;top:8;width:174;height:161" coordorigin="0,8" coordsize="174,161" path="m70,41l42,41,146,169,151,169,151,127,140,127,70,41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65,162l10,162,10,167,65,167,65,16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43,8l0,8,0,12,8,12,11,13,16,14,19,17,24,19,28,23,31,29,31,154,29,156,26,161,22,162,53,162,48,161,46,157,43,155,42,149,42,41,70,41,43,8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61,12l130,12,134,14,138,17,139,19,140,25,140,127,151,127,151,26,152,20,154,18,156,14,161,1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74,8l119,8,119,12,174,12,174,8xe" filled="true" fillcolor="#231f20" stroked="false">
                <v:path arrowok="t"/>
                <v:fill type="solid"/>
              </v:shape>
            </v:group>
            <v:group style="position:absolute;left:186;top:56;width:92;height:114" coordorigin="186,56" coordsize="92,114">
              <v:shape style="position:absolute;left:186;top:56;width:92;height:114" coordorigin="186,56" coordsize="92,114" path="m247,56l189,94,186,118,190,139,199,155,209,166,220,170,245,170,254,166,263,157,267,151,232,151,222,146,214,137,206,128,203,116,203,100,277,100,277,94,203,94,203,84,206,77,216,67,222,65,262,65,257,60,247,56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72,125l248,151,267,151,270,148,275,138,277,127,272,125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62,65l233,65,238,66,245,71,250,78,251,82,252,86,252,94,277,94,277,86,272,76,262,65xe" filled="true" fillcolor="#231f20" stroked="false">
                <v:path arrowok="t"/>
                <v:fill type="solid"/>
              </v:shape>
            </v:group>
            <v:group style="position:absolute;left:290;top:0;width:56;height:167" coordorigin="290,0" coordsize="56,167">
              <v:shape style="position:absolute;left:290;top:0;width:56;height:167" coordorigin="290,0" coordsize="56,167" path="m346,162l293,162,293,167,346,167,346,162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16l304,16,306,18,307,20,307,23,308,25,308,154,306,158,305,160,302,161,301,162,336,162,334,161,332,160,330,158,329,156,329,154,328,149,328,16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0l323,0,290,13,293,17,295,16,328,16,328,0xe" filled="true" fillcolor="#231f20" stroked="false">
                <v:path arrowok="t"/>
                <v:fill type="solid"/>
              </v:shape>
            </v:group>
            <v:group style="position:absolute;left:352;top:60;width:117;height:111" coordorigin="352,60" coordsize="117,111">
              <v:shape style="position:absolute;left:352;top:60;width:117;height:111" coordorigin="352,60" coordsize="117,111" path="m403,60l352,60,352,64,356,65,359,65,360,66,365,68,366,71,367,72,370,76,371,79,409,170,414,170,426,140,418,140,392,82,390,74,390,70,391,67,394,65,396,64,403,64,403,60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4,64l439,64,442,65,443,65,444,66,444,67,445,67,445,72,443,79,418,140,426,140,452,78,455,72,457,68,461,65,464,64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8,60l433,60,433,64,468,64,468,60xe" filled="true" fillcolor="#231f20" stroked="false">
                <v:path arrowok="t"/>
                <v:fill type="solid"/>
              </v:shape>
            </v:group>
            <v:group style="position:absolute;left:479;top:56;width:98;height:113" coordorigin="479,56" coordsize="98,113">
              <v:shape style="position:absolute;left:479;top:56;width:98;height:113" coordorigin="479,56" coordsize="98,113" path="m550,64l526,64,530,66,534,70,536,73,539,80,539,91,535,97,513,105,499,113,479,136,479,150,481,156,486,161,491,167,497,169,509,169,514,168,517,166,521,164,528,160,533,156,511,156,506,154,504,150,500,146,498,142,498,131,499,127,503,124,505,120,510,116,516,113,520,110,527,108,539,103,558,103,558,83,557,76,556,72,553,67,550,64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9,151l539,151,539,157,540,162,542,164,545,168,547,169,559,169,568,163,574,154,562,154,560,152,559,152,559,151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8,103l539,103,539,144,529,151,521,156,533,156,539,151,559,151,558,149,558,103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76,145l569,152,566,154,574,154,576,151,576,145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32,56l510,56,500,59,486,71,482,77,482,86,484,90,486,91,487,94,490,95,496,95,498,94,502,90,503,86,503,73,504,70,506,67,510,65,514,64,550,64,546,61,540,58,532,56xe" filled="true" fillcolor="#231f20" stroked="false">
                <v:path arrowok="t"/>
                <v:fill type="solid"/>
              </v:shape>
            </v:group>
            <v:group style="position:absolute;left:599;top:5;width:36;height:60" coordorigin="599,5" coordsize="36,60">
              <v:shape style="position:absolute;left:599;top:5;width:36;height:60" coordorigin="599,5" coordsize="36,60" path="m635,29l622,29,624,31,624,40,605,60,605,65,635,36,635,29xe" filled="true" fillcolor="#231f20" stroked="false">
                <v:path arrowok="t"/>
                <v:fill type="solid"/>
              </v:shape>
              <v:shape style="position:absolute;left:599;top:5;width:36;height:60" coordorigin="599,5" coordsize="36,60" path="m620,5l610,5,606,6,602,8,600,11,599,14,599,22,600,24,602,26,606,29,608,30,614,30,617,29,635,29,635,20,634,16,629,11,625,6,620,5xe" filled="true" fillcolor="#231f20" stroked="false">
                <v:path arrowok="t"/>
                <v:fill type="solid"/>
              </v:shape>
            </v:group>
            <v:group style="position:absolute;left:665;top:56;width:74;height:114" coordorigin="665,56" coordsize="74,114">
              <v:shape style="position:absolute;left:665;top:56;width:74;height:114" coordorigin="665,56" coordsize="74,114" path="m721,166l677,166,679,167,688,169,695,170,712,170,719,167,721,166xe" filled="true" fillcolor="#231f20" stroked="false">
                <v:path arrowok="t"/>
                <v:fill type="solid"/>
              </v:shape>
              <v:shape style="position:absolute;left:665;top:56;width:74;height:114" coordorigin="665,56" coordsize="74,114" path="m668,130l665,130,665,168,668,168,671,166,721,166,724,163,695,163,688,161,676,149,671,142,668,130xe" filled="true" fillcolor="#231f20" stroked="false">
                <v:path arrowok="t"/>
                <v:fill type="solid"/>
              </v:shape>
              <v:shape style="position:absolute;left:665;top:56;width:74;height:114" coordorigin="665,56" coordsize="74,114" path="m701,56l688,56,679,59,667,71,665,78,665,94,703,125,710,130,715,133,719,137,720,142,720,151,719,155,712,162,708,163,724,163,727,161,734,155,738,148,738,125,730,115,714,107,690,95,684,91,682,89,679,85,678,82,678,73,686,65,691,64,730,64,730,61,719,61,716,60,713,59,701,56xe" filled="true" fillcolor="#231f20" stroked="false">
                <v:path arrowok="t"/>
                <v:fill type="solid"/>
              </v:shape>
              <v:shape style="position:absolute;left:665;top:56;width:74;height:114" coordorigin="665,56" coordsize="74,114" path="m730,64l704,64,709,65,714,70,719,73,722,82,726,92,730,92,730,64xe" filled="true" fillcolor="#231f20" stroked="false">
                <v:path arrowok="t"/>
                <v:fill type="solid"/>
              </v:shape>
              <v:shape style="position:absolute;left:665;top:56;width:74;height:114" coordorigin="665,56" coordsize="74,114" path="m730,56l726,56,724,59,724,60,722,60,721,61,730,61,730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4"/>
          <w:sz w:val="17"/>
        </w:rPr>
      </w:r>
      <w:r>
        <w:rPr>
          <w:rFonts w:ascii="Times New Roman"/>
          <w:position w:val="4"/>
          <w:sz w:val="17"/>
        </w:rPr>
        <w:tab/>
      </w:r>
      <w:r>
        <w:rPr>
          <w:rFonts w:ascii="Times New Roman"/>
          <w:position w:val="4"/>
          <w:sz w:val="17"/>
        </w:rPr>
        <w:drawing>
          <wp:inline distT="0" distB="0" distL="0" distR="0">
            <wp:extent cx="534099" cy="108965"/>
            <wp:effectExtent l="0" t="0" r="0" b="0"/>
            <wp:docPr id="139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3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9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7"/>
        </w:rPr>
      </w:r>
      <w:r>
        <w:rPr>
          <w:rFonts w:ascii="Times New Roman"/>
          <w:position w:val="4"/>
          <w:sz w:val="17"/>
        </w:rPr>
        <w:tab/>
      </w:r>
      <w:r>
        <w:rPr>
          <w:rFonts w:ascii="Times New Roman"/>
          <w:position w:val="4"/>
          <w:sz w:val="17"/>
        </w:rPr>
        <w:pict>
          <v:group style="width:17.95pt;height:8.550pt;mso-position-horizontal-relative:char;mso-position-vertical-relative:line" coordorigin="0,0" coordsize="359,171">
            <v:group style="position:absolute;left:0;top:8;width:134;height:159" coordorigin="0,8" coordsize="134,159">
              <v:shape style="position:absolute;left:0;top:8;width:134;height:159" coordorigin="0,8" coordsize="134,159" path="m100,162l32,162,32,167,100,167,100,162xe" filled="true" fillcolor="#231f20" stroked="false">
                <v:path arrowok="t"/>
                <v:fill type="solid"/>
              </v:shape>
              <v:shape style="position:absolute;left:0;top:8;width:134;height:159" coordorigin="0,8" coordsize="134,159" path="m78,18l55,18,55,148,54,154,53,156,49,161,44,162,89,162,84,161,80,157,79,155,78,149,78,18xe" filled="true" fillcolor="#231f20" stroked="false">
                <v:path arrowok="t"/>
                <v:fill type="solid"/>
              </v:shape>
              <v:shape style="position:absolute;left:0;top:8;width:134;height:159" coordorigin="0,8" coordsize="134,159" path="m132,8l2,8,0,46,5,46,5,38,7,32,10,28,12,24,16,20,20,19,23,18,132,18,132,8xe" filled="true" fillcolor="#231f20" stroked="false">
                <v:path arrowok="t"/>
                <v:fill type="solid"/>
              </v:shape>
              <v:shape style="position:absolute;left:0;top:8;width:134;height:159" coordorigin="0,8" coordsize="134,159" path="m132,18l107,18,112,19,116,22,120,23,124,26,127,34,128,38,128,46,133,46,132,18xe" filled="true" fillcolor="#231f20" stroked="false">
                <v:path arrowok="t"/>
                <v:fill type="solid"/>
              </v:shape>
            </v:group>
            <v:group style="position:absolute;left:140;top:0;width:118;height:167" coordorigin="140,0" coordsize="118,167">
              <v:shape style="position:absolute;left:140;top:0;width:118;height:167" coordorigin="140,0" coordsize="118,167" path="m196,162l143,162,143,167,196,167,196,162xe" filled="true" fillcolor="#231f20" stroked="false">
                <v:path arrowok="t"/>
                <v:fill type="solid"/>
              </v:shape>
              <v:shape style="position:absolute;left:140;top:0;width:118;height:167" coordorigin="140,0" coordsize="118,167" path="m258,162l205,162,205,167,258,167,258,162xe" filled="true" fillcolor="#231f20" stroked="false">
                <v:path arrowok="t"/>
                <v:fill type="solid"/>
              </v:shape>
              <v:shape style="position:absolute;left:140;top:0;width:118;height:167" coordorigin="140,0" coordsize="118,167" path="m179,16l155,16,157,18,157,20,158,23,158,25,160,34,160,149,158,154,157,156,157,158,156,160,151,162,186,162,185,161,180,158,180,156,179,155,179,86,185,79,179,79,179,16xe" filled="true" fillcolor="#231f20" stroked="false">
                <v:path arrowok="t"/>
                <v:fill type="solid"/>
              </v:shape>
              <v:shape style="position:absolute;left:140;top:0;width:118;height:167" coordorigin="140,0" coordsize="118,167" path="m238,71l212,71,220,78,222,85,222,156,220,158,218,161,216,162,250,162,247,161,245,158,242,154,242,91,241,82,240,77,238,71xe" filled="true" fillcolor="#231f20" stroked="false">
                <v:path arrowok="t"/>
                <v:fill type="solid"/>
              </v:shape>
              <v:shape style="position:absolute;left:140;top:0;width:118;height:167" coordorigin="140,0" coordsize="118,167" path="m221,56l209,56,204,58,199,60,194,64,187,70,179,79,185,79,190,76,193,73,198,72,202,71,238,71,238,70,234,65,230,61,226,58,221,56xe" filled="true" fillcolor="#231f20" stroked="false">
                <v:path arrowok="t"/>
                <v:fill type="solid"/>
              </v:shape>
              <v:shape style="position:absolute;left:140;top:0;width:118;height:167" coordorigin="140,0" coordsize="118,167" path="m179,0l173,0,140,13,143,17,146,16,179,16,179,0xe" filled="true" fillcolor="#231f20" stroked="false">
                <v:path arrowok="t"/>
                <v:fill type="solid"/>
              </v:shape>
            </v:group>
            <v:group style="position:absolute;left:269;top:56;width:90;height:114" coordorigin="269,56" coordsize="90,114">
              <v:shape style="position:absolute;left:269;top:56;width:90;height:114" coordorigin="269,56" coordsize="90,114" path="m330,56l271,94,269,118,272,139,282,155,292,166,302,170,328,170,337,166,344,157,350,151,313,151,305,146,296,137,289,128,284,116,286,100,359,100,359,94,286,94,286,84,289,77,299,67,305,65,344,65,340,60,330,56xe" filled="true" fillcolor="#231f20" stroked="false">
                <v:path arrowok="t"/>
                <v:fill type="solid"/>
              </v:shape>
              <v:shape style="position:absolute;left:269;top:56;width:90;height:114" coordorigin="269,56" coordsize="90,114" path="m355,125l352,134,348,142,342,145,337,149,331,151,350,151,353,148,358,138,359,127,355,125xe" filled="true" fillcolor="#231f20" stroked="false">
                <v:path arrowok="t"/>
                <v:fill type="solid"/>
              </v:shape>
              <v:shape style="position:absolute;left:269;top:56;width:90;height:114" coordorigin="269,56" coordsize="90,114" path="m344,65l316,65,319,66,324,68,328,71,332,78,334,82,335,86,335,94,359,94,359,86,355,76,344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4"/>
          <w:sz w:val="17"/>
        </w:rPr>
      </w:r>
      <w:r>
        <w:rPr>
          <w:rFonts w:ascii="Times New Roman"/>
          <w:position w:val="4"/>
          <w:sz w:val="17"/>
        </w:rPr>
        <w:tab/>
      </w:r>
      <w:r>
        <w:rPr>
          <w:rFonts w:ascii="Times New Roman"/>
          <w:position w:val="4"/>
          <w:sz w:val="17"/>
        </w:rPr>
        <w:drawing>
          <wp:inline distT="0" distB="0" distL="0" distR="0">
            <wp:extent cx="856304" cy="108965"/>
            <wp:effectExtent l="0" t="0" r="0" b="0"/>
            <wp:docPr id="141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3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0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7"/>
        </w:rPr>
      </w:r>
      <w:r>
        <w:rPr>
          <w:rFonts w:ascii="Times New Roman"/>
          <w:position w:val="4"/>
          <w:sz w:val="17"/>
        </w:rPr>
        <w:tab/>
      </w:r>
      <w:r>
        <w:rPr>
          <w:rFonts w:ascii="Times New Roman"/>
          <w:position w:val="4"/>
          <w:sz w:val="17"/>
        </w:rPr>
        <w:drawing>
          <wp:inline distT="0" distB="0" distL="0" distR="0">
            <wp:extent cx="581663" cy="108965"/>
            <wp:effectExtent l="0" t="0" r="0" b="0"/>
            <wp:docPr id="143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34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7"/>
        </w:rPr>
      </w:r>
      <w:r>
        <w:rPr>
          <w:rFonts w:ascii="Times New Roman"/>
          <w:spacing w:val="59"/>
          <w:position w:val="4"/>
          <w:sz w:val="16"/>
        </w:rPr>
        <w:t> </w:t>
      </w:r>
      <w:r>
        <w:rPr>
          <w:rFonts w:ascii="Times New Roman"/>
          <w:spacing w:val="59"/>
          <w:position w:val="4"/>
          <w:sz w:val="17"/>
        </w:rPr>
        <w:pict>
          <v:group style="width:29.8pt;height:8.550pt;mso-position-horizontal-relative:char;mso-position-vertical-relative:line" coordorigin="0,0" coordsize="596,171">
            <v:group style="position:absolute;left:0;top:0;width:118;height:167" coordorigin="0,0" coordsize="118,167">
              <v:shape style="position:absolute;left:0;top:0;width:118;height:167" coordorigin="0,0" coordsize="118,167" path="m55,162l2,162,2,167,55,167,55,162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118,162l65,162,65,167,118,167,118,162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38,16l13,16,16,18,18,23,18,154,16,158,13,161,11,162,46,162,43,161,42,160,40,158,40,156,38,155,38,86,43,79,38,79,38,16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98,71l72,71,79,78,82,85,82,154,78,161,76,162,109,162,107,161,106,160,103,158,103,156,102,154,101,149,101,82,100,77,98,71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79,56l68,56,64,58,59,60,53,64,47,70,38,79,43,79,48,76,53,73,56,72,61,71,98,71,97,70,94,65,90,61,85,58,79,56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38,0l32,0,0,13,2,17,6,16,38,16,38,0xe" filled="true" fillcolor="#231f20" stroked="false">
                <v:path arrowok="t"/>
                <v:fill type="solid"/>
              </v:shape>
            </v:group>
            <v:group style="position:absolute;left:127;top:56;width:92;height:114" coordorigin="127,56" coordsize="92,114">
              <v:shape style="position:absolute;left:127;top:56;width:92;height:114" coordorigin="127,56" coordsize="92,114" path="m190,56l130,94,127,118,131,139,142,155,151,166,162,170,186,170,197,166,204,157,209,151,173,151,163,146,156,137,148,128,144,116,144,100,218,100,218,94,144,94,145,84,149,77,158,67,164,65,203,65,199,60,190,56xe" filled="true" fillcolor="#231f20" stroked="false">
                <v:path arrowok="t"/>
                <v:fill type="solid"/>
              </v:shape>
              <v:shape style="position:absolute;left:127;top:56;width:92;height:114" coordorigin="127,56" coordsize="92,114" path="m215,125l211,134,208,142,202,145,197,149,191,151,209,151,212,148,217,138,218,127,215,125xe" filled="true" fillcolor="#231f20" stroked="false">
                <v:path arrowok="t"/>
                <v:fill type="solid"/>
              </v:shape>
              <v:shape style="position:absolute;left:127;top:56;width:92;height:114" coordorigin="127,56" coordsize="92,114" path="m203,65l175,65,179,66,182,68,187,71,192,78,193,82,193,86,194,94,218,94,218,86,215,76,206,68,203,65xe" filled="true" fillcolor="#231f20" stroked="false">
                <v:path arrowok="t"/>
                <v:fill type="solid"/>
              </v:shape>
            </v:group>
            <v:group style="position:absolute;left:227;top:56;width:81;height:111" coordorigin="227,56" coordsize="81,111">
              <v:shape style="position:absolute;left:227;top:56;width:81;height:111" coordorigin="227,56" coordsize="81,111" path="m283,162l228,162,228,167,283,167,283,162xe" filled="true" fillcolor="#231f20" stroked="false">
                <v:path arrowok="t"/>
                <v:fill type="solid"/>
              </v:shape>
              <v:shape style="position:absolute;left:227;top:56;width:81;height:111" coordorigin="227,56" coordsize="81,111" path="m264,72l240,72,242,74,244,77,244,79,245,82,245,154,244,157,242,158,240,160,238,162,275,162,272,161,269,160,265,152,264,148,264,90,268,83,269,80,264,80,264,72xe" filled="true" fillcolor="#231f20" stroked="false">
                <v:path arrowok="t"/>
                <v:fill type="solid"/>
              </v:shape>
              <v:shape style="position:absolute;left:227;top:56;width:81;height:111" coordorigin="227,56" coordsize="81,111" path="m296,56l282,56,274,65,264,80,269,80,271,78,275,74,277,73,278,72,307,72,307,66,306,62,302,60,300,58,296,56xe" filled="true" fillcolor="#231f20" stroked="false">
                <v:path arrowok="t"/>
                <v:fill type="solid"/>
              </v:shape>
              <v:shape style="position:absolute;left:227;top:56;width:81;height:111" coordorigin="227,56" coordsize="81,111" path="m307,72l281,72,284,73,290,79,294,80,299,80,301,79,306,74,307,72xe" filled="true" fillcolor="#231f20" stroked="false">
                <v:path arrowok="t"/>
                <v:fill type="solid"/>
              </v:shape>
              <v:shape style="position:absolute;left:227;top:56;width:81;height:111" coordorigin="227,56" coordsize="81,111" path="m264,56l259,56,227,70,228,73,232,72,264,72,264,56xe" filled="true" fillcolor="#231f20" stroked="false">
                <v:path arrowok="t"/>
                <v:fill type="solid"/>
              </v:shape>
            </v:group>
            <v:group style="position:absolute;left:314;top:56;width:92;height:114" coordorigin="314,56" coordsize="92,114">
              <v:shape style="position:absolute;left:314;top:56;width:92;height:114" coordorigin="314,56" coordsize="92,114" path="m376,56l317,94,314,118,318,139,328,155,337,166,348,170,373,170,383,166,391,157,396,151,360,151,350,146,342,137,335,128,331,116,331,100,406,100,406,94,331,94,331,84,335,77,344,67,350,65,390,65,385,60,376,56xe" filled="true" fillcolor="#231f20" stroked="false">
                <v:path arrowok="t"/>
                <v:fill type="solid"/>
              </v:shape>
              <v:shape style="position:absolute;left:314;top:56;width:92;height:114" coordorigin="314,56" coordsize="92,114" path="m401,125l377,151,396,151,398,148,403,138,406,127,401,125xe" filled="true" fillcolor="#231f20" stroked="false">
                <v:path arrowok="t"/>
                <v:fill type="solid"/>
              </v:shape>
              <v:shape style="position:absolute;left:314;top:56;width:92;height:114" coordorigin="314,56" coordsize="92,114" path="m390,65l361,65,366,66,373,71,378,78,379,82,380,86,380,94,406,94,406,86,401,76,390,65xe" filled="true" fillcolor="#231f20" stroked="false">
                <v:path arrowok="t"/>
                <v:fill type="solid"/>
              </v:shape>
            </v:group>
            <v:group style="position:absolute;left:416;top:0;width:54;height:167" coordorigin="416,0" coordsize="54,167">
              <v:shape style="position:absolute;left:416;top:0;width:54;height:167" coordorigin="416,0" coordsize="54,167" path="m448,0l440,0,438,1,433,6,432,8,432,16,433,18,438,23,440,24,448,24,450,23,455,18,456,16,456,8,455,6,450,1,448,0xe" filled="true" fillcolor="#231f20" stroked="false">
                <v:path arrowok="t"/>
                <v:fill type="solid"/>
              </v:shape>
              <v:shape style="position:absolute;left:416;top:0;width:54;height:167" coordorigin="416,0" coordsize="54,167" path="m470,162l418,162,418,167,470,167,470,162xe" filled="true" fillcolor="#231f20" stroked="false">
                <v:path arrowok="t"/>
                <v:fill type="solid"/>
              </v:shape>
              <v:shape style="position:absolute;left:416;top:0;width:54;height:167" coordorigin="416,0" coordsize="54,167" path="m454,72l430,72,433,76,433,78,434,82,434,149,433,154,433,156,432,158,431,160,428,161,427,162,462,162,457,160,456,158,455,156,455,154,454,149,454,72xe" filled="true" fillcolor="#231f20" stroked="false">
                <v:path arrowok="t"/>
                <v:fill type="solid"/>
              </v:shape>
              <v:shape style="position:absolute;left:416;top:0;width:54;height:167" coordorigin="416,0" coordsize="54,167" path="m454,56l449,56,416,70,418,73,421,72,454,72,454,56xe" filled="true" fillcolor="#231f20" stroked="false">
                <v:path arrowok="t"/>
                <v:fill type="solid"/>
              </v:shape>
            </v:group>
            <v:group style="position:absolute;left:478;top:56;width:118;height:111" coordorigin="478,56" coordsize="118,111">
              <v:shape style="position:absolute;left:478;top:56;width:118;height:111" coordorigin="478,56" coordsize="118,111" path="m532,162l479,162,479,167,532,167,532,162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95,162l541,162,541,167,595,167,595,162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15,72l491,72,493,74,494,77,494,79,496,82,496,150,494,156,492,158,491,161,487,162,522,162,521,161,518,160,517,158,516,156,515,155,515,86,521,79,515,79,515,72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74,71l548,71,553,73,556,77,558,82,559,89,559,154,557,158,554,161,552,162,586,162,584,161,582,160,581,158,580,156,580,154,578,149,578,88,577,80,576,76,574,71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57,56l549,56,532,63,515,79,521,79,524,76,533,71,574,71,574,68,570,64,566,61,562,58,557,56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15,56l510,56,478,70,479,73,482,72,515,72,515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59"/>
          <w:position w:val="4"/>
          <w:sz w:val="17"/>
        </w:rPr>
      </w:r>
      <w:r>
        <w:rPr>
          <w:rFonts w:ascii="Times New Roman"/>
          <w:spacing w:val="59"/>
          <w:position w:val="4"/>
          <w:sz w:val="17"/>
        </w:rPr>
        <w:tab/>
      </w:r>
      <w:r>
        <w:rPr>
          <w:rFonts w:ascii="Times New Roman"/>
          <w:spacing w:val="59"/>
          <w:position w:val="4"/>
          <w:sz w:val="17"/>
        </w:rPr>
        <w:drawing>
          <wp:inline distT="0" distB="0" distL="0" distR="0">
            <wp:extent cx="477301" cy="108965"/>
            <wp:effectExtent l="0" t="0" r="0" b="0"/>
            <wp:docPr id="145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3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0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position w:val="4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1531" cy="138112"/>
            <wp:effectExtent l="0" t="0" r="0" b="0"/>
            <wp:docPr id="147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3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5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09"/>
          <w:pgSz w:w="12240" w:h="15840"/>
          <w:pgMar w:header="0" w:footer="740" w:top="1420" w:bottom="920" w:left="132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126pt;margin-top:188.220001pt;width:327.027782pt;height:10.875pt;mso-position-horizontal-relative:page;mso-position-vertical-relative:page;z-index:8296" type="#_x0000_t75" stroked="false">
            <v:imagedata r:id="rId250" o:title=""/>
          </v:shape>
        </w:pict>
      </w:r>
      <w:r>
        <w:rPr/>
        <w:pict>
          <v:shape style="position:absolute;margin-left:233.169983pt;margin-top:216.960007pt;width:145.253168pt;height:10.71pt;mso-position-horizontal-relative:page;mso-position-vertical-relative:page;z-index:8320" type="#_x0000_t75" stroked="false">
            <v:imagedata r:id="rId251" o:title=""/>
          </v:shape>
        </w:pict>
      </w:r>
      <w:r>
        <w:rPr/>
        <w:pict>
          <v:group style="position:absolute;margin-left:108.239998pt;margin-top:245.100006pt;width:13.95pt;height:8.3pt;mso-position-horizontal-relative:page;mso-position-vertical-relative:page;z-index:8344" coordorigin="2165,4902" coordsize="279,166">
            <v:group style="position:absolute;left:2165;top:4902;width:106;height:162" coordorigin="2165,4902" coordsize="106,162">
              <v:shape style="position:absolute;left:2165;top:4902;width:106;height:162" coordorigin="2165,4902" coordsize="106,162" path="m2254,4920l2218,4920,2225,4922,2231,4930,2237,4936,2240,4944,2240,4963,2198,5027,2165,5059,2165,5064,2258,5064,2265,5046,2232,5046,2191,5045,2233,5000,2261,4951,2261,4932,2256,4922,2254,4920xe" filled="true" fillcolor="#231f20" stroked="false">
                <v:path arrowok="t"/>
                <v:fill type="solid"/>
              </v:shape>
              <v:shape style="position:absolute;left:2165;top:4902;width:106;height:162" coordorigin="2165,4902" coordsize="106,162" path="m2270,5033l2266,5033,2261,5040,2258,5041,2256,5044,2252,5045,2249,5045,2246,5046,2265,5046,2270,5033xe" filled="true" fillcolor="#231f20" stroked="false">
                <v:path arrowok="t"/>
                <v:fill type="solid"/>
              </v:shape>
              <v:shape style="position:absolute;left:2165;top:4902;width:106;height:162" coordorigin="2165,4902" coordsize="106,162" path="m2228,4902l2203,4902,2192,4906,2177,4921,2172,4932,2170,4946,2174,4946,2177,4938,2182,4931,2188,4926,2194,4922,2201,4920,2254,4920,2239,4906,2228,4902xe" filled="true" fillcolor="#231f20" stroked="false">
                <v:path arrowok="t"/>
                <v:fill type="solid"/>
              </v:shape>
            </v:group>
            <v:group style="position:absolute;left:2292;top:4902;width:99;height:165" coordorigin="2292,4902" coordsize="99,165">
              <v:shape style="position:absolute;left:2292;top:4902;width:99;height:165" coordorigin="2292,4902" coordsize="99,165" path="m2388,4902l2372,4902,2364,4903,2308,4944,2292,4994,2293,5022,2300,5040,2312,5056,2320,5063,2329,5066,2343,5066,2363,5061,2364,5060,2338,5060,2333,5058,2329,5054,2323,5050,2320,5042,2317,5034,2314,5026,2312,5017,2312,5003,2314,4994,2315,4984,2327,4976,2329,4975,2317,4975,2350,4920,2363,4913,2369,4909,2377,4907,2388,4906,2388,4902xe" filled="true" fillcolor="#231f20" stroked="false">
                <v:path arrowok="t"/>
                <v:fill type="solid"/>
              </v:shape>
              <v:shape style="position:absolute;left:2292;top:4902;width:99;height:165" coordorigin="2292,4902" coordsize="99,165" path="m2376,4974l2350,4974,2357,4979,2362,4988,2368,4998,2370,5010,2370,5035,2368,5045,2362,5051,2357,5057,2351,5060,2364,5060,2378,5047,2387,5036,2390,5024,2390,4997,2387,4986,2378,4976,2376,4974xe" filled="true" fillcolor="#231f20" stroked="false">
                <v:path arrowok="t"/>
                <v:fill type="solid"/>
              </v:shape>
              <v:shape style="position:absolute;left:2292;top:4902;width:99;height:165" coordorigin="2292,4902" coordsize="99,165" path="m2362,4963l2339,4963,2328,4968,2317,4975,2329,4975,2333,4974,2376,4974,2371,4968,2362,4963xe" filled="true" fillcolor="#231f20" stroked="false">
                <v:path arrowok="t"/>
                <v:fill type="solid"/>
              </v:shape>
            </v:group>
            <v:group style="position:absolute;left:2417;top:5041;width:27;height:27" coordorigin="2417,5041" coordsize="27,27">
              <v:shape style="position:absolute;left:2417;top:5041;width:27;height:27" coordorigin="2417,5041" coordsize="27,27" path="m2434,5041l2426,5041,2423,5042,2418,5047,2417,5051,2417,5058,2418,5060,2420,5064,2423,5066,2426,5068,2434,5068,2437,5066,2440,5064,2442,5060,2443,5058,2443,5051,2442,5047,2437,5042,2434,504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244.860001pt;width:395.414538pt;height:10.875pt;mso-position-horizontal-relative:page;mso-position-vertical-relative:page;z-index:8368" type="#_x0000_t75" stroked="false">
            <v:imagedata r:id="rId252" o:title=""/>
          </v:shape>
        </w:pict>
      </w:r>
      <w:r>
        <w:rPr/>
        <w:pict>
          <v:shape style="position:absolute;margin-left:72.360001pt;margin-top:273.181pt;width:471.410625pt;height:11.025pt;mso-position-horizontal-relative:page;mso-position-vertical-relative:page;z-index:8392" type="#_x0000_t75" stroked="false">
            <v:imagedata r:id="rId253" o:title=""/>
          </v:shape>
        </w:pict>
      </w:r>
      <w:r>
        <w:rPr/>
        <w:pict>
          <v:shape style="position:absolute;margin-left:72.120003pt;margin-top:301.501007pt;width:465.355391pt;height:10.875pt;mso-position-horizontal-relative:page;mso-position-vertical-relative:page;z-index:8416" type="#_x0000_t75" stroked="false">
            <v:imagedata r:id="rId254" o:title=""/>
          </v:shape>
        </w:pict>
      </w:r>
      <w:r>
        <w:rPr/>
        <w:pict>
          <v:shape style="position:absolute;margin-left:72.425972pt;margin-top:329.821014pt;width:465.648206pt;height:10.875pt;mso-position-horizontal-relative:page;mso-position-vertical-relative:page;z-index:8440" type="#_x0000_t75" stroked="false">
            <v:imagedata r:id="rId255" o:title=""/>
          </v:shape>
        </w:pict>
      </w:r>
      <w:r>
        <w:rPr/>
        <w:pict>
          <v:shape style="position:absolute;margin-left:72.419998pt;margin-top:358.140991pt;width:464.757864pt;height:10.875pt;mso-position-horizontal-relative:page;mso-position-vertical-relative:page;z-index:8464" type="#_x0000_t75" stroked="false">
            <v:imagedata r:id="rId256" o:title=""/>
          </v:shape>
        </w:pict>
      </w:r>
      <w:r>
        <w:rPr/>
        <w:pict>
          <v:shape style="position:absolute;margin-left:72.419998pt;margin-top:386.460999pt;width:231.006714pt;height:10.875pt;mso-position-horizontal-relative:page;mso-position-vertical-relative:page;z-index:8488" type="#_x0000_t75" stroked="false">
            <v:imagedata r:id="rId257" o:title=""/>
          </v:shape>
        </w:pict>
      </w:r>
      <w:r>
        <w:rPr/>
        <w:pict>
          <v:shape style="position:absolute;margin-left:310.260986pt;margin-top:386.460999pt;width:228.434753pt;height:10.875pt;mso-position-horizontal-relative:page;mso-position-vertical-relative:page;z-index:8512" type="#_x0000_t75" stroked="false">
            <v:imagedata r:id="rId258" o:title=""/>
          </v:shape>
        </w:pict>
      </w:r>
      <w:r>
        <w:rPr/>
        <w:pict>
          <v:shape style="position:absolute;margin-left:72.425972pt;margin-top:414.781006pt;width:465.349443pt;height:10.875pt;mso-position-horizontal-relative:page;mso-position-vertical-relative:page;z-index:8536" type="#_x0000_t75" stroked="false">
            <v:imagedata r:id="rId259" o:title=""/>
          </v:shape>
        </w:pict>
      </w:r>
      <w:r>
        <w:rPr/>
        <w:pict>
          <v:shape style="position:absolute;margin-left:72.420731pt;margin-top:443.101013pt;width:339.276367pt;height:10.875pt;mso-position-horizontal-relative:page;mso-position-vertical-relative:page;z-index:8560" type="#_x0000_t75" stroked="false">
            <v:imagedata r:id="rId260" o:title=""/>
          </v:shape>
        </w:pict>
      </w:r>
      <w:r>
        <w:rPr/>
        <w:pict>
          <v:shape style="position:absolute;margin-left:422.101013pt;margin-top:443.101013pt;width:116.88146pt;height:10.875pt;mso-position-horizontal-relative:page;mso-position-vertical-relative:page;z-index:8584" type="#_x0000_t75" stroked="false">
            <v:imagedata r:id="rId261" o:title=""/>
          </v:shape>
        </w:pict>
      </w:r>
      <w:r>
        <w:rPr/>
        <w:pict>
          <v:shape style="position:absolute;margin-left:71.940002pt;margin-top:471.42099pt;width:466.132177pt;height:10.875pt;mso-position-horizontal-relative:page;mso-position-vertical-relative:page;z-index:8608" type="#_x0000_t75" stroked="false">
            <v:imagedata r:id="rId262" o:title=""/>
          </v:shape>
        </w:pict>
      </w:r>
      <w:r>
        <w:rPr/>
        <w:pict>
          <v:shape style="position:absolute;margin-left:72.360001pt;margin-top:499.740997pt;width:226.045639pt;height:10.875pt;mso-position-horizontal-relative:page;mso-position-vertical-relative:page;z-index:8632" type="#_x0000_t75" stroked="false">
            <v:imagedata r:id="rId263" o:title=""/>
          </v:shape>
        </w:pict>
      </w:r>
      <w:r>
        <w:rPr/>
        <w:pict>
          <v:shape style="position:absolute;margin-left:305.760986pt;margin-top:499.740997pt;width:233.86984pt;height:10.3275pt;mso-position-horizontal-relative:page;mso-position-vertical-relative:page;z-index:8656" type="#_x0000_t75" stroked="false">
            <v:imagedata r:id="rId264" o:title=""/>
          </v:shape>
        </w:pict>
      </w:r>
      <w:r>
        <w:rPr/>
        <w:pict>
          <v:shape style="position:absolute;margin-left:72.419998pt;margin-top:528.060974pt;width:465.415144pt;height:10.875pt;mso-position-horizontal-relative:page;mso-position-vertical-relative:page;z-index:8680" type="#_x0000_t75" stroked="false">
            <v:imagedata r:id="rId265" o:title=""/>
          </v:shape>
        </w:pict>
      </w:r>
      <w:r>
        <w:rPr/>
        <w:pict>
          <v:shape style="position:absolute;margin-left:72.419998pt;margin-top:556.380981pt;width:192.941621pt;height:10.875pt;mso-position-horizontal-relative:page;mso-position-vertical-relative:page;z-index:8704" type="#_x0000_t75" stroked="false">
            <v:imagedata r:id="rId266" o:title=""/>
          </v:shape>
        </w:pict>
      </w:r>
      <w:r>
        <w:rPr/>
        <w:pict>
          <v:group style="position:absolute;margin-left:131.559998pt;margin-top:585.120972pt;width:348.9pt;height:10.75pt;mso-position-horizontal-relative:page;mso-position-vertical-relative:page;z-index:8728" coordorigin="2631,11702" coordsize="6978,215">
            <v:group style="position:absolute;left:2638;top:11901;width:6965;height:2" coordorigin="2638,11901" coordsize="6965,2">
              <v:shape style="position:absolute;left:2638;top:11901;width:6965;height:2" coordorigin="2638,11901" coordsize="6965,0" path="m2638,11901l9602,11901e" filled="false" stroked="true" strokeweight=".64001pt" strokecolor="#231f20">
                <v:path arrowok="t"/>
              </v:shape>
              <v:shape style="position:absolute;left:2644;top:11702;width:6954;height:215" type="#_x0000_t75" stroked="false">
                <v:imagedata r:id="rId267" o:title=""/>
              </v:shape>
            </v:group>
            <w10:wrap type="none"/>
          </v:group>
        </w:pict>
      </w:r>
      <w:r>
        <w:rPr/>
        <w:pict>
          <v:group style="position:absolute;margin-left:108.239998pt;margin-top:613.260986pt;width:13.95pt;height:8.3pt;mso-position-horizontal-relative:page;mso-position-vertical-relative:page;z-index:8752" coordorigin="2165,12265" coordsize="279,166">
            <v:group style="position:absolute;left:2165;top:12265;width:106;height:162" coordorigin="2165,12265" coordsize="106,162">
              <v:shape style="position:absolute;left:2165;top:12265;width:106;height:162" coordorigin="2165,12265" coordsize="106,162" path="m2254,12283l2218,12283,2225,12286,2231,12293,2237,12299,2240,12307,2240,12326,2198,12390,2165,12422,2165,12427,2258,12427,2265,12409,2232,12409,2191,12409,2233,12363,2261,12314,2261,12295,2256,12286,2254,12283xe" filled="true" fillcolor="#231f20" stroked="false">
                <v:path arrowok="t"/>
                <v:fill type="solid"/>
              </v:shape>
              <v:shape style="position:absolute;left:2165;top:12265;width:106;height:162" coordorigin="2165,12265" coordsize="106,162" path="m2270,12396l2266,12396,2261,12403,2258,12404,2256,12407,2252,12408,2249,12408,2246,12409,2265,12409,2270,12396xe" filled="true" fillcolor="#231f20" stroked="false">
                <v:path arrowok="t"/>
                <v:fill type="solid"/>
              </v:shape>
              <v:shape style="position:absolute;left:2165;top:12265;width:106;height:162" coordorigin="2165,12265" coordsize="106,162" path="m2228,12265l2203,12265,2192,12269,2177,12284,2172,12295,2170,12310,2174,12310,2177,12301,2182,12294,2188,12289,2194,12286,2201,12283,2254,12283,2239,12269,2228,12265xe" filled="true" fillcolor="#231f20" stroked="false">
                <v:path arrowok="t"/>
                <v:fill type="solid"/>
              </v:shape>
            </v:group>
            <v:group style="position:absolute;left:2288;top:12269;width:101;height:162" coordorigin="2288,12269" coordsize="101,162">
              <v:shape style="position:absolute;left:2288;top:12269;width:101;height:162" coordorigin="2288,12269" coordsize="101,162" path="m2384,12287l2371,12287,2323,12431,2336,12431,2384,12287xe" filled="true" fillcolor="#231f20" stroked="false">
                <v:path arrowok="t"/>
                <v:fill type="solid"/>
              </v:shape>
              <v:shape style="position:absolute;left:2288;top:12269;width:101;height:162" coordorigin="2288,12269" coordsize="101,162" path="m2389,12269l2304,12269,2288,12306,2292,12307,2297,12300,2302,12294,2308,12290,2312,12288,2318,12287,2384,12287,2389,12272,2389,12269xe" filled="true" fillcolor="#231f20" stroked="false">
                <v:path arrowok="t"/>
                <v:fill type="solid"/>
              </v:shape>
            </v:group>
            <v:group style="position:absolute;left:2417;top:12404;width:27;height:27" coordorigin="2417,12404" coordsize="27,27">
              <v:shape style="position:absolute;left:2417;top:12404;width:27;height:27" coordorigin="2417,12404" coordsize="27,27" path="m2434,12404l2426,12404,2423,12406,2418,12410,2417,12414,2417,12421,2418,12424,2420,12427,2423,12430,2426,12431,2434,12431,2437,12430,2440,12427,2442,12424,2443,12421,2443,12414,2442,12410,2437,12406,2434,1240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19995pt;margin-top:613.020996pt;width:394.369128pt;height:10.875pt;mso-position-horizontal-relative:page;mso-position-vertical-relative:page;z-index:8776" type="#_x0000_t75" stroked="false">
            <v:imagedata r:id="rId268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84472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tabs>
          <w:tab w:pos="3128" w:val="left" w:leader="none"/>
        </w:tabs>
        <w:spacing w:line="160" w:lineRule="atLeast"/>
        <w:ind w:left="1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drawing>
          <wp:inline distT="0" distB="0" distL="0" distR="0">
            <wp:extent cx="1809775" cy="107346"/>
            <wp:effectExtent l="0" t="0" r="0" b="0"/>
            <wp:docPr id="149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56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031835" cy="138112"/>
            <wp:effectExtent l="0" t="0" r="0" b="0"/>
            <wp:docPr id="151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57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8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214" w:val="left" w:leader="none"/>
          <w:tab w:pos="1515" w:val="left" w:leader="none"/>
          <w:tab w:pos="2221" w:val="left" w:leader="none"/>
          <w:tab w:pos="3055" w:val="left" w:leader="none"/>
          <w:tab w:pos="3362" w:val="left" w:leader="none"/>
          <w:tab w:pos="5286" w:val="left" w:leader="none"/>
          <w:tab w:pos="5606" w:val="left" w:leader="none"/>
          <w:tab w:pos="6176" w:val="left" w:leader="none"/>
          <w:tab w:pos="6640" w:val="left" w:leader="none"/>
          <w:tab w:pos="7101" w:val="left" w:leader="none"/>
          <w:tab w:pos="8006" w:val="left" w:leader="none"/>
          <w:tab w:pos="8314" w:val="left" w:leader="none"/>
        </w:tabs>
        <w:spacing w:line="140" w:lineRule="atLeast"/>
        <w:ind w:left="128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5"/>
          <w:sz w:val="16"/>
        </w:rPr>
        <w:drawing>
          <wp:inline distT="0" distB="0" distL="0" distR="0">
            <wp:extent cx="603258" cy="107346"/>
            <wp:effectExtent l="0" t="0" r="0" b="0"/>
            <wp:docPr id="153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58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position w:val="5"/>
          <w:sz w:val="14"/>
        </w:rPr>
        <w:pict>
          <v:group style="width:8.85pt;height:7.35pt;mso-position-horizontal-relative:char;mso-position-vertical-relative:line" coordorigin="0,0" coordsize="177,147">
            <v:group style="position:absolute;left:0;top:0;width:65;height:144" coordorigin="0,0" coordsize="65,144">
              <v:shape style="position:absolute;left:0;top:0;width:65;height:144" coordorigin="0,0" coordsize="65,144" path="m36,43l17,43,17,124,28,142,30,144,43,144,48,143,53,139,61,131,44,131,41,130,40,127,37,125,36,120,36,43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65,121l60,121,59,125,56,127,49,131,61,131,62,130,65,121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36,0l32,0,30,8,26,13,25,17,18,26,13,31,8,35,5,38,0,40,0,43,61,43,61,36,36,36,36,0xe" filled="true" fillcolor="#231f20" stroked="false">
                <v:path arrowok="t"/>
                <v:fill type="solid"/>
              </v:shape>
            </v:group>
            <v:group style="position:absolute;left:72;top:32;width:105;height:114" coordorigin="72,32" coordsize="105,114">
              <v:shape style="position:absolute;left:72;top:32;width:105;height:114" coordorigin="72,32" coordsize="105,114" path="m125,32l115,32,107,35,100,40,91,44,85,52,79,61,74,71,72,80,72,93,76,111,87,130,103,142,124,146,133,146,142,144,150,138,118,138,109,132,103,120,97,101,95,80,95,71,116,40,150,40,145,36,125,32xe" filled="true" fillcolor="#231f20" stroked="false">
                <v:path arrowok="t"/>
                <v:fill type="solid"/>
              </v:shape>
              <v:shape style="position:absolute;left:72;top:32;width:105;height:114" coordorigin="72,32" coordsize="105,114" path="m150,40l130,40,137,43,145,56,152,74,155,96,155,112,151,122,142,134,136,138,150,138,158,133,164,126,174,107,176,97,176,86,172,67,162,48,150,4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4"/>
        </w:rPr>
      </w:r>
      <w:r>
        <w:rPr>
          <w:rFonts w:ascii="Times New Roman"/>
          <w:position w:val="5"/>
          <w:sz w:val="14"/>
        </w:rPr>
        <w:tab/>
      </w:r>
      <w:r>
        <w:rPr>
          <w:rFonts w:ascii="Times New Roman"/>
          <w:position w:val="5"/>
          <w:sz w:val="17"/>
        </w:rPr>
        <w:pict>
          <v:group style="width:28.8pt;height:8.550pt;mso-position-horizontal-relative:char;mso-position-vertical-relative:line" coordorigin="0,0" coordsize="576,171">
            <v:group style="position:absolute;left:0;top:8;width:174;height:161" coordorigin="0,8" coordsize="174,161">
              <v:shape style="position:absolute;left:0;top:8;width:174;height:161" coordorigin="0,8" coordsize="174,161" path="m70,41l42,41,146,169,151,169,151,127,140,127,70,41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65,162l10,162,10,167,65,167,65,16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43,8l0,8,0,12,8,12,11,13,16,14,19,17,24,19,28,23,31,29,31,154,29,156,26,161,22,162,53,162,48,161,46,157,43,155,42,149,42,41,70,41,43,8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61,12l130,12,134,14,138,17,139,19,140,25,140,127,151,127,151,26,152,20,154,18,156,14,161,12xe" filled="true" fillcolor="#231f20" stroked="false">
                <v:path arrowok="t"/>
                <v:fill type="solid"/>
              </v:shape>
              <v:shape style="position:absolute;left:0;top:8;width:174;height:161" coordorigin="0,8" coordsize="174,161" path="m174,8l119,8,119,12,174,12,174,8xe" filled="true" fillcolor="#231f20" stroked="false">
                <v:path arrowok="t"/>
                <v:fill type="solid"/>
              </v:shape>
            </v:group>
            <v:group style="position:absolute;left:186;top:56;width:92;height:114" coordorigin="186,56" coordsize="92,114">
              <v:shape style="position:absolute;left:186;top:56;width:92;height:114" coordorigin="186,56" coordsize="92,114" path="m247,56l189,94,186,118,190,139,199,155,209,166,220,170,245,170,254,166,263,157,267,151,232,151,222,146,214,137,206,128,203,116,203,100,277,100,277,94,203,94,203,84,206,77,216,67,222,65,262,65,257,60,247,56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72,125l248,151,267,151,270,148,275,138,277,127,272,125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62,65l233,65,238,66,245,71,250,78,251,82,252,86,252,94,277,94,277,86,272,76,262,65xe" filled="true" fillcolor="#231f20" stroked="false">
                <v:path arrowok="t"/>
                <v:fill type="solid"/>
              </v:shape>
            </v:group>
            <v:group style="position:absolute;left:290;top:0;width:56;height:167" coordorigin="290,0" coordsize="56,167">
              <v:shape style="position:absolute;left:290;top:0;width:56;height:167" coordorigin="290,0" coordsize="56,167" path="m346,162l293,162,293,167,346,167,346,162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16l304,16,306,18,307,20,307,23,308,25,308,154,306,158,305,160,302,161,301,162,336,162,334,161,332,160,330,158,329,156,329,154,328,149,328,16xe" filled="true" fillcolor="#231f20" stroked="false">
                <v:path arrowok="t"/>
                <v:fill type="solid"/>
              </v:shape>
              <v:shape style="position:absolute;left:290;top:0;width:56;height:167" coordorigin="290,0" coordsize="56,167" path="m328,0l323,0,290,13,293,17,295,16,328,16,328,0xe" filled="true" fillcolor="#231f20" stroked="false">
                <v:path arrowok="t"/>
                <v:fill type="solid"/>
              </v:shape>
            </v:group>
            <v:group style="position:absolute;left:352;top:60;width:117;height:111" coordorigin="352,60" coordsize="117,111">
              <v:shape style="position:absolute;left:352;top:60;width:117;height:111" coordorigin="352,60" coordsize="117,111" path="m403,60l352,60,352,64,356,65,359,65,360,66,365,68,366,71,367,72,370,76,371,79,409,170,414,170,426,140,418,140,392,82,390,74,390,70,391,67,394,65,396,64,403,64,403,60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4,64l439,64,442,65,443,65,444,66,444,67,445,67,445,72,443,79,418,140,426,140,452,78,455,72,457,68,461,65,464,64xe" filled="true" fillcolor="#231f20" stroked="false">
                <v:path arrowok="t"/>
                <v:fill type="solid"/>
              </v:shape>
              <v:shape style="position:absolute;left:352;top:60;width:117;height:111" coordorigin="352,60" coordsize="117,111" path="m468,60l433,60,433,64,468,64,468,60xe" filled="true" fillcolor="#231f20" stroked="false">
                <v:path arrowok="t"/>
                <v:fill type="solid"/>
              </v:shape>
            </v:group>
            <v:group style="position:absolute;left:479;top:56;width:98;height:113" coordorigin="479,56" coordsize="98,113">
              <v:shape style="position:absolute;left:479;top:56;width:98;height:113" coordorigin="479,56" coordsize="98,113" path="m550,64l526,64,530,66,534,70,536,73,539,80,539,91,535,97,513,105,499,113,479,136,479,150,481,156,486,161,491,167,497,169,509,169,514,168,517,166,521,164,528,160,533,156,511,156,506,154,504,150,500,146,498,142,498,131,499,127,503,124,505,120,510,116,516,113,520,110,527,108,539,103,558,103,558,83,557,76,556,72,553,67,550,64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9,151l539,151,539,157,540,162,542,164,545,168,547,169,559,169,568,163,574,154,562,154,560,152,559,152,559,151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58,103l539,103,539,144,529,151,521,156,533,156,539,151,559,151,558,149,558,103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76,145l569,152,566,154,574,154,576,151,576,145xe" filled="true" fillcolor="#231f20" stroked="false">
                <v:path arrowok="t"/>
                <v:fill type="solid"/>
              </v:shape>
              <v:shape style="position:absolute;left:479;top:56;width:98;height:113" coordorigin="479,56" coordsize="98,113" path="m532,56l510,56,500,59,486,71,482,77,482,86,484,90,486,91,487,94,490,95,496,95,498,94,502,90,503,86,503,73,504,70,506,67,510,65,514,64,550,64,546,61,540,58,532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4"/>
        </w:rPr>
        <w:drawing>
          <wp:inline distT="0" distB="0" distL="0" distR="0">
            <wp:extent cx="448625" cy="92297"/>
            <wp:effectExtent l="0" t="0" r="0" b="0"/>
            <wp:docPr id="155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59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4"/>
        </w:rPr>
      </w:r>
      <w:r>
        <w:rPr>
          <w:rFonts w:ascii="Times New Roman"/>
          <w:position w:val="5"/>
          <w:sz w:val="14"/>
        </w:rPr>
        <w:tab/>
      </w:r>
      <w:r>
        <w:rPr>
          <w:rFonts w:ascii="Times New Roman"/>
          <w:position w:val="5"/>
          <w:sz w:val="14"/>
        </w:rPr>
        <w:pict>
          <v:group style="width:8.85pt;height:7.35pt;mso-position-horizontal-relative:char;mso-position-vertical-relative:line" coordorigin="0,0" coordsize="177,147">
            <v:group style="position:absolute;left:0;top:0;width:65;height:144" coordorigin="0,0" coordsize="65,144">
              <v:shape style="position:absolute;left:0;top:0;width:65;height:144" coordorigin="0,0" coordsize="65,144" path="m36,43l17,43,17,124,28,142,30,144,43,144,48,143,53,139,61,131,44,131,41,130,40,127,37,125,36,120,36,43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65,121l60,121,59,125,56,127,49,131,61,131,62,130,65,121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36,0l32,0,30,8,26,13,25,17,18,26,13,31,8,35,5,38,0,40,0,43,61,43,61,36,36,36,36,0xe" filled="true" fillcolor="#231f20" stroked="false">
                <v:path arrowok="t"/>
                <v:fill type="solid"/>
              </v:shape>
            </v:group>
            <v:group style="position:absolute;left:72;top:32;width:105;height:114" coordorigin="72,32" coordsize="105,114">
              <v:shape style="position:absolute;left:72;top:32;width:105;height:114" coordorigin="72,32" coordsize="105,114" path="m125,32l115,32,107,35,100,40,91,44,85,52,79,61,74,71,72,80,72,93,76,111,87,130,103,142,124,146,133,146,142,144,150,138,118,138,109,132,103,120,97,101,95,80,95,71,116,40,150,40,145,36,125,32xe" filled="true" fillcolor="#231f20" stroked="false">
                <v:path arrowok="t"/>
                <v:fill type="solid"/>
              </v:shape>
              <v:shape style="position:absolute;left:72;top:32;width:105;height:114" coordorigin="72,32" coordsize="105,114" path="m150,40l130,40,137,43,145,56,152,74,155,96,155,112,151,122,142,134,136,138,150,138,158,133,164,126,174,107,176,97,176,86,172,67,162,48,150,4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4"/>
        </w:rPr>
      </w:r>
      <w:r>
        <w:rPr>
          <w:rFonts w:ascii="Times New Roman"/>
          <w:position w:val="5"/>
          <w:sz w:val="14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29955" cy="138112"/>
            <wp:effectExtent l="0" t="0" r="0" b="0"/>
            <wp:docPr id="157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6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9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7"/>
        </w:rPr>
        <w:pict>
          <v:group style="width:10.8pt;height:8.550pt;mso-position-horizontal-relative:char;mso-position-vertical-relative:line" coordorigin="0,0" coordsize="216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1;top:0;width:95;height:167" coordorigin="121,0" coordsize="95,167">
              <v:shape style="position:absolute;left:121;top:0;width:95;height:167" coordorigin="121,0" coordsize="95,167" path="m186,162l121,162,121,167,186,167,186,162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61,68l142,68,142,151,138,158,134,161,132,162,172,162,167,161,164,157,162,155,161,149,161,68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88,60l121,60,121,68,188,68,188,6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94,0l178,0,169,2,163,7,156,12,150,18,146,25,144,32,142,42,142,60,161,60,161,35,162,25,163,20,166,13,168,12,170,10,174,8,209,8,203,4,194,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209,8l180,8,187,12,191,16,193,19,196,24,199,26,200,28,203,29,204,30,209,30,211,29,212,26,215,25,216,23,216,16,214,12,209,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7"/>
        </w:rPr>
        <w:pict>
          <v:group style="width:21.6pt;height:8.550pt;mso-position-horizontal-relative:char;mso-position-vertical-relative:line" coordorigin="0,0" coordsize="432,171">
            <v:group style="position:absolute;left:0;top:0;width:95;height:167" coordorigin="0,0" coordsize="95,167">
              <v:shape style="position:absolute;left:0;top:0;width:95;height:167" coordorigin="0,0" coordsize="95,167" path="m65,162l0,162,0,167,65,167,65,162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40,68l20,68,20,151,17,158,13,161,11,162,50,162,46,161,43,157,41,155,40,149,40,68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67,60l0,60,0,68,67,68,67,6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73,0l56,0,48,2,42,7,35,12,29,18,25,25,23,32,20,42,20,60,40,60,40,35,41,25,42,20,44,13,47,12,49,10,53,8,88,8,82,4,73,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88,8l59,8,66,12,70,16,72,19,74,24,78,26,79,28,82,29,83,30,88,30,90,29,91,26,94,25,95,23,95,16,92,12,88,8xe" filled="true" fillcolor="#231f20" stroked="false">
                <v:path arrowok="t"/>
                <v:fill type="solid"/>
              </v:shape>
            </v:group>
            <v:group style="position:absolute;left:79;top:56;width:98;height:113" coordorigin="79,56" coordsize="98,113">
              <v:shape style="position:absolute;left:79;top:56;width:98;height:113" coordorigin="79,56" coordsize="98,113" path="m150,64l125,64,130,66,137,73,139,80,139,91,135,97,114,105,100,113,91,118,85,122,80,132,79,136,79,150,82,156,86,161,91,167,97,169,109,169,114,168,118,166,121,164,127,160,132,156,110,156,107,154,103,150,101,146,98,142,98,131,100,127,102,124,109,116,116,113,119,110,127,108,139,103,158,103,158,83,157,76,156,72,154,67,150,64xe" filled="true" fillcolor="#231f20" stroked="false">
                <v:path arrowok="t"/>
                <v:fill type="solid"/>
              </v:shape>
              <v:shape style="position:absolute;left:79;top:56;width:98;height:113" coordorigin="79,56" coordsize="98,113" path="m158,151l139,151,139,157,140,162,142,164,144,168,148,169,160,169,168,163,175,154,162,154,161,152,160,152,158,151xe" filled="true" fillcolor="#231f20" stroked="false">
                <v:path arrowok="t"/>
                <v:fill type="solid"/>
              </v:shape>
              <v:shape style="position:absolute;left:79;top:56;width:98;height:113" coordorigin="79,56" coordsize="98,113" path="m158,103l139,103,139,144,121,156,132,156,139,151,158,151,158,103xe" filled="true" fillcolor="#231f20" stroked="false">
                <v:path arrowok="t"/>
                <v:fill type="solid"/>
              </v:shape>
              <v:shape style="position:absolute;left:79;top:56;width:98;height:113" coordorigin="79,56" coordsize="98,113" path="m176,145l172,150,168,152,167,154,175,154,176,151,176,145xe" filled="true" fillcolor="#231f20" stroked="false">
                <v:path arrowok="t"/>
                <v:fill type="solid"/>
              </v:shape>
              <v:shape style="position:absolute;left:79;top:56;width:98;height:113" coordorigin="79,56" coordsize="98,113" path="m132,56l110,56,100,59,94,65,86,71,83,77,83,86,84,90,88,94,90,95,96,95,98,94,100,91,102,90,103,86,103,83,102,77,102,73,104,70,107,67,110,65,114,64,150,64,145,61,139,58,132,56xe" filled="true" fillcolor="#231f20" stroked="false">
                <v:path arrowok="t"/>
                <v:fill type="solid"/>
              </v:shape>
            </v:group>
            <v:group style="position:absolute;left:185;top:56;width:92;height:114" coordorigin="185,56" coordsize="92,114">
              <v:shape style="position:absolute;left:185;top:56;width:92;height:114" coordorigin="185,56" coordsize="92,114" path="m247,56l187,95,185,118,189,139,199,155,208,164,218,170,241,170,250,167,258,158,268,151,228,151,220,146,208,127,204,116,204,90,208,80,214,73,218,67,224,64,261,64,256,59,247,56xe" filled="true" fillcolor="#231f20" stroked="false">
                <v:path arrowok="t"/>
                <v:fill type="solid"/>
              </v:shape>
              <v:shape style="position:absolute;left:185;top:56;width:92;height:114" coordorigin="185,56" coordsize="92,114" path="m272,125l268,134,264,140,259,144,253,149,247,151,268,151,272,140,276,126,272,125xe" filled="true" fillcolor="#231f20" stroked="false">
                <v:path arrowok="t"/>
                <v:fill type="solid"/>
              </v:shape>
              <v:shape style="position:absolute;left:185;top:56;width:92;height:114" coordorigin="185,56" coordsize="92,114" path="m261,64l238,64,241,65,246,70,248,73,248,83,250,86,253,90,257,92,265,92,268,91,271,88,272,85,272,76,269,71,263,65,261,64xe" filled="true" fillcolor="#231f20" stroked="false">
                <v:path arrowok="t"/>
                <v:fill type="solid"/>
              </v:shape>
            </v:group>
            <v:group style="position:absolute;left:283;top:24;width:65;height:144" coordorigin="283,24" coordsize="65,144">
              <v:shape style="position:absolute;left:283;top:24;width:65;height:144" coordorigin="283,24" coordsize="65,144" path="m319,67l300,67,300,148,311,166,313,168,326,168,331,167,336,163,344,155,328,155,324,154,323,151,320,149,319,144,319,67xe" filled="true" fillcolor="#231f20" stroked="false">
                <v:path arrowok="t"/>
                <v:fill type="solid"/>
              </v:shape>
              <v:shape style="position:absolute;left:283;top:24;width:65;height:144" coordorigin="283,24" coordsize="65,144" path="m348,145l343,145,342,149,340,151,332,155,344,155,346,154,348,145xe" filled="true" fillcolor="#231f20" stroked="false">
                <v:path arrowok="t"/>
                <v:fill type="solid"/>
              </v:shape>
              <v:shape style="position:absolute;left:283;top:24;width:65;height:144" coordorigin="283,24" coordsize="65,144" path="m319,24l316,24,313,32,310,37,308,41,301,50,296,55,292,59,288,62,283,64,283,67,344,67,344,60,319,60,319,24xe" filled="true" fillcolor="#231f20" stroked="false">
                <v:path arrowok="t"/>
                <v:fill type="solid"/>
              </v:shape>
            </v:group>
            <v:group style="position:absolute;left:359;top:56;width:74;height:114" coordorigin="359,56" coordsize="74,114">
              <v:shape style="position:absolute;left:359;top:56;width:74;height:114" coordorigin="359,56" coordsize="74,114" path="m415,166l372,166,374,167,383,169,390,170,406,170,414,167,415,166xe" filled="true" fillcolor="#231f20" stroked="false">
                <v:path arrowok="t"/>
                <v:fill type="solid"/>
              </v:shape>
              <v:shape style="position:absolute;left:359;top:56;width:74;height:114" coordorigin="359,56" coordsize="74,114" path="m364,130l360,130,360,168,364,168,366,166,415,166,418,163,389,163,383,161,376,155,370,149,366,142,364,130xe" filled="true" fillcolor="#231f20" stroked="false">
                <v:path arrowok="t"/>
                <v:fill type="solid"/>
              </v:shape>
              <v:shape style="position:absolute;left:359;top:56;width:74;height:114" coordorigin="359,56" coordsize="74,114" path="m396,56l383,56,374,59,362,71,359,78,359,94,398,125,406,130,413,137,415,142,415,151,414,155,407,162,402,163,418,163,428,155,432,148,432,125,425,115,409,107,391,98,384,95,379,91,377,89,374,85,373,82,373,73,374,71,378,67,382,65,386,64,425,64,425,61,414,61,412,60,407,59,401,58,396,56xe" filled="true" fillcolor="#231f20" stroked="false">
                <v:path arrowok="t"/>
                <v:fill type="solid"/>
              </v:shape>
              <v:shape style="position:absolute;left:359;top:56;width:74;height:114" coordorigin="359,56" coordsize="74,114" path="m425,64l398,64,404,65,409,70,414,73,418,82,420,92,425,92,425,64xe" filled="true" fillcolor="#231f20" stroked="false">
                <v:path arrowok="t"/>
                <v:fill type="solid"/>
              </v:shape>
              <v:shape style="position:absolute;left:359;top:56;width:74;height:114" coordorigin="359,56" coordsize="74,114" path="m425,56l420,56,420,58,416,61,425,61,425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7"/>
        </w:rPr>
        <w:pict>
          <v:group style="width:16.95pt;height:8.550pt;mso-position-horizontal-relative:char;mso-position-vertical-relative:line" coordorigin="0,0" coordsize="339,171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0;top:56;width:118;height:111" coordorigin="100,56" coordsize="118,111">
              <v:shape style="position:absolute;left:100;top:56;width:118;height:111" coordorigin="100,56" coordsize="118,111" path="m155,162l101,162,101,167,155,167,155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217,162l164,162,164,167,217,167,217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72l113,72,115,74,116,77,116,79,118,82,118,150,116,156,115,158,113,161,109,162,145,162,140,160,139,158,138,156,137,155,137,86,143,79,137,79,137,7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96,71l170,71,175,73,178,77,180,82,181,89,181,154,179,158,175,162,209,162,206,161,205,160,203,158,203,156,202,154,200,149,200,80,198,76,196,71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79,56l171,56,155,63,137,79,143,79,146,76,156,71,196,71,196,68,192,64,188,61,184,58,179,56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56l132,56,100,70,101,73,104,72,137,72,137,56xe" filled="true" fillcolor="#231f20" stroked="false">
                <v:path arrowok="t"/>
                <v:fill type="solid"/>
              </v:shape>
            </v:group>
            <v:group style="position:absolute;left:226;top:0;width:113;height:171" coordorigin="226,0" coordsize="113,171">
              <v:shape style="position:absolute;left:226;top:0;width:113;height:171" coordorigin="226,0" coordsize="113,171" path="m288,56l229,98,226,118,226,133,230,145,239,155,248,166,258,170,276,170,281,169,286,167,292,164,299,157,272,157,265,152,251,136,247,124,247,92,251,80,258,73,264,66,270,64,300,64,295,59,288,5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37,152l334,154,331,155,301,155,301,170,307,170,338,157,337,152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00,64l281,64,284,65,288,67,292,68,295,72,300,82,301,86,301,146,295,154,288,157,299,157,301,155,328,155,326,154,324,154,323,152,323,150,322,148,322,144,320,137,320,65,301,65,300,64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16l296,16,299,18,301,23,301,65,320,65,320,1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0l316,0,283,13,286,17,288,16,320,16,320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7"/>
        </w:rPr>
        <w:pict>
          <v:group style="width:16.9pt;height:8.550pt;mso-position-horizontal-relative:char;mso-position-vertical-relative:line" coordorigin="0,0" coordsize="338,171">
            <v:group style="position:absolute;left:0;top:0;width:54;height:167" coordorigin="0,0" coordsize="54,167">
              <v:shape style="position:absolute;left:0;top:0;width:54;height:167" coordorigin="0,0" coordsize="54,167" path="m54,162l2,162,2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16l13,16,16,18,17,20,17,23,18,25,18,149,17,154,17,156,16,158,14,160,12,161,11,162,46,162,41,160,40,158,37,154,37,16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0l32,0,0,13,2,17,5,16,37,16,37,0xe" filled="true" fillcolor="#231f20" stroked="false">
                <v:path arrowok="t"/>
                <v:fill type="solid"/>
              </v:shape>
            </v:group>
            <v:group style="position:absolute;left:68;top:56;width:98;height:113" coordorigin="68,56" coordsize="98,113">
              <v:shape style="position:absolute;left:68;top:56;width:98;height:113" coordorigin="68,56" coordsize="98,113" path="m139,64l114,64,119,66,126,73,128,80,128,91,124,97,103,105,89,113,80,118,74,122,70,132,68,136,68,150,71,156,76,161,80,167,86,169,98,169,103,168,107,166,110,164,116,160,122,156,100,156,96,154,92,150,90,146,88,142,88,131,89,127,91,124,98,116,106,113,108,110,116,108,128,103,148,103,148,83,146,76,145,72,143,67,139,64xe" filled="true" fillcolor="#231f20" stroked="false">
                <v:path arrowok="t"/>
                <v:fill type="solid"/>
              </v:shape>
              <v:shape style="position:absolute;left:68;top:56;width:98;height:113" coordorigin="68,56" coordsize="98,113" path="m148,151l128,151,128,157,130,162,131,164,133,168,137,169,149,169,157,163,164,154,151,154,150,152,149,152,148,151xe" filled="true" fillcolor="#231f20" stroked="false">
                <v:path arrowok="t"/>
                <v:fill type="solid"/>
              </v:shape>
              <v:shape style="position:absolute;left:68;top:56;width:98;height:113" coordorigin="68,56" coordsize="98,113" path="m148,103l128,103,128,144,110,156,122,156,128,151,148,151,148,103xe" filled="true" fillcolor="#231f20" stroked="false">
                <v:path arrowok="t"/>
                <v:fill type="solid"/>
              </v:shape>
              <v:shape style="position:absolute;left:68;top:56;width:98;height:113" coordorigin="68,56" coordsize="98,113" path="m166,145l161,150,157,152,156,154,164,154,166,151,166,145xe" filled="true" fillcolor="#231f20" stroked="false">
                <v:path arrowok="t"/>
                <v:fill type="solid"/>
              </v:shape>
              <v:shape style="position:absolute;left:68;top:56;width:98;height:113" coordorigin="68,56" coordsize="98,113" path="m121,56l100,56,89,59,83,65,76,71,72,77,72,86,73,90,77,94,79,95,85,95,88,94,89,91,91,90,92,86,92,83,91,77,91,73,94,70,96,67,100,65,103,64,139,64,134,61,128,58,121,56xe" filled="true" fillcolor="#231f20" stroked="false">
                <v:path arrowok="t"/>
                <v:fill type="solid"/>
              </v:shape>
            </v:group>
            <v:group style="position:absolute;left:168;top:60;width:170;height:111" coordorigin="168,60" coordsize="170,111">
              <v:shape style="position:absolute;left:168;top:60;width:170;height:111" coordorigin="168,60" coordsize="170,111" path="m212,60l168,60,168,64,173,65,175,66,180,71,182,74,185,80,220,170,223,170,236,142,228,142,204,80,203,77,203,67,205,65,209,64,212,64,212,60xe" filled="true" fillcolor="#231f20" stroked="false">
                <v:path arrowok="t"/>
                <v:fill type="solid"/>
              </v:shape>
              <v:shape style="position:absolute;left:168;top:60;width:170;height:111" coordorigin="168,60" coordsize="170,111" path="m275,102l254,102,282,170,287,170,299,139,289,139,275,102xe" filled="true" fillcolor="#231f20" stroked="false">
                <v:path arrowok="t"/>
                <v:fill type="solid"/>
              </v:shape>
              <v:shape style="position:absolute;left:168;top:60;width:170;height:111" coordorigin="168,60" coordsize="170,111" path="m272,64l232,64,235,65,240,67,242,71,245,76,251,91,228,142,236,142,254,102,275,102,265,78,265,76,264,74,264,70,269,65,272,64xe" filled="true" fillcolor="#231f20" stroked="false">
                <v:path arrowok="t"/>
                <v:fill type="solid"/>
              </v:shape>
              <v:shape style="position:absolute;left:168;top:60;width:170;height:111" coordorigin="168,60" coordsize="170,111" path="m337,60l304,60,304,64,307,64,311,65,312,66,314,67,314,72,313,76,312,80,289,139,299,139,322,78,325,70,330,65,337,64,337,60xe" filled="true" fillcolor="#231f20" stroked="false">
                <v:path arrowok="t"/>
                <v:fill type="solid"/>
              </v:shape>
              <v:shape style="position:absolute;left:168;top:60;width:170;height:111" coordorigin="168,60" coordsize="170,111" path="m278,60l228,60,228,64,278,64,278,6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489108" cy="107346"/>
            <wp:effectExtent l="0" t="0" r="0" b="0"/>
            <wp:docPr id="159" name="image2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6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0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position w:val="5"/>
          <w:sz w:val="14"/>
        </w:rPr>
        <w:pict>
          <v:group style="width:8.85pt;height:7.35pt;mso-position-horizontal-relative:char;mso-position-vertical-relative:line" coordorigin="0,0" coordsize="177,147">
            <v:group style="position:absolute;left:0;top:0;width:65;height:144" coordorigin="0,0" coordsize="65,144">
              <v:shape style="position:absolute;left:0;top:0;width:65;height:144" coordorigin="0,0" coordsize="65,144" path="m36,43l17,43,17,124,28,142,30,144,43,144,48,143,53,139,61,131,44,131,41,130,40,127,37,125,36,120,36,43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65,121l60,121,59,125,56,127,49,131,61,131,62,130,65,121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36,0l32,0,30,8,26,13,25,17,18,26,13,31,8,35,5,38,0,40,0,43,61,43,61,36,36,36,36,0xe" filled="true" fillcolor="#231f20" stroked="false">
                <v:path arrowok="t"/>
                <v:fill type="solid"/>
              </v:shape>
            </v:group>
            <v:group style="position:absolute;left:72;top:32;width:105;height:114" coordorigin="72,32" coordsize="105,114">
              <v:shape style="position:absolute;left:72;top:32;width:105;height:114" coordorigin="72,32" coordsize="105,114" path="m125,32l115,32,107,35,100,40,91,44,85,52,79,61,74,71,72,80,72,93,76,111,87,130,103,142,124,146,133,146,142,144,150,138,118,138,109,132,103,120,97,101,95,80,95,71,116,40,150,40,145,36,125,32xe" filled="true" fillcolor="#231f20" stroked="false">
                <v:path arrowok="t"/>
                <v:fill type="solid"/>
              </v:shape>
              <v:shape style="position:absolute;left:72;top:32;width:105;height:114" coordorigin="72,32" coordsize="105,114" path="m150,40l130,40,137,43,145,56,152,74,155,96,155,112,151,122,142,134,136,138,150,138,158,133,164,126,174,107,176,97,176,86,172,67,162,48,150,4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4"/>
        </w:rPr>
      </w:r>
      <w:r>
        <w:rPr>
          <w:rFonts w:ascii="Times New Roman"/>
          <w:position w:val="5"/>
          <w:sz w:val="14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721944" cy="107346"/>
            <wp:effectExtent l="0" t="0" r="0" b="0"/>
            <wp:docPr id="161" name="image2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6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4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12665" cy="138112"/>
            <wp:effectExtent l="0" t="0" r="0" b="0"/>
            <wp:docPr id="163" name="image2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63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6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563" w:val="left" w:leader="none"/>
          <w:tab w:pos="2025" w:val="left" w:leader="none"/>
          <w:tab w:pos="2407" w:val="left" w:leader="none"/>
          <w:tab w:pos="3690" w:val="left" w:leader="none"/>
          <w:tab w:pos="4533" w:val="left" w:leader="none"/>
          <w:tab w:pos="4941" w:val="left" w:leader="none"/>
          <w:tab w:pos="5890" w:val="left" w:leader="none"/>
          <w:tab w:pos="6627" w:val="left" w:leader="none"/>
          <w:tab w:pos="7335" w:val="left" w:leader="none"/>
          <w:tab w:pos="8046" w:val="left" w:leader="none"/>
          <w:tab w:pos="8463" w:val="left" w:leader="none"/>
          <w:tab w:pos="9022" w:val="left" w:leader="none"/>
        </w:tabs>
        <w:spacing w:line="140" w:lineRule="atLeast"/>
        <w:ind w:left="844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position w:val="5"/>
          <w:sz w:val="16"/>
        </w:rPr>
        <w:pict>
          <v:group style="width:13.95pt;height:8.3pt;mso-position-horizontal-relative:char;mso-position-vertical-relative:line" coordorigin="0,0" coordsize="279,166">
            <v:group style="position:absolute;left:0;top:0;width:106;height:162" coordorigin="0,0" coordsize="106,162">
              <v:shape style="position:absolute;left:0;top:0;width:106;height:162" coordorigin="0,0" coordsize="106,162" path="m89,18l53,18,60,20,66,28,72,34,76,42,75,61,34,125,0,157,0,162,94,162,101,144,67,144,26,143,68,98,96,49,96,30,91,20,89,18xe" filled="true" fillcolor="#231f20" stroked="false">
                <v:path arrowok="t"/>
                <v:fill type="solid"/>
              </v:shape>
              <v:shape style="position:absolute;left:0;top:0;width:106;height:162" coordorigin="0,0" coordsize="106,162" path="m106,131l101,131,96,138,94,139,91,142,88,143,84,143,82,144,101,144,106,131xe" filled="true" fillcolor="#231f20" stroked="false">
                <v:path arrowok="t"/>
                <v:fill type="solid"/>
              </v:shape>
              <v:shape style="position:absolute;left:0;top:0;width:106;height:162" coordorigin="0,0" coordsize="106,162" path="m64,0l38,0,28,4,12,19,7,30,5,44,10,44,12,36,17,29,23,24,29,20,36,18,89,18,74,4,64,0xe" filled="true" fillcolor="#231f20" stroked="false">
                <v:path arrowok="t"/>
                <v:fill type="solid"/>
              </v:shape>
            </v:group>
            <v:group style="position:absolute;left:127;top:4;width:93;height:161" coordorigin="127,4" coordsize="93,161">
              <v:shape style="position:absolute;left:127;top:4;width:93;height:161" coordorigin="127,4" coordsize="93,161" path="m138,140l133,140,131,142,130,144,127,145,127,154,128,157,133,160,138,163,144,164,163,164,173,163,181,158,188,155,192,152,161,152,155,151,149,146,145,144,143,143,142,142,140,142,138,140xe" filled="true" fillcolor="#231f20" stroked="false">
                <v:path arrowok="t"/>
                <v:fill type="solid"/>
              </v:shape>
              <v:shape style="position:absolute;left:127;top:4;width:93;height:161" coordorigin="127,4" coordsize="93,161" path="m220,4l162,4,132,65,146,65,158,67,202,108,202,127,198,136,185,149,176,152,192,152,211,128,215,121,217,113,216,94,208,78,191,59,173,49,152,44,162,23,210,23,220,4xe" filled="true" fillcolor="#231f20" stroked="false">
                <v:path arrowok="t"/>
                <v:fill type="solid"/>
              </v:shape>
            </v:group>
            <v:group style="position:absolute;left:252;top:139;width:27;height:27" coordorigin="252,139" coordsize="27,27">
              <v:shape style="position:absolute;left:252;top:139;width:27;height:27" coordorigin="252,139" coordsize="27,27" path="m269,139l262,139,258,140,253,145,252,149,252,156,253,158,256,162,258,164,262,166,269,166,272,164,275,162,277,158,278,156,278,149,277,145,272,140,269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position w:val="5"/>
          <w:sz w:val="16"/>
        </w:rPr>
        <w:pict>
          <v:group style="width:17.2pt;height:8.1pt;mso-position-horizontal-relative:char;mso-position-vertical-relative:line" coordorigin="0,0" coordsize="344,162">
            <v:group style="position:absolute;left:0;top:0;width:143;height:159" coordorigin="0,0" coordsize="143,159">
              <v:shape style="position:absolute;left:0;top:0;width:143;height:159" coordorigin="0,0" coordsize="143,159" path="m92,0l0,0,0,4,12,4,17,6,20,8,23,12,23,145,20,148,18,152,13,154,0,154,0,158,94,158,107,157,124,150,64,150,55,149,46,146,46,82,50,82,54,80,121,80,119,79,107,77,116,74,120,72,49,72,46,71,46,10,52,8,59,7,116,7,112,5,100,2,92,0xe" filled="true" fillcolor="#231f20" stroked="false">
                <v:path arrowok="t"/>
                <v:fill type="solid"/>
              </v:shape>
              <v:shape style="position:absolute;left:0;top:0;width:143;height:159" coordorigin="0,0" coordsize="143,159" path="m121,80l78,80,88,83,95,85,116,110,116,126,113,134,106,140,97,146,86,150,124,150,131,145,140,131,143,122,143,104,139,96,126,83,121,80xe" filled="true" fillcolor="#231f20" stroked="false">
                <v:path arrowok="t"/>
                <v:fill type="solid"/>
              </v:shape>
              <v:shape style="position:absolute;left:0;top:0;width:143;height:159" coordorigin="0,0" coordsize="143,159" path="m116,7l82,7,92,11,100,17,108,24,112,31,112,47,110,53,107,58,104,62,100,66,88,71,79,72,120,72,124,70,128,64,133,56,136,50,136,32,133,24,127,17,120,10,116,7xe" filled="true" fillcolor="#231f20" stroked="false">
                <v:path arrowok="t"/>
                <v:fill type="solid"/>
              </v:shape>
            </v:group>
            <v:group style="position:absolute;left:157;top:52;width:119;height:111" coordorigin="157,52" coordsize="119,111">
              <v:shape style="position:absolute;left:157;top:52;width:119;height:111" coordorigin="157,52" coordsize="119,111" path="m194,52l157,52,157,55,167,55,168,56,170,58,172,59,174,64,175,67,175,138,178,143,179,149,182,152,187,156,191,160,197,162,208,162,212,161,217,157,222,155,229,149,230,148,208,148,203,145,199,143,196,139,194,133,194,52xe" filled="true" fillcolor="#231f20" stroked="false">
                <v:path arrowok="t"/>
                <v:fill type="solid"/>
              </v:shape>
              <v:shape style="position:absolute;left:157;top:52;width:119;height:111" coordorigin="157,52" coordsize="119,111" path="m259,139l239,139,239,162,244,162,276,149,275,146,264,146,263,145,262,145,260,144,259,142,259,139xe" filled="true" fillcolor="#231f20" stroked="false">
                <v:path arrowok="t"/>
                <v:fill type="solid"/>
              </v:shape>
              <v:shape style="position:absolute;left:157;top:52;width:119;height:111" coordorigin="157,52" coordsize="119,111" path="m258,52l222,52,222,55,228,55,233,56,238,61,239,65,239,132,233,138,228,142,223,144,220,146,216,148,230,148,239,139,259,139,258,136,258,52xe" filled="true" fillcolor="#231f20" stroked="false">
                <v:path arrowok="t"/>
                <v:fill type="solid"/>
              </v:shape>
              <v:shape style="position:absolute;left:157;top:52;width:119;height:111" coordorigin="157,52" coordsize="119,111" path="m275,144l271,145,269,146,275,146,275,144xe" filled="true" fillcolor="#231f20" stroked="false">
                <v:path arrowok="t"/>
                <v:fill type="solid"/>
              </v:shape>
            </v:group>
            <v:group style="position:absolute;left:278;top:16;width:65;height:144" coordorigin="278,16" coordsize="65,144">
              <v:shape style="position:absolute;left:278;top:16;width:65;height:144" coordorigin="278,16" coordsize="65,144" path="m316,59l296,59,296,145,299,149,300,152,302,155,310,160,322,160,326,158,332,155,337,150,340,146,323,146,320,145,316,140,316,59xe" filled="true" fillcolor="#231f20" stroked="false">
                <v:path arrowok="t"/>
                <v:fill type="solid"/>
              </v:shape>
              <v:shape style="position:absolute;left:278;top:16;width:65;height:144" coordorigin="278,16" coordsize="65,144" path="m343,137l338,137,337,140,336,143,329,146,340,146,341,145,343,137xe" filled="true" fillcolor="#231f20" stroked="false">
                <v:path arrowok="t"/>
                <v:fill type="solid"/>
              </v:shape>
              <v:shape style="position:absolute;left:278;top:16;width:65;height:144" coordorigin="278,16" coordsize="65,144" path="m316,16l312,16,308,24,306,29,278,55,278,59,341,59,341,52,316,52,316,1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position w:val="5"/>
          <w:sz w:val="17"/>
        </w:rPr>
        <w:pict>
          <v:group style="width:13.6pt;height:8.550pt;mso-position-horizontal-relative:char;mso-position-vertical-relative:line" coordorigin="0,0" coordsize="272,171">
            <v:group style="position:absolute;left:0;top:0;width:95;height:167" coordorigin="0,0" coordsize="95,167">
              <v:shape style="position:absolute;left:0;top:0;width:95;height:167" coordorigin="0,0" coordsize="95,167" path="m65,162l0,162,0,167,65,167,65,162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40,68l20,68,20,151,17,158,13,161,11,162,50,162,46,161,43,157,41,155,40,149,40,68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67,60l0,60,0,68,67,68,67,6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73,0l56,0,48,2,42,7,35,12,29,18,25,25,23,32,20,42,20,60,40,60,40,35,41,25,42,20,44,13,47,12,49,10,53,8,88,8,82,4,73,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88,8l59,8,66,12,70,16,72,19,74,24,78,26,79,28,82,29,83,30,88,30,90,29,91,26,94,25,95,23,95,16,92,12,88,8xe" filled="true" fillcolor="#231f20" stroked="false">
                <v:path arrowok="t"/>
                <v:fill type="solid"/>
              </v:shape>
            </v:group>
            <v:group style="position:absolute;left:78;top:56;width:105;height:114" coordorigin="78,56" coordsize="105,114">
              <v:shape style="position:absolute;left:78;top:56;width:105;height:114" coordorigin="78,56" coordsize="105,114" path="m131,56l121,56,113,59,106,64,97,68,91,76,85,85,80,95,78,104,78,117,82,135,93,154,109,166,130,170,139,170,148,168,156,162,124,162,115,156,109,144,103,125,101,104,101,95,122,64,156,64,151,60,131,56xe" filled="true" fillcolor="#231f20" stroked="false">
                <v:path arrowok="t"/>
                <v:fill type="solid"/>
              </v:shape>
              <v:shape style="position:absolute;left:78;top:56;width:105;height:114" coordorigin="78,56" coordsize="105,114" path="m156,64l136,64,143,67,151,80,158,98,161,120,161,136,157,146,148,158,142,162,156,162,164,157,170,150,180,131,182,121,182,110,178,91,168,72,156,64xe" filled="true" fillcolor="#231f20" stroked="false">
                <v:path arrowok="t"/>
                <v:fill type="solid"/>
              </v:shape>
            </v:group>
            <v:group style="position:absolute;left:192;top:56;width:80;height:111" coordorigin="192,56" coordsize="80,111">
              <v:shape style="position:absolute;left:192;top:56;width:80;height:111" coordorigin="192,56" coordsize="80,111" path="m248,162l193,162,193,167,248,167,248,162xe" filled="true" fillcolor="#231f20" stroked="false">
                <v:path arrowok="t"/>
                <v:fill type="solid"/>
              </v:shape>
              <v:shape style="position:absolute;left:192;top:56;width:80;height:111" coordorigin="192,56" coordsize="80,111" path="m229,72l205,72,208,74,209,77,209,79,210,82,210,152,209,154,209,157,208,158,205,160,203,162,240,162,236,161,234,160,230,152,229,148,229,90,233,83,235,80,229,80,229,72xe" filled="true" fillcolor="#231f20" stroked="false">
                <v:path arrowok="t"/>
                <v:fill type="solid"/>
              </v:shape>
              <v:shape style="position:absolute;left:192;top:56;width:80;height:111" coordorigin="192,56" coordsize="80,111" path="m262,56l247,56,239,65,229,80,235,80,236,78,241,73,244,72,271,72,271,66,270,62,265,58,262,56xe" filled="true" fillcolor="#231f20" stroked="false">
                <v:path arrowok="t"/>
                <v:fill type="solid"/>
              </v:shape>
              <v:shape style="position:absolute;left:192;top:56;width:80;height:111" coordorigin="192,56" coordsize="80,111" path="m271,72l246,72,248,73,252,76,256,79,259,80,264,80,266,79,271,74,271,72xe" filled="true" fillcolor="#231f20" stroked="false">
                <v:path arrowok="t"/>
                <v:fill type="solid"/>
              </v:shape>
              <v:shape style="position:absolute;left:192;top:56;width:80;height:111" coordorigin="192,56" coordsize="80,111" path="m229,56l224,56,192,70,193,73,196,72,229,72,229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721188" cy="107346"/>
            <wp:effectExtent l="0" t="0" r="0" b="0"/>
            <wp:docPr id="165" name="image2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64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8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455123" cy="130682"/>
            <wp:effectExtent l="0" t="0" r="0" b="0"/>
            <wp:docPr id="167" name="image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65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2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5"/>
          <w:sz w:val="17"/>
        </w:rPr>
        <w:pict>
          <v:group style="width:14.25pt;height:8.550pt;mso-position-horizontal-relative:char;mso-position-vertical-relative:line" coordorigin="0,0" coordsize="285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93;top:56;width:92;height:114" coordorigin="193,56" coordsize="92,114">
              <v:shape style="position:absolute;left:193;top:56;width:92;height:114" coordorigin="193,56" coordsize="92,114" path="m254,56l196,94,193,118,197,139,208,155,216,166,227,170,252,170,262,166,270,157,275,151,239,151,229,146,222,137,214,128,210,116,210,100,284,100,284,94,210,94,211,84,214,77,218,72,224,67,229,65,269,65,265,60,254,56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81,125l256,151,275,151,277,148,282,138,284,127,281,125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69,65l240,65,245,66,252,71,256,74,258,82,259,86,259,94,284,94,284,86,280,76,272,68,269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20226" cy="138112"/>
            <wp:effectExtent l="0" t="0" r="0" b="0"/>
            <wp:docPr id="169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66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1.35pt;height:10.9pt;mso-position-horizontal-relative:char;mso-position-vertical-relative:line" coordorigin="0,0" coordsize="627,218">
            <v:group style="position:absolute;left:0;top:56;width:74;height:114" coordorigin="0,56" coordsize="74,114">
              <v:shape style="position:absolute;left:0;top:56;width:74;height:114" coordorigin="0,56" coordsize="74,114" path="m56,166l12,166,14,167,23,169,30,170,47,170,54,167,56,166xe" filled="true" fillcolor="#231f20" stroked="false">
                <v:path arrowok="t"/>
                <v:fill type="solid"/>
              </v:shape>
              <v:shape style="position:absolute;left:0;top:56;width:74;height:114" coordorigin="0,56" coordsize="74,114" path="m4,130l0,130,0,168,4,168,6,166,56,166,59,163,30,163,23,161,11,149,6,142,4,130xe" filled="true" fillcolor="#231f20" stroked="false">
                <v:path arrowok="t"/>
                <v:fill type="solid"/>
              </v:shape>
              <v:shape style="position:absolute;left:0;top:56;width:74;height:114" coordorigin="0,56" coordsize="74,114" path="m36,56l23,56,14,59,2,71,0,78,0,94,38,125,46,130,50,133,54,137,55,142,55,151,54,155,47,162,43,163,59,163,62,161,70,155,73,148,73,125,65,115,49,107,25,95,19,91,17,89,14,85,13,82,13,73,22,65,26,64,65,64,65,61,54,61,52,60,48,59,36,56xe" filled="true" fillcolor="#231f20" stroked="false">
                <v:path arrowok="t"/>
                <v:fill type="solid"/>
              </v:shape>
              <v:shape style="position:absolute;left:0;top:56;width:74;height:114" coordorigin="0,56" coordsize="74,114" path="m65,64l40,64,44,65,49,70,54,73,58,82,61,92,65,92,65,64xe" filled="true" fillcolor="#231f20" stroked="false">
                <v:path arrowok="t"/>
                <v:fill type="solid"/>
              </v:shape>
              <v:shape style="position:absolute;left:0;top:56;width:74;height:114" coordorigin="0,56" coordsize="74,114" path="m65,56l61,56,59,59,59,60,58,60,56,61,65,61,65,56xe" filled="true" fillcolor="#231f20" stroked="false">
                <v:path arrowok="t"/>
                <v:fill type="solid"/>
              </v:shape>
            </v:group>
            <v:group style="position:absolute;left:90;top:56;width:104;height:114" coordorigin="90,56" coordsize="104,114">
              <v:shape style="position:absolute;left:90;top:56;width:104;height:114" coordorigin="90,56" coordsize="104,114" path="m142,56l132,56,124,59,116,64,108,68,102,76,92,95,90,104,90,116,93,135,104,154,120,166,140,170,150,170,160,168,167,162,134,162,127,156,119,144,113,125,112,104,112,95,133,64,166,64,162,60,142,56xe" filled="true" fillcolor="#231f20" stroked="false">
                <v:path arrowok="t"/>
                <v:fill type="solid"/>
              </v:shape>
              <v:shape style="position:absolute;left:90;top:56;width:104;height:114" coordorigin="90,56" coordsize="104,114" path="m166,64l146,64,154,67,162,80,169,98,172,120,172,136,169,146,164,152,158,158,152,162,167,162,175,157,181,150,191,131,193,121,193,110,189,91,178,72,166,64xe" filled="true" fillcolor="#231f20" stroked="false">
                <v:path arrowok="t"/>
                <v:fill type="solid"/>
              </v:shape>
            </v:group>
            <v:group style="position:absolute;left:202;top:60;width:120;height:111" coordorigin="202,60" coordsize="120,111">
              <v:shape style="position:absolute;left:202;top:60;width:120;height:111" coordorigin="202,60" coordsize="120,111" path="m239,60l202,60,202,64,211,64,216,66,217,67,220,72,220,138,221,146,241,170,252,170,258,169,263,166,268,163,275,157,276,156,252,156,245,151,241,148,239,142,239,60xe" filled="true" fillcolor="#231f20" stroked="false">
                <v:path arrowok="t"/>
                <v:fill type="solid"/>
              </v:shape>
              <v:shape style="position:absolute;left:202;top:60;width:120;height:111" coordorigin="202,60" coordsize="120,111" path="m304,148l283,148,283,170,289,170,322,157,320,155,310,155,308,154,307,154,305,152,305,150,304,148xe" filled="true" fillcolor="#231f20" stroked="false">
                <v:path arrowok="t"/>
                <v:fill type="solid"/>
              </v:shape>
              <v:shape style="position:absolute;left:202;top:60;width:120;height:111" coordorigin="202,60" coordsize="120,111" path="m302,60l266,60,266,64,274,64,278,65,281,67,282,70,283,73,283,140,260,156,276,156,283,148,304,148,304,144,303,138,302,60xe" filled="true" fillcolor="#231f20" stroked="false">
                <v:path arrowok="t"/>
                <v:fill type="solid"/>
              </v:shape>
              <v:shape style="position:absolute;left:202;top:60;width:120;height:111" coordorigin="202,60" coordsize="120,111" path="m319,152l317,154,313,155,320,155,319,152xe" filled="true" fillcolor="#231f20" stroked="false">
                <v:path arrowok="t"/>
                <v:fill type="solid"/>
              </v:shape>
            </v:group>
            <v:group style="position:absolute;left:329;top:56;width:108;height:162" coordorigin="329,56" coordsize="108,162">
              <v:shape style="position:absolute;left:329;top:56;width:108;height:162" coordorigin="329,56" coordsize="108,162" path="m390,56l367,56,358,60,349,67,341,76,337,84,337,102,338,108,346,120,352,125,358,127,349,134,344,139,340,146,338,150,338,155,341,160,343,161,346,163,350,166,338,178,338,179,334,184,331,187,330,191,329,192,329,200,331,204,345,212,362,217,388,218,407,212,420,204,371,204,360,202,352,197,348,194,346,191,346,185,348,178,353,170,356,167,434,167,433,164,425,156,419,154,412,152,407,151,380,151,372,150,364,150,360,149,358,149,354,145,354,142,355,140,358,136,364,130,400,130,403,128,406,126,374,126,370,124,366,119,360,112,358,102,358,80,360,73,364,68,367,65,372,62,405,62,400,59,390,56xe" filled="true" fillcolor="#231f20" stroked="false">
                <v:path arrowok="t"/>
                <v:fill type="solid"/>
              </v:shape>
              <v:shape style="position:absolute;left:329;top:56;width:108;height:162" coordorigin="329,56" coordsize="108,162" path="m434,167l356,167,374,168,397,169,409,170,418,170,421,173,425,174,427,178,427,187,424,192,418,197,410,202,400,204,420,204,424,202,432,193,436,186,436,170,434,167xe" filled="true" fillcolor="#231f20" stroked="false">
                <v:path arrowok="t"/>
                <v:fill type="solid"/>
              </v:shape>
              <v:shape style="position:absolute;left:329;top:56;width:108;height:162" coordorigin="329,56" coordsize="108,162" path="m400,130l364,130,368,132,392,132,400,130xe" filled="true" fillcolor="#231f20" stroked="false">
                <v:path arrowok="t"/>
                <v:fill type="solid"/>
              </v:shape>
              <v:shape style="position:absolute;left:329;top:56;width:108;height:162" coordorigin="329,56" coordsize="108,162" path="m405,62l384,62,389,65,394,70,398,77,402,86,402,108,400,115,392,125,386,126,406,126,418,114,422,106,422,88,420,80,415,74,436,74,436,73,437,73,437,65,436,65,436,64,407,64,405,62xe" filled="true" fillcolor="#231f20" stroked="false">
                <v:path arrowok="t"/>
                <v:fill type="solid"/>
              </v:shape>
            </v:group>
            <v:group style="position:absolute;left:440;top:0;width:118;height:167" coordorigin="440,0" coordsize="118,167">
              <v:shape style="position:absolute;left:440;top:0;width:118;height:167" coordorigin="440,0" coordsize="118,167" path="m496,162l443,162,443,167,496,167,496,162xe" filled="true" fillcolor="#231f20" stroked="false">
                <v:path arrowok="t"/>
                <v:fill type="solid"/>
              </v:shape>
              <v:shape style="position:absolute;left:440;top:0;width:118;height:167" coordorigin="440,0" coordsize="118,167" path="m558,162l505,162,505,167,558,167,558,162xe" filled="true" fillcolor="#231f20" stroked="false">
                <v:path arrowok="t"/>
                <v:fill type="solid"/>
              </v:shape>
              <v:shape style="position:absolute;left:440;top:0;width:118;height:167" coordorigin="440,0" coordsize="118,167" path="m479,16l454,16,456,18,458,23,458,154,456,158,454,161,451,162,486,162,484,161,482,160,480,158,480,156,479,155,479,86,484,79,479,79,479,16xe" filled="true" fillcolor="#231f20" stroked="false">
                <v:path arrowok="t"/>
                <v:fill type="solid"/>
              </v:shape>
              <v:shape style="position:absolute;left:440;top:0;width:118;height:167" coordorigin="440,0" coordsize="118,167" path="m538,71l512,71,520,78,522,85,522,154,518,161,516,162,550,162,547,161,546,160,544,158,544,156,542,154,541,149,541,82,540,77,538,71xe" filled="true" fillcolor="#231f20" stroked="false">
                <v:path arrowok="t"/>
                <v:fill type="solid"/>
              </v:shape>
              <v:shape style="position:absolute;left:440;top:0;width:118;height:167" coordorigin="440,0" coordsize="118,167" path="m520,56l509,56,504,58,499,60,493,64,487,70,479,79,484,79,488,76,493,73,497,72,502,71,538,71,538,70,534,65,530,61,526,58,520,56xe" filled="true" fillcolor="#231f20" stroked="false">
                <v:path arrowok="t"/>
                <v:fill type="solid"/>
              </v:shape>
              <v:shape style="position:absolute;left:440;top:0;width:118;height:167" coordorigin="440,0" coordsize="118,167" path="m479,0l473,0,440,13,443,17,446,16,479,16,479,0xe" filled="true" fillcolor="#231f20" stroked="false">
                <v:path arrowok="t"/>
                <v:fill type="solid"/>
              </v:shape>
            </v:group>
            <v:group style="position:absolute;left:562;top:24;width:65;height:144" coordorigin="562,24" coordsize="65,144">
              <v:shape style="position:absolute;left:562;top:24;width:65;height:144" coordorigin="562,24" coordsize="65,144" path="m598,67l578,67,578,148,589,166,592,168,605,168,610,167,614,163,623,155,606,155,602,154,601,151,599,149,598,144,598,67xe" filled="true" fillcolor="#231f20" stroked="false">
                <v:path arrowok="t"/>
                <v:fill type="solid"/>
              </v:shape>
              <v:shape style="position:absolute;left:562;top:24;width:65;height:144" coordorigin="562,24" coordsize="65,144" path="m626,145l622,145,620,149,618,151,611,155,623,155,624,154,626,145xe" filled="true" fillcolor="#231f20" stroked="false">
                <v:path arrowok="t"/>
                <v:fill type="solid"/>
              </v:shape>
              <v:shape style="position:absolute;left:562;top:24;width:65;height:144" coordorigin="562,24" coordsize="65,144" path="m598,24l594,24,592,32,588,37,587,41,580,50,575,55,570,59,566,62,562,64,562,67,623,67,623,60,598,60,598,2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7"/>
        </w:rPr>
        <w:pict>
          <v:group style="width:29.8pt;height:8.550pt;mso-position-horizontal-relative:char;mso-position-vertical-relative:line" coordorigin="0,0" coordsize="596,171">
            <v:group style="position:absolute;left:0;top:0;width:118;height:167" coordorigin="0,0" coordsize="118,167">
              <v:shape style="position:absolute;left:0;top:0;width:118;height:167" coordorigin="0,0" coordsize="118,167" path="m55,162l2,162,2,167,55,167,55,162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118,162l65,162,65,167,118,167,118,162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38,16l13,16,16,18,18,23,18,154,16,158,13,161,11,162,46,162,43,161,42,160,40,158,40,156,38,155,38,86,43,79,38,79,38,16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98,71l72,71,79,78,82,85,82,154,78,161,76,162,109,162,107,161,106,160,103,158,103,156,102,154,101,149,101,82,100,77,98,71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79,56l68,56,64,58,59,60,53,64,47,70,38,79,43,79,48,76,53,73,56,72,61,71,98,71,97,70,94,65,90,61,85,58,79,56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38,0l32,0,0,13,2,17,6,16,38,16,38,0xe" filled="true" fillcolor="#231f20" stroked="false">
                <v:path arrowok="t"/>
                <v:fill type="solid"/>
              </v:shape>
            </v:group>
            <v:group style="position:absolute;left:127;top:56;width:92;height:114" coordorigin="127,56" coordsize="92,114">
              <v:shape style="position:absolute;left:127;top:56;width:92;height:114" coordorigin="127,56" coordsize="92,114" path="m190,56l130,94,127,118,131,139,142,155,151,166,162,170,186,170,197,166,204,157,209,151,173,151,163,146,156,137,148,128,144,116,144,100,218,100,218,94,144,94,145,84,149,77,158,67,164,65,203,65,199,60,190,56xe" filled="true" fillcolor="#231f20" stroked="false">
                <v:path arrowok="t"/>
                <v:fill type="solid"/>
              </v:shape>
              <v:shape style="position:absolute;left:127;top:56;width:92;height:114" coordorigin="127,56" coordsize="92,114" path="m215,125l211,134,208,142,202,145,197,149,191,151,209,151,212,148,217,138,218,127,215,125xe" filled="true" fillcolor="#231f20" stroked="false">
                <v:path arrowok="t"/>
                <v:fill type="solid"/>
              </v:shape>
              <v:shape style="position:absolute;left:127;top:56;width:92;height:114" coordorigin="127,56" coordsize="92,114" path="m203,65l175,65,179,66,182,68,187,71,192,78,193,82,193,86,194,94,218,94,218,86,215,76,206,68,203,65xe" filled="true" fillcolor="#231f20" stroked="false">
                <v:path arrowok="t"/>
                <v:fill type="solid"/>
              </v:shape>
            </v:group>
            <v:group style="position:absolute;left:227;top:56;width:81;height:111" coordorigin="227,56" coordsize="81,111">
              <v:shape style="position:absolute;left:227;top:56;width:81;height:111" coordorigin="227,56" coordsize="81,111" path="m283,162l228,162,228,167,283,167,283,162xe" filled="true" fillcolor="#231f20" stroked="false">
                <v:path arrowok="t"/>
                <v:fill type="solid"/>
              </v:shape>
              <v:shape style="position:absolute;left:227;top:56;width:81;height:111" coordorigin="227,56" coordsize="81,111" path="m264,72l240,72,242,74,244,77,244,79,245,82,245,154,244,157,242,158,240,160,238,162,275,162,272,161,269,160,265,152,264,148,264,90,268,83,269,80,264,80,264,72xe" filled="true" fillcolor="#231f20" stroked="false">
                <v:path arrowok="t"/>
                <v:fill type="solid"/>
              </v:shape>
              <v:shape style="position:absolute;left:227;top:56;width:81;height:111" coordorigin="227,56" coordsize="81,111" path="m296,56l282,56,274,65,264,80,269,80,271,78,275,74,277,73,278,72,307,72,307,66,306,62,302,60,300,58,296,56xe" filled="true" fillcolor="#231f20" stroked="false">
                <v:path arrowok="t"/>
                <v:fill type="solid"/>
              </v:shape>
              <v:shape style="position:absolute;left:227;top:56;width:81;height:111" coordorigin="227,56" coordsize="81,111" path="m307,72l281,72,284,73,290,79,294,80,299,80,301,79,306,74,307,72xe" filled="true" fillcolor="#231f20" stroked="false">
                <v:path arrowok="t"/>
                <v:fill type="solid"/>
              </v:shape>
              <v:shape style="position:absolute;left:227;top:56;width:81;height:111" coordorigin="227,56" coordsize="81,111" path="m264,56l259,56,227,70,228,73,232,72,264,72,264,56xe" filled="true" fillcolor="#231f20" stroked="false">
                <v:path arrowok="t"/>
                <v:fill type="solid"/>
              </v:shape>
            </v:group>
            <v:group style="position:absolute;left:314;top:56;width:92;height:114" coordorigin="314,56" coordsize="92,114">
              <v:shape style="position:absolute;left:314;top:56;width:92;height:114" coordorigin="314,56" coordsize="92,114" path="m376,56l317,94,314,118,318,139,328,155,337,166,348,170,373,170,383,166,391,157,396,151,360,151,350,146,342,137,335,128,331,116,331,100,406,100,406,94,331,94,331,84,335,77,344,67,350,65,390,65,385,60,376,56xe" filled="true" fillcolor="#231f20" stroked="false">
                <v:path arrowok="t"/>
                <v:fill type="solid"/>
              </v:shape>
              <v:shape style="position:absolute;left:314;top:56;width:92;height:114" coordorigin="314,56" coordsize="92,114" path="m401,125l377,151,396,151,398,148,403,138,406,127,401,125xe" filled="true" fillcolor="#231f20" stroked="false">
                <v:path arrowok="t"/>
                <v:fill type="solid"/>
              </v:shape>
              <v:shape style="position:absolute;left:314;top:56;width:92;height:114" coordorigin="314,56" coordsize="92,114" path="m390,65l361,65,366,66,373,71,378,78,379,82,380,86,380,94,406,94,406,86,401,76,390,65xe" filled="true" fillcolor="#231f20" stroked="false">
                <v:path arrowok="t"/>
                <v:fill type="solid"/>
              </v:shape>
            </v:group>
            <v:group style="position:absolute;left:416;top:0;width:54;height:167" coordorigin="416,0" coordsize="54,167">
              <v:shape style="position:absolute;left:416;top:0;width:54;height:167" coordorigin="416,0" coordsize="54,167" path="m448,0l440,0,438,1,433,6,432,8,432,16,433,18,438,23,440,24,448,24,450,23,455,18,456,16,456,8,455,6,450,1,448,0xe" filled="true" fillcolor="#231f20" stroked="false">
                <v:path arrowok="t"/>
                <v:fill type="solid"/>
              </v:shape>
              <v:shape style="position:absolute;left:416;top:0;width:54;height:167" coordorigin="416,0" coordsize="54,167" path="m470,162l418,162,418,167,470,167,470,162xe" filled="true" fillcolor="#231f20" stroked="false">
                <v:path arrowok="t"/>
                <v:fill type="solid"/>
              </v:shape>
              <v:shape style="position:absolute;left:416;top:0;width:54;height:167" coordorigin="416,0" coordsize="54,167" path="m454,72l430,72,433,76,433,78,434,82,434,149,433,154,433,156,432,158,431,160,428,161,427,162,462,162,457,160,456,158,455,156,455,154,454,149,454,72xe" filled="true" fillcolor="#231f20" stroked="false">
                <v:path arrowok="t"/>
                <v:fill type="solid"/>
              </v:shape>
              <v:shape style="position:absolute;left:416;top:0;width:54;height:167" coordorigin="416,0" coordsize="54,167" path="m454,56l449,56,416,70,418,73,421,72,454,72,454,56xe" filled="true" fillcolor="#231f20" stroked="false">
                <v:path arrowok="t"/>
                <v:fill type="solid"/>
              </v:shape>
            </v:group>
            <v:group style="position:absolute;left:478;top:56;width:118;height:111" coordorigin="478,56" coordsize="118,111">
              <v:shape style="position:absolute;left:478;top:56;width:118;height:111" coordorigin="478,56" coordsize="118,111" path="m532,162l479,162,479,167,532,167,532,162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95,162l541,162,541,167,595,167,595,162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15,72l491,72,493,74,494,77,494,79,496,82,496,150,494,156,492,158,491,161,487,162,522,162,521,161,518,160,517,158,516,156,515,155,515,86,521,79,515,79,515,72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74,71l548,71,553,73,556,77,558,82,559,89,559,154,557,158,554,161,552,162,586,162,584,161,582,160,581,158,580,156,580,154,578,149,578,88,577,80,576,76,574,71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57,56l549,56,532,63,515,79,521,79,524,76,533,71,574,71,574,68,570,64,566,61,562,58,557,56xe" filled="true" fillcolor="#231f20" stroked="false">
                <v:path arrowok="t"/>
                <v:fill type="solid"/>
              </v:shape>
              <v:shape style="position:absolute;left:478;top:56;width:118;height:111" coordorigin="478,56" coordsize="118,111" path="m515,56l510,56,478,70,479,73,482,72,515,72,515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7"/>
        </w:rPr>
        <w:pict>
          <v:group style="width:30pt;height:8.550pt;mso-position-horizontal-relative:char;mso-position-vertical-relative:line" coordorigin="0,0" coordsize="600,171">
            <v:group style="position:absolute;left:0;top:60;width:171;height:111" coordorigin="0,60" coordsize="171,111">
              <v:shape style="position:absolute;left:0;top:60;width:171;height:111" coordorigin="0,60" coordsize="171,111" path="m46,60l0,60,0,64,5,65,8,66,13,71,16,74,17,80,52,170,56,170,70,142,60,142,37,80,35,73,35,68,38,65,41,64,46,64,46,60xe" filled="true" fillcolor="#231f20" stroked="false">
                <v:path arrowok="t"/>
                <v:fill type="solid"/>
              </v:shape>
              <v:shape style="position:absolute;left:0;top:60;width:171;height:111" coordorigin="0,60" coordsize="171,111" path="m108,102l88,102,114,170,119,170,131,139,122,139,108,102xe" filled="true" fillcolor="#231f20" stroked="false">
                <v:path arrowok="t"/>
                <v:fill type="solid"/>
              </v:shape>
              <v:shape style="position:absolute;left:0;top:60;width:171;height:111" coordorigin="0,60" coordsize="171,111" path="m106,64l65,64,68,65,70,66,73,67,76,71,77,76,83,91,60,142,70,142,88,102,108,102,98,78,97,76,97,70,102,65,106,64xe" filled="true" fillcolor="#231f20" stroked="false">
                <v:path arrowok="t"/>
                <v:fill type="solid"/>
              </v:shape>
              <v:shape style="position:absolute;left:0;top:60;width:171;height:111" coordorigin="0,60" coordsize="171,111" path="m170,60l136,60,136,64,140,64,144,65,148,68,148,72,146,76,145,80,122,139,131,139,155,78,158,70,163,65,170,64,170,60xe" filled="true" fillcolor="#231f20" stroked="false">
                <v:path arrowok="t"/>
                <v:fill type="solid"/>
              </v:shape>
              <v:shape style="position:absolute;left:0;top:60;width:171;height:111" coordorigin="0,60" coordsize="171,111" path="m112,60l60,60,60,64,112,64,112,60xe" filled="true" fillcolor="#231f20" stroked="false">
                <v:path arrowok="t"/>
                <v:fill type="solid"/>
              </v:shape>
            </v:group>
            <v:group style="position:absolute;left:180;top:56;width:104;height:114" coordorigin="180,56" coordsize="104,114">
              <v:shape style="position:absolute;left:180;top:56;width:104;height:114" coordorigin="180,56" coordsize="104,114" path="m232,56l223,56,215,59,180,104,180,116,184,135,194,154,210,166,230,170,241,170,250,168,258,162,226,162,217,156,210,144,204,125,202,104,202,95,203,86,206,80,209,74,212,70,220,65,224,64,257,64,252,60,232,56xe" filled="true" fillcolor="#231f20" stroked="false">
                <v:path arrowok="t"/>
                <v:fill type="solid"/>
              </v:shape>
              <v:shape style="position:absolute;left:180;top:56;width:104;height:114" coordorigin="180,56" coordsize="104,114" path="m257,64l238,64,244,67,253,80,259,98,262,120,262,136,259,146,250,158,244,162,258,162,266,157,272,150,282,131,283,121,283,109,280,90,269,72,257,64xe" filled="true" fillcolor="#231f20" stroked="false">
                <v:path arrowok="t"/>
                <v:fill type="solid"/>
              </v:shape>
            </v:group>
            <v:group style="position:absolute;left:293;top:60;width:119;height:111" coordorigin="293,60" coordsize="119,111">
              <v:shape style="position:absolute;left:293;top:60;width:119;height:111" coordorigin="293,60" coordsize="119,111" path="m330,60l293,60,293,64,302,64,304,65,306,66,307,67,310,72,311,76,311,146,313,151,314,157,318,161,323,164,326,168,332,170,343,170,348,169,353,166,358,163,365,157,366,156,343,156,338,154,335,151,331,148,330,142,330,60xe" filled="true" fillcolor="#231f20" stroked="false">
                <v:path arrowok="t"/>
                <v:fill type="solid"/>
              </v:shape>
              <v:shape style="position:absolute;left:293;top:60;width:119;height:111" coordorigin="293,60" coordsize="119,111" path="m395,148l374,148,374,170,379,170,412,157,411,155,400,155,398,154,397,154,396,152,395,150,395,148xe" filled="true" fillcolor="#231f20" stroked="false">
                <v:path arrowok="t"/>
                <v:fill type="solid"/>
              </v:shape>
              <v:shape style="position:absolute;left:293;top:60;width:119;height:111" coordorigin="293,60" coordsize="119,111" path="m394,60l358,60,358,64,364,64,368,65,373,70,374,73,374,140,368,146,364,150,359,152,355,155,352,156,366,156,374,148,395,148,394,144,394,60xe" filled="true" fillcolor="#231f20" stroked="false">
                <v:path arrowok="t"/>
                <v:fill type="solid"/>
              </v:shape>
              <v:shape style="position:absolute;left:293;top:60;width:119;height:111" coordorigin="293,60" coordsize="119,111" path="m410,152l407,154,404,155,411,155,410,152xe" filled="true" fillcolor="#231f20" stroked="false">
                <v:path arrowok="t"/>
                <v:fill type="solid"/>
              </v:shape>
            </v:group>
            <v:group style="position:absolute;left:419;top:0;width:56;height:167" coordorigin="419,0" coordsize="56,167">
              <v:shape style="position:absolute;left:419;top:0;width:56;height:167" coordorigin="419,0" coordsize="56,167" path="m474,162l421,162,421,167,474,167,474,162xe" filled="true" fillcolor="#231f20" stroked="false">
                <v:path arrowok="t"/>
                <v:fill type="solid"/>
              </v:shape>
              <v:shape style="position:absolute;left:419;top:0;width:56;height:167" coordorigin="419,0" coordsize="56,167" path="m456,16l432,16,434,18,437,23,437,154,434,158,433,160,431,161,430,162,464,162,462,161,461,160,458,158,458,156,457,154,456,149,456,16xe" filled="true" fillcolor="#231f20" stroked="false">
                <v:path arrowok="t"/>
                <v:fill type="solid"/>
              </v:shape>
              <v:shape style="position:absolute;left:419;top:0;width:56;height:167" coordorigin="419,0" coordsize="56,167" path="m456,0l451,0,419,13,421,17,425,16,456,16,456,0xe" filled="true" fillcolor="#231f20" stroked="false">
                <v:path arrowok="t"/>
                <v:fill type="solid"/>
              </v:shape>
            </v:group>
            <v:group style="position:absolute;left:487;top:0;width:113;height:171" coordorigin="487,0" coordsize="113,171">
              <v:shape style="position:absolute;left:487;top:0;width:113;height:171" coordorigin="487,0" coordsize="113,171" path="m548,56l490,97,487,118,487,133,491,145,500,155,509,166,518,170,536,170,541,169,547,167,552,164,559,157,533,157,526,152,511,136,509,124,509,92,511,80,518,73,524,66,530,64,560,64,556,59,548,56xe" filled="true" fillcolor="#231f20" stroked="false">
                <v:path arrowok="t"/>
                <v:fill type="solid"/>
              </v:shape>
              <v:shape style="position:absolute;left:487;top:0;width:113;height:171" coordorigin="487,0" coordsize="113,171" path="m598,152l595,154,592,155,562,155,562,170,568,170,600,157,598,152xe" filled="true" fillcolor="#231f20" stroked="false">
                <v:path arrowok="t"/>
                <v:fill type="solid"/>
              </v:shape>
              <v:shape style="position:absolute;left:487;top:0;width:113;height:171" coordorigin="487,0" coordsize="113,171" path="m560,64l541,64,545,65,548,67,552,68,556,72,560,82,562,86,562,146,556,154,548,157,559,157,562,155,588,155,587,154,586,154,584,152,582,148,582,65,562,65,560,64xe" filled="true" fillcolor="#231f20" stroked="false">
                <v:path arrowok="t"/>
                <v:fill type="solid"/>
              </v:shape>
              <v:shape style="position:absolute;left:487;top:0;width:113;height:171" coordorigin="487,0" coordsize="113,171" path="m582,16l557,16,559,18,562,23,562,65,582,65,582,16xe" filled="true" fillcolor="#231f20" stroked="false">
                <v:path arrowok="t"/>
                <v:fill type="solid"/>
              </v:shape>
              <v:shape style="position:absolute;left:487;top:0;width:113;height:171" coordorigin="487,0" coordsize="113,171" path="m582,0l576,0,545,13,546,17,550,16,582,16,582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4"/>
        </w:rPr>
        <w:pict>
          <v:group style="width:15.3pt;height:7.35pt;mso-position-horizontal-relative:char;mso-position-vertical-relative:line" coordorigin="0,0" coordsize="306,147">
            <v:group style="position:absolute;left:0;top:32;width:118;height:111" coordorigin="0,32" coordsize="118,111">
              <v:shape style="position:absolute;left:0;top:32;width:118;height:111" coordorigin="0,32" coordsize="118,111" path="m55,138l2,138,2,143,55,143,55,138xe" filled="true" fillcolor="#231f20" stroked="false">
                <v:path arrowok="t"/>
                <v:fill type="solid"/>
              </v:shape>
              <v:shape style="position:absolute;left:0;top:32;width:118;height:111" coordorigin="0,32" coordsize="118,111" path="m118,138l65,138,65,143,118,143,118,138xe" filled="true" fillcolor="#231f20" stroked="false">
                <v:path arrowok="t"/>
                <v:fill type="solid"/>
              </v:shape>
              <v:shape style="position:absolute;left:0;top:32;width:118;height:111" coordorigin="0,32" coordsize="118,111" path="m37,48l13,48,16,50,17,53,17,55,18,58,18,126,17,132,16,134,13,137,10,138,46,138,43,137,42,136,40,134,38,132,38,131,37,126,37,62,44,55,37,55,37,48xe" filled="true" fillcolor="#231f20" stroked="false">
                <v:path arrowok="t"/>
                <v:fill type="solid"/>
              </v:shape>
              <v:shape style="position:absolute;left:0;top:32;width:118;height:111" coordorigin="0,32" coordsize="118,111" path="m97,47l71,47,76,49,78,53,80,58,82,65,82,130,79,134,76,138,109,138,107,137,104,134,102,130,101,125,101,56,98,52,97,47xe" filled="true" fillcolor="#231f20" stroked="false">
                <v:path arrowok="t"/>
                <v:fill type="solid"/>
              </v:shape>
              <v:shape style="position:absolute;left:0;top:32;width:118;height:111" coordorigin="0,32" coordsize="118,111" path="m79,32l71,32,55,39,37,55,44,55,47,52,56,47,97,47,96,44,92,40,89,37,84,34,79,32xe" filled="true" fillcolor="#231f20" stroked="false">
                <v:path arrowok="t"/>
                <v:fill type="solid"/>
              </v:shape>
              <v:shape style="position:absolute;left:0;top:32;width:118;height:111" coordorigin="0,32" coordsize="118,111" path="m37,32l32,32,0,46,2,49,5,48,37,48,37,32xe" filled="true" fillcolor="#231f20" stroked="false">
                <v:path arrowok="t"/>
                <v:fill type="solid"/>
              </v:shape>
            </v:group>
            <v:group style="position:absolute;left:127;top:32;width:104;height:114" coordorigin="127,32" coordsize="104,114">
              <v:shape style="position:absolute;left:127;top:32;width:104;height:114" coordorigin="127,32" coordsize="104,114" path="m179,32l170,32,162,35,145,44,139,52,130,71,127,80,127,92,131,111,141,130,157,142,178,146,187,146,197,144,204,138,173,138,164,132,158,120,151,101,149,80,149,71,150,62,155,50,158,46,163,43,167,41,172,40,204,40,199,36,179,32xe" filled="true" fillcolor="#231f20" stroked="false">
                <v:path arrowok="t"/>
                <v:fill type="solid"/>
              </v:shape>
              <v:shape style="position:absolute;left:127;top:32;width:104;height:114" coordorigin="127,32" coordsize="104,114" path="m204,40l184,40,191,43,200,56,207,74,209,96,209,112,206,122,197,134,190,138,204,138,212,133,218,126,228,107,230,97,230,85,227,66,216,48,204,40xe" filled="true" fillcolor="#231f20" stroked="false">
                <v:path arrowok="t"/>
                <v:fill type="solid"/>
              </v:shape>
            </v:group>
            <v:group style="position:absolute;left:241;top:0;width:65;height:144" coordorigin="241,0" coordsize="65,144">
              <v:shape style="position:absolute;left:241;top:0;width:65;height:144" coordorigin="241,0" coordsize="65,144" path="m277,43l258,43,258,124,269,142,271,144,284,144,289,143,294,139,302,131,286,131,282,130,281,127,278,125,277,120,277,43xe" filled="true" fillcolor="#231f20" stroked="false">
                <v:path arrowok="t"/>
                <v:fill type="solid"/>
              </v:shape>
              <v:shape style="position:absolute;left:241;top:0;width:65;height:144" coordorigin="241,0" coordsize="65,144" path="m306,121l301,121,300,125,298,127,290,131,302,131,304,130,306,121xe" filled="true" fillcolor="#231f20" stroked="false">
                <v:path arrowok="t"/>
                <v:fill type="solid"/>
              </v:shape>
              <v:shape style="position:absolute;left:241;top:0;width:65;height:144" coordorigin="241,0" coordsize="65,144" path="m277,0l274,0,271,8,268,13,266,17,259,26,254,31,250,35,246,38,241,40,241,43,302,43,302,36,277,36,277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4"/>
        </w:rPr>
      </w:r>
      <w:r>
        <w:rPr>
          <w:rFonts w:ascii="Times New Roman"/>
          <w:position w:val="5"/>
          <w:sz w:val="14"/>
        </w:rPr>
        <w:tab/>
      </w:r>
      <w:r>
        <w:rPr>
          <w:rFonts w:ascii="Times New Roman"/>
          <w:position w:val="5"/>
          <w:sz w:val="17"/>
        </w:rPr>
        <w:pict>
          <v:group style="width:22.3pt;height:8.550pt;mso-position-horizontal-relative:char;mso-position-vertical-relative:line" coordorigin="0,0" coordsize="446,171">
            <v:group style="position:absolute;left:0;top:0;width:118;height:167" coordorigin="0,0" coordsize="118,167">
              <v:shape style="position:absolute;left:0;top:0;width:118;height:167" coordorigin="0,0" coordsize="118,167" path="m55,162l2,162,2,167,55,167,55,162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118,162l65,162,65,167,118,167,118,162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38,16l13,16,16,18,18,23,18,154,16,158,13,161,11,162,46,162,43,161,42,160,40,158,40,156,38,155,38,86,43,79,38,79,38,16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98,71l72,71,79,78,82,85,82,154,78,161,76,162,109,162,107,161,106,160,103,158,103,156,102,154,101,149,101,82,100,77,98,71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79,56l68,56,64,58,59,60,53,64,47,70,38,79,43,79,48,76,53,73,56,72,61,71,98,71,97,70,94,65,90,61,85,58,79,56xe" filled="true" fillcolor="#231f20" stroked="false">
                <v:path arrowok="t"/>
                <v:fill type="solid"/>
              </v:shape>
              <v:shape style="position:absolute;left:0;top:0;width:118;height:167" coordorigin="0,0" coordsize="118,167" path="m38,0l32,0,0,13,2,17,6,16,38,16,38,0xe" filled="true" fillcolor="#231f20" stroked="false">
                <v:path arrowok="t"/>
                <v:fill type="solid"/>
              </v:shape>
            </v:group>
            <v:group style="position:absolute;left:127;top:56;width:98;height:113" coordorigin="127,56" coordsize="98,113">
              <v:shape style="position:absolute;left:127;top:56;width:98;height:113" coordorigin="127,56" coordsize="98,113" path="m199,64l174,64,179,66,186,73,187,80,187,91,183,97,162,105,148,113,127,136,127,150,130,156,134,161,139,167,145,169,157,169,162,168,169,164,176,160,181,156,160,156,156,154,149,146,148,142,148,131,149,127,154,120,158,116,164,113,168,110,175,108,187,103,206,103,206,83,205,76,204,72,202,67,199,64xe" filled="true" fillcolor="#231f20" stroked="false">
                <v:path arrowok="t"/>
                <v:fill type="solid"/>
              </v:shape>
              <v:shape style="position:absolute;left:127;top:56;width:98;height:113" coordorigin="127,56" coordsize="98,113" path="m208,151l187,151,187,157,188,162,191,164,193,168,196,169,208,169,216,163,223,154,210,154,209,152,208,152,208,151xe" filled="true" fillcolor="#231f20" stroked="false">
                <v:path arrowok="t"/>
                <v:fill type="solid"/>
              </v:shape>
              <v:shape style="position:absolute;left:127;top:56;width:98;height:113" coordorigin="127,56" coordsize="98,113" path="m206,103l187,103,187,144,178,151,169,156,181,156,187,151,208,151,208,149,206,146,206,103xe" filled="true" fillcolor="#231f20" stroked="false">
                <v:path arrowok="t"/>
                <v:fill type="solid"/>
              </v:shape>
              <v:shape style="position:absolute;left:127;top:56;width:98;height:113" coordorigin="127,56" coordsize="98,113" path="m224,145l217,152,215,154,223,154,224,151,224,145xe" filled="true" fillcolor="#231f20" stroked="false">
                <v:path arrowok="t"/>
                <v:fill type="solid"/>
              </v:shape>
              <v:shape style="position:absolute;left:127;top:56;width:98;height:113" coordorigin="127,56" coordsize="98,113" path="m180,56l158,56,149,59,134,71,132,77,132,90,134,91,136,94,138,95,144,95,146,94,150,90,151,86,151,73,152,70,156,67,158,65,162,64,199,64,194,61,188,58,180,56xe" filled="true" fillcolor="#231f20" stroked="false">
                <v:path arrowok="t"/>
                <v:fill type="solid"/>
              </v:shape>
            </v:group>
            <v:group style="position:absolute;left:227;top:60;width:117;height:111" coordorigin="227,60" coordsize="117,111">
              <v:shape style="position:absolute;left:227;top:60;width:117;height:111" coordorigin="227,60" coordsize="117,111" path="m278,60l227,60,227,64,232,65,234,65,235,66,240,68,241,71,242,72,245,76,246,79,284,170,289,170,302,140,293,140,268,82,265,74,265,70,266,67,269,65,271,64,278,64,278,60xe" filled="true" fillcolor="#231f20" stroked="false">
                <v:path arrowok="t"/>
                <v:fill type="solid"/>
              </v:shape>
              <v:shape style="position:absolute;left:227;top:60;width:117;height:111" coordorigin="227,60" coordsize="117,111" path="m340,64l314,64,317,65,318,65,319,66,319,67,320,67,320,72,318,79,293,140,302,140,328,78,330,72,332,68,336,65,340,64xe" filled="true" fillcolor="#231f20" stroked="false">
                <v:path arrowok="t"/>
                <v:fill type="solid"/>
              </v:shape>
              <v:shape style="position:absolute;left:227;top:60;width:117;height:111" coordorigin="227,60" coordsize="117,111" path="m343,60l308,60,308,64,343,64,343,60xe" filled="true" fillcolor="#231f20" stroked="false">
                <v:path arrowok="t"/>
                <v:fill type="solid"/>
              </v:shape>
            </v:group>
            <v:group style="position:absolute;left:354;top:56;width:92;height:114" coordorigin="354,56" coordsize="92,114">
              <v:shape style="position:absolute;left:354;top:56;width:92;height:114" coordorigin="354,56" coordsize="92,114" path="m416,56l356,94,354,118,358,139,368,155,377,166,389,170,413,170,422,166,431,157,436,151,400,151,390,146,383,137,374,128,371,116,371,100,445,100,445,94,371,94,372,84,374,77,380,72,385,67,391,65,430,65,426,60,416,56xe" filled="true" fillcolor="#231f20" stroked="false">
                <v:path arrowok="t"/>
                <v:fill type="solid"/>
              </v:shape>
              <v:shape style="position:absolute;left:354;top:56;width:92;height:114" coordorigin="354,56" coordsize="92,114" path="m442,125l438,134,433,142,424,149,418,151,436,151,439,148,444,138,445,127,442,125xe" filled="true" fillcolor="#231f20" stroked="false">
                <v:path arrowok="t"/>
                <v:fill type="solid"/>
              </v:shape>
              <v:shape style="position:absolute;left:354;top:56;width:92;height:114" coordorigin="354,56" coordsize="92,114" path="m430,65l402,65,406,66,413,71,416,74,418,78,420,82,420,86,421,94,445,94,445,86,442,76,433,68,430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7"/>
        </w:rPr>
        <w:pict>
          <v:group style="width:22.7pt;height:8.550pt;mso-position-horizontal-relative:char;mso-position-vertical-relative:line" coordorigin="0,0" coordsize="454,171">
            <v:group style="position:absolute;left:0;top:0;width:113;height:171" coordorigin="0,0" coordsize="113,171">
              <v:shape style="position:absolute;left:0;top:0;width:113;height:171" coordorigin="0,0" coordsize="113,171" path="m38,16l14,16,17,18,17,20,18,23,18,25,19,34,19,156,25,161,32,164,44,169,52,170,64,170,81,164,83,162,59,162,55,161,50,158,47,156,42,154,38,150,38,85,43,80,47,78,38,78,38,16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102,73l71,73,77,77,84,84,90,91,92,102,92,131,90,142,84,150,77,157,71,162,83,162,101,148,110,130,113,109,110,87,102,73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83,56l60,56,48,64,38,78,47,78,50,76,54,74,59,73,102,73,101,71,92,61,83,56xe" filled="true" fillcolor="#231f20" stroked="false">
                <v:path arrowok="t"/>
                <v:fill type="solid"/>
              </v:shape>
              <v:shape style="position:absolute;left:0;top:0;width:113;height:171" coordorigin="0,0" coordsize="113,171" path="m38,0l32,0,0,13,2,17,6,16,38,16,38,0xe" filled="true" fillcolor="#231f20" stroked="false">
                <v:path arrowok="t"/>
                <v:fill type="solid"/>
              </v:shape>
            </v:group>
            <v:group style="position:absolute;left:130;top:56;width:92;height:114" coordorigin="130,56" coordsize="92,114">
              <v:shape style="position:absolute;left:130;top:56;width:92;height:114" coordorigin="130,56" coordsize="92,114" path="m192,56l132,94,130,118,134,139,144,155,154,166,164,170,188,170,199,166,206,157,212,151,175,151,166,146,158,137,150,128,146,116,146,100,221,100,221,94,146,94,148,84,151,77,161,67,167,65,206,65,202,60,192,56xe" filled="true" fillcolor="#231f20" stroked="false">
                <v:path arrowok="t"/>
                <v:fill type="solid"/>
              </v:shape>
              <v:shape style="position:absolute;left:130;top:56;width:92;height:114" coordorigin="130,56" coordsize="92,114" path="m217,125l214,134,210,142,204,145,199,149,193,151,212,151,215,148,220,138,221,127,217,125xe" filled="true" fillcolor="#231f20" stroked="false">
                <v:path arrowok="t"/>
                <v:fill type="solid"/>
              </v:shape>
              <v:shape style="position:absolute;left:130;top:56;width:92;height:114" coordorigin="130,56" coordsize="92,114" path="m206,65l178,65,181,66,185,68,190,71,194,78,196,82,196,86,197,94,221,94,221,86,217,76,209,68,206,65xe" filled="true" fillcolor="#231f20" stroked="false">
                <v:path arrowok="t"/>
                <v:fill type="solid"/>
              </v:shape>
            </v:group>
            <v:group style="position:absolute;left:236;top:56;width:92;height:114" coordorigin="236,56" coordsize="92,114">
              <v:shape style="position:absolute;left:236;top:56;width:92;height:114" coordorigin="236,56" coordsize="92,114" path="m299,56l239,94,236,118,241,139,251,155,259,166,271,170,295,170,305,166,313,157,318,151,282,151,272,146,265,137,257,128,253,116,253,100,328,100,328,94,253,94,254,84,257,77,263,72,268,67,274,65,313,65,308,60,299,56xe" filled="true" fillcolor="#231f20" stroked="false">
                <v:path arrowok="t"/>
                <v:fill type="solid"/>
              </v:shape>
              <v:shape style="position:absolute;left:236;top:56;width:92;height:114" coordorigin="236,56" coordsize="92,114" path="m324,125l320,134,316,142,306,149,300,151,318,151,322,148,326,138,328,127,324,125xe" filled="true" fillcolor="#231f20" stroked="false">
                <v:path arrowok="t"/>
                <v:fill type="solid"/>
              </v:shape>
              <v:shape style="position:absolute;left:236;top:56;width:92;height:114" coordorigin="236,56" coordsize="92,114" path="m313,65l284,65,288,66,295,71,299,74,300,78,302,82,302,86,304,94,328,94,328,86,324,76,316,68,313,65xe" filled="true" fillcolor="#231f20" stroked="false">
                <v:path arrowok="t"/>
                <v:fill type="solid"/>
              </v:shape>
            </v:group>
            <v:group style="position:absolute;left:336;top:56;width:118;height:111" coordorigin="336,56" coordsize="118,111">
              <v:shape style="position:absolute;left:336;top:56;width:118;height:111" coordorigin="336,56" coordsize="118,111" path="m390,162l337,162,337,167,390,167,390,162xe" filled="true" fillcolor="#231f20" stroked="false">
                <v:path arrowok="t"/>
                <v:fill type="solid"/>
              </v:shape>
              <v:shape style="position:absolute;left:336;top:56;width:118;height:111" coordorigin="336,56" coordsize="118,111" path="m454,162l400,162,400,167,454,167,454,162xe" filled="true" fillcolor="#231f20" stroked="false">
                <v:path arrowok="t"/>
                <v:fill type="solid"/>
              </v:shape>
              <v:shape style="position:absolute;left:336;top:56;width:118;height:111" coordorigin="336,56" coordsize="118,111" path="m373,72l349,72,352,74,353,77,353,79,354,82,354,150,353,156,350,158,349,161,346,162,380,162,379,161,377,160,376,158,374,156,373,155,373,86,380,79,373,79,373,72xe" filled="true" fillcolor="#231f20" stroked="false">
                <v:path arrowok="t"/>
                <v:fill type="solid"/>
              </v:shape>
              <v:shape style="position:absolute;left:336;top:56;width:118;height:111" coordorigin="336,56" coordsize="118,111" path="m433,71l407,71,412,73,414,77,416,82,418,89,418,154,415,158,413,161,410,162,444,162,443,161,440,160,439,158,438,156,438,154,437,149,437,88,436,80,434,76,433,71xe" filled="true" fillcolor="#231f20" stroked="false">
                <v:path arrowok="t"/>
                <v:fill type="solid"/>
              </v:shape>
              <v:shape style="position:absolute;left:336;top:56;width:118;height:111" coordorigin="336,56" coordsize="118,111" path="m415,56l407,56,390,63,373,79,380,79,383,76,391,71,433,71,432,68,428,64,425,61,420,58,415,56xe" filled="true" fillcolor="#231f20" stroked="false">
                <v:path arrowok="t"/>
                <v:fill type="solid"/>
              </v:shape>
              <v:shape style="position:absolute;left:336;top:56;width:118;height:111" coordorigin="336,56" coordsize="118,111" path="m373,56l368,56,336,70,337,73,341,72,373,72,373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60" w:lineRule="atLeast"/>
        <w:ind w:left="132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drawing>
          <wp:inline distT="0" distB="0" distL="0" distR="0">
            <wp:extent cx="582091" cy="107346"/>
            <wp:effectExtent l="0" t="0" r="0" b="0"/>
            <wp:docPr id="171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67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028" w:val="left" w:leader="none"/>
          <w:tab w:pos="1998" w:val="left" w:leader="none"/>
          <w:tab w:pos="2979" w:val="left" w:leader="none"/>
          <w:tab w:pos="3418" w:val="left" w:leader="none"/>
          <w:tab w:pos="4280" w:val="left" w:leader="none"/>
          <w:tab w:pos="7771" w:val="left" w:leader="none"/>
        </w:tabs>
        <w:spacing w:line="160" w:lineRule="atLeast"/>
        <w:ind w:left="128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5"/>
          <w:sz w:val="16"/>
        </w:rPr>
        <w:pict>
          <v:group style="width:11.35pt;height:8.5pt;mso-position-horizontal-relative:char;mso-position-vertical-relative:line" coordorigin="0,0" coordsize="227,170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6;top:0;width:54;height:167" coordorigin="106,0" coordsize="54,167">
              <v:shape style="position:absolute;left:106;top:0;width:54;height:167" coordorigin="106,0" coordsize="54,167" path="m160,162l107,162,107,167,160,167,160,162xe" filled="true" fillcolor="#231f20" stroked="false">
                <v:path arrowok="t"/>
                <v:fill type="solid"/>
              </v:shape>
              <v:shape style="position:absolute;left:106;top:0;width:54;height:167" coordorigin="106,0" coordsize="54,167" path="m143,16l119,16,121,18,121,20,122,23,122,25,124,32,124,149,122,154,121,156,121,158,119,160,118,161,115,162,151,162,146,160,145,158,143,154,143,16xe" filled="true" fillcolor="#231f20" stroked="false">
                <v:path arrowok="t"/>
                <v:fill type="solid"/>
              </v:shape>
              <v:shape style="position:absolute;left:106;top:0;width:54;height:167" coordorigin="106,0" coordsize="54,167" path="m143,0l137,0,106,13,107,17,110,16,143,16,143,0xe" filled="true" fillcolor="#231f20" stroked="false">
                <v:path arrowok="t"/>
                <v:fill type="solid"/>
              </v:shape>
            </v:group>
            <v:group style="position:absolute;left:172;top:0;width:56;height:167" coordorigin="172,0" coordsize="56,167">
              <v:shape style="position:absolute;left:172;top:0;width:56;height:167" coordorigin="172,0" coordsize="56,167" path="m227,162l174,162,174,167,227,167,227,162xe" filled="true" fillcolor="#231f20" stroked="false">
                <v:path arrowok="t"/>
                <v:fill type="solid"/>
              </v:shape>
              <v:shape style="position:absolute;left:172;top:0;width:56;height:167" coordorigin="172,0" coordsize="56,167" path="m209,16l185,16,187,18,190,23,190,154,187,158,186,160,184,161,182,162,217,162,215,161,214,160,211,158,211,156,210,154,209,149,209,16xe" filled="true" fillcolor="#231f20" stroked="false">
                <v:path arrowok="t"/>
                <v:fill type="solid"/>
              </v:shape>
              <v:shape style="position:absolute;left:172;top:0;width:56;height:167" coordorigin="172,0" coordsize="56,167" path="m209,0l204,0,172,13,174,17,178,16,209,16,209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spacing w:val="58"/>
          <w:position w:val="5"/>
          <w:sz w:val="16"/>
        </w:rPr>
        <w:t> </w:t>
      </w:r>
      <w:r>
        <w:rPr>
          <w:rFonts w:ascii="Times New Roman"/>
          <w:spacing w:val="58"/>
          <w:position w:val="5"/>
          <w:sz w:val="17"/>
        </w:rPr>
        <w:pict>
          <v:group style="width:23.55pt;height:8.550pt;mso-position-horizontal-relative:char;mso-position-vertical-relative:line" coordorigin="0,0" coordsize="471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86;top:56;width:80;height:111" coordorigin="186,56" coordsize="80,111">
              <v:shape style="position:absolute;left:186;top:56;width:80;height:111" coordorigin="186,56" coordsize="80,111" path="m242,162l187,162,187,167,242,167,242,162xe" filled="true" fillcolor="#231f20" stroked="false">
                <v:path arrowok="t"/>
                <v:fill type="solid"/>
              </v:shape>
              <v:shape style="position:absolute;left:186;top:56;width:80;height:111" coordorigin="186,56" coordsize="80,111" path="m223,72l199,72,202,74,203,77,203,79,204,82,204,152,203,154,203,157,202,158,199,160,197,162,234,162,230,161,228,160,224,152,223,148,223,90,227,83,229,80,223,80,223,72xe" filled="true" fillcolor="#231f20" stroked="false">
                <v:path arrowok="t"/>
                <v:fill type="solid"/>
              </v:shape>
              <v:shape style="position:absolute;left:186;top:56;width:80;height:111" coordorigin="186,56" coordsize="80,111" path="m256,56l241,56,233,65,223,80,229,80,230,78,235,73,238,72,265,72,265,66,264,62,259,58,256,56xe" filled="true" fillcolor="#231f20" stroked="false">
                <v:path arrowok="t"/>
                <v:fill type="solid"/>
              </v:shape>
              <v:shape style="position:absolute;left:186;top:56;width:80;height:111" coordorigin="186,56" coordsize="80,111" path="m265,72l240,72,242,73,246,76,250,79,253,80,258,80,260,79,265,74,265,72xe" filled="true" fillcolor="#231f20" stroked="false">
                <v:path arrowok="t"/>
                <v:fill type="solid"/>
              </v:shape>
              <v:shape style="position:absolute;left:186;top:56;width:80;height:111" coordorigin="186,56" coordsize="80,111" path="m223,56l218,56,186,70,187,73,190,72,223,72,223,56xe" filled="true" fillcolor="#231f20" stroked="false">
                <v:path arrowok="t"/>
                <v:fill type="solid"/>
              </v:shape>
            </v:group>
            <v:group style="position:absolute;left:274;top:56;width:90;height:114" coordorigin="274,56" coordsize="90,114">
              <v:shape style="position:absolute;left:274;top:56;width:90;height:114" coordorigin="274,56" coordsize="90,114" path="m335,56l276,94,274,118,277,139,287,155,296,166,307,170,332,170,342,166,349,157,354,151,318,151,310,146,301,137,294,128,289,116,290,100,364,100,364,94,290,94,290,84,294,77,304,67,310,65,349,65,344,60,335,56xe" filled="true" fillcolor="#231f20" stroked="false">
                <v:path arrowok="t"/>
                <v:fill type="solid"/>
              </v:shape>
              <v:shape style="position:absolute;left:274;top:56;width:90;height:114" coordorigin="274,56" coordsize="90,114" path="m360,125l356,134,353,142,347,145,342,149,336,151,354,151,358,148,362,138,364,127,360,125xe" filled="true" fillcolor="#231f20" stroked="false">
                <v:path arrowok="t"/>
                <v:fill type="solid"/>
              </v:shape>
              <v:shape style="position:absolute;left:274;top:56;width:90;height:114" coordorigin="274,56" coordsize="90,114" path="m349,65l320,65,324,66,329,68,332,71,337,78,338,82,340,86,340,94,364,94,364,86,360,76,349,65xe" filled="true" fillcolor="#231f20" stroked="false">
                <v:path arrowok="t"/>
                <v:fill type="solid"/>
              </v:shape>
            </v:group>
            <v:group style="position:absolute;left:379;top:56;width:92;height:114" coordorigin="379,56" coordsize="92,114">
              <v:shape style="position:absolute;left:379;top:56;width:92;height:114" coordorigin="379,56" coordsize="92,114" path="m442,56l382,94,379,118,383,139,394,155,403,166,414,170,438,170,449,166,456,157,461,151,425,151,415,146,408,137,400,128,396,116,396,100,470,100,470,94,396,94,397,84,401,77,410,67,416,65,455,65,451,60,442,56xe" filled="true" fillcolor="#231f20" stroked="false">
                <v:path arrowok="t"/>
                <v:fill type="solid"/>
              </v:shape>
              <v:shape style="position:absolute;left:379;top:56;width:92;height:114" coordorigin="379,56" coordsize="92,114" path="m467,125l463,134,460,142,454,145,449,149,443,151,461,151,464,148,469,138,470,127,467,125xe" filled="true" fillcolor="#231f20" stroked="false">
                <v:path arrowok="t"/>
                <v:fill type="solid"/>
              </v:shape>
              <v:shape style="position:absolute;left:379;top:56;width:92;height:114" coordorigin="379,56" coordsize="92,114" path="m455,65l427,65,431,66,434,68,439,71,444,78,445,82,445,86,446,94,470,94,470,86,467,76,458,68,455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58"/>
          <w:position w:val="5"/>
          <w:sz w:val="17"/>
        </w:rPr>
      </w:r>
      <w:r>
        <w:rPr>
          <w:rFonts w:ascii="Times New Roman"/>
          <w:spacing w:val="58"/>
          <w:position w:val="5"/>
          <w:sz w:val="17"/>
        </w:rPr>
        <w:tab/>
      </w:r>
      <w:r>
        <w:rPr>
          <w:rFonts w:ascii="Times New Roman"/>
          <w:spacing w:val="58"/>
          <w:position w:val="5"/>
          <w:sz w:val="16"/>
        </w:rPr>
        <w:drawing>
          <wp:inline distT="0" distB="0" distL="0" distR="0">
            <wp:extent cx="543537" cy="107346"/>
            <wp:effectExtent l="0" t="0" r="0" b="0"/>
            <wp:docPr id="173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68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3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5"/>
          <w:sz w:val="16"/>
        </w:rPr>
      </w:r>
      <w:r>
        <w:rPr>
          <w:rFonts w:ascii="Times New Roman"/>
          <w:spacing w:val="58"/>
          <w:position w:val="5"/>
          <w:sz w:val="16"/>
        </w:rPr>
        <w:tab/>
      </w:r>
      <w:r>
        <w:rPr>
          <w:rFonts w:ascii="Times New Roman"/>
          <w:spacing w:val="58"/>
          <w:sz w:val="20"/>
        </w:rPr>
        <w:drawing>
          <wp:inline distT="0" distB="0" distL="0" distR="0">
            <wp:extent cx="556787" cy="138112"/>
            <wp:effectExtent l="0" t="0" r="0" b="0"/>
            <wp:docPr id="175" name="image2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69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sz w:val="20"/>
        </w:rPr>
      </w:r>
      <w:r>
        <w:rPr>
          <w:rFonts w:ascii="Times New Roman"/>
          <w:spacing w:val="58"/>
          <w:sz w:val="20"/>
        </w:rPr>
        <w:tab/>
      </w:r>
      <w:r>
        <w:rPr>
          <w:rFonts w:ascii="Times New Roman"/>
          <w:spacing w:val="58"/>
          <w:position w:val="5"/>
          <w:sz w:val="17"/>
        </w:rPr>
        <w:pict>
          <v:group style="width:16.95pt;height:8.550pt;mso-position-horizontal-relative:char;mso-position-vertical-relative:line" coordorigin="0,0" coordsize="339,171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0;top:56;width:118;height:111" coordorigin="100,56" coordsize="118,111">
              <v:shape style="position:absolute;left:100;top:56;width:118;height:111" coordorigin="100,56" coordsize="118,111" path="m155,162l101,162,101,167,155,167,155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217,162l164,162,164,167,217,167,217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72l113,72,115,74,116,77,116,79,118,82,118,150,116,156,115,158,113,161,109,162,145,162,140,160,139,158,138,156,137,155,137,86,143,79,137,79,137,7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96,71l170,71,175,73,178,77,180,82,181,89,181,154,179,158,175,162,209,162,206,161,205,160,203,158,203,156,202,154,200,149,200,80,198,76,196,71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79,56l171,56,155,63,137,79,143,79,146,76,156,71,196,71,196,68,192,64,188,61,184,58,179,56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56l132,56,100,70,101,73,104,72,137,72,137,56xe" filled="true" fillcolor="#231f20" stroked="false">
                <v:path arrowok="t"/>
                <v:fill type="solid"/>
              </v:shape>
            </v:group>
            <v:group style="position:absolute;left:226;top:0;width:113;height:171" coordorigin="226,0" coordsize="113,171">
              <v:shape style="position:absolute;left:226;top:0;width:113;height:171" coordorigin="226,0" coordsize="113,171" path="m288,56l229,98,226,118,226,133,230,145,239,155,248,166,258,170,276,170,281,169,286,167,292,164,299,157,272,157,265,152,251,136,247,124,247,92,251,80,258,73,264,66,270,64,300,64,295,59,288,5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37,152l334,154,331,155,301,155,301,170,307,170,338,157,337,152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00,64l281,64,284,65,288,67,292,68,295,72,300,82,301,86,301,146,295,154,288,157,299,157,301,155,328,155,326,154,324,154,323,152,323,150,322,148,322,144,320,137,320,65,301,65,300,64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16l296,16,299,18,301,23,301,65,320,65,320,1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0l316,0,283,13,286,17,288,16,320,16,320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58"/>
          <w:position w:val="5"/>
          <w:sz w:val="17"/>
        </w:rPr>
      </w:r>
      <w:r>
        <w:rPr>
          <w:rFonts w:ascii="Times New Roman"/>
          <w:spacing w:val="58"/>
          <w:position w:val="5"/>
          <w:sz w:val="17"/>
        </w:rPr>
        <w:tab/>
      </w:r>
      <w:r>
        <w:rPr>
          <w:rFonts w:ascii="Times New Roman"/>
          <w:spacing w:val="58"/>
          <w:sz w:val="20"/>
        </w:rPr>
        <w:drawing>
          <wp:inline distT="0" distB="0" distL="0" distR="0">
            <wp:extent cx="482631" cy="138112"/>
            <wp:effectExtent l="0" t="0" r="0" b="0"/>
            <wp:docPr id="177" name="image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70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sz w:val="20"/>
        </w:rPr>
      </w:r>
      <w:r>
        <w:rPr>
          <w:rFonts w:ascii="Times New Roman"/>
          <w:spacing w:val="58"/>
          <w:sz w:val="20"/>
        </w:rPr>
        <w:tab/>
      </w:r>
      <w:r>
        <w:rPr>
          <w:rFonts w:ascii="Times New Roman"/>
          <w:spacing w:val="58"/>
          <w:sz w:val="20"/>
        </w:rPr>
        <w:drawing>
          <wp:inline distT="0" distB="0" distL="0" distR="0">
            <wp:extent cx="2140743" cy="138112"/>
            <wp:effectExtent l="0" t="0" r="0" b="0"/>
            <wp:docPr id="179" name="image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71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7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sz w:val="20"/>
        </w:rPr>
      </w:r>
      <w:r>
        <w:rPr>
          <w:rFonts w:ascii="Times New Roman"/>
          <w:spacing w:val="58"/>
          <w:sz w:val="20"/>
        </w:rPr>
        <w:tab/>
      </w:r>
      <w:r>
        <w:rPr>
          <w:rFonts w:ascii="Times New Roman"/>
          <w:spacing w:val="58"/>
          <w:position w:val="5"/>
          <w:sz w:val="16"/>
        </w:rPr>
        <w:drawing>
          <wp:inline distT="0" distB="0" distL="0" distR="0">
            <wp:extent cx="1065203" cy="104775"/>
            <wp:effectExtent l="0" t="0" r="0" b="0"/>
            <wp:docPr id="181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72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4112" w:val="left" w:leader="none"/>
          <w:tab w:pos="6181" w:val="left" w:leader="none"/>
          <w:tab w:pos="6541" w:val="left" w:leader="none"/>
          <w:tab w:pos="9211" w:val="left" w:leader="none"/>
        </w:tabs>
        <w:spacing w:line="140" w:lineRule="atLeast"/>
        <w:ind w:left="1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7"/>
        </w:rPr>
        <w:drawing>
          <wp:inline distT="0" distB="0" distL="0" distR="0">
            <wp:extent cx="1974433" cy="108965"/>
            <wp:effectExtent l="0" t="0" r="0" b="0"/>
            <wp:docPr id="183" name="image2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73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43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7"/>
        </w:rPr>
      </w:r>
      <w:r>
        <w:rPr>
          <w:rFonts w:ascii="Times New Roman"/>
          <w:spacing w:val="45"/>
          <w:position w:val="5"/>
          <w:sz w:val="14"/>
        </w:rPr>
        <w:t> </w:t>
      </w:r>
      <w:r>
        <w:rPr>
          <w:rFonts w:ascii="Times New Roman"/>
          <w:spacing w:val="45"/>
          <w:position w:val="5"/>
          <w:sz w:val="14"/>
        </w:rPr>
        <w:drawing>
          <wp:inline distT="0" distB="0" distL="0" distR="0">
            <wp:extent cx="441059" cy="92297"/>
            <wp:effectExtent l="0" t="0" r="0" b="0"/>
            <wp:docPr id="185" name="image2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74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5"/>
          <w:sz w:val="14"/>
        </w:rPr>
      </w:r>
      <w:r>
        <w:rPr>
          <w:rFonts w:ascii="Times New Roman"/>
          <w:spacing w:val="45"/>
          <w:position w:val="5"/>
          <w:sz w:val="14"/>
        </w:rPr>
        <w:tab/>
      </w:r>
      <w:r>
        <w:rPr>
          <w:rFonts w:ascii="Times New Roman"/>
          <w:spacing w:val="45"/>
          <w:sz w:val="20"/>
        </w:rPr>
        <w:drawing>
          <wp:inline distT="0" distB="0" distL="0" distR="0">
            <wp:extent cx="1235423" cy="138112"/>
            <wp:effectExtent l="0" t="0" r="0" b="0"/>
            <wp:docPr id="187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75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4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20"/>
        </w:rPr>
      </w:r>
      <w:r>
        <w:rPr>
          <w:rFonts w:ascii="Times New Roman"/>
          <w:spacing w:val="45"/>
          <w:sz w:val="20"/>
        </w:rPr>
        <w:tab/>
      </w:r>
      <w:r>
        <w:rPr>
          <w:rFonts w:ascii="Times New Roman"/>
          <w:spacing w:val="45"/>
          <w:sz w:val="20"/>
        </w:rPr>
        <w:pict>
          <v:group style="width:12.95pt;height:10.95pt;mso-position-horizontal-relative:char;mso-position-vertical-relative:line" coordorigin="0,0" coordsize="259,219">
            <v:group style="position:absolute;left:0;top:2;width:64;height:216" coordorigin="0,2" coordsize="64,216">
              <v:shape style="position:absolute;left:0;top:2;width:64;height:216" coordorigin="0,2" coordsize="64,216" path="m59,2l16,45,0,124,4,143,12,164,22,182,35,197,42,205,52,212,64,218,64,214,57,209,49,203,24,144,22,102,23,82,27,62,29,48,64,5,59,2xe" filled="true" fillcolor="#231f20" stroked="false">
                <v:path arrowok="t"/>
                <v:fill type="solid"/>
              </v:shape>
            </v:group>
            <v:group style="position:absolute;left:97;top:5;width:63;height:162" coordorigin="97,5" coordsize="63,162">
              <v:shape style="position:absolute;left:97;top:5;width:63;height:162" coordorigin="97,5" coordsize="63,162" path="m160,162l100,162,100,167,160,167,160,162xe" filled="true" fillcolor="#231f20" stroked="false">
                <v:path arrowok="t"/>
                <v:fill type="solid"/>
              </v:shape>
              <v:shape style="position:absolute;left:97;top:5;width:63;height:162" coordorigin="97,5" coordsize="63,162" path="m141,24l115,24,118,26,119,29,119,31,120,34,120,154,119,156,119,158,117,160,115,161,113,162,148,162,143,160,142,157,141,156,141,24xe" filled="true" fillcolor="#231f20" stroked="false">
                <v:path arrowok="t"/>
                <v:fill type="solid"/>
              </v:shape>
              <v:shape style="position:absolute;left:97;top:5;width:63;height:162" coordorigin="97,5" coordsize="63,162" path="m141,5l136,5,97,24,100,28,105,25,108,24,141,24,141,5xe" filled="true" fillcolor="#231f20" stroked="false">
                <v:path arrowok="t"/>
                <v:fill type="solid"/>
              </v:shape>
            </v:group>
            <v:group style="position:absolute;left:195;top:0;width:64;height:216" coordorigin="195,0" coordsize="64,216">
              <v:shape style="position:absolute;left:195;top:0;width:64;height:216" coordorigin="195,0" coordsize="64,216" path="m195,0l195,5,203,11,209,17,234,76,237,118,235,138,232,158,229,172,225,182,213,202,204,209,195,214,200,216,243,173,258,94,254,76,225,20,207,6,195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5"/>
          <w:sz w:val="20"/>
        </w:rPr>
      </w:r>
      <w:r>
        <w:rPr>
          <w:rFonts w:ascii="Times New Roman"/>
          <w:spacing w:val="45"/>
          <w:sz w:val="20"/>
        </w:rPr>
        <w:tab/>
      </w:r>
      <w:r>
        <w:rPr>
          <w:rFonts w:ascii="Times New Roman"/>
          <w:spacing w:val="45"/>
          <w:sz w:val="20"/>
        </w:rPr>
        <w:drawing>
          <wp:inline distT="0" distB="0" distL="0" distR="0">
            <wp:extent cx="1625221" cy="138112"/>
            <wp:effectExtent l="0" t="0" r="0" b="0"/>
            <wp:docPr id="189" name="image2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76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2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20"/>
        </w:rPr>
      </w:r>
      <w:r>
        <w:rPr>
          <w:rFonts w:ascii="Times New Roman"/>
          <w:spacing w:val="45"/>
          <w:sz w:val="20"/>
        </w:rPr>
        <w:tab/>
      </w:r>
      <w:r>
        <w:rPr>
          <w:rFonts w:ascii="Times New Roman"/>
          <w:spacing w:val="45"/>
          <w:sz w:val="20"/>
        </w:rPr>
        <w:pict>
          <v:group style="width:12.95pt;height:10.95pt;mso-position-horizontal-relative:char;mso-position-vertical-relative:line" coordorigin="0,0" coordsize="259,219">
            <v:group style="position:absolute;left:0;top:2;width:64;height:216" coordorigin="0,2" coordsize="64,216">
              <v:shape style="position:absolute;left:0;top:2;width:64;height:216" coordorigin="0,2" coordsize="64,216" path="m59,2l16,45,0,124,4,143,12,164,22,182,35,197,42,205,52,212,64,218,64,214,57,209,49,203,24,144,22,102,23,82,27,62,29,48,64,5,59,2xe" filled="true" fillcolor="#231f20" stroked="false">
                <v:path arrowok="t"/>
                <v:fill type="solid"/>
              </v:shape>
            </v:group>
            <v:group style="position:absolute;left:75;top:5;width:105;height:162" coordorigin="75,5" coordsize="105,162">
              <v:shape style="position:absolute;left:75;top:5;width:105;height:162" coordorigin="75,5" coordsize="105,162" path="m163,23l127,23,135,25,141,32,147,38,150,47,150,65,108,129,75,162,75,167,168,167,174,149,141,149,101,148,143,103,169,54,169,35,166,25,163,23xe" filled="true" fillcolor="#231f20" stroked="false">
                <v:path arrowok="t"/>
                <v:fill type="solid"/>
              </v:shape>
              <v:shape style="position:absolute;left:75;top:5;width:105;height:162" coordorigin="75,5" coordsize="105,162" path="m179,136l175,136,171,143,168,144,165,146,162,148,159,148,155,149,174,149,179,136xe" filled="true" fillcolor="#231f20" stroked="false">
                <v:path arrowok="t"/>
                <v:fill type="solid"/>
              </v:shape>
              <v:shape style="position:absolute;left:75;top:5;width:105;height:162" coordorigin="75,5" coordsize="105,162" path="m137,5l112,5,102,8,94,16,87,24,81,35,79,49,83,49,87,41,91,34,97,29,103,25,111,23,163,23,156,17,148,8,137,5xe" filled="true" fillcolor="#231f20" stroked="false">
                <v:path arrowok="t"/>
                <v:fill type="solid"/>
              </v:shape>
            </v:group>
            <v:group style="position:absolute;left:195;top:0;width:64;height:216" coordorigin="195,0" coordsize="64,216">
              <v:shape style="position:absolute;left:195;top:0;width:64;height:216" coordorigin="195,0" coordsize="64,216" path="m195,0l195,5,203,11,209,17,234,76,237,118,235,138,232,158,229,172,225,182,213,202,204,209,195,214,200,216,243,173,258,94,254,76,225,20,207,6,195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5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5234" w:val="left" w:leader="none"/>
        </w:tabs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148522" cy="138112"/>
            <wp:effectExtent l="0" t="0" r="0" b="0"/>
            <wp:docPr id="191" name="image2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77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94821" cy="138112"/>
            <wp:effectExtent l="0" t="0" r="0" b="0"/>
            <wp:docPr id="193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78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8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160" w:lineRule="atLeast"/>
        <w:ind w:left="4600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pict>
          <v:group style="width:20.05pt;height:8.25pt;mso-position-horizontal-relative:char;mso-position-vertical-relative:line" coordorigin="0,0" coordsize="401,165">
            <v:group style="position:absolute;left:10;top:100;width:62;height:18" coordorigin="10,100" coordsize="62,18">
              <v:shape style="position:absolute;left:10;top:100;width:62;height:18" coordorigin="10,100" coordsize="62,18" path="m10,109l71,109e" filled="false" stroked="true" strokeweight="1.000050pt" strokecolor="#231f20">
                <v:path arrowok="t"/>
              </v:shape>
            </v:group>
            <v:group style="position:absolute;left:108;top:0;width:63;height:162" coordorigin="108,0" coordsize="63,162">
              <v:shape style="position:absolute;left:108;top:0;width:63;height:162" coordorigin="108,0" coordsize="63,162" path="m171,157l111,157,111,162,171,162,171,157xe" filled="true" fillcolor="#231f20" stroked="false">
                <v:path arrowok="t"/>
                <v:fill type="solid"/>
              </v:shape>
              <v:shape style="position:absolute;left:108;top:0;width:63;height:162" coordorigin="108,0" coordsize="63,162" path="m152,19l126,19,129,22,130,24,130,26,131,29,131,149,130,151,130,154,128,155,126,156,124,157,159,157,154,155,153,152,152,151,152,19xe" filled="true" fillcolor="#231f20" stroked="false">
                <v:path arrowok="t"/>
                <v:fill type="solid"/>
              </v:shape>
              <v:shape style="position:absolute;left:108;top:0;width:63;height:162" coordorigin="108,0" coordsize="63,162" path="m152,0l147,0,108,19,111,23,116,20,119,19,152,19,152,0xe" filled="true" fillcolor="#231f20" stroked="false">
                <v:path arrowok="t"/>
                <v:fill type="solid"/>
              </v:shape>
            </v:group>
            <v:group style="position:absolute;left:209;top:0;width:102;height:165" coordorigin="209,0" coordsize="102,165">
              <v:shape style="position:absolute;left:209;top:0;width:102;height:165" coordorigin="209,0" coordsize="102,165" path="m273,0l254,0,246,2,211,62,209,84,209,87,226,145,260,164,267,164,275,162,282,157,251,157,244,151,236,128,233,109,232,87,232,84,233,66,236,46,237,31,240,22,246,14,251,10,255,7,285,7,284,6,273,0xe" filled="true" fillcolor="#231f20" stroked="false">
                <v:path arrowok="t"/>
                <v:fill type="solid"/>
              </v:shape>
              <v:shape style="position:absolute;left:209;top:0;width:102;height:165" coordorigin="209,0" coordsize="102,165" path="m285,7l266,7,269,8,273,11,288,99,287,117,284,133,281,142,278,148,273,151,268,156,264,157,282,157,310,99,311,74,308,53,302,34,293,18,285,7xe" filled="true" fillcolor="#231f20" stroked="false">
                <v:path arrowok="t"/>
                <v:fill type="solid"/>
              </v:shape>
            </v:group>
            <v:group style="position:absolute;left:329;top:100;width:62;height:18" coordorigin="329,100" coordsize="62,18">
              <v:shape style="position:absolute;left:329;top:100;width:62;height:18" coordorigin="329,100" coordsize="62,18" path="m329,109l390,109e" filled="false" stroked="true" strokeweight="1.000050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60" w:lineRule="atLeas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even" r:id="rId248"/>
          <w:footerReference w:type="even" r:id="rId249"/>
          <w:pgSz w:w="12240" w:h="15840"/>
          <w:pgMar w:header="0" w:footer="0" w:top="1420" w:bottom="280" w:left="13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21.739998pt;margin-top:188.220001pt;width:55.805845pt;height:10.875pt;mso-position-horizontal-relative:page;mso-position-vertical-relative:page;z-index:9040" type="#_x0000_t75" stroked="false">
            <v:imagedata r:id="rId295" o:title=""/>
          </v:shape>
        </w:pict>
      </w:r>
      <w:r>
        <w:rPr/>
        <w:pict>
          <v:shape style="position:absolute;margin-left:185.524109pt;margin-top:188.220001pt;width:33.44878pt;height:8.4525pt;mso-position-horizontal-relative:page;mso-position-vertical-relative:page;z-index:9064" type="#_x0000_t75" stroked="false">
            <v:imagedata r:id="rId296" o:title=""/>
          </v:shape>
        </w:pict>
      </w:r>
      <w:r>
        <w:rPr/>
        <w:pict>
          <v:group style="position:absolute;margin-left:225.960007pt;margin-top:188.220001pt;width:39.85pt;height:8.550pt;mso-position-horizontal-relative:page;mso-position-vertical-relative:page;z-index:9088" coordorigin="4519,3764" coordsize="797,171">
            <v:group style="position:absolute;left:4519;top:3764;width:113;height:171" coordorigin="4519,3764" coordsize="113,171">
              <v:shape style="position:absolute;left:4519;top:3764;width:113;height:171" coordorigin="4519,3764" coordsize="113,171" path="m4558,3780l4534,3780,4536,3782,4536,3785,4537,3787,4537,3790,4538,3798,4538,3920,4544,3925,4552,3929,4564,3934,4571,3935,4584,3934,4600,3928,4602,3926,4578,3926,4574,3925,4570,3923,4566,3920,4561,3918,4558,3914,4558,3850,4562,3845,4566,3842,4558,3842,4558,3780xe" filled="true" fillcolor="#231f20" stroked="false">
                <v:path arrowok="t"/>
                <v:fill type="solid"/>
              </v:shape>
              <v:shape style="position:absolute;left:4519;top:3764;width:113;height:171" coordorigin="4519,3764" coordsize="113,171" path="m4621,3838l4590,3838,4596,3841,4603,3848,4609,3856,4612,3866,4612,3895,4609,3906,4603,3914,4596,3922,4590,3926,4602,3926,4620,3912,4629,3895,4632,3873,4629,3852,4621,3838xe" filled="true" fillcolor="#231f20" stroked="false">
                <v:path arrowok="t"/>
                <v:fill type="solid"/>
              </v:shape>
              <v:shape style="position:absolute;left:4519;top:3764;width:113;height:171" coordorigin="4519,3764" coordsize="113,171" path="m4602,3821l4579,3821,4567,3828,4558,3842,4566,3842,4570,3840,4573,3839,4578,3838,4621,3838,4620,3835,4612,3826,4602,3821xe" filled="true" fillcolor="#231f20" stroked="false">
                <v:path arrowok="t"/>
                <v:fill type="solid"/>
              </v:shape>
              <v:shape style="position:absolute;left:4519;top:3764;width:113;height:171" coordorigin="4519,3764" coordsize="113,171" path="m4558,3764l4552,3764,4519,3778,4522,3781,4525,3780,4558,3780,4558,3764xe" filled="true" fillcolor="#231f20" stroked="false">
                <v:path arrowok="t"/>
                <v:fill type="solid"/>
              </v:shape>
            </v:group>
            <v:group style="position:absolute;left:4649;top:3821;width:92;height:114" coordorigin="4649,3821" coordsize="92,114">
              <v:shape style="position:absolute;left:4649;top:3821;width:92;height:114" coordorigin="4649,3821" coordsize="92,114" path="m4711,3821l4651,3859,4649,3882,4653,3903,4663,3919,4673,3930,4684,3935,4708,3935,4718,3930,4726,3922,4731,3916,4694,3916,4685,3911,4678,3901,4669,3893,4666,3881,4666,3864,4740,3864,4740,3858,4666,3858,4667,3848,4670,3841,4680,3832,4686,3829,4725,3829,4721,3824,4711,3821xe" filled="true" fillcolor="#231f20" stroked="false">
                <v:path arrowok="t"/>
                <v:fill type="solid"/>
              </v:shape>
              <v:shape style="position:absolute;left:4649;top:3821;width:92;height:114" coordorigin="4649,3821" coordsize="92,114" path="m4736,3889l4733,3899,4729,3906,4723,3910,4718,3913,4712,3916,4731,3916,4734,3912,4739,3902,4740,3892,4736,3889xe" filled="true" fillcolor="#231f20" stroked="false">
                <v:path arrowok="t"/>
                <v:fill type="solid"/>
              </v:shape>
              <v:shape style="position:absolute;left:4649;top:3821;width:92;height:114" coordorigin="4649,3821" coordsize="92,114" path="m4725,3829l4697,3829,4700,3830,4704,3833,4709,3835,4714,3842,4715,3846,4715,3851,4716,3858,4740,3858,4740,3851,4736,3840,4728,3833,4725,3829xe" filled="true" fillcolor="#231f20" stroked="false">
                <v:path arrowok="t"/>
                <v:fill type="solid"/>
              </v:shape>
            </v:group>
            <v:group style="position:absolute;left:4750;top:3788;width:65;height:144" coordorigin="4750,3788" coordsize="65,144">
              <v:shape style="position:absolute;left:4750;top:3788;width:65;height:144" coordorigin="4750,3788" coordsize="65,144" path="m4786,3832l4766,3832,4766,3912,4768,3918,4770,3925,4772,3928,4780,3932,4793,3932,4798,3931,4802,3928,4807,3923,4810,3919,4793,3919,4790,3918,4789,3916,4787,3913,4786,3908,4786,3832xe" filled="true" fillcolor="#231f20" stroked="false">
                <v:path arrowok="t"/>
                <v:fill type="solid"/>
              </v:shape>
              <v:shape style="position:absolute;left:4750;top:3788;width:65;height:144" coordorigin="4750,3788" coordsize="65,144" path="m4814,3910l4810,3910,4808,3913,4806,3916,4799,3919,4810,3919,4811,3918,4814,3910xe" filled="true" fillcolor="#231f20" stroked="false">
                <v:path arrowok="t"/>
                <v:fill type="solid"/>
              </v:shape>
              <v:shape style="position:absolute;left:4750;top:3788;width:65;height:144" coordorigin="4750,3788" coordsize="65,144" path="m4786,3788l4782,3788,4778,3797,4776,3802,4775,3805,4771,3810,4766,3815,4763,3820,4753,3827,4750,3828,4750,3832,4811,3832,4811,3824,4786,3824,4786,3788xe" filled="true" fillcolor="#231f20" stroked="false">
                <v:path arrowok="t"/>
                <v:fill type="solid"/>
              </v:shape>
            </v:group>
            <v:group style="position:absolute;left:4816;top:3824;width:170;height:111" coordorigin="4816,3824" coordsize="170,111">
              <v:shape style="position:absolute;left:4816;top:3824;width:170;height:111" coordorigin="4816,3824" coordsize="170,111" path="m4860,3824l4816,3824,4816,3828,4820,3829,4823,3830,4828,3835,4830,3839,4832,3845,4867,3935,4871,3935,4884,3906,4876,3906,4852,3845,4850,3841,4850,3832,4853,3829,4856,3828,4860,3828,4860,3824xe" filled="true" fillcolor="#231f20" stroked="false">
                <v:path arrowok="t"/>
                <v:fill type="solid"/>
              </v:shape>
              <v:shape style="position:absolute;left:4816;top:3824;width:170;height:111" coordorigin="4816,3824" coordsize="170,111" path="m4922,3866l4902,3866,4930,3935,4934,3935,4946,3904,4937,3904,4922,3866xe" filled="true" fillcolor="#231f20" stroked="false">
                <v:path arrowok="t"/>
                <v:fill type="solid"/>
              </v:shape>
              <v:shape style="position:absolute;left:4816;top:3824;width:170;height:111" coordorigin="4816,3824" coordsize="170,111" path="m4920,3828l4879,3828,4883,3829,4888,3832,4890,3835,4892,3840,4898,3856,4876,3906,4884,3906,4902,3866,4922,3866,4913,3842,4913,3840,4912,3839,4912,3834,4916,3829,4920,3828xe" filled="true" fillcolor="#231f20" stroked="false">
                <v:path arrowok="t"/>
                <v:fill type="solid"/>
              </v:shape>
              <v:shape style="position:absolute;left:4816;top:3824;width:170;height:111" coordorigin="4816,3824" coordsize="170,111" path="m4985,3824l4951,3824,4951,3828,4955,3828,4958,3829,4960,3830,4962,3832,4962,3836,4961,3840,4960,3845,4937,3904,4946,3904,4969,3842,4973,3834,4978,3829,4985,3828,4985,3824xe" filled="true" fillcolor="#231f20" stroked="false">
                <v:path arrowok="t"/>
                <v:fill type="solid"/>
              </v:shape>
              <v:shape style="position:absolute;left:4816;top:3824;width:170;height:111" coordorigin="4816,3824" coordsize="170,111" path="m4926,3824l4876,3824,4876,3828,4926,3828,4926,3824xe" filled="true" fillcolor="#231f20" stroked="false">
                <v:path arrowok="t"/>
                <v:fill type="solid"/>
              </v:shape>
            </v:group>
            <v:group style="position:absolute;left:4996;top:3821;width:92;height:114" coordorigin="4996,3821" coordsize="92,114">
              <v:shape style="position:absolute;left:4996;top:3821;width:92;height:114" coordorigin="4996,3821" coordsize="92,114" path="m5058,3821l4998,3859,4996,3882,5000,3903,5010,3919,5018,3930,5030,3935,5054,3935,5064,3930,5072,3922,5078,3916,5041,3916,5032,3911,5024,3901,5016,3893,5012,3881,5012,3864,5087,3864,5087,3858,5012,3858,5014,3848,5016,3841,5022,3836,5027,3832,5033,3829,5072,3829,5068,3824,5058,3821xe" filled="true" fillcolor="#231f20" stroked="false">
                <v:path arrowok="t"/>
                <v:fill type="solid"/>
              </v:shape>
              <v:shape style="position:absolute;left:4996;top:3821;width:92;height:114" coordorigin="4996,3821" coordsize="92,114" path="m5083,3889l5080,3899,5075,3906,5065,3913,5059,3916,5078,3916,5081,3912,5086,3902,5087,3892,5083,3889xe" filled="true" fillcolor="#231f20" stroked="false">
                <v:path arrowok="t"/>
                <v:fill type="solid"/>
              </v:shape>
              <v:shape style="position:absolute;left:4996;top:3821;width:92;height:114" coordorigin="4996,3821" coordsize="92,114" path="m5072,3829l5044,3829,5047,3830,5054,3835,5058,3839,5059,3842,5062,3846,5062,3851,5063,3858,5087,3858,5087,3851,5083,3840,5075,3833,5072,3829xe" filled="true" fillcolor="#231f20" stroked="false">
                <v:path arrowok="t"/>
                <v:fill type="solid"/>
              </v:shape>
            </v:group>
            <v:group style="position:absolute;left:5102;top:3821;width:92;height:114" coordorigin="5102,3821" coordsize="92,114">
              <v:shape style="position:absolute;left:5102;top:3821;width:92;height:114" coordorigin="5102,3821" coordsize="92,114" path="m5164,3821l5105,3859,5102,3882,5107,3903,5117,3919,5125,3930,5136,3935,5161,3935,5171,3930,5179,3922,5184,3916,5148,3916,5138,3911,5131,3901,5123,3893,5119,3881,5119,3864,5194,3864,5194,3858,5119,3858,5120,3848,5123,3841,5128,3836,5134,3832,5138,3829,5179,3829,5174,3824,5164,3821xe" filled="true" fillcolor="#231f20" stroked="false">
                <v:path arrowok="t"/>
                <v:fill type="solid"/>
              </v:shape>
              <v:shape style="position:absolute;left:5102;top:3821;width:92;height:114" coordorigin="5102,3821" coordsize="92,114" path="m5190,3889l5165,3916,5184,3916,5186,3912,5191,3902,5194,3892,5190,3889xe" filled="true" fillcolor="#231f20" stroked="false">
                <v:path arrowok="t"/>
                <v:fill type="solid"/>
              </v:shape>
              <v:shape style="position:absolute;left:5102;top:3821;width:92;height:114" coordorigin="5102,3821" coordsize="92,114" path="m5179,3829l5149,3829,5154,3830,5161,3835,5165,3839,5167,3846,5168,3851,5168,3858,5194,3858,5194,3851,5189,3840,5182,3833,5179,3829xe" filled="true" fillcolor="#231f20" stroked="false">
                <v:path arrowok="t"/>
                <v:fill type="solid"/>
              </v:shape>
            </v:group>
            <v:group style="position:absolute;left:5198;top:3821;width:118;height:111" coordorigin="5198,3821" coordsize="118,111">
              <v:shape style="position:absolute;left:5198;top:3821;width:118;height:111" coordorigin="5198,3821" coordsize="118,111" path="m5254,3926l5201,3926,5201,3931,5254,3931,5254,3926xe" filled="true" fillcolor="#231f20" stroked="false">
                <v:path arrowok="t"/>
                <v:fill type="solid"/>
              </v:shape>
              <v:shape style="position:absolute;left:5198;top:3821;width:118;height:111" coordorigin="5198,3821" coordsize="118,111" path="m5316,3926l5263,3926,5263,3931,5316,3931,5316,3926xe" filled="true" fillcolor="#231f20" stroked="false">
                <v:path arrowok="t"/>
                <v:fill type="solid"/>
              </v:shape>
              <v:shape style="position:absolute;left:5198;top:3821;width:118;height:111" coordorigin="5198,3821" coordsize="118,111" path="m5236,3836l5212,3836,5214,3839,5215,3841,5215,3844,5216,3846,5216,3914,5215,3920,5214,3923,5212,3925,5208,3926,5244,3926,5242,3925,5240,3924,5238,3923,5237,3920,5237,3919,5236,3914,5236,3851,5242,3844,5236,3844,5236,3836xe" filled="true" fillcolor="#231f20" stroked="false">
                <v:path arrowok="t"/>
                <v:fill type="solid"/>
              </v:shape>
              <v:shape style="position:absolute;left:5198;top:3821;width:118;height:111" coordorigin="5198,3821" coordsize="118,111" path="m5295,3835l5269,3835,5274,3838,5276,3841,5279,3846,5280,3853,5280,3918,5278,3923,5274,3926,5308,3926,5305,3925,5303,3923,5300,3918,5299,3913,5299,3845,5297,3840,5295,3835xe" filled="true" fillcolor="#231f20" stroked="false">
                <v:path arrowok="t"/>
                <v:fill type="solid"/>
              </v:shape>
              <v:shape style="position:absolute;left:5198;top:3821;width:118;height:111" coordorigin="5198,3821" coordsize="118,111" path="m5278,3821l5270,3821,5253,3827,5236,3844,5242,3844,5245,3840,5255,3835,5295,3835,5294,3833,5291,3828,5287,3826,5282,3822,5278,3821xe" filled="true" fillcolor="#231f20" stroked="false">
                <v:path arrowok="t"/>
                <v:fill type="solid"/>
              </v:shape>
              <v:shape style="position:absolute;left:5198;top:3821;width:118;height:111" coordorigin="5198,3821" coordsize="118,111" path="m5236,3821l5231,3821,5198,3834,5201,3838,5203,3836,5236,3836,5236,382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2.94101pt;margin-top:188.220001pt;width:14.5pt;height:8.550pt;mso-position-horizontal-relative:page;mso-position-vertical-relative:page;z-index:9112" coordorigin="5459,3764" coordsize="290,171">
            <v:group style="position:absolute;left:5459;top:3788;width:65;height:144" coordorigin="5459,3788" coordsize="65,144">
              <v:shape style="position:absolute;left:5459;top:3788;width:65;height:144" coordorigin="5459,3788" coordsize="65,144" path="m5495,3832l5476,3832,5476,3912,5486,3930,5489,3932,5502,3932,5507,3931,5512,3928,5520,3919,5503,3919,5500,3918,5498,3916,5496,3913,5495,3908,5495,3832xe" filled="true" fillcolor="#231f20" stroked="false">
                <v:path arrowok="t"/>
                <v:fill type="solid"/>
              </v:shape>
              <v:shape style="position:absolute;left:5459;top:3788;width:65;height:144" coordorigin="5459,3788" coordsize="65,144" path="m5524,3910l5519,3910,5518,3913,5515,3916,5508,3919,5520,3919,5521,3918,5524,3910xe" filled="true" fillcolor="#231f20" stroked="false">
                <v:path arrowok="t"/>
                <v:fill type="solid"/>
              </v:shape>
              <v:shape style="position:absolute;left:5459;top:3788;width:65;height:144" coordorigin="5459,3788" coordsize="65,144" path="m5495,3788l5491,3788,5489,3797,5485,3802,5484,3805,5477,3815,5472,3820,5467,3823,5464,3827,5459,3828,5459,3832,5520,3832,5520,3824,5495,3824,5495,3788xe" filled="true" fillcolor="#231f20" stroked="false">
                <v:path arrowok="t"/>
                <v:fill type="solid"/>
              </v:shape>
            </v:group>
            <v:group style="position:absolute;left:5527;top:3764;width:118;height:167" coordorigin="5527,3764" coordsize="118,167">
              <v:shape style="position:absolute;left:5527;top:3764;width:118;height:167" coordorigin="5527,3764" coordsize="118,167" path="m5582,3926l5530,3926,5530,3931,5582,3931,5582,3926xe" filled="true" fillcolor="#231f20" stroked="false">
                <v:path arrowok="t"/>
                <v:fill type="solid"/>
              </v:shape>
              <v:shape style="position:absolute;left:5527;top:3764;width:118;height:167" coordorigin="5527,3764" coordsize="118,167" path="m5645,3926l5592,3926,5592,3931,5645,3931,5645,3926xe" filled="true" fillcolor="#231f20" stroked="false">
                <v:path arrowok="t"/>
                <v:fill type="solid"/>
              </v:shape>
              <v:shape style="position:absolute;left:5527;top:3764;width:118;height:167" coordorigin="5527,3764" coordsize="118,167" path="m5566,3780l5540,3780,5543,3782,5545,3787,5545,3918,5543,3923,5540,3925,5538,3926,5573,3926,5570,3925,5569,3924,5567,3923,5567,3920,5566,3919,5566,3851,5570,3844,5566,3844,5566,3780xe" filled="true" fillcolor="#231f20" stroked="false">
                <v:path arrowok="t"/>
                <v:fill type="solid"/>
              </v:shape>
              <v:shape style="position:absolute;left:5527;top:3764;width:118;height:167" coordorigin="5527,3764" coordsize="118,167" path="m5625,3835l5599,3835,5606,3842,5609,3850,5609,3918,5605,3925,5603,3926,5636,3926,5634,3925,5633,3924,5630,3923,5630,3920,5629,3918,5628,3913,5628,3846,5627,3841,5625,3835xe" filled="true" fillcolor="#231f20" stroked="false">
                <v:path arrowok="t"/>
                <v:fill type="solid"/>
              </v:shape>
              <v:shape style="position:absolute;left:5527;top:3764;width:118;height:167" coordorigin="5527,3764" coordsize="118,167" path="m5606,3821l5596,3821,5591,3822,5586,3824,5580,3828,5574,3834,5566,3844,5570,3844,5575,3840,5580,3838,5584,3836,5588,3835,5625,3835,5624,3834,5621,3829,5617,3826,5612,3822,5606,3821xe" filled="true" fillcolor="#231f20" stroked="false">
                <v:path arrowok="t"/>
                <v:fill type="solid"/>
              </v:shape>
              <v:shape style="position:absolute;left:5527;top:3764;width:118;height:167" coordorigin="5527,3764" coordsize="118,167" path="m5566,3764l5560,3764,5527,3778,5530,3781,5533,3780,5566,3780,5566,3764xe" filled="true" fillcolor="#231f20" stroked="false">
                <v:path arrowok="t"/>
                <v:fill type="solid"/>
              </v:shape>
            </v:group>
            <v:group style="position:absolute;left:5657;top:3821;width:92;height:114" coordorigin="5657,3821" coordsize="92,114">
              <v:shape style="position:absolute;left:5657;top:3821;width:92;height:114" coordorigin="5657,3821" coordsize="92,114" path="m5719,3821l5659,3859,5657,3882,5661,3903,5671,3919,5681,3930,5692,3935,5716,3935,5726,3930,5734,3922,5739,3916,5702,3916,5693,3911,5686,3901,5677,3893,5674,3881,5674,3864,5748,3864,5748,3858,5674,3858,5675,3848,5678,3841,5688,3832,5694,3829,5733,3829,5729,3824,5719,3821xe" filled="true" fillcolor="#231f20" stroked="false">
                <v:path arrowok="t"/>
                <v:fill type="solid"/>
              </v:shape>
              <v:shape style="position:absolute;left:5657;top:3821;width:92;height:114" coordorigin="5657,3821" coordsize="92,114" path="m5744,3889l5741,3899,5737,3906,5731,3910,5726,3913,5720,3916,5739,3916,5742,3912,5747,3902,5748,3892,5744,3889xe" filled="true" fillcolor="#231f20" stroked="false">
                <v:path arrowok="t"/>
                <v:fill type="solid"/>
              </v:shape>
              <v:shape style="position:absolute;left:5657;top:3821;width:92;height:114" coordorigin="5657,3821" coordsize="92,114" path="m5733,3829l5705,3829,5708,3830,5712,3833,5717,3835,5722,3842,5723,3846,5723,3851,5724,3858,5748,3858,5748,3851,5744,3840,5736,3833,5733,382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95.141724pt;margin-top:188.460007pt;width:36.75pt;height:8.3pt;mso-position-horizontal-relative:page;mso-position-vertical-relative:page;z-index:9136" coordorigin="5903,3769" coordsize="735,166">
            <v:group style="position:absolute;left:5903;top:3769;width:143;height:166" coordorigin="5903,3769" coordsize="143,166">
              <v:shape style="position:absolute;left:5903;top:3769;width:143;height:166" coordorigin="5903,3769" coordsize="143,166" path="m5975,3770l5911,3816,5903,3856,5905,3874,5940,3925,5981,3935,5995,3935,6007,3931,6019,3924,6020,3924,5977,3924,5966,3922,5958,3916,5948,3911,5941,3902,5936,3890,5932,3873,5930,3850,5933,3829,5975,3778,6019,3778,6015,3776,5998,3771,5975,3770xe" filled="true" fillcolor="#231f20" stroked="false">
                <v:path arrowok="t"/>
                <v:fill type="solid"/>
              </v:shape>
              <v:shape style="position:absolute;left:5903;top:3769;width:143;height:166" coordorigin="5903,3769" coordsize="143,166" path="m6042,3892l6000,3924,6020,3924,6034,3912,6046,3894,6042,3892xe" filled="true" fillcolor="#231f20" stroked="false">
                <v:path arrowok="t"/>
                <v:fill type="solid"/>
              </v:shape>
              <v:shape style="position:absolute;left:5903;top:3769;width:143;height:166" coordorigin="5903,3769" coordsize="143,166" path="m6019,3778l5999,3778,6010,3781,6019,3788,6030,3802,6038,3823,6042,3823,6039,3780,6024,3780,6022,3779,6019,3778xe" filled="true" fillcolor="#231f20" stroked="false">
                <v:path arrowok="t"/>
                <v:fill type="solid"/>
              </v:shape>
              <v:shape style="position:absolute;left:5903;top:3769;width:143;height:166" coordorigin="5903,3769" coordsize="143,166" path="m6038,3769l6035,3769,6034,3773,6032,3775,6028,3780,6039,3780,6038,3769xe" filled="true" fillcolor="#231f20" stroked="false">
                <v:path arrowok="t"/>
                <v:fill type="solid"/>
              </v:shape>
            </v:group>
            <v:group style="position:absolute;left:6058;top:3824;width:120;height:111" coordorigin="6058,3824" coordsize="120,111">
              <v:shape style="position:absolute;left:6058;top:3824;width:120;height:111" coordorigin="6058,3824" coordsize="120,111" path="m6096,3824l6058,3824,6058,3828,6067,3828,6072,3830,6073,3832,6076,3836,6076,3902,6077,3911,6097,3935,6109,3935,6114,3934,6119,3930,6124,3928,6131,3922,6132,3920,6108,3920,6101,3916,6097,3912,6096,3906,6096,3824xe" filled="true" fillcolor="#231f20" stroked="false">
                <v:path arrowok="t"/>
                <v:fill type="solid"/>
              </v:shape>
              <v:shape style="position:absolute;left:6058;top:3824;width:120;height:111" coordorigin="6058,3824" coordsize="120,111" path="m6160,3912l6140,3912,6140,3935,6145,3935,6178,3922,6176,3919,6166,3919,6164,3918,6163,3918,6162,3917,6160,3912xe" filled="true" fillcolor="#231f20" stroked="false">
                <v:path arrowok="t"/>
                <v:fill type="solid"/>
              </v:shape>
              <v:shape style="position:absolute;left:6058;top:3824;width:120;height:111" coordorigin="6058,3824" coordsize="120,111" path="m6160,3824l6122,3824,6122,3828,6130,3828,6134,3829,6139,3834,6140,3838,6140,3905,6134,3911,6128,3914,6125,3917,6120,3919,6116,3920,6132,3920,6140,3912,6160,3912,6160,3824xe" filled="true" fillcolor="#231f20" stroked="false">
                <v:path arrowok="t"/>
                <v:fill type="solid"/>
              </v:shape>
              <v:shape style="position:absolute;left:6058;top:3824;width:120;height:111" coordorigin="6058,3824" coordsize="120,111" path="m6175,3917l6170,3919,6176,3919,6175,3917xe" filled="true" fillcolor="#231f20" stroked="false">
                <v:path arrowok="t"/>
                <v:fill type="solid"/>
              </v:shape>
            </v:group>
            <v:group style="position:absolute;left:6181;top:3821;width:81;height:111" coordorigin="6181,3821" coordsize="81,111">
              <v:shape style="position:absolute;left:6181;top:3821;width:81;height:111" coordorigin="6181,3821" coordsize="81,111" path="m6238,3926l6182,3926,6182,3931,6238,3931,6238,3926xe" filled="true" fillcolor="#231f20" stroked="false">
                <v:path arrowok="t"/>
                <v:fill type="solid"/>
              </v:shape>
              <v:shape style="position:absolute;left:6181;top:3821;width:81;height:111" coordorigin="6181,3821" coordsize="81,111" path="m6218,3836l6194,3836,6197,3839,6199,3844,6199,3918,6198,3922,6197,3923,6194,3924,6192,3926,6229,3926,6224,3924,6222,3922,6220,3917,6218,3912,6218,3854,6223,3847,6225,3845,6218,3845,6218,3836xe" filled="true" fillcolor="#231f20" stroked="false">
                <v:path arrowok="t"/>
                <v:fill type="solid"/>
              </v:shape>
              <v:shape style="position:absolute;left:6181;top:3821;width:81;height:111" coordorigin="6181,3821" coordsize="81,111" path="m6251,3821l6238,3821,6228,3829,6218,3845,6225,3845,6227,3842,6233,3836,6262,3836,6262,3830,6260,3827,6257,3824,6254,3822,6251,3821xe" filled="true" fillcolor="#231f20" stroked="false">
                <v:path arrowok="t"/>
                <v:fill type="solid"/>
              </v:shape>
              <v:shape style="position:absolute;left:6181;top:3821;width:81;height:111" coordorigin="6181,3821" coordsize="81,111" path="m6262,3836l6236,3836,6239,3838,6242,3840,6245,3844,6248,3845,6254,3845,6257,3844,6258,3841,6260,3839,6262,3836xe" filled="true" fillcolor="#231f20" stroked="false">
                <v:path arrowok="t"/>
                <v:fill type="solid"/>
              </v:shape>
              <v:shape style="position:absolute;left:6181;top:3821;width:81;height:111" coordorigin="6181,3821" coordsize="81,111" path="m6218,3821l6214,3821,6181,3834,6182,3838,6186,3836,6218,3836,6218,3821xe" filled="true" fillcolor="#231f20" stroked="false">
                <v:path arrowok="t"/>
                <v:fill type="solid"/>
              </v:shape>
            </v:group>
            <v:group style="position:absolute;left:6262;top:3821;width:80;height:111" coordorigin="6262,3821" coordsize="80,111">
              <v:shape style="position:absolute;left:6262;top:3821;width:80;height:111" coordorigin="6262,3821" coordsize="80,111" path="m6318,3926l6263,3926,6263,3931,6318,3931,6318,3926xe" filled="true" fillcolor="#231f20" stroked="false">
                <v:path arrowok="t"/>
                <v:fill type="solid"/>
              </v:shape>
              <v:shape style="position:absolute;left:6262;top:3821;width:80;height:111" coordorigin="6262,3821" coordsize="80,111" path="m6299,3836l6275,3836,6277,3839,6278,3841,6278,3844,6280,3846,6280,3917,6278,3918,6278,3922,6277,3923,6275,3924,6272,3926,6310,3926,6306,3925,6304,3924,6300,3917,6299,3912,6299,3854,6302,3847,6304,3845,6299,3845,6299,3836xe" filled="true" fillcolor="#231f20" stroked="false">
                <v:path arrowok="t"/>
                <v:fill type="solid"/>
              </v:shape>
              <v:shape style="position:absolute;left:6262;top:3821;width:80;height:111" coordorigin="6262,3821" coordsize="80,111" path="m6331,3821l6317,3821,6308,3829,6299,3845,6304,3845,6306,3842,6311,3838,6313,3836,6341,3836,6341,3830,6340,3827,6335,3822,6331,3821xe" filled="true" fillcolor="#231f20" stroked="false">
                <v:path arrowok="t"/>
                <v:fill type="solid"/>
              </v:shape>
              <v:shape style="position:absolute;left:6262;top:3821;width:80;height:111" coordorigin="6262,3821" coordsize="80,111" path="m6341,3836l6316,3836,6318,3838,6322,3840,6325,3844,6329,3845,6334,3845,6336,3844,6341,3839,6341,3836xe" filled="true" fillcolor="#231f20" stroked="false">
                <v:path arrowok="t"/>
                <v:fill type="solid"/>
              </v:shape>
              <v:shape style="position:absolute;left:6262;top:3821;width:80;height:111" coordorigin="6262,3821" coordsize="80,111" path="m6299,3821l6294,3821,6262,3834,6263,3838,6265,3836,6299,3836,6299,3821xe" filled="true" fillcolor="#231f20" stroked="false">
                <v:path arrowok="t"/>
                <v:fill type="solid"/>
              </v:shape>
            </v:group>
            <v:group style="position:absolute;left:6352;top:3821;width:92;height:114" coordorigin="6352,3821" coordsize="92,114">
              <v:shape style="position:absolute;left:6352;top:3821;width:92;height:114" coordorigin="6352,3821" coordsize="92,114" path="m6414,3821l6354,3859,6352,3882,6356,3903,6366,3919,6376,3930,6386,3935,6410,3935,6421,3930,6428,3922,6434,3916,6397,3916,6388,3911,6380,3901,6372,3893,6368,3881,6368,3864,6443,3864,6443,3858,6368,3858,6370,3848,6373,3841,6383,3832,6389,3829,6428,3829,6424,3824,6414,3821xe" filled="true" fillcolor="#231f20" stroked="false">
                <v:path arrowok="t"/>
                <v:fill type="solid"/>
              </v:shape>
              <v:shape style="position:absolute;left:6352;top:3821;width:92;height:114" coordorigin="6352,3821" coordsize="92,114" path="m6439,3889l6436,3899,6432,3906,6426,3910,6421,3913,6415,3916,6434,3916,6437,3912,6442,3902,6443,3892,6439,3889xe" filled="true" fillcolor="#231f20" stroked="false">
                <v:path arrowok="t"/>
                <v:fill type="solid"/>
              </v:shape>
              <v:shape style="position:absolute;left:6352;top:3821;width:92;height:114" coordorigin="6352,3821" coordsize="92,114" path="m6428,3829l6400,3829,6403,3830,6407,3833,6412,3835,6416,3842,6418,3846,6418,3851,6419,3858,6443,3858,6443,3851,6439,3840,6431,3833,6428,3829xe" filled="true" fillcolor="#231f20" stroked="false">
                <v:path arrowok="t"/>
                <v:fill type="solid"/>
              </v:shape>
            </v:group>
            <v:group style="position:absolute;left:6451;top:3821;width:118;height:111" coordorigin="6451,3821" coordsize="118,111">
              <v:shape style="position:absolute;left:6451;top:3821;width:118;height:111" coordorigin="6451,3821" coordsize="118,111" path="m6506,3926l6452,3926,6452,3931,6506,3931,6506,3926xe" filled="true" fillcolor="#231f20" stroked="false">
                <v:path arrowok="t"/>
                <v:fill type="solid"/>
              </v:shape>
              <v:shape style="position:absolute;left:6451;top:3821;width:118;height:111" coordorigin="6451,3821" coordsize="118,111" path="m6569,3926l6516,3926,6516,3931,6569,3931,6569,3926xe" filled="true" fillcolor="#231f20" stroked="false">
                <v:path arrowok="t"/>
                <v:fill type="solid"/>
              </v:shape>
              <v:shape style="position:absolute;left:6451;top:3821;width:118;height:111" coordorigin="6451,3821" coordsize="118,111" path="m6488,3836l6464,3836,6467,3839,6468,3841,6468,3844,6469,3846,6469,3914,6468,3920,6467,3923,6464,3925,6461,3926,6497,3926,6492,3924,6491,3923,6490,3920,6488,3919,6488,3851,6495,3844,6488,3844,6488,3836xe" filled="true" fillcolor="#231f20" stroked="false">
                <v:path arrowok="t"/>
                <v:fill type="solid"/>
              </v:shape>
              <v:shape style="position:absolute;left:6451;top:3821;width:118;height:111" coordorigin="6451,3821" coordsize="118,111" path="m6548,3835l6522,3835,6527,3838,6529,3841,6532,3846,6533,3853,6533,3918,6530,3923,6527,3926,6560,3926,6558,3925,6557,3924,6554,3923,6554,3920,6553,3918,6552,3913,6552,3845,6550,3840,6548,3835xe" filled="true" fillcolor="#231f20" stroked="false">
                <v:path arrowok="t"/>
                <v:fill type="solid"/>
              </v:shape>
              <v:shape style="position:absolute;left:6451;top:3821;width:118;height:111" coordorigin="6451,3821" coordsize="118,111" path="m6530,3821l6522,3821,6506,3827,6488,3844,6495,3844,6498,3840,6508,3835,6548,3835,6547,3833,6544,3828,6540,3826,6535,3822,6530,3821xe" filled="true" fillcolor="#231f20" stroked="false">
                <v:path arrowok="t"/>
                <v:fill type="solid"/>
              </v:shape>
              <v:shape style="position:absolute;left:6451;top:3821;width:118;height:111" coordorigin="6451,3821" coordsize="118,111" path="m6488,3821l6484,3821,6451,3834,6452,3838,6456,3836,6488,3836,6488,3821xe" filled="true" fillcolor="#231f20" stroked="false">
                <v:path arrowok="t"/>
                <v:fill type="solid"/>
              </v:shape>
            </v:group>
            <v:group style="position:absolute;left:6572;top:3788;width:65;height:144" coordorigin="6572,3788" coordsize="65,144">
              <v:shape style="position:absolute;left:6572;top:3788;width:65;height:144" coordorigin="6572,3788" coordsize="65,144" path="m6608,3832l6589,3832,6589,3912,6590,3918,6593,3925,6595,3928,6602,3932,6616,3932,6620,3931,6625,3928,6630,3923,6633,3919,6616,3919,6613,3918,6612,3916,6610,3913,6608,3908,6608,3832xe" filled="true" fillcolor="#231f20" stroked="false">
                <v:path arrowok="t"/>
                <v:fill type="solid"/>
              </v:shape>
              <v:shape style="position:absolute;left:6572;top:3788;width:65;height:144" coordorigin="6572,3788" coordsize="65,144" path="m6637,3910l6632,3910,6631,3913,6629,3916,6622,3919,6633,3919,6634,3918,6637,3910xe" filled="true" fillcolor="#231f20" stroked="false">
                <v:path arrowok="t"/>
                <v:fill type="solid"/>
              </v:shape>
              <v:shape style="position:absolute;left:6572;top:3788;width:65;height:144" coordorigin="6572,3788" coordsize="65,144" path="m6608,3788l6605,3788,6601,3797,6599,3802,6598,3805,6594,3810,6589,3815,6586,3820,6576,3827,6572,3828,6572,3832,6634,3832,6634,3824,6608,3824,6608,378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39.121002pt;margin-top:188.639999pt;width:39.706333pt;height:8.085000pt;mso-position-horizontal-relative:page;mso-position-vertical-relative:page;z-index:9160" type="#_x0000_t75" stroked="false">
            <v:imagedata r:id="rId96" o:title=""/>
          </v:shape>
        </w:pict>
      </w:r>
      <w:r>
        <w:rPr/>
        <w:pict>
          <v:group style="position:absolute;margin-left:386.580994pt;margin-top:188.220001pt;width:16.95pt;height:8.550pt;mso-position-horizontal-relative:page;mso-position-vertical-relative:page;z-index:9184" coordorigin="7732,3764" coordsize="339,171">
            <v:group style="position:absolute;left:7732;top:3821;width:98;height:113" coordorigin="7732,3821" coordsize="98,113">
              <v:shape style="position:absolute;left:7732;top:3821;width:98;height:113" coordorigin="7732,3821" coordsize="98,113" path="m7804,3828l7778,3828,7783,3830,7790,3838,7792,3845,7792,3856,7788,3862,7767,3870,7752,3877,7732,3900,7732,3914,7734,3920,7739,3925,7744,3931,7750,3934,7762,3934,7766,3932,7774,3929,7781,3924,7785,3920,7764,3920,7760,3918,7753,3911,7752,3906,7752,3895,7753,3892,7758,3884,7763,3881,7769,3877,7772,3875,7780,3872,7792,3868,7811,3868,7811,3847,7810,3840,7808,3836,7806,3832,7804,3828xe" filled="true" fillcolor="#231f20" stroked="false">
                <v:path arrowok="t"/>
                <v:fill type="solid"/>
              </v:shape>
              <v:shape style="position:absolute;left:7732;top:3821;width:98;height:113" coordorigin="7732,3821" coordsize="98,113" path="m7812,3916l7792,3916,7792,3922,7793,3926,7795,3929,7798,3932,7800,3934,7812,3934,7820,3928,7827,3918,7814,3918,7813,3917,7812,3917,7812,3916xe" filled="true" fillcolor="#231f20" stroked="false">
                <v:path arrowok="t"/>
                <v:fill type="solid"/>
              </v:shape>
              <v:shape style="position:absolute;left:7732;top:3821;width:98;height:113" coordorigin="7732,3821" coordsize="98,113" path="m7811,3868l7792,3868,7792,3908,7782,3916,7774,3920,7785,3920,7792,3916,7812,3916,7812,3913,7811,3911,7811,3868xe" filled="true" fillcolor="#231f20" stroked="false">
                <v:path arrowok="t"/>
                <v:fill type="solid"/>
              </v:shape>
              <v:shape style="position:absolute;left:7732;top:3821;width:98;height:113" coordorigin="7732,3821" coordsize="98,113" path="m7829,3910l7822,3917,7819,3918,7827,3918,7829,3916,7829,3910xe" filled="true" fillcolor="#231f20" stroked="false">
                <v:path arrowok="t"/>
                <v:fill type="solid"/>
              </v:shape>
              <v:shape style="position:absolute;left:7732;top:3821;width:98;height:113" coordorigin="7732,3821" coordsize="98,113" path="m7784,3821l7763,3821,7753,3823,7739,3835,7736,3841,7736,3854,7739,3856,7740,3858,7742,3859,7748,3859,7751,3858,7754,3854,7756,3851,7756,3838,7757,3834,7760,3832,7763,3829,7766,3828,7804,3828,7799,3826,7793,3822,7784,3821xe" filled="true" fillcolor="#231f20" stroked="false">
                <v:path arrowok="t"/>
                <v:fill type="solid"/>
              </v:shape>
            </v:group>
            <v:group style="position:absolute;left:7831;top:3821;width:118;height:111" coordorigin="7831,3821" coordsize="118,111">
              <v:shape style="position:absolute;left:7831;top:3821;width:118;height:111" coordorigin="7831,3821" coordsize="118,111" path="m7886,3926l7832,3926,7832,3931,7886,3931,7886,3926xe" filled="true" fillcolor="#231f20" stroked="false">
                <v:path arrowok="t"/>
                <v:fill type="solid"/>
              </v:shape>
              <v:shape style="position:absolute;left:7831;top:3821;width:118;height:111" coordorigin="7831,3821" coordsize="118,111" path="m7949,3926l7896,3926,7896,3931,7949,3931,7949,3926xe" filled="true" fillcolor="#231f20" stroked="false">
                <v:path arrowok="t"/>
                <v:fill type="solid"/>
              </v:shape>
              <v:shape style="position:absolute;left:7831;top:3821;width:118;height:111" coordorigin="7831,3821" coordsize="118,111" path="m7868,3836l7844,3836,7847,3839,7848,3841,7848,3844,7849,3846,7849,3914,7848,3920,7847,3923,7844,3925,7841,3926,7877,3926,7872,3924,7871,3923,7870,3920,7868,3919,7868,3851,7875,3844,7868,3844,7868,3836xe" filled="true" fillcolor="#231f20" stroked="false">
                <v:path arrowok="t"/>
                <v:fill type="solid"/>
              </v:shape>
              <v:shape style="position:absolute;left:7831;top:3821;width:118;height:111" coordorigin="7831,3821" coordsize="118,111" path="m7928,3835l7902,3835,7907,3838,7909,3841,7912,3846,7913,3853,7913,3918,7910,3923,7907,3926,7940,3926,7938,3925,7937,3924,7934,3923,7934,3920,7933,3918,7932,3913,7932,3845,7930,3840,7928,3835xe" filled="true" fillcolor="#231f20" stroked="false">
                <v:path arrowok="t"/>
                <v:fill type="solid"/>
              </v:shape>
              <v:shape style="position:absolute;left:7831;top:3821;width:118;height:111" coordorigin="7831,3821" coordsize="118,111" path="m7910,3821l7902,3821,7886,3827,7868,3844,7875,3844,7878,3840,7888,3835,7928,3835,7927,3833,7924,3828,7920,3826,7915,3822,7910,3821xe" filled="true" fillcolor="#231f20" stroked="false">
                <v:path arrowok="t"/>
                <v:fill type="solid"/>
              </v:shape>
              <v:shape style="position:absolute;left:7831;top:3821;width:118;height:111" coordorigin="7831,3821" coordsize="118,111" path="m7868,3821l7864,3821,7831,3834,7832,3838,7836,3836,7868,3836,7868,3821xe" filled="true" fillcolor="#231f20" stroked="false">
                <v:path arrowok="t"/>
                <v:fill type="solid"/>
              </v:shape>
            </v:group>
            <v:group style="position:absolute;left:7957;top:3764;width:113;height:171" coordorigin="7957,3764" coordsize="113,171">
              <v:shape style="position:absolute;left:7957;top:3764;width:113;height:171" coordorigin="7957,3764" coordsize="113,171" path="m8020,3821l7960,3862,7957,3882,7957,3898,7962,3910,7970,3919,7980,3930,7990,3935,8008,3935,8012,3934,8017,3931,8023,3929,8030,3922,8004,3922,7997,3917,7982,3900,7979,3888,7979,3857,7982,3845,7990,3838,7996,3830,8002,3828,8032,3828,8027,3823,8020,3821xe" filled="true" fillcolor="#231f20" stroked="false">
                <v:path arrowok="t"/>
                <v:fill type="solid"/>
              </v:shape>
              <v:shape style="position:absolute;left:7957;top:3764;width:113;height:171" coordorigin="7957,3764" coordsize="113,171" path="m8069,3917l8065,3918,8063,3919,8033,3919,8033,3935,8039,3935,8070,3922,8069,3917xe" filled="true" fillcolor="#231f20" stroked="false">
                <v:path arrowok="t"/>
                <v:fill type="solid"/>
              </v:shape>
              <v:shape style="position:absolute;left:7957;top:3764;width:113;height:171" coordorigin="7957,3764" coordsize="113,171" path="m8032,3828l8012,3828,8016,3829,8020,3832,8023,3833,8027,3836,8032,3846,8033,3851,8033,3911,8027,3918,8020,3922,8030,3922,8033,3919,8059,3919,8058,3918,8056,3918,8054,3917,8054,3914,8053,3912,8053,3908,8052,3901,8052,3829,8033,3829,8032,3828xe" filled="true" fillcolor="#231f20" stroked="false">
                <v:path arrowok="t"/>
                <v:fill type="solid"/>
              </v:shape>
              <v:shape style="position:absolute;left:7957;top:3764;width:113;height:171" coordorigin="7957,3764" coordsize="113,171" path="m8052,3780l8028,3780,8030,3782,8033,3787,8033,3829,8052,3829,8052,3780xe" filled="true" fillcolor="#231f20" stroked="false">
                <v:path arrowok="t"/>
                <v:fill type="solid"/>
              </v:shape>
              <v:shape style="position:absolute;left:7957;top:3764;width:113;height:171" coordorigin="7957,3764" coordsize="113,171" path="m8052,3764l8047,3764,8015,3778,8017,3781,8020,3780,8052,3780,8052,376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0.401001pt;margin-top:188.220001pt;width:14.25pt;height:8.550pt;mso-position-horizontal-relative:page;mso-position-vertical-relative:page;z-index:9208" coordorigin="8208,3764" coordsize="285,171">
            <v:group style="position:absolute;left:8208;top:3788;width:65;height:144" coordorigin="8208,3788" coordsize="65,144">
              <v:shape style="position:absolute;left:8208;top:3788;width:65;height:144" coordorigin="8208,3788" coordsize="65,144" path="m8244,3832l8225,3832,8225,3912,8236,3930,8238,3932,8251,3932,8256,3931,8261,3928,8269,3919,8252,3919,8249,3918,8248,3916,8245,3913,8244,3908,8244,3832xe" filled="true" fillcolor="#231f20" stroked="false">
                <v:path arrowok="t"/>
                <v:fill type="solid"/>
              </v:shape>
              <v:shape style="position:absolute;left:8208;top:3788;width:65;height:144" coordorigin="8208,3788" coordsize="65,144" path="m8273,3910l8268,3910,8267,3913,8264,3916,8257,3919,8269,3919,8270,3918,8273,3910xe" filled="true" fillcolor="#231f20" stroked="false">
                <v:path arrowok="t"/>
                <v:fill type="solid"/>
              </v:shape>
              <v:shape style="position:absolute;left:8208;top:3788;width:65;height:144" coordorigin="8208,3788" coordsize="65,144" path="m8244,3788l8240,3788,8238,3797,8234,3802,8233,3805,8226,3815,8221,3820,8216,3823,8213,3827,8208,3828,8208,3832,8269,3832,8269,3824,8244,3824,8244,3788xe" filled="true" fillcolor="#231f20" stroked="false">
                <v:path arrowok="t"/>
                <v:fill type="solid"/>
              </v:shape>
            </v:group>
            <v:group style="position:absolute;left:8274;top:3764;width:117;height:167" coordorigin="8274,3764" coordsize="117,167">
              <v:shape style="position:absolute;left:8274;top:3764;width:117;height:167" coordorigin="8274,3764" coordsize="117,167" path="m8329,3926l8275,3926,8275,3931,8329,3931,8329,3926xe" filled="true" fillcolor="#231f20" stroked="false">
                <v:path arrowok="t"/>
                <v:fill type="solid"/>
              </v:shape>
              <v:shape style="position:absolute;left:8274;top:3764;width:117;height:167" coordorigin="8274,3764" coordsize="117,167" path="m8390,3926l8338,3926,8338,3931,8390,3931,8390,3926xe" filled="true" fillcolor="#231f20" stroked="false">
                <v:path arrowok="t"/>
                <v:fill type="solid"/>
              </v:shape>
              <v:shape style="position:absolute;left:8274;top:3764;width:117;height:167" coordorigin="8274,3764" coordsize="117,167" path="m8311,3780l8287,3780,8290,3782,8291,3785,8291,3787,8292,3790,8292,3918,8290,3923,8287,3925,8284,3926,8320,3926,8315,3924,8314,3923,8312,3920,8311,3919,8311,3851,8317,3844,8311,3844,8311,3780xe" filled="true" fillcolor="#231f20" stroked="false">
                <v:path arrowok="t"/>
                <v:fill type="solid"/>
              </v:shape>
              <v:shape style="position:absolute;left:8274;top:3764;width:117;height:167" coordorigin="8274,3764" coordsize="117,167" path="m8370,3835l8345,3835,8348,3838,8351,3840,8352,3842,8354,3850,8355,3856,8356,3918,8353,3923,8350,3926,8382,3926,8381,3925,8378,3924,8377,3923,8376,3920,8376,3918,8375,3913,8375,3856,8374,3846,8372,3841,8370,3835xe" filled="true" fillcolor="#231f20" stroked="false">
                <v:path arrowok="t"/>
                <v:fill type="solid"/>
              </v:shape>
              <v:shape style="position:absolute;left:8274;top:3764;width:117;height:167" coordorigin="8274,3764" coordsize="117,167" path="m8353,3821l8342,3821,8338,3822,8332,3824,8327,3828,8320,3834,8311,3844,8317,3844,8322,3840,8327,3838,8334,3835,8370,3835,8370,3834,8368,3829,8358,3822,8353,3821xe" filled="true" fillcolor="#231f20" stroked="false">
                <v:path arrowok="t"/>
                <v:fill type="solid"/>
              </v:shape>
              <v:shape style="position:absolute;left:8274;top:3764;width:117;height:167" coordorigin="8274,3764" coordsize="117,167" path="m8311,3764l8306,3764,8274,3778,8275,3781,8279,3780,8311,3780,8311,3764xe" filled="true" fillcolor="#231f20" stroked="false">
                <v:path arrowok="t"/>
                <v:fill type="solid"/>
              </v:shape>
            </v:group>
            <v:group style="position:absolute;left:8401;top:3821;width:92;height:114" coordorigin="8401,3821" coordsize="92,114">
              <v:shape style="position:absolute;left:8401;top:3821;width:92;height:114" coordorigin="8401,3821" coordsize="92,114" path="m8462,3821l8404,3859,8401,3882,8405,3903,8416,3919,8424,3930,8435,3935,8460,3935,8470,3930,8478,3922,8483,3916,8447,3916,8437,3911,8430,3901,8422,3893,8418,3881,8418,3864,8492,3864,8492,3858,8418,3858,8419,3848,8422,3841,8426,3836,8432,3832,8437,3829,8477,3829,8473,3824,8462,3821xe" filled="true" fillcolor="#231f20" stroked="false">
                <v:path arrowok="t"/>
                <v:fill type="solid"/>
              </v:shape>
              <v:shape style="position:absolute;left:8401;top:3821;width:92;height:114" coordorigin="8401,3821" coordsize="92,114" path="m8489,3889l8464,3916,8483,3916,8485,3912,8490,3902,8492,3892,8489,3889xe" filled="true" fillcolor="#231f20" stroked="false">
                <v:path arrowok="t"/>
                <v:fill type="solid"/>
              </v:shape>
              <v:shape style="position:absolute;left:8401;top:3821;width:92;height:114" coordorigin="8401,3821" coordsize="92,114" path="m8477,3829l8448,3829,8453,3830,8460,3835,8464,3839,8466,3846,8467,3851,8467,3858,8492,3858,8492,3851,8488,3840,8480,3833,8477,382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31.94101pt;margin-top:188.220001pt;width:33.7pt;height:10.95pt;mso-position-horizontal-relative:page;mso-position-vertical-relative:page;z-index:9232" coordorigin="8639,3764" coordsize="674,219">
            <v:group style="position:absolute;left:8639;top:3773;width:120;height:159" coordorigin="8639,3773" coordsize="120,159">
              <v:shape style="position:absolute;left:8639;top:3773;width:120;height:159" coordorigin="8639,3773" coordsize="120,159" path="m8707,3926l8639,3926,8639,3931,8707,3931,8707,3926xe" filled="true" fillcolor="#231f20" stroked="false">
                <v:path arrowok="t"/>
                <v:fill type="solid"/>
              </v:shape>
              <v:shape style="position:absolute;left:8639;top:3773;width:120;height:159" coordorigin="8639,3773" coordsize="120,159" path="m8758,3773l8639,3773,8639,3776,8648,3776,8652,3778,8656,3780,8658,3781,8659,3782,8662,3787,8662,3912,8660,3919,8659,3922,8656,3925,8651,3926,8694,3926,8690,3924,8688,3923,8687,3920,8686,3919,8684,3917,8684,3853,8738,3853,8738,3844,8684,3844,8684,3781,8758,3781,8758,3773xe" filled="true" fillcolor="#231f20" stroked="false">
                <v:path arrowok="t"/>
                <v:fill type="solid"/>
              </v:shape>
              <v:shape style="position:absolute;left:8639;top:3773;width:120;height:159" coordorigin="8639,3773" coordsize="120,159" path="m8738,3853l8718,3853,8723,3854,8728,3857,8730,3859,8731,3862,8734,3865,8734,3875,8738,3875,8738,3853xe" filled="true" fillcolor="#231f20" stroked="false">
                <v:path arrowok="t"/>
                <v:fill type="solid"/>
              </v:shape>
              <v:shape style="position:absolute;left:8639;top:3773;width:120;height:159" coordorigin="8639,3773" coordsize="120,159" path="m8738,3822l8734,3822,8732,3830,8731,3836,8728,3839,8725,3842,8720,3844,8738,3844,8738,3822xe" filled="true" fillcolor="#231f20" stroked="false">
                <v:path arrowok="t"/>
                <v:fill type="solid"/>
              </v:shape>
              <v:shape style="position:absolute;left:8639;top:3773;width:120;height:159" coordorigin="8639,3773" coordsize="120,159" path="m8758,3781l8734,3781,8737,3784,8742,3785,8748,3791,8750,3794,8753,3799,8755,3808,8759,3808,8758,3781xe" filled="true" fillcolor="#231f20" stroked="false">
                <v:path arrowok="t"/>
                <v:fill type="solid"/>
              </v:shape>
            </v:group>
            <v:group style="position:absolute;left:8777;top:3821;width:99;height:113" coordorigin="8777,3821" coordsize="99,113">
              <v:shape style="position:absolute;left:8777;top:3821;width:99;height:113" coordorigin="8777,3821" coordsize="99,113" path="m8849,3828l8824,3828,8828,3830,8836,3838,8837,3845,8837,3856,8833,3862,8812,3870,8797,3877,8777,3900,8777,3914,8779,3920,8784,3925,8789,3931,8795,3934,8808,3934,8812,3932,8819,3929,8826,3924,8831,3920,8809,3920,8806,3918,8798,3911,8797,3906,8797,3895,8798,3892,8803,3884,8808,3881,8814,3877,8818,3875,8825,3872,8837,3868,8856,3868,8856,3840,8855,3836,8852,3832,8849,3828xe" filled="true" fillcolor="#231f20" stroked="false">
                <v:path arrowok="t"/>
                <v:fill type="solid"/>
              </v:shape>
              <v:shape style="position:absolute;left:8777;top:3821;width:99;height:113" coordorigin="8777,3821" coordsize="99,113" path="m8857,3916l8837,3916,8837,3922,8838,3926,8840,3929,8843,3932,8846,3934,8857,3934,8866,3928,8873,3918,8860,3918,8857,3916xe" filled="true" fillcolor="#231f20" stroked="false">
                <v:path arrowok="t"/>
                <v:fill type="solid"/>
              </v:shape>
              <v:shape style="position:absolute;left:8777;top:3821;width:99;height:113" coordorigin="8777,3821" coordsize="99,113" path="m8856,3868l8837,3868,8837,3908,8827,3916,8820,3920,8831,3920,8837,3916,8857,3916,8857,3913,8856,3911,8856,3868xe" filled="true" fillcolor="#231f20" stroked="false">
                <v:path arrowok="t"/>
                <v:fill type="solid"/>
              </v:shape>
              <v:shape style="position:absolute;left:8777;top:3821;width:99;height:113" coordorigin="8777,3821" coordsize="99,113" path="m8875,3910l8870,3914,8867,3917,8866,3918,8873,3918,8875,3916,8875,3910xe" filled="true" fillcolor="#231f20" stroked="false">
                <v:path arrowok="t"/>
                <v:fill type="solid"/>
              </v:shape>
              <v:shape style="position:absolute;left:8777;top:3821;width:99;height:113" coordorigin="8777,3821" coordsize="99,113" path="m8830,3821l8808,3821,8798,3823,8791,3829,8785,3835,8782,3841,8782,3851,8783,3854,8786,3858,8789,3859,8794,3859,8796,3858,8798,3856,8801,3854,8801,3838,8802,3834,8806,3832,8808,3829,8812,3828,8849,3828,8844,3826,8838,3822,8830,3821xe" filled="true" fillcolor="#231f20" stroked="false">
                <v:path arrowok="t"/>
                <v:fill type="solid"/>
              </v:shape>
            </v:group>
            <v:group style="position:absolute;left:8875;top:3821;width:184;height:111" coordorigin="8875,3821" coordsize="184,111">
              <v:shape style="position:absolute;left:8875;top:3821;width:184;height:111" coordorigin="8875,3821" coordsize="184,111" path="m8929,3926l8876,3926,8876,3931,8929,3931,8929,3926xe" filled="true" fillcolor="#231f20" stroked="false">
                <v:path arrowok="t"/>
                <v:fill type="solid"/>
              </v:shape>
              <v:shape style="position:absolute;left:8875;top:3821;width:184;height:111" coordorigin="8875,3821" coordsize="184,111" path="m8995,3926l8940,3926,8940,3931,8995,3931,8995,3926xe" filled="true" fillcolor="#231f20" stroked="false">
                <v:path arrowok="t"/>
                <v:fill type="solid"/>
              </v:shape>
              <v:shape style="position:absolute;left:8875;top:3821;width:184;height:111" coordorigin="8875,3821" coordsize="184,111" path="m9059,3926l9006,3926,9006,3931,9059,3931,9059,3926xe" filled="true" fillcolor="#231f20" stroked="false">
                <v:path arrowok="t"/>
                <v:fill type="solid"/>
              </v:shape>
              <v:shape style="position:absolute;left:8875;top:3821;width:184;height:111" coordorigin="8875,3821" coordsize="184,111" path="m8912,3836l8888,3836,8891,3839,8891,3840,8892,3844,8892,3846,8893,3854,8893,3913,8892,3918,8891,3920,8891,3923,8888,3924,8887,3925,8885,3926,8920,3926,8918,3925,8916,3924,8915,3923,8912,3918,8912,3850,8916,3845,8918,3844,8912,3844,8912,3836xe" filled="true" fillcolor="#231f20" stroked="false">
                <v:path arrowok="t"/>
                <v:fill type="solid"/>
              </v:shape>
              <v:shape style="position:absolute;left:8875;top:3821;width:184;height:111" coordorigin="8875,3821" coordsize="184,111" path="m8973,3834l8946,3834,8951,3836,8954,3842,8957,3846,8958,3852,8958,3918,8957,3922,8956,3924,8951,3926,8986,3926,8981,3924,8980,3923,8978,3920,8977,3919,8977,3850,8983,3844,8976,3844,8975,3836,8973,3834xe" filled="true" fillcolor="#231f20" stroked="false">
                <v:path arrowok="t"/>
                <v:fill type="solid"/>
              </v:shape>
              <v:shape style="position:absolute;left:8875;top:3821;width:184;height:111" coordorigin="8875,3821" coordsize="184,111" path="m9038,3835l9012,3835,9017,3838,9019,3842,9022,3846,9023,3852,9023,3918,9022,3922,9020,3923,9018,3924,9016,3926,9050,3926,9046,3924,9044,3923,9043,3920,9043,3918,9042,3913,9042,3844,9040,3840,9038,3835xe" filled="true" fillcolor="#231f20" stroked="false">
                <v:path arrowok="t"/>
                <v:fill type="solid"/>
              </v:shape>
              <v:shape style="position:absolute;left:8875;top:3821;width:184;height:111" coordorigin="8875,3821" coordsize="184,111" path="m8956,3821l8946,3821,8941,3822,8938,3823,8933,3824,8929,3827,8924,3832,8920,3835,8912,3844,8918,3844,8921,3841,8927,3838,8932,3835,8935,3834,8973,3834,8971,3830,8962,3823,8956,3821xe" filled="true" fillcolor="#231f20" stroked="false">
                <v:path arrowok="t"/>
                <v:fill type="solid"/>
              </v:shape>
              <v:shape style="position:absolute;left:8875;top:3821;width:184;height:111" coordorigin="8875,3821" coordsize="184,111" path="m9019,3821l9008,3821,9002,3822,8996,3826,8992,3828,8984,3834,8976,3844,8983,3844,8988,3840,8993,3838,8996,3835,9038,3835,9037,3833,9034,3828,9029,3826,9025,3822,9019,3821xe" filled="true" fillcolor="#231f20" stroked="false">
                <v:path arrowok="t"/>
                <v:fill type="solid"/>
              </v:shape>
              <v:shape style="position:absolute;left:8875;top:3821;width:184;height:111" coordorigin="8875,3821" coordsize="184,111" path="m8912,3821l8908,3821,8875,3834,8876,3838,8880,3836,8912,3836,8912,3821xe" filled="true" fillcolor="#231f20" stroked="false">
                <v:path arrowok="t"/>
                <v:fill type="solid"/>
              </v:shape>
            </v:group>
            <v:group style="position:absolute;left:9066;top:3764;width:54;height:167" coordorigin="9066,3764" coordsize="54,167">
              <v:shape style="position:absolute;left:9066;top:3764;width:54;height:167" coordorigin="9066,3764" coordsize="54,167" path="m9097,3764l9091,3764,9088,3766,9086,3768,9084,3770,9083,3773,9083,3780,9084,3782,9089,3787,9091,3788,9097,3788,9101,3787,9106,3782,9106,3770,9101,3766,9097,3764xe" filled="true" fillcolor="#231f20" stroked="false">
                <v:path arrowok="t"/>
                <v:fill type="solid"/>
              </v:shape>
              <v:shape style="position:absolute;left:9066;top:3764;width:54;height:167" coordorigin="9066,3764" coordsize="54,167" path="m9120,3926l9068,3926,9068,3931,9120,3931,9120,3926xe" filled="true" fillcolor="#231f20" stroked="false">
                <v:path arrowok="t"/>
                <v:fill type="solid"/>
              </v:shape>
              <v:shape style="position:absolute;left:9066;top:3764;width:54;height:167" coordorigin="9066,3764" coordsize="54,167" path="m9104,3836l9080,3836,9080,3838,9083,3840,9084,3842,9084,3846,9085,3854,9085,3913,9084,3918,9082,3923,9079,3925,9077,3926,9112,3926,9110,3925,9108,3924,9107,3923,9104,3918,9104,3836xe" filled="true" fillcolor="#231f20" stroked="false">
                <v:path arrowok="t"/>
                <v:fill type="solid"/>
              </v:shape>
              <v:shape style="position:absolute;left:9066;top:3764;width:54;height:167" coordorigin="9066,3764" coordsize="54,167" path="m9104,3821l9098,3821,9066,3834,9068,3838,9071,3836,9104,3836,9104,3821xe" filled="true" fillcolor="#231f20" stroked="false">
                <v:path arrowok="t"/>
                <v:fill type="solid"/>
              </v:shape>
            </v:group>
            <v:group style="position:absolute;left:9133;top:3764;width:56;height:167" coordorigin="9133,3764" coordsize="56,167">
              <v:shape style="position:absolute;left:9133;top:3764;width:56;height:167" coordorigin="9133,3764" coordsize="56,167" path="m9188,3926l9136,3926,9136,3931,9188,3931,9188,3926xe" filled="true" fillcolor="#231f20" stroked="false">
                <v:path arrowok="t"/>
                <v:fill type="solid"/>
              </v:shape>
              <v:shape style="position:absolute;left:9133;top:3764;width:56;height:167" coordorigin="9133,3764" coordsize="56,167" path="m9170,3780l9146,3780,9149,3782,9150,3785,9150,3787,9151,3790,9151,3918,9149,3923,9148,3924,9145,3925,9144,3926,9179,3926,9176,3925,9175,3924,9173,3923,9172,3920,9172,3918,9170,3913,9170,3780xe" filled="true" fillcolor="#231f20" stroked="false">
                <v:path arrowok="t"/>
                <v:fill type="solid"/>
              </v:shape>
              <v:shape style="position:absolute;left:9133;top:3764;width:56;height:167" coordorigin="9133,3764" coordsize="56,167" path="m9170,3764l9166,3764,9133,3778,9136,3781,9138,3780,9170,3780,9170,3764xe" filled="true" fillcolor="#231f20" stroked="false">
                <v:path arrowok="t"/>
                <v:fill type="solid"/>
              </v:shape>
            </v:group>
            <v:group style="position:absolute;left:9194;top:3824;width:118;height:159" coordorigin="9194,3824" coordsize="118,159">
              <v:shape style="position:absolute;left:9194;top:3824;width:118;height:159" coordorigin="9194,3824" coordsize="118,159" path="m9215,3959l9209,3959,9205,3960,9203,3962,9200,3964,9200,3973,9202,3977,9204,3979,9208,3982,9211,3983,9222,3983,9229,3980,9235,3976,9242,3970,9247,3964,9228,3964,9226,3962,9215,3959xe" filled="true" fillcolor="#231f20" stroked="false">
                <v:path arrowok="t"/>
                <v:fill type="solid"/>
              </v:shape>
              <v:shape style="position:absolute;left:9194;top:3824;width:118;height:159" coordorigin="9194,3824" coordsize="118,159" path="m9245,3824l9194,3824,9194,3828,9202,3830,9204,3833,9206,3834,9208,3836,9212,3844,9214,3846,9252,3926,9245,3946,9239,3958,9236,3960,9233,3962,9230,3964,9247,3964,9248,3962,9252,3952,9272,3902,9262,3902,9235,3848,9233,3844,9232,3839,9232,3834,9233,3832,9234,3830,9239,3828,9245,3828,9245,3824xe" filled="true" fillcolor="#231f20" stroked="false">
                <v:path arrowok="t"/>
                <v:fill type="solid"/>
              </v:shape>
              <v:shape style="position:absolute;left:9194;top:3824;width:118;height:159" coordorigin="9194,3824" coordsize="118,159" path="m9304,3830l9287,3830,9287,3832,9288,3833,9288,3838,9287,3840,9286,3844,9262,3902,9272,3902,9295,3845,9298,3840,9299,3836,9300,3835,9301,3833,9304,3830xe" filled="true" fillcolor="#231f20" stroked="false">
                <v:path arrowok="t"/>
                <v:fill type="solid"/>
              </v:shape>
              <v:shape style="position:absolute;left:9194;top:3824;width:118;height:159" coordorigin="9194,3824" coordsize="118,159" path="m9308,3828l9282,3828,9283,3829,9286,3829,9286,3830,9305,3830,9306,3829,9308,3828xe" filled="true" fillcolor="#231f20" stroked="false">
                <v:path arrowok="t"/>
                <v:fill type="solid"/>
              </v:shape>
              <v:shape style="position:absolute;left:9194;top:3824;width:118;height:159" coordorigin="9194,3824" coordsize="118,159" path="m9312,3824l9277,3824,9277,3828,9312,3828,9312,382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72.561005pt;margin-top:188.639999pt;width:25pt;height:8.1pt;mso-position-horizontal-relative:page;mso-position-vertical-relative:page;z-index:9256" coordorigin="9451,3773" coordsize="500,162">
            <v:group style="position:absolute;left:9451;top:3773;width:134;height:159" coordorigin="9451,3773" coordsize="134,159">
              <v:shape style="position:absolute;left:9451;top:3773;width:134;height:159" coordorigin="9451,3773" coordsize="134,159" path="m9551,3926l9484,3926,9484,3931,9551,3931,9551,3926xe" filled="true" fillcolor="#231f20" stroked="false">
                <v:path arrowok="t"/>
                <v:fill type="solid"/>
              </v:shape>
              <v:shape style="position:absolute;left:9451;top:3773;width:134;height:159" coordorigin="9451,3773" coordsize="134,159" path="m9529,3782l9506,3782,9506,3912,9505,3918,9504,3920,9500,3925,9496,3926,9540,3926,9535,3925,9532,3922,9530,3919,9529,3913,9529,3782xe" filled="true" fillcolor="#231f20" stroked="false">
                <v:path arrowok="t"/>
                <v:fill type="solid"/>
              </v:shape>
              <v:shape style="position:absolute;left:9451;top:3773;width:134;height:159" coordorigin="9451,3773" coordsize="134,159" path="m9583,3773l9454,3773,9451,3810,9456,3810,9456,3803,9458,3797,9461,3792,9463,3788,9467,3785,9472,3784,9474,3782,9584,3782,9583,3773xe" filled="true" fillcolor="#231f20" stroked="false">
                <v:path arrowok="t"/>
                <v:fill type="solid"/>
              </v:shape>
              <v:shape style="position:absolute;left:9451;top:3773;width:134;height:159" coordorigin="9451,3773" coordsize="134,159" path="m9584,3782l9558,3782,9563,3784,9568,3786,9571,3787,9575,3791,9578,3798,9580,3803,9580,3810,9584,3810,9584,3782xe" filled="true" fillcolor="#231f20" stroked="false">
                <v:path arrowok="t"/>
                <v:fill type="solid"/>
              </v:shape>
            </v:group>
            <v:group style="position:absolute;left:9592;top:3821;width:81;height:111" coordorigin="9592,3821" coordsize="81,111">
              <v:shape style="position:absolute;left:9592;top:3821;width:81;height:111" coordorigin="9592,3821" coordsize="81,111" path="m9648,3926l9593,3926,9593,3931,9648,3931,9648,3926xe" filled="true" fillcolor="#231f20" stroked="false">
                <v:path arrowok="t"/>
                <v:fill type="solid"/>
              </v:shape>
              <v:shape style="position:absolute;left:9592;top:3821;width:81;height:111" coordorigin="9592,3821" coordsize="81,111" path="m9630,3836l9605,3836,9607,3838,9608,3839,9608,3841,9610,3844,9610,3846,9611,3853,9611,3913,9610,3917,9610,3918,9608,3922,9606,3924,9602,3926,9640,3926,9635,3924,9632,3922,9630,3917,9630,3854,9634,3847,9635,3845,9630,3845,9630,3836xe" filled="true" fillcolor="#231f20" stroked="false">
                <v:path arrowok="t"/>
                <v:fill type="solid"/>
              </v:shape>
              <v:shape style="position:absolute;left:9592;top:3821;width:81;height:111" coordorigin="9592,3821" coordsize="81,111" path="m9661,3821l9648,3821,9638,3829,9630,3845,9635,3845,9637,3842,9643,3836,9672,3836,9672,3830,9671,3827,9668,3824,9665,3822,9661,3821xe" filled="true" fillcolor="#231f20" stroked="false">
                <v:path arrowok="t"/>
                <v:fill type="solid"/>
              </v:shape>
              <v:shape style="position:absolute;left:9592;top:3821;width:81;height:111" coordorigin="9592,3821" coordsize="81,111" path="m9672,3836l9647,3836,9649,3838,9653,3840,9656,3844,9659,3845,9665,3845,9667,3844,9670,3841,9672,3836xe" filled="true" fillcolor="#231f20" stroked="false">
                <v:path arrowok="t"/>
                <v:fill type="solid"/>
              </v:shape>
              <v:shape style="position:absolute;left:9592;top:3821;width:81;height:111" coordorigin="9592,3821" coordsize="81,111" path="m9630,3821l9625,3821,9592,3834,9593,3838,9596,3836,9630,3836,9630,3821xe" filled="true" fillcolor="#231f20" stroked="false">
                <v:path arrowok="t"/>
                <v:fill type="solid"/>
              </v:shape>
            </v:group>
            <v:group style="position:absolute;left:9671;top:3824;width:120;height:111" coordorigin="9671,3824" coordsize="120,111">
              <v:shape style="position:absolute;left:9671;top:3824;width:120;height:111" coordorigin="9671,3824" coordsize="120,111" path="m9708,3824l9671,3824,9671,3828,9680,3828,9685,3830,9686,3832,9689,3836,9689,3902,9690,3911,9710,3935,9721,3935,9727,3934,9732,3930,9737,3928,9744,3922,9745,3920,9721,3920,9714,3916,9710,3912,9708,3906,9708,3824xe" filled="true" fillcolor="#231f20" stroked="false">
                <v:path arrowok="t"/>
                <v:fill type="solid"/>
              </v:shape>
              <v:shape style="position:absolute;left:9671;top:3824;width:120;height:111" coordorigin="9671,3824" coordsize="120,111" path="m9773,3912l9752,3912,9752,3935,9758,3935,9791,3922,9790,3919,9779,3919,9778,3918,9776,3918,9774,3917,9774,3914,9773,3912xe" filled="true" fillcolor="#231f20" stroked="false">
                <v:path arrowok="t"/>
                <v:fill type="solid"/>
              </v:shape>
              <v:shape style="position:absolute;left:9671;top:3824;width:120;height:111" coordorigin="9671,3824" coordsize="120,111" path="m9772,3824l9736,3824,9736,3828,9743,3828,9748,3829,9750,3832,9751,3834,9752,3838,9752,3905,9730,3920,9745,3920,9752,3912,9773,3912,9773,3908,9772,3902,9772,3824xe" filled="true" fillcolor="#231f20" stroked="false">
                <v:path arrowok="t"/>
                <v:fill type="solid"/>
              </v:shape>
              <v:shape style="position:absolute;left:9671;top:3824;width:120;height:111" coordorigin="9671,3824" coordsize="120,111" path="m9788,3917l9786,3918,9782,3919,9790,3919,9788,3917xe" filled="true" fillcolor="#231f20" stroked="false">
                <v:path arrowok="t"/>
                <v:fill type="solid"/>
              </v:shape>
            </v:group>
            <v:group style="position:absolute;left:9803;top:3821;width:74;height:114" coordorigin="9803,3821" coordsize="74,114">
              <v:shape style="position:absolute;left:9803;top:3821;width:74;height:114" coordorigin="9803,3821" coordsize="74,114" path="m9858,3930l9815,3930,9817,3931,9826,3934,9833,3935,9848,3935,9857,3931,9858,3930xe" filled="true" fillcolor="#231f20" stroked="false">
                <v:path arrowok="t"/>
                <v:fill type="solid"/>
              </v:shape>
              <v:shape style="position:absolute;left:9803;top:3821;width:74;height:114" coordorigin="9803,3821" coordsize="74,114" path="m9806,3894l9803,3894,9803,3932,9806,3932,9809,3930,9858,3930,9861,3928,9833,3928,9826,3925,9814,3913,9809,3906,9806,3894xe" filled="true" fillcolor="#231f20" stroked="false">
                <v:path arrowok="t"/>
                <v:fill type="solid"/>
              </v:shape>
              <v:shape style="position:absolute;left:9803;top:3821;width:74;height:114" coordorigin="9803,3821" coordsize="74,114" path="m9839,3821l9826,3821,9817,3823,9805,3835,9803,3842,9803,3858,9841,3889,9848,3894,9852,3898,9857,3901,9858,3906,9858,3916,9857,3919,9850,3926,9845,3928,9861,3928,9864,3925,9872,3919,9876,3912,9876,3889,9868,3880,9852,3871,9835,3863,9827,3859,9822,3856,9820,3853,9817,3850,9816,3846,9816,3838,9818,3835,9821,3832,9824,3829,9829,3828,9868,3828,9868,3826,9857,3826,9854,3824,9851,3823,9839,3821xe" filled="true" fillcolor="#231f20" stroked="false">
                <v:path arrowok="t"/>
                <v:fill type="solid"/>
              </v:shape>
              <v:shape style="position:absolute;left:9803;top:3821;width:74;height:114" coordorigin="9803,3821" coordsize="74,114" path="m9868,3828l9841,3828,9847,3829,9852,3834,9857,3838,9860,3846,9864,3857,9868,3857,9868,3828xe" filled="true" fillcolor="#231f20" stroked="false">
                <v:path arrowok="t"/>
                <v:fill type="solid"/>
              </v:shape>
              <v:shape style="position:absolute;left:9803;top:3821;width:74;height:114" coordorigin="9803,3821" coordsize="74,114" path="m9868,3821l9864,3821,9862,3823,9862,3824,9860,3824,9859,3826,9868,3826,9868,3821xe" filled="true" fillcolor="#231f20" stroked="false">
                <v:path arrowok="t"/>
                <v:fill type="solid"/>
              </v:shape>
            </v:group>
            <v:group style="position:absolute;left:9887;top:3788;width:64;height:144" coordorigin="9887,3788" coordsize="64,144">
              <v:shape style="position:absolute;left:9887;top:3788;width:64;height:144" coordorigin="9887,3788" coordsize="64,144" path="m9923,3832l9904,3832,9904,3918,9906,3922,9907,3925,9910,3928,9917,3932,9929,3932,9935,3931,9940,3928,9944,3923,9947,3919,9930,3919,9928,3918,9925,3916,9924,3913,9923,3908,9923,3832xe" filled="true" fillcolor="#231f20" stroked="false">
                <v:path arrowok="t"/>
                <v:fill type="solid"/>
              </v:shape>
              <v:shape style="position:absolute;left:9887;top:3788;width:64;height:144" coordorigin="9887,3788" coordsize="64,144" path="m9950,3910l9947,3910,9946,3913,9943,3916,9936,3919,9947,3919,9948,3918,9950,3910xe" filled="true" fillcolor="#231f20" stroked="false">
                <v:path arrowok="t"/>
                <v:fill type="solid"/>
              </v:shape>
              <v:shape style="position:absolute;left:9887;top:3788;width:64;height:144" coordorigin="9887,3788" coordsize="64,144" path="m9923,3788l9919,3788,9916,3797,9913,3802,9912,3805,9908,3810,9904,3815,9900,3820,9890,3827,9887,3828,9887,3832,9948,3832,9948,3824,9923,3824,9923,378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1.940002pt;margin-top:216.539993pt;width:147.390517pt;height:10.875pt;mso-position-horizontal-relative:page;mso-position-vertical-relative:page;z-index:9280" type="#_x0000_t75" stroked="false">
            <v:imagedata r:id="rId297" o:title=""/>
          </v:shape>
        </w:pict>
      </w:r>
      <w:r>
        <w:rPr/>
        <w:pict>
          <v:shape style="position:absolute;margin-left:227.820007pt;margin-top:216.539993pt;width:316.394279pt;height:11.025pt;mso-position-horizontal-relative:page;mso-position-vertical-relative:page;z-index:9304" type="#_x0000_t75" stroked="false">
            <v:imagedata r:id="rId298" o:title=""/>
          </v:shape>
        </w:pict>
      </w:r>
      <w:r>
        <w:rPr/>
        <w:pict>
          <v:shape style="position:absolute;margin-left:72.120003pt;margin-top:244.860001pt;width:462.606765pt;height:10.875pt;mso-position-horizontal-relative:page;mso-position-vertical-relative:page;z-index:9328" type="#_x0000_t75" stroked="false">
            <v:imagedata r:id="rId299" o:title=""/>
          </v:shape>
        </w:pict>
      </w:r>
      <w:r>
        <w:rPr/>
        <w:pict>
          <v:shape style="position:absolute;margin-left:72.360001pt;margin-top:273.181pt;width:472.319279pt;height:11.025pt;mso-position-horizontal-relative:page;mso-position-vertical-relative:page;z-index:9352" type="#_x0000_t75" stroked="false">
            <v:imagedata r:id="rId300" o:title=""/>
          </v:shape>
        </w:pict>
      </w:r>
      <w:r>
        <w:rPr/>
        <w:pict>
          <v:group style="position:absolute;margin-left:72.419998pt;margin-top:301.501007pt;width:27.85pt;height:8.550pt;mso-position-horizontal-relative:page;mso-position-vertical-relative:page;z-index:9376" coordorigin="1448,6030" coordsize="557,171">
            <v:group style="position:absolute;left:1448;top:6030;width:113;height:171" coordorigin="1448,6030" coordsize="113,171">
              <v:shape style="position:absolute;left:1448;top:6030;width:113;height:171" coordorigin="1448,6030" coordsize="113,171" path="m1510,6086l1451,6127,1448,6148,1448,6163,1452,6175,1462,6185,1470,6196,1480,6200,1498,6200,1502,6199,1508,6197,1513,6194,1520,6187,1494,6187,1487,6182,1472,6166,1470,6154,1470,6122,1472,6110,1480,6103,1486,6096,1492,6094,1522,6094,1517,6089,1510,6086xe" filled="true" fillcolor="#231f20" stroked="false">
                <v:path arrowok="t"/>
                <v:fill type="solid"/>
              </v:shape>
              <v:shape style="position:absolute;left:1448;top:6030;width:113;height:171" coordorigin="1448,6030" coordsize="113,171" path="m1559,6182l1556,6184,1553,6185,1523,6185,1523,6200,1529,6200,1561,6187,1559,6182xe" filled="true" fillcolor="#231f20" stroked="false">
                <v:path arrowok="t"/>
                <v:fill type="solid"/>
              </v:shape>
              <v:shape style="position:absolute;left:1448;top:6030;width:113;height:171" coordorigin="1448,6030" coordsize="113,171" path="m1522,6094l1502,6094,1506,6095,1510,6097,1513,6098,1517,6102,1522,6112,1523,6116,1523,6176,1517,6184,1510,6187,1520,6187,1523,6185,1549,6185,1548,6184,1547,6184,1546,6182,1543,6178,1543,6095,1523,6095,1522,6094xe" filled="true" fillcolor="#231f20" stroked="false">
                <v:path arrowok="t"/>
                <v:fill type="solid"/>
              </v:shape>
              <v:shape style="position:absolute;left:1448;top:6030;width:113;height:171" coordorigin="1448,6030" coordsize="113,171" path="m1543,6046l1518,6046,1520,6048,1523,6053,1523,6095,1543,6095,1543,6046xe" filled="true" fillcolor="#231f20" stroked="false">
                <v:path arrowok="t"/>
                <v:fill type="solid"/>
              </v:shape>
              <v:shape style="position:absolute;left:1448;top:6030;width:113;height:171" coordorigin="1448,6030" coordsize="113,171" path="m1543,6030l1537,6030,1506,6043,1507,6047,1511,6046,1543,6046,1543,6030xe" filled="true" fillcolor="#231f20" stroked="false">
                <v:path arrowok="t"/>
                <v:fill type="solid"/>
              </v:shape>
            </v:group>
            <v:group style="position:absolute;left:1560;top:6090;width:120;height:111" coordorigin="1560,6090" coordsize="120,111">
              <v:shape style="position:absolute;left:1560;top:6090;width:120;height:111" coordorigin="1560,6090" coordsize="120,111" path="m1598,6090l1560,6090,1560,6094,1570,6094,1574,6096,1576,6097,1578,6102,1578,6168,1579,6176,1600,6200,1612,6200,1616,6199,1621,6196,1626,6193,1633,6187,1634,6186,1610,6186,1603,6181,1600,6178,1598,6172,1598,6090xe" filled="true" fillcolor="#231f20" stroked="false">
                <v:path arrowok="t"/>
                <v:fill type="solid"/>
              </v:shape>
              <v:shape style="position:absolute;left:1560;top:6090;width:120;height:111" coordorigin="1560,6090" coordsize="120,111" path="m1662,6178l1643,6178,1643,6200,1648,6200,1680,6187,1679,6185,1668,6185,1667,6184,1666,6184,1664,6182,1662,6178xe" filled="true" fillcolor="#231f20" stroked="false">
                <v:path arrowok="t"/>
                <v:fill type="solid"/>
              </v:shape>
              <v:shape style="position:absolute;left:1560;top:6090;width:120;height:111" coordorigin="1560,6090" coordsize="120,111" path="m1662,6090l1625,6090,1625,6094,1632,6094,1637,6095,1642,6100,1643,6103,1643,6170,1637,6176,1631,6180,1627,6182,1622,6185,1619,6186,1634,6186,1643,6178,1662,6178,1662,6090xe" filled="true" fillcolor="#231f20" stroked="false">
                <v:path arrowok="t"/>
                <v:fill type="solid"/>
              </v:shape>
              <v:shape style="position:absolute;left:1560;top:6090;width:120;height:111" coordorigin="1560,6090" coordsize="120,111" path="m1678,6182l1673,6185,1679,6185,1678,6182xe" filled="true" fillcolor="#231f20" stroked="false">
                <v:path arrowok="t"/>
                <v:fill type="solid"/>
              </v:shape>
            </v:group>
            <v:group style="position:absolute;left:1682;top:6054;width:65;height:144" coordorigin="1682,6054" coordsize="65,144">
              <v:shape style="position:absolute;left:1682;top:6054;width:65;height:144" coordorigin="1682,6054" coordsize="65,144" path="m1718,6097l1699,6097,1699,6178,1710,6196,1712,6198,1726,6198,1730,6197,1735,6193,1744,6185,1727,6185,1723,6184,1722,6181,1720,6179,1718,6174,1718,6097xe" filled="true" fillcolor="#231f20" stroked="false">
                <v:path arrowok="t"/>
                <v:fill type="solid"/>
              </v:shape>
              <v:shape style="position:absolute;left:1682;top:6054;width:65;height:144" coordorigin="1682,6054" coordsize="65,144" path="m1747,6175l1742,6175,1741,6179,1739,6181,1732,6185,1744,6185,1745,6184,1747,6175xe" filled="true" fillcolor="#231f20" stroked="false">
                <v:path arrowok="t"/>
                <v:fill type="solid"/>
              </v:shape>
              <v:shape style="position:absolute;left:1682;top:6054;width:65;height:144" coordorigin="1682,6054" coordsize="65,144" path="m1718,6054l1715,6054,1712,6062,1709,6067,1708,6071,1700,6080,1696,6085,1691,6089,1687,6092,1682,6094,1682,6097,1744,6097,1744,6090,1718,6090,1718,6054xe" filled="true" fillcolor="#231f20" stroked="false">
                <v:path arrowok="t"/>
                <v:fill type="solid"/>
              </v:shape>
            </v:group>
            <v:group style="position:absolute;left:1753;top:6030;width:54;height:167" coordorigin="1753,6030" coordsize="54,167">
              <v:shape style="position:absolute;left:1753;top:6030;width:54;height:167" coordorigin="1753,6030" coordsize="54,167" path="m1784,6030l1778,6030,1775,6031,1774,6034,1771,6036,1770,6038,1770,6046,1771,6048,1776,6053,1778,6054,1784,6054,1788,6053,1793,6048,1793,6036,1788,6031,1784,6030xe" filled="true" fillcolor="#231f20" stroked="false">
                <v:path arrowok="t"/>
                <v:fill type="solid"/>
              </v:shape>
              <v:shape style="position:absolute;left:1753;top:6030;width:54;height:167" coordorigin="1753,6030" coordsize="54,167" path="m1807,6192l1756,6192,1756,6197,1807,6197,1807,6192xe" filled="true" fillcolor="#231f20" stroked="false">
                <v:path arrowok="t"/>
                <v:fill type="solid"/>
              </v:shape>
              <v:shape style="position:absolute;left:1753;top:6030;width:54;height:167" coordorigin="1753,6030" coordsize="54,167" path="m1792,6102l1768,6102,1768,6103,1770,6106,1771,6108,1771,6112,1772,6120,1772,6179,1771,6184,1769,6188,1766,6191,1764,6192,1799,6192,1798,6191,1795,6190,1794,6188,1792,6184,1792,6102xe" filled="true" fillcolor="#231f20" stroked="false">
                <v:path arrowok="t"/>
                <v:fill type="solid"/>
              </v:shape>
              <v:shape style="position:absolute;left:1753;top:6030;width:54;height:167" coordorigin="1753,6030" coordsize="54,167" path="m1792,6086l1786,6086,1753,6100,1756,6103,1758,6102,1792,6102,1792,6086xe" filled="true" fillcolor="#231f20" stroked="false">
                <v:path arrowok="t"/>
                <v:fill type="solid"/>
              </v:shape>
            </v:group>
            <v:group style="position:absolute;left:1823;top:6086;width:90;height:114" coordorigin="1823,6086" coordsize="90,114">
              <v:shape style="position:absolute;left:1823;top:6086;width:90;height:114" coordorigin="1823,6086" coordsize="90,114" path="m1884,6086l1825,6124,1823,6148,1826,6169,1836,6185,1846,6196,1856,6200,1882,6200,1891,6196,1898,6187,1904,6181,1867,6181,1859,6176,1850,6167,1843,6158,1838,6146,1840,6130,1913,6130,1913,6124,1840,6124,1840,6114,1843,6107,1853,6097,1859,6095,1898,6095,1894,6090,1884,6086xe" filled="true" fillcolor="#231f20" stroked="false">
                <v:path arrowok="t"/>
                <v:fill type="solid"/>
              </v:shape>
              <v:shape style="position:absolute;left:1823;top:6086;width:90;height:114" coordorigin="1823,6086" coordsize="90,114" path="m1909,6155l1906,6164,1902,6172,1896,6175,1891,6179,1885,6181,1904,6181,1907,6178,1912,6168,1913,6157,1909,6155xe" filled="true" fillcolor="#231f20" stroked="false">
                <v:path arrowok="t"/>
                <v:fill type="solid"/>
              </v:shape>
              <v:shape style="position:absolute;left:1823;top:6086;width:90;height:114" coordorigin="1823,6086" coordsize="90,114" path="m1898,6095l1870,6095,1873,6096,1878,6098,1882,6101,1886,6108,1888,6112,1889,6116,1889,6124,1913,6124,1913,6116,1909,6106,1898,6095xe" filled="true" fillcolor="#231f20" stroked="false">
                <v:path arrowok="t"/>
                <v:fill type="solid"/>
              </v:shape>
            </v:group>
            <v:group style="position:absolute;left:1932;top:6086;width:74;height:114" coordorigin="1932,6086" coordsize="74,114">
              <v:shape style="position:absolute;left:1932;top:6086;width:74;height:114" coordorigin="1932,6086" coordsize="74,114" path="m1988,6196l1944,6196,1946,6197,1955,6199,1962,6200,1979,6200,1986,6197,1988,6196xe" filled="true" fillcolor="#231f20" stroked="false">
                <v:path arrowok="t"/>
                <v:fill type="solid"/>
              </v:shape>
              <v:shape style="position:absolute;left:1932;top:6086;width:74;height:114" coordorigin="1932,6086" coordsize="74,114" path="m1936,6160l1932,6160,1932,6198,1936,6198,1938,6196,1988,6196,1991,6193,1962,6193,1955,6191,1943,6179,1938,6172,1936,6160xe" filled="true" fillcolor="#231f20" stroked="false">
                <v:path arrowok="t"/>
                <v:fill type="solid"/>
              </v:shape>
              <v:shape style="position:absolute;left:1932;top:6086;width:74;height:114" coordorigin="1932,6086" coordsize="74,114" path="m1968,6086l1955,6086,1946,6089,1934,6101,1932,6108,1932,6124,1970,6155,1978,6160,1982,6163,1986,6167,1987,6172,1987,6181,1986,6185,1979,6192,1975,6193,1991,6193,1994,6191,2002,6185,2005,6178,2005,6155,1997,6145,1981,6137,1957,6125,1951,6121,1949,6119,1946,6115,1945,6112,1945,6103,1954,6095,1958,6094,1997,6094,1997,6091,1986,6091,1984,6090,1980,6089,1968,6086xe" filled="true" fillcolor="#231f20" stroked="false">
                <v:path arrowok="t"/>
                <v:fill type="solid"/>
              </v:shape>
              <v:shape style="position:absolute;left:1932;top:6086;width:74;height:114" coordorigin="1932,6086" coordsize="74,114" path="m1997,6094l1972,6094,1976,6095,1981,6100,1986,6103,1990,6112,1993,6122,1997,6122,1997,6094xe" filled="true" fillcolor="#231f20" stroked="false">
                <v:path arrowok="t"/>
                <v:fill type="solid"/>
              </v:shape>
              <v:shape style="position:absolute;left:1932;top:6086;width:74;height:114" coordorigin="1932,6086" coordsize="74,114" path="m1997,6086l1993,6086,1991,6089,1991,6090,1990,6090,1988,6091,1997,6091,1997,60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05.720001pt;margin-top:301.501007pt;width:39.463387pt;height:10.875pt;mso-position-horizontal-relative:page;mso-position-vertical-relative:page;z-index:9400" type="#_x0000_t75" stroked="false">
            <v:imagedata r:id="rId301" o:title=""/>
          </v:shape>
        </w:pict>
      </w:r>
      <w:r>
        <w:rPr/>
        <w:pict>
          <v:shape style="position:absolute;margin-left:151.139999pt;margin-top:304.321014pt;width:31.906814pt;height:8.0325pt;mso-position-horizontal-relative:page;mso-position-vertical-relative:page;z-index:9424" type="#_x0000_t75" stroked="false">
            <v:imagedata r:id="rId302" o:title=""/>
          </v:shape>
        </w:pict>
      </w:r>
      <w:r>
        <w:rPr/>
        <w:pict>
          <v:shape style="position:absolute;margin-left:188.580002pt;margin-top:301.501007pt;width:60.814398pt;height:10.875pt;mso-position-horizontal-relative:page;mso-position-vertical-relative:page;z-index:9448" type="#_x0000_t75" stroked="false">
            <v:imagedata r:id="rId303" o:title=""/>
          </v:shape>
        </w:pict>
      </w:r>
      <w:r>
        <w:rPr/>
        <w:pict>
          <v:group style="position:absolute;margin-left:255.300003pt;margin-top:302.700989pt;width:17.850pt;height:7.35pt;mso-position-horizontal-relative:page;mso-position-vertical-relative:page;z-index:9472" coordorigin="5106,6054" coordsize="357,147">
            <v:group style="position:absolute;left:5106;top:6086;width:98;height:113" coordorigin="5106,6086" coordsize="98,113">
              <v:shape style="position:absolute;left:5106;top:6086;width:98;height:113" coordorigin="5106,6086" coordsize="98,113" path="m5178,6094l5153,6094,5158,6096,5165,6103,5166,6110,5166,6121,5162,6127,5141,6135,5126,6143,5106,6166,5106,6180,5108,6186,5113,6191,5118,6197,5124,6199,5136,6199,5141,6198,5148,6194,5155,6190,5160,6186,5138,6186,5135,6184,5128,6176,5126,6172,5126,6161,5128,6157,5132,6150,5137,6146,5143,6143,5147,6140,5154,6138,5166,6133,5185,6133,5185,6113,5184,6106,5183,6102,5180,6097,5178,6094xe" filled="true" fillcolor="#231f20" stroked="false">
                <v:path arrowok="t"/>
                <v:fill type="solid"/>
              </v:shape>
              <v:shape style="position:absolute;left:5106;top:6086;width:98;height:113" coordorigin="5106,6086" coordsize="98,113" path="m5186,6181l5166,6181,5166,6187,5167,6192,5170,6194,5172,6198,5174,6199,5186,6199,5195,6193,5202,6184,5189,6184,5188,6182,5186,6182,5186,6181xe" filled="true" fillcolor="#231f20" stroked="false">
                <v:path arrowok="t"/>
                <v:fill type="solid"/>
              </v:shape>
              <v:shape style="position:absolute;left:5106;top:6086;width:98;height:113" coordorigin="5106,6086" coordsize="98,113" path="m5185,6133l5166,6133,5166,6174,5156,6181,5148,6186,5160,6186,5166,6181,5186,6181,5186,6179,5185,6176,5185,6133xe" filled="true" fillcolor="#231f20" stroked="false">
                <v:path arrowok="t"/>
                <v:fill type="solid"/>
              </v:shape>
              <v:shape style="position:absolute;left:5106;top:6086;width:98;height:113" coordorigin="5106,6086" coordsize="98,113" path="m5203,6175l5196,6182,5194,6184,5202,6184,5203,6181,5203,6175xe" filled="true" fillcolor="#231f20" stroked="false">
                <v:path arrowok="t"/>
                <v:fill type="solid"/>
              </v:shape>
              <v:shape style="position:absolute;left:5106;top:6086;width:98;height:113" coordorigin="5106,6086" coordsize="98,113" path="m5159,6086l5137,6086,5128,6089,5113,6101,5111,6107,5111,6120,5113,6121,5114,6124,5117,6125,5123,6125,5125,6124,5129,6120,5130,6116,5130,6103,5131,6100,5135,6097,5137,6095,5141,6094,5178,6094,5173,6091,5167,6088,5159,6086xe" filled="true" fillcolor="#231f20" stroked="false">
                <v:path arrowok="t"/>
                <v:fill type="solid"/>
              </v:shape>
            </v:group>
            <v:group style="position:absolute;left:5213;top:6086;width:90;height:114" coordorigin="5213,6086" coordsize="90,114">
              <v:shape style="position:absolute;left:5213;top:6086;width:90;height:114" coordorigin="5213,6086" coordsize="90,114" path="m5274,6086l5215,6125,5213,6148,5216,6168,5226,6185,5236,6194,5245,6200,5268,6200,5278,6197,5286,6188,5294,6181,5256,6181,5248,6176,5240,6167,5234,6157,5231,6146,5231,6120,5234,6110,5240,6103,5245,6097,5252,6094,5288,6094,5282,6089,5274,6086xe" filled="true" fillcolor="#231f20" stroked="false">
                <v:path arrowok="t"/>
                <v:fill type="solid"/>
              </v:shape>
              <v:shape style="position:absolute;left:5213;top:6086;width:90;height:114" coordorigin="5213,6086" coordsize="90,114" path="m5299,6155l5274,6181,5294,6181,5300,6170,5303,6156,5299,6155xe" filled="true" fillcolor="#231f20" stroked="false">
                <v:path arrowok="t"/>
                <v:fill type="solid"/>
              </v:shape>
              <v:shape style="position:absolute;left:5213;top:6086;width:90;height:114" coordorigin="5213,6086" coordsize="90,114" path="m5288,6094l5264,6094,5268,6095,5272,6097,5274,6100,5275,6103,5276,6108,5276,6113,5278,6116,5281,6120,5285,6122,5292,6122,5296,6121,5297,6119,5299,6118,5300,6115,5300,6106,5297,6101,5288,6094xe" filled="true" fillcolor="#231f20" stroked="false">
                <v:path arrowok="t"/>
                <v:fill type="solid"/>
              </v:shape>
            </v:group>
            <v:group style="position:absolute;left:5314;top:6054;width:64;height:144" coordorigin="5314,6054" coordsize="64,144">
              <v:shape style="position:absolute;left:5314;top:6054;width:64;height:144" coordorigin="5314,6054" coordsize="64,144" path="m5350,6097l5330,6097,5330,6184,5333,6187,5334,6191,5336,6193,5344,6198,5356,6198,5362,6197,5366,6193,5371,6188,5374,6185,5357,6185,5354,6184,5352,6181,5351,6179,5350,6174,5350,6097xe" filled="true" fillcolor="#231f20" stroked="false">
                <v:path arrowok="t"/>
                <v:fill type="solid"/>
              </v:shape>
              <v:shape style="position:absolute;left:5314;top:6054;width:64;height:144" coordorigin="5314,6054" coordsize="64,144" path="m5377,6175l5374,6175,5372,6179,5370,6181,5363,6185,5374,6185,5375,6184,5377,6175xe" filled="true" fillcolor="#231f20" stroked="false">
                <v:path arrowok="t"/>
                <v:fill type="solid"/>
              </v:shape>
              <v:shape style="position:absolute;left:5314;top:6054;width:64;height:144" coordorigin="5314,6054" coordsize="64,144" path="m5350,6054l5346,6054,5342,6062,5340,6067,5339,6071,5335,6076,5330,6080,5327,6085,5317,6092,5314,6094,5314,6097,5375,6097,5375,6090,5350,6090,5350,6054xe" filled="true" fillcolor="#231f20" stroked="false">
                <v:path arrowok="t"/>
                <v:fill type="solid"/>
              </v:shape>
            </v:group>
            <v:group style="position:absolute;left:5389;top:6086;width:74;height:114" coordorigin="5389,6086" coordsize="74,114">
              <v:shape style="position:absolute;left:5389;top:6086;width:74;height:114" coordorigin="5389,6086" coordsize="74,114" path="m5446,6196l5401,6196,5404,6197,5412,6199,5420,6200,5436,6200,5444,6197,5446,6196xe" filled="true" fillcolor="#231f20" stroked="false">
                <v:path arrowok="t"/>
                <v:fill type="solid"/>
              </v:shape>
              <v:shape style="position:absolute;left:5389;top:6086;width:74;height:114" coordorigin="5389,6086" coordsize="74,114" path="m5394,6160l5389,6160,5389,6198,5394,6198,5394,6197,5396,6196,5446,6196,5449,6193,5419,6193,5412,6191,5400,6179,5395,6172,5394,6160xe" filled="true" fillcolor="#231f20" stroked="false">
                <v:path arrowok="t"/>
                <v:fill type="solid"/>
              </v:shape>
              <v:shape style="position:absolute;left:5389;top:6086;width:74;height:114" coordorigin="5389,6086" coordsize="74,114" path="m5426,6086l5412,6086,5405,6089,5393,6101,5389,6108,5389,6124,5428,6155,5436,6160,5443,6167,5446,6172,5446,6181,5443,6185,5436,6192,5432,6193,5449,6193,5459,6185,5462,6178,5462,6155,5454,6145,5438,6137,5414,6125,5410,6121,5407,6119,5405,6115,5404,6112,5404,6103,5405,6101,5408,6097,5412,6095,5416,6094,5454,6094,5454,6091,5443,6091,5441,6090,5437,6089,5431,6088,5426,6086xe" filled="true" fillcolor="#231f20" stroked="false">
                <v:path arrowok="t"/>
                <v:fill type="solid"/>
              </v:shape>
              <v:shape style="position:absolute;left:5389;top:6086;width:74;height:114" coordorigin="5389,6086" coordsize="74,114" path="m5454,6094l5429,6094,5435,6095,5443,6103,5448,6112,5450,6122,5454,6122,5454,6094xe" filled="true" fillcolor="#231f20" stroked="false">
                <v:path arrowok="t"/>
                <v:fill type="solid"/>
              </v:shape>
              <v:shape style="position:absolute;left:5389;top:6086;width:74;height:114" coordorigin="5389,6086" coordsize="74,114" path="m5454,6086l5450,6086,5449,6088,5449,6089,5448,6090,5447,6090,5447,6091,5454,6091,5454,60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78.821014pt;margin-top:301.501007pt;width:73.648995pt;height:10.875pt;mso-position-horizontal-relative:page;mso-position-vertical-relative:page;z-index:9496" type="#_x0000_t75" stroked="false">
            <v:imagedata r:id="rId304" o:title=""/>
          </v:shape>
        </w:pict>
      </w:r>
      <w:r>
        <w:rPr/>
        <w:pict>
          <v:shape style="position:absolute;margin-left:358.626984pt;margin-top:301.501007pt;width:51.152492pt;height:10.875pt;mso-position-horizontal-relative:page;mso-position-vertical-relative:page;z-index:9520" type="#_x0000_t75" stroked="false">
            <v:imagedata r:id="rId305" o:title=""/>
          </v:shape>
        </w:pict>
      </w:r>
      <w:r>
        <w:rPr/>
        <w:pict>
          <v:shape style="position:absolute;margin-left:414.901001pt;margin-top:301.501007pt;width:38.512447pt;height:8.4525pt;mso-position-horizontal-relative:page;mso-position-vertical-relative:page;z-index:9544" type="#_x0000_t75" stroked="false">
            <v:imagedata r:id="rId306" o:title=""/>
          </v:shape>
        </w:pict>
      </w:r>
      <w:r>
        <w:rPr/>
        <w:pict>
          <v:group style="position:absolute;margin-left:459.360992pt;margin-top:301.501007pt;width:21.6pt;height:8.550pt;mso-position-horizontal-relative:page;mso-position-vertical-relative:page;z-index:9568" coordorigin="9187,6030" coordsize="432,171">
            <v:group style="position:absolute;left:9187;top:6030;width:95;height:167" coordorigin="9187,6030" coordsize="95,167">
              <v:shape style="position:absolute;left:9187;top:6030;width:95;height:167" coordorigin="9187,6030" coordsize="95,167" path="m9252,6192l9187,6192,9187,6197,9252,6197,9252,6192xe" filled="true" fillcolor="#231f20" stroked="false">
                <v:path arrowok="t"/>
                <v:fill type="solid"/>
              </v:shape>
              <v:shape style="position:absolute;left:9187;top:6030;width:95;height:167" coordorigin="9187,6030" coordsize="95,167" path="m9227,6098l9208,6098,9208,6181,9204,6188,9200,6191,9198,6192,9238,6192,9233,6191,9230,6187,9228,6185,9227,6179,9227,6098xe" filled="true" fillcolor="#231f20" stroked="false">
                <v:path arrowok="t"/>
                <v:fill type="solid"/>
              </v:shape>
              <v:shape style="position:absolute;left:9187;top:6030;width:95;height:167" coordorigin="9187,6030" coordsize="95,167" path="m9254,6090l9187,6090,9187,6098,9254,6098,9254,6090xe" filled="true" fillcolor="#231f20" stroked="false">
                <v:path arrowok="t"/>
                <v:fill type="solid"/>
              </v:shape>
              <v:shape style="position:absolute;left:9187;top:6030;width:95;height:167" coordorigin="9187,6030" coordsize="95,167" path="m9260,6030l9244,6030,9235,6032,9229,6037,9222,6042,9216,6048,9212,6055,9210,6062,9208,6072,9208,6090,9227,6090,9227,6065,9228,6055,9229,6050,9232,6043,9234,6042,9236,6040,9240,6038,9275,6038,9269,6034,9260,6030xe" filled="true" fillcolor="#231f20" stroked="false">
                <v:path arrowok="t"/>
                <v:fill type="solid"/>
              </v:shape>
              <v:shape style="position:absolute;left:9187;top:6030;width:95;height:167" coordorigin="9187,6030" coordsize="95,167" path="m9275,6038l9246,6038,9253,6042,9257,6046,9259,6049,9262,6054,9265,6056,9266,6058,9269,6059,9270,6060,9275,6060,9277,6059,9278,6056,9281,6055,9282,6053,9282,6046,9280,6042,9275,6038xe" filled="true" fillcolor="#231f20" stroked="false">
                <v:path arrowok="t"/>
                <v:fill type="solid"/>
              </v:shape>
            </v:group>
            <v:group style="position:absolute;left:9266;top:6086;width:98;height:113" coordorigin="9266,6086" coordsize="98,113">
              <v:shape style="position:absolute;left:9266;top:6086;width:98;height:113" coordorigin="9266,6086" coordsize="98,113" path="m9337,6094l9312,6094,9317,6096,9324,6103,9326,6110,9326,6121,9322,6127,9301,6135,9287,6143,9278,6148,9272,6152,9268,6162,9266,6166,9266,6180,9269,6186,9274,6191,9278,6197,9284,6199,9296,6199,9301,6198,9305,6196,9308,6194,9314,6190,9320,6186,9298,6186,9294,6184,9290,6180,9288,6176,9286,6172,9286,6161,9287,6157,9289,6154,9296,6146,9304,6143,9306,6140,9314,6138,9326,6133,9346,6133,9346,6113,9344,6106,9343,6102,9341,6097,9337,6094xe" filled="true" fillcolor="#231f20" stroked="false">
                <v:path arrowok="t"/>
                <v:fill type="solid"/>
              </v:shape>
              <v:shape style="position:absolute;left:9266;top:6086;width:98;height:113" coordorigin="9266,6086" coordsize="98,113" path="m9346,6181l9326,6181,9326,6187,9328,6192,9329,6194,9331,6198,9335,6199,9347,6199,9355,6193,9362,6184,9349,6184,9348,6182,9347,6182,9346,6181xe" filled="true" fillcolor="#231f20" stroked="false">
                <v:path arrowok="t"/>
                <v:fill type="solid"/>
              </v:shape>
              <v:shape style="position:absolute;left:9266;top:6086;width:98;height:113" coordorigin="9266,6086" coordsize="98,113" path="m9346,6133l9326,6133,9326,6174,9308,6186,9320,6186,9326,6181,9346,6181,9346,6133xe" filled="true" fillcolor="#231f20" stroked="false">
                <v:path arrowok="t"/>
                <v:fill type="solid"/>
              </v:shape>
              <v:shape style="position:absolute;left:9266;top:6086;width:98;height:113" coordorigin="9266,6086" coordsize="98,113" path="m9364,6175l9359,6180,9355,6182,9354,6184,9362,6184,9364,6181,9364,6175xe" filled="true" fillcolor="#231f20" stroked="false">
                <v:path arrowok="t"/>
                <v:fill type="solid"/>
              </v:shape>
              <v:shape style="position:absolute;left:9266;top:6086;width:98;height:113" coordorigin="9266,6086" coordsize="98,113" path="m9319,6086l9298,6086,9287,6089,9281,6095,9274,6101,9270,6107,9270,6116,9271,6120,9275,6124,9277,6125,9283,6125,9286,6124,9287,6121,9289,6120,9290,6116,9290,6113,9289,6107,9289,6103,9292,6100,9294,6097,9298,6095,9301,6094,9337,6094,9332,6091,9326,6088,9319,6086xe" filled="true" fillcolor="#231f20" stroked="false">
                <v:path arrowok="t"/>
                <v:fill type="solid"/>
              </v:shape>
            </v:group>
            <v:group style="position:absolute;left:9372;top:6086;width:92;height:114" coordorigin="9372,6086" coordsize="92,114">
              <v:shape style="position:absolute;left:9372;top:6086;width:92;height:114" coordorigin="9372,6086" coordsize="92,114" path="m9434,6086l9375,6125,9372,6148,9376,6169,9386,6185,9395,6194,9406,6200,9428,6200,9437,6197,9445,6188,9455,6181,9415,6181,9407,6176,9395,6157,9391,6146,9391,6120,9395,6110,9401,6103,9406,6097,9412,6094,9449,6094,9443,6089,9434,6086xe" filled="true" fillcolor="#231f20" stroked="false">
                <v:path arrowok="t"/>
                <v:fill type="solid"/>
              </v:shape>
              <v:shape style="position:absolute;left:9372;top:6086;width:92;height:114" coordorigin="9372,6086" coordsize="92,114" path="m9460,6155l9455,6164,9451,6170,9446,6174,9440,6179,9434,6181,9455,6181,9460,6170,9463,6156,9460,6155xe" filled="true" fillcolor="#231f20" stroked="false">
                <v:path arrowok="t"/>
                <v:fill type="solid"/>
              </v:shape>
              <v:shape style="position:absolute;left:9372;top:6086;width:92;height:114" coordorigin="9372,6086" coordsize="92,114" path="m9449,6094l9425,6094,9428,6095,9433,6100,9436,6103,9436,6113,9437,6116,9440,6120,9444,6122,9452,6122,9455,6121,9458,6118,9460,6115,9460,6106,9456,6101,9450,6095,9449,6094xe" filled="true" fillcolor="#231f20" stroked="false">
                <v:path arrowok="t"/>
                <v:fill type="solid"/>
              </v:shape>
            </v:group>
            <v:group style="position:absolute;left:9470;top:6054;width:65;height:144" coordorigin="9470,6054" coordsize="65,144">
              <v:shape style="position:absolute;left:9470;top:6054;width:65;height:144" coordorigin="9470,6054" coordsize="65,144" path="m9506,6097l9487,6097,9487,6178,9498,6196,9500,6198,9514,6198,9518,6197,9523,6193,9532,6185,9515,6185,9511,6184,9510,6181,9508,6179,9506,6174,9506,6097xe" filled="true" fillcolor="#231f20" stroked="false">
                <v:path arrowok="t"/>
                <v:fill type="solid"/>
              </v:shape>
              <v:shape style="position:absolute;left:9470;top:6054;width:65;height:144" coordorigin="9470,6054" coordsize="65,144" path="m9535,6175l9530,6175,9529,6179,9527,6181,9520,6185,9532,6185,9533,6184,9535,6175xe" filled="true" fillcolor="#231f20" stroked="false">
                <v:path arrowok="t"/>
                <v:fill type="solid"/>
              </v:shape>
              <v:shape style="position:absolute;left:9470;top:6054;width:65;height:144" coordorigin="9470,6054" coordsize="65,144" path="m9506,6054l9503,6054,9500,6062,9497,6067,9496,6071,9488,6080,9484,6085,9479,6089,9475,6092,9470,6094,9470,6097,9532,6097,9532,6090,9506,6090,9506,6054xe" filled="true" fillcolor="#231f20" stroked="false">
                <v:path arrowok="t"/>
                <v:fill type="solid"/>
              </v:shape>
            </v:group>
            <v:group style="position:absolute;left:9546;top:6086;width:74;height:114" coordorigin="9546,6086" coordsize="74,114">
              <v:shape style="position:absolute;left:9546;top:6086;width:74;height:114" coordorigin="9546,6086" coordsize="74,114" path="m9603,6196l9559,6196,9562,6197,9570,6199,9577,6200,9593,6200,9601,6197,9603,6196xe" filled="true" fillcolor="#231f20" stroked="false">
                <v:path arrowok="t"/>
                <v:fill type="solid"/>
              </v:shape>
              <v:shape style="position:absolute;left:9546;top:6086;width:74;height:114" coordorigin="9546,6086" coordsize="74,114" path="m9551,6160l9547,6160,9547,6198,9551,6198,9553,6196,9603,6196,9606,6193,9576,6193,9570,6191,9563,6185,9557,6179,9553,6172,9551,6160xe" filled="true" fillcolor="#231f20" stroked="false">
                <v:path arrowok="t"/>
                <v:fill type="solid"/>
              </v:shape>
              <v:shape style="position:absolute;left:9546;top:6086;width:74;height:114" coordorigin="9546,6086" coordsize="74,114" path="m9583,6086l9570,6086,9562,6089,9550,6101,9546,6108,9546,6124,9586,6155,9593,6160,9600,6167,9602,6172,9602,6181,9601,6185,9594,6192,9589,6193,9606,6193,9616,6185,9619,6178,9619,6155,9612,6145,9596,6137,9578,6128,9571,6125,9566,6121,9564,6119,9562,6115,9560,6112,9560,6103,9562,6101,9565,6097,9569,6095,9574,6094,9612,6094,9612,6091,9601,6091,9599,6090,9594,6089,9588,6088,9583,6086xe" filled="true" fillcolor="#231f20" stroked="false">
                <v:path arrowok="t"/>
                <v:fill type="solid"/>
              </v:shape>
              <v:shape style="position:absolute;left:9546;top:6086;width:74;height:114" coordorigin="9546,6086" coordsize="74,114" path="m9612,6094l9586,6094,9592,6095,9596,6100,9601,6103,9605,6112,9607,6122,9612,6122,9612,6094xe" filled="true" fillcolor="#231f20" stroked="false">
                <v:path arrowok="t"/>
                <v:fill type="solid"/>
              </v:shape>
              <v:shape style="position:absolute;left:9546;top:6086;width:74;height:114" coordorigin="9546,6086" coordsize="74,114" path="m9612,6086l9607,6086,9607,6088,9604,6091,9612,6091,9612,60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86.781006pt;margin-top:301.501007pt;width:52.798363pt;height:8.4525pt;mso-position-horizontal-relative:page;mso-position-vertical-relative:page;z-index:9592" type="#_x0000_t75" stroked="false">
            <v:imagedata r:id="rId307" o:title=""/>
          </v:shape>
        </w:pict>
      </w:r>
      <w:r>
        <w:rPr/>
        <w:pict>
          <v:shape style="position:absolute;margin-left:72.419998pt;margin-top:329.821014pt;width:465.295639pt;height:10.875pt;mso-position-horizontal-relative:page;mso-position-vertical-relative:page;z-index:9616" type="#_x0000_t75" stroked="false">
            <v:imagedata r:id="rId308" o:title=""/>
          </v:shape>
        </w:pict>
      </w:r>
      <w:r>
        <w:rPr/>
        <w:pict>
          <v:shape style="position:absolute;margin-left:72pt;margin-top:358.140991pt;width:466.042276pt;height:10.29pt;mso-position-horizontal-relative:page;mso-position-vertical-relative:page;z-index:9640" type="#_x0000_t75" stroked="false">
            <v:imagedata r:id="rId309" o:title=""/>
          </v:shape>
        </w:pict>
      </w:r>
      <w:r>
        <w:rPr/>
        <w:pict>
          <v:group style="position:absolute;margin-left:72.420731pt;margin-top:386.460999pt;width:34pt;height:10.35pt;mso-position-horizontal-relative:page;mso-position-vertical-relative:page;z-index:9664" coordorigin="1448,7729" coordsize="680,207">
            <v:group style="position:absolute;left:1448;top:7734;width:143;height:166" coordorigin="1448,7734" coordsize="143,166">
              <v:shape style="position:absolute;left:1448;top:7734;width:143;height:166" coordorigin="1448,7734" coordsize="143,166" path="m1521,7734l1456,7781,1448,7821,1451,7839,1486,7890,1526,7900,1541,7900,1553,7896,1565,7889,1565,7889,1523,7889,1512,7886,1504,7880,1494,7876,1487,7867,1481,7855,1477,7838,1476,7815,1478,7793,1520,7742,1564,7742,1561,7741,1544,7736,1521,7734xe" filled="true" fillcolor="#231f20" stroked="false">
                <v:path arrowok="t"/>
                <v:fill type="solid"/>
              </v:shape>
              <v:shape style="position:absolute;left:1448;top:7734;width:143;height:166" coordorigin="1448,7734" coordsize="143,166" path="m1588,7856l1546,7889,1565,7889,1579,7877,1591,7859,1588,7856xe" filled="true" fillcolor="#231f20" stroked="false">
                <v:path arrowok="t"/>
                <v:fill type="solid"/>
              </v:shape>
              <v:shape style="position:absolute;left:1448;top:7734;width:143;height:166" coordorigin="1448,7734" coordsize="143,166" path="m1564,7742l1544,7742,1555,7746,1565,7753,1576,7767,1584,7788,1588,7788,1585,7745,1570,7745,1567,7744,1564,7742xe" filled="true" fillcolor="#231f20" stroked="false">
                <v:path arrowok="t"/>
                <v:fill type="solid"/>
              </v:shape>
              <v:shape style="position:absolute;left:1448;top:7734;width:143;height:166" coordorigin="1448,7734" coordsize="143,166" path="m1584,7734l1580,7734,1579,7738,1578,7740,1573,7745,1585,7745,1584,7734xe" filled="true" fillcolor="#231f20" stroked="false">
                <v:path arrowok="t"/>
                <v:fill type="solid"/>
              </v:shape>
            </v:group>
            <v:group style="position:absolute;left:1609;top:7786;width:98;height:113" coordorigin="1609,7786" coordsize="98,113">
              <v:shape style="position:absolute;left:1609;top:7786;width:98;height:113" coordorigin="1609,7786" coordsize="98,113" path="m1680,7793l1655,7793,1660,7795,1667,7802,1668,7810,1668,7820,1664,7826,1643,7835,1628,7842,1621,7847,1615,7852,1612,7856,1610,7861,1609,7865,1609,7879,1612,7885,1616,7890,1621,7896,1627,7898,1639,7898,1644,7897,1648,7895,1650,7894,1657,7889,1662,7885,1640,7885,1637,7883,1630,7876,1628,7871,1628,7860,1630,7856,1634,7849,1639,7846,1645,7842,1649,7840,1657,7837,1668,7832,1687,7832,1687,7805,1686,7801,1684,7796,1680,7793xe" filled="true" fillcolor="#231f20" stroked="false">
                <v:path arrowok="t"/>
                <v:fill type="solid"/>
              </v:shape>
              <v:shape style="position:absolute;left:1609;top:7786;width:98;height:113" coordorigin="1609,7786" coordsize="98,113" path="m1688,7880l1668,7880,1668,7886,1669,7891,1672,7894,1674,7897,1678,7898,1690,7898,1698,7892,1705,7883,1691,7883,1691,7882,1690,7882,1688,7880xe" filled="true" fillcolor="#231f20" stroked="false">
                <v:path arrowok="t"/>
                <v:fill type="solid"/>
              </v:shape>
              <v:shape style="position:absolute;left:1609;top:7786;width:98;height:113" coordorigin="1609,7786" coordsize="98,113" path="m1687,7832l1668,7832,1668,7873,1658,7880,1651,7885,1662,7885,1668,7880,1688,7880,1688,7876,1687,7868,1687,7832xe" filled="true" fillcolor="#231f20" stroked="false">
                <v:path arrowok="t"/>
                <v:fill type="solid"/>
              </v:shape>
              <v:shape style="position:absolute;left:1609;top:7786;width:98;height:113" coordorigin="1609,7786" coordsize="98,113" path="m1706,7874l1702,7879,1698,7882,1697,7883,1705,7883,1706,7880,1706,7874xe" filled="true" fillcolor="#231f20" stroked="false">
                <v:path arrowok="t"/>
                <v:fill type="solid"/>
              </v:shape>
              <v:shape style="position:absolute;left:1609;top:7786;width:98;height:113" coordorigin="1609,7786" coordsize="98,113" path="m1662,7786l1639,7786,1630,7788,1624,7794,1616,7800,1613,7806,1613,7816,1614,7819,1618,7823,1620,7824,1626,7824,1628,7823,1630,7820,1632,7819,1632,7802,1634,7799,1639,7794,1644,7793,1680,7793,1675,7790,1669,7787,1662,7786xe" filled="true" fillcolor="#231f20" stroked="false">
                <v:path arrowok="t"/>
                <v:fill type="solid"/>
              </v:shape>
            </v:group>
            <v:group style="position:absolute;left:1708;top:7786;width:81;height:111" coordorigin="1708,7786" coordsize="81,111">
              <v:shape style="position:absolute;left:1708;top:7786;width:81;height:111" coordorigin="1708,7786" coordsize="81,111" path="m1764,7891l1709,7891,1709,7896,1764,7896,1764,7891xe" filled="true" fillcolor="#231f20" stroked="false">
                <v:path arrowok="t"/>
                <v:fill type="solid"/>
              </v:shape>
              <v:shape style="position:absolute;left:1708;top:7786;width:81;height:111" coordorigin="1708,7786" coordsize="81,111" path="m1746,7801l1721,7801,1723,7802,1724,7804,1724,7806,1726,7808,1726,7811,1727,7818,1727,7878,1726,7882,1726,7883,1724,7886,1722,7889,1718,7891,1756,7891,1751,7889,1748,7886,1746,7882,1746,7819,1750,7812,1751,7810,1746,7810,1746,7801xe" filled="true" fillcolor="#231f20" stroked="false">
                <v:path arrowok="t"/>
                <v:fill type="solid"/>
              </v:shape>
              <v:shape style="position:absolute;left:1708;top:7786;width:81;height:111" coordorigin="1708,7786" coordsize="81,111" path="m1777,7786l1764,7786,1754,7794,1746,7810,1751,7810,1753,7807,1759,7801,1788,7801,1788,7795,1787,7792,1784,7789,1781,7787,1777,7786xe" filled="true" fillcolor="#231f20" stroked="false">
                <v:path arrowok="t"/>
                <v:fill type="solid"/>
              </v:shape>
              <v:shape style="position:absolute;left:1708;top:7786;width:81;height:111" coordorigin="1708,7786" coordsize="81,111" path="m1788,7801l1763,7801,1765,7802,1769,7805,1772,7808,1775,7810,1781,7810,1783,7808,1786,7806,1788,7801xe" filled="true" fillcolor="#231f20" stroked="false">
                <v:path arrowok="t"/>
                <v:fill type="solid"/>
              </v:shape>
              <v:shape style="position:absolute;left:1708;top:7786;width:81;height:111" coordorigin="1708,7786" coordsize="81,111" path="m1746,7786l1741,7786,1708,7799,1709,7802,1712,7801,1746,7801,1746,7786xe" filled="true" fillcolor="#231f20" stroked="false">
                <v:path arrowok="t"/>
                <v:fill type="solid"/>
              </v:shape>
            </v:group>
            <v:group style="position:absolute;left:1795;top:7786;width:104;height:114" coordorigin="1795,7786" coordsize="104,114">
              <v:shape style="position:absolute;left:1795;top:7786;width:104;height:114" coordorigin="1795,7786" coordsize="104,114" path="m1847,7786l1837,7786,1829,7788,1822,7793,1813,7798,1807,7805,1798,7824,1795,7834,1795,7845,1799,7864,1809,7883,1825,7895,1846,7900,1855,7900,1865,7897,1872,7891,1840,7891,1832,7885,1825,7873,1819,7855,1817,7834,1817,7824,1838,7793,1872,7793,1867,7790,1847,7786xe" filled="true" fillcolor="#231f20" stroked="false">
                <v:path arrowok="t"/>
                <v:fill type="solid"/>
              </v:shape>
              <v:shape style="position:absolute;left:1795;top:7786;width:104;height:114" coordorigin="1795,7786" coordsize="104,114" path="m1872,7793l1852,7793,1859,7796,1867,7809,1874,7827,1877,7849,1877,7865,1874,7876,1870,7882,1864,7888,1858,7891,1872,7891,1880,7886,1886,7879,1896,7860,1898,7850,1898,7839,1894,7820,1884,7802,1872,7793xe" filled="true" fillcolor="#231f20" stroked="false">
                <v:path arrowok="t"/>
                <v:fill type="solid"/>
              </v:shape>
            </v:group>
            <v:group style="position:absolute;left:1914;top:7729;width:54;height:167" coordorigin="1914,7729" coordsize="54,167">
              <v:shape style="position:absolute;left:1914;top:7729;width:54;height:167" coordorigin="1914,7729" coordsize="54,167" path="m1968,7891l1915,7891,1915,7896,1968,7896,1968,7891xe" filled="true" fillcolor="#231f20" stroked="false">
                <v:path arrowok="t"/>
                <v:fill type="solid"/>
              </v:shape>
              <v:shape style="position:absolute;left:1914;top:7729;width:54;height:167" coordorigin="1914,7729" coordsize="54,167" path="m1951,7745l1927,7745,1930,7747,1930,7750,1931,7752,1931,7754,1932,7762,1932,7878,1931,7883,1930,7885,1930,7888,1927,7889,1926,7890,1924,7891,1960,7891,1955,7889,1954,7888,1951,7883,1951,7745xe" filled="true" fillcolor="#231f20" stroked="false">
                <v:path arrowok="t"/>
                <v:fill type="solid"/>
              </v:shape>
              <v:shape style="position:absolute;left:1914;top:7729;width:54;height:167" coordorigin="1914,7729" coordsize="54,167" path="m1951,7729l1945,7729,1914,7742,1915,7746,1919,7745,1951,7745,1951,7729xe" filled="true" fillcolor="#231f20" stroked="false">
                <v:path arrowok="t"/>
                <v:fill type="solid"/>
              </v:shape>
            </v:group>
            <v:group style="position:absolute;left:1982;top:7786;width:92;height:114" coordorigin="1982,7786" coordsize="92,114">
              <v:shape style="position:absolute;left:1982;top:7786;width:92;height:114" coordorigin="1982,7786" coordsize="92,114" path="m2044,7786l1985,7823,1982,7847,1986,7868,1996,7884,2005,7895,2016,7900,2041,7900,2051,7895,2059,7886,2064,7880,2028,7880,2018,7876,2010,7866,2003,7858,1999,7846,1999,7829,2074,7829,2074,7823,1999,7823,1999,7813,2003,7806,2012,7796,2018,7794,2058,7794,2053,7789,2044,7786xe" filled="true" fillcolor="#231f20" stroked="false">
                <v:path arrowok="t"/>
                <v:fill type="solid"/>
              </v:shape>
              <v:shape style="position:absolute;left:1982;top:7786;width:92;height:114" coordorigin="1982,7786" coordsize="92,114" path="m2069,7854l2045,7880,2064,7880,2066,7877,2071,7867,2074,7856,2069,7854xe" filled="true" fillcolor="#231f20" stroked="false">
                <v:path arrowok="t"/>
                <v:fill type="solid"/>
              </v:shape>
              <v:shape style="position:absolute;left:1982;top:7786;width:92;height:114" coordorigin="1982,7786" coordsize="92,114" path="m2058,7794l2029,7794,2034,7795,2041,7800,2046,7807,2047,7811,2048,7816,2048,7823,2074,7823,2074,7816,2069,7805,2058,7794xe" filled="true" fillcolor="#231f20" stroked="false">
                <v:path arrowok="t"/>
                <v:fill type="solid"/>
              </v:shape>
            </v:group>
            <v:group style="position:absolute;left:2093;top:7872;width:35;height:64" coordorigin="2093,7872" coordsize="35,64">
              <v:shape style="position:absolute;left:2093;top:7872;width:35;height:64" coordorigin="2093,7872" coordsize="35,64" path="m2128,7896l2117,7896,2117,7897,2118,7898,2118,7907,2093,7931,2093,7936,2128,7906,2128,7896xe" filled="true" fillcolor="#231f20" stroked="false">
                <v:path arrowok="t"/>
                <v:fill type="solid"/>
              </v:shape>
              <v:shape style="position:absolute;left:2093;top:7872;width:35;height:64" coordorigin="2093,7872" coordsize="35,64" path="m2113,7872l2104,7872,2100,7874,2098,7877,2094,7879,2093,7883,2093,7890,2094,7894,2099,7898,2101,7900,2107,7900,2108,7898,2110,7898,2113,7897,2114,7896,2128,7896,2128,7890,2125,7884,2118,7874,2113,78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12.860001pt;margin-top:386.460999pt;width:16.95pt;height:8.550pt;mso-position-horizontal-relative:page;mso-position-vertical-relative:page;z-index:9688" coordorigin="2257,7729" coordsize="339,171">
            <v:group style="position:absolute;left:2257;top:7786;width:98;height:113" coordorigin="2257,7786" coordsize="98,113">
              <v:shape style="position:absolute;left:2257;top:7786;width:98;height:113" coordorigin="2257,7786" coordsize="98,113" path="m2329,7793l2304,7793,2309,7795,2316,7802,2317,7810,2317,7820,2313,7826,2292,7835,2278,7842,2257,7865,2257,7879,2260,7885,2264,7890,2269,7896,2275,7898,2287,7898,2292,7897,2299,7894,2306,7889,2311,7885,2290,7885,2286,7883,2279,7876,2278,7871,2278,7860,2279,7856,2284,7849,2288,7846,2294,7842,2298,7840,2305,7837,2317,7832,2336,7832,2336,7812,2335,7805,2334,7801,2332,7796,2329,7793xe" filled="true" fillcolor="#231f20" stroked="false">
                <v:path arrowok="t"/>
                <v:fill type="solid"/>
              </v:shape>
              <v:shape style="position:absolute;left:2257;top:7786;width:98;height:113" coordorigin="2257,7786" coordsize="98,113" path="m2338,7880l2317,7880,2317,7886,2318,7891,2321,7894,2323,7897,2326,7898,2338,7898,2346,7892,2353,7883,2340,7883,2339,7882,2338,7882,2338,7880xe" filled="true" fillcolor="#231f20" stroked="false">
                <v:path arrowok="t"/>
                <v:fill type="solid"/>
              </v:shape>
              <v:shape style="position:absolute;left:2257;top:7786;width:98;height:113" coordorigin="2257,7786" coordsize="98,113" path="m2336,7832l2317,7832,2317,7873,2308,7880,2299,7885,2311,7885,2317,7880,2338,7880,2338,7878,2336,7876,2336,7832xe" filled="true" fillcolor="#231f20" stroked="false">
                <v:path arrowok="t"/>
                <v:fill type="solid"/>
              </v:shape>
              <v:shape style="position:absolute;left:2257;top:7786;width:98;height:113" coordorigin="2257,7786" coordsize="98,113" path="m2354,7874l2347,7882,2345,7883,2353,7883,2354,7880,2354,7874xe" filled="true" fillcolor="#231f20" stroked="false">
                <v:path arrowok="t"/>
                <v:fill type="solid"/>
              </v:shape>
              <v:shape style="position:absolute;left:2257;top:7786;width:98;height:113" coordorigin="2257,7786" coordsize="98,113" path="m2310,7786l2288,7786,2279,7788,2264,7800,2262,7806,2262,7819,2264,7820,2266,7823,2268,7824,2274,7824,2276,7823,2280,7819,2281,7816,2281,7802,2282,7799,2286,7796,2288,7794,2292,7793,2329,7793,2324,7790,2318,7787,2310,7786xe" filled="true" fillcolor="#231f20" stroked="false">
                <v:path arrowok="t"/>
                <v:fill type="solid"/>
              </v:shape>
            </v:group>
            <v:group style="position:absolute;left:2357;top:7786;width:118;height:111" coordorigin="2357,7786" coordsize="118,111">
              <v:shape style="position:absolute;left:2357;top:7786;width:118;height:111" coordorigin="2357,7786" coordsize="118,111" path="m2412,7891l2358,7891,2358,7896,2412,7896,2412,7891xe" filled="true" fillcolor="#231f20" stroked="false">
                <v:path arrowok="t"/>
                <v:fill type="solid"/>
              </v:shape>
              <v:shape style="position:absolute;left:2357;top:7786;width:118;height:111" coordorigin="2357,7786" coordsize="118,111" path="m2474,7891l2422,7891,2422,7896,2474,7896,2474,7891xe" filled="true" fillcolor="#231f20" stroked="false">
                <v:path arrowok="t"/>
                <v:fill type="solid"/>
              </v:shape>
              <v:shape style="position:absolute;left:2357;top:7786;width:118;height:111" coordorigin="2357,7786" coordsize="118,111" path="m2394,7801l2370,7801,2372,7804,2374,7806,2374,7808,2375,7811,2375,7879,2374,7885,2372,7888,2370,7890,2366,7891,2402,7891,2398,7889,2396,7888,2395,7885,2394,7884,2394,7816,2400,7808,2394,7808,2394,7801xe" filled="true" fillcolor="#231f20" stroked="false">
                <v:path arrowok="t"/>
                <v:fill type="solid"/>
              </v:shape>
              <v:shape style="position:absolute;left:2357;top:7786;width:118;height:111" coordorigin="2357,7786" coordsize="118,111" path="m2454,7800l2428,7800,2432,7802,2435,7806,2437,7811,2438,7818,2438,7883,2436,7888,2432,7891,2466,7891,2464,7890,2462,7889,2460,7888,2460,7885,2459,7883,2458,7878,2458,7810,2455,7805,2454,7800xe" filled="true" fillcolor="#231f20" stroked="false">
                <v:path arrowok="t"/>
                <v:fill type="solid"/>
              </v:shape>
              <v:shape style="position:absolute;left:2357;top:7786;width:118;height:111" coordorigin="2357,7786" coordsize="118,111" path="m2436,7786l2428,7786,2412,7792,2394,7808,2400,7808,2404,7805,2413,7800,2454,7800,2453,7798,2449,7793,2446,7790,2441,7787,2436,7786xe" filled="true" fillcolor="#231f20" stroked="false">
                <v:path arrowok="t"/>
                <v:fill type="solid"/>
              </v:shape>
              <v:shape style="position:absolute;left:2357;top:7786;width:118;height:111" coordorigin="2357,7786" coordsize="118,111" path="m2394,7786l2389,7786,2357,7799,2358,7802,2362,7801,2394,7801,2394,7786xe" filled="true" fillcolor="#231f20" stroked="false">
                <v:path arrowok="t"/>
                <v:fill type="solid"/>
              </v:shape>
            </v:group>
            <v:group style="position:absolute;left:2483;top:7729;width:113;height:171" coordorigin="2483,7729" coordsize="113,171">
              <v:shape style="position:absolute;left:2483;top:7729;width:113;height:171" coordorigin="2483,7729" coordsize="113,171" path="m2545,7786l2486,7827,2483,7847,2483,7862,2488,7874,2496,7884,2506,7895,2515,7900,2533,7900,2538,7898,2543,7896,2549,7894,2556,7886,2530,7886,2522,7882,2508,7865,2504,7853,2504,7822,2508,7810,2515,7802,2521,7795,2527,7793,2557,7793,2552,7788,2545,7786xe" filled="true" fillcolor="#231f20" stroked="false">
                <v:path arrowok="t"/>
                <v:fill type="solid"/>
              </v:shape>
              <v:shape style="position:absolute;left:2483;top:7729;width:113;height:171" coordorigin="2483,7729" coordsize="113,171" path="m2594,7882l2591,7883,2588,7884,2558,7884,2558,7900,2564,7900,2596,7886,2594,7882xe" filled="true" fillcolor="#231f20" stroked="false">
                <v:path arrowok="t"/>
                <v:fill type="solid"/>
              </v:shape>
              <v:shape style="position:absolute;left:2483;top:7729;width:113;height:171" coordorigin="2483,7729" coordsize="113,171" path="m2557,7793l2538,7793,2542,7794,2545,7796,2549,7798,2552,7801,2557,7811,2558,7816,2558,7876,2552,7883,2545,7886,2556,7886,2558,7884,2585,7884,2584,7883,2581,7883,2580,7882,2580,7879,2579,7877,2579,7873,2578,7866,2578,7794,2558,7794,2557,7793xe" filled="true" fillcolor="#231f20" stroked="false">
                <v:path arrowok="t"/>
                <v:fill type="solid"/>
              </v:shape>
              <v:shape style="position:absolute;left:2483;top:7729;width:113;height:171" coordorigin="2483,7729" coordsize="113,171" path="m2578,7745l2554,7745,2556,7747,2558,7752,2558,7794,2578,7794,2578,7745xe" filled="true" fillcolor="#231f20" stroked="false">
                <v:path arrowok="t"/>
                <v:fill type="solid"/>
              </v:shape>
              <v:shape style="position:absolute;left:2483;top:7729;width:113;height:171" coordorigin="2483,7729" coordsize="113,171" path="m2578,7729l2573,7729,2540,7742,2543,7746,2545,7745,2578,7745,2578,772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35.360001pt;margin-top:387.661011pt;width:8.85pt;height:7.35pt;mso-position-horizontal-relative:page;mso-position-vertical-relative:page;z-index:9712" coordorigin="2707,7753" coordsize="177,147">
            <v:group style="position:absolute;left:2707;top:7753;width:65;height:144" coordorigin="2707,7753" coordsize="65,144">
              <v:shape style="position:absolute;left:2707;top:7753;width:65;height:144" coordorigin="2707,7753" coordsize="65,144" path="m2743,7796l2724,7796,2724,7877,2735,7895,2737,7897,2750,7897,2755,7896,2760,7892,2768,7884,2752,7884,2748,7883,2747,7880,2744,7878,2743,7873,2743,7796xe" filled="true" fillcolor="#231f20" stroked="false">
                <v:path arrowok="t"/>
                <v:fill type="solid"/>
              </v:shape>
              <v:shape style="position:absolute;left:2707;top:7753;width:65;height:144" coordorigin="2707,7753" coordsize="65,144" path="m2772,7874l2767,7874,2766,7878,2764,7880,2756,7884,2768,7884,2770,7883,2772,7874xe" filled="true" fillcolor="#231f20" stroked="false">
                <v:path arrowok="t"/>
                <v:fill type="solid"/>
              </v:shape>
              <v:shape style="position:absolute;left:2707;top:7753;width:65;height:144" coordorigin="2707,7753" coordsize="65,144" path="m2743,7753l2740,7753,2737,7762,2734,7766,2732,7770,2725,7780,2720,7784,2716,7788,2712,7792,2707,7793,2707,7796,2768,7796,2768,7789,2743,7789,2743,7753xe" filled="true" fillcolor="#231f20" stroked="false">
                <v:path arrowok="t"/>
                <v:fill type="solid"/>
              </v:shape>
            </v:group>
            <v:group style="position:absolute;left:2779;top:7786;width:105;height:114" coordorigin="2779,7786" coordsize="105,114">
              <v:shape style="position:absolute;left:2779;top:7786;width:105;height:114" coordorigin="2779,7786" coordsize="105,114" path="m2832,7786l2822,7786,2814,7788,2807,7793,2798,7798,2792,7805,2786,7814,2782,7824,2779,7834,2779,7846,2783,7864,2794,7884,2810,7895,2831,7900,2840,7900,2849,7897,2857,7891,2825,7891,2816,7885,2810,7873,2804,7855,2802,7834,2802,7824,2824,7793,2857,7793,2852,7790,2832,7786xe" filled="true" fillcolor="#231f20" stroked="false">
                <v:path arrowok="t"/>
                <v:fill type="solid"/>
              </v:shape>
              <v:shape style="position:absolute;left:2779;top:7786;width:105;height:114" coordorigin="2779,7786" coordsize="105,114" path="m2857,7793l2837,7793,2844,7796,2852,7809,2859,7827,2862,7849,2862,7865,2858,7876,2849,7888,2843,7891,2857,7891,2866,7886,2872,7879,2881,7860,2884,7850,2884,7839,2880,7820,2869,7802,2857,779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0.300003pt;margin-top:386.460999pt;width:56.80125pt;height:10.3275pt;mso-position-horizontal-relative:page;mso-position-vertical-relative:page;z-index:9736" type="#_x0000_t75" stroked="false">
            <v:imagedata r:id="rId310" o:title=""/>
          </v:shape>
        </w:pict>
      </w:r>
      <w:r>
        <w:rPr/>
        <w:pict>
          <v:group style="position:absolute;margin-left:213.539993pt;margin-top:386.460999pt;width:11.35pt;height:8.5pt;mso-position-horizontal-relative:page;mso-position-vertical-relative:page;z-index:9760" coordorigin="4271,7729" coordsize="227,170">
            <v:group style="position:absolute;left:4271;top:7786;width:98;height:113" coordorigin="4271,7786" coordsize="98,113">
              <v:shape style="position:absolute;left:4271;top:7786;width:98;height:113" coordorigin="4271,7786" coordsize="98,113" path="m4343,7793l4318,7793,4322,7795,4330,7802,4331,7810,4331,7820,4327,7826,4306,7835,4291,7842,4271,7865,4271,7879,4273,7885,4278,7890,4283,7896,4289,7898,4301,7898,4306,7897,4313,7894,4320,7889,4325,7885,4303,7885,4300,7883,4292,7876,4291,7871,4291,7860,4292,7856,4297,7849,4302,7846,4308,7842,4312,7840,4319,7837,4331,7832,4350,7832,4350,7812,4349,7805,4348,7801,4345,7796,4343,7793xe" filled="true" fillcolor="#231f20" stroked="false">
                <v:path arrowok="t"/>
                <v:fill type="solid"/>
              </v:shape>
              <v:shape style="position:absolute;left:4271;top:7786;width:98;height:113" coordorigin="4271,7786" coordsize="98,113" path="m4351,7880l4331,7880,4331,7886,4332,7891,4334,7894,4337,7897,4339,7898,4351,7898,4360,7892,4366,7883,4354,7883,4352,7882,4351,7882,4351,7880xe" filled="true" fillcolor="#231f20" stroked="false">
                <v:path arrowok="t"/>
                <v:fill type="solid"/>
              </v:shape>
              <v:shape style="position:absolute;left:4271;top:7786;width:98;height:113" coordorigin="4271,7786" coordsize="98,113" path="m4350,7832l4331,7832,4331,7873,4321,7880,4313,7885,4325,7885,4331,7880,4351,7880,4351,7878,4350,7876,4350,7832xe" filled="true" fillcolor="#231f20" stroked="false">
                <v:path arrowok="t"/>
                <v:fill type="solid"/>
              </v:shape>
              <v:shape style="position:absolute;left:4271;top:7786;width:98;height:113" coordorigin="4271,7786" coordsize="98,113" path="m4368,7874l4361,7882,4358,7883,4366,7883,4368,7880,4368,7874xe" filled="true" fillcolor="#231f20" stroked="false">
                <v:path arrowok="t"/>
                <v:fill type="solid"/>
              </v:shape>
              <v:shape style="position:absolute;left:4271;top:7786;width:98;height:113" coordorigin="4271,7786" coordsize="98,113" path="m4324,7786l4302,7786,4292,7788,4278,7800,4276,7806,4276,7819,4278,7820,4279,7823,4282,7824,4288,7824,4290,7823,4294,7819,4295,7816,4295,7802,4296,7799,4300,7796,4302,7794,4306,7793,4343,7793,4338,7790,4332,7787,4324,7786xe" filled="true" fillcolor="#231f20" stroked="false">
                <v:path arrowok="t"/>
                <v:fill type="solid"/>
              </v:shape>
            </v:group>
            <v:group style="position:absolute;left:4376;top:7729;width:54;height:167" coordorigin="4376,7729" coordsize="54,167">
              <v:shape style="position:absolute;left:4376;top:7729;width:54;height:167" coordorigin="4376,7729" coordsize="54,167" path="m4430,7891l4378,7891,4378,7896,4430,7896,4430,7891xe" filled="true" fillcolor="#231f20" stroked="false">
                <v:path arrowok="t"/>
                <v:fill type="solid"/>
              </v:shape>
              <v:shape style="position:absolute;left:4376;top:7729;width:54;height:167" coordorigin="4376,7729" coordsize="54,167" path="m4414,7745l4390,7745,4392,7747,4392,7750,4393,7752,4393,7754,4394,7762,4394,7878,4393,7883,4392,7885,4392,7888,4390,7889,4388,7890,4386,7891,4422,7891,4417,7889,4416,7888,4414,7883,4414,7745xe" filled="true" fillcolor="#231f20" stroked="false">
                <v:path arrowok="t"/>
                <v:fill type="solid"/>
              </v:shape>
              <v:shape style="position:absolute;left:4376;top:7729;width:54;height:167" coordorigin="4376,7729" coordsize="54,167" path="m4414,7729l4408,7729,4376,7742,4378,7746,4381,7745,4414,7745,4414,7729xe" filled="true" fillcolor="#231f20" stroked="false">
                <v:path arrowok="t"/>
                <v:fill type="solid"/>
              </v:shape>
            </v:group>
            <v:group style="position:absolute;left:4442;top:7729;width:56;height:167" coordorigin="4442,7729" coordsize="56,167">
              <v:shape style="position:absolute;left:4442;top:7729;width:56;height:167" coordorigin="4442,7729" coordsize="56,167" path="m4498,7891l4445,7891,4445,7896,4498,7896,4498,7891xe" filled="true" fillcolor="#231f20" stroked="false">
                <v:path arrowok="t"/>
                <v:fill type="solid"/>
              </v:shape>
              <v:shape style="position:absolute;left:4442;top:7729;width:56;height:167" coordorigin="4442,7729" coordsize="56,167" path="m4480,7745l4456,7745,4458,7747,4460,7752,4460,7883,4458,7888,4457,7889,4454,7890,4453,7891,4488,7891,4486,7890,4484,7889,4482,7888,4482,7885,4481,7883,4480,7878,4480,7745xe" filled="true" fillcolor="#231f20" stroked="false">
                <v:path arrowok="t"/>
                <v:fill type="solid"/>
              </v:shape>
              <v:shape style="position:absolute;left:4442;top:7729;width:56;height:167" coordorigin="4442,7729" coordsize="56,167" path="m4480,7729l4475,7729,4442,7742,4445,7746,4448,7745,4480,7745,4480,772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0.759995pt;margin-top:387.661011pt;width:8.85pt;height:7.35pt;mso-position-horizontal-relative:page;mso-position-vertical-relative:page;z-index:9784" coordorigin="4615,7753" coordsize="177,147">
            <v:group style="position:absolute;left:4615;top:7753;width:65;height:144" coordorigin="4615,7753" coordsize="65,144">
              <v:shape style="position:absolute;left:4615;top:7753;width:65;height:144" coordorigin="4615,7753" coordsize="65,144" path="m4651,7796l4632,7796,4632,7877,4643,7895,4645,7897,4658,7897,4663,7896,4668,7892,4676,7884,4660,7884,4656,7883,4655,7880,4652,7878,4651,7873,4651,7796xe" filled="true" fillcolor="#231f20" stroked="false">
                <v:path arrowok="t"/>
                <v:fill type="solid"/>
              </v:shape>
              <v:shape style="position:absolute;left:4615;top:7753;width:65;height:144" coordorigin="4615,7753" coordsize="65,144" path="m4680,7874l4675,7874,4674,7878,4672,7880,4664,7884,4676,7884,4678,7883,4680,7874xe" filled="true" fillcolor="#231f20" stroked="false">
                <v:path arrowok="t"/>
                <v:fill type="solid"/>
              </v:shape>
              <v:shape style="position:absolute;left:4615;top:7753;width:65;height:144" coordorigin="4615,7753" coordsize="65,144" path="m4651,7753l4648,7753,4645,7762,4642,7766,4640,7770,4633,7780,4628,7784,4624,7788,4620,7792,4615,7793,4615,7796,4676,7796,4676,7789,4651,7789,4651,7753xe" filled="true" fillcolor="#231f20" stroked="false">
                <v:path arrowok="t"/>
                <v:fill type="solid"/>
              </v:shape>
            </v:group>
            <v:group style="position:absolute;left:4687;top:7786;width:105;height:114" coordorigin="4687,7786" coordsize="105,114">
              <v:shape style="position:absolute;left:4687;top:7786;width:105;height:114" coordorigin="4687,7786" coordsize="105,114" path="m4740,7786l4730,7786,4722,7788,4715,7793,4706,7798,4700,7805,4694,7814,4690,7824,4687,7834,4687,7846,4691,7864,4702,7884,4718,7895,4739,7900,4748,7900,4757,7897,4765,7891,4733,7891,4724,7885,4718,7873,4712,7855,4710,7834,4710,7824,4732,7793,4765,7793,4760,7790,4740,7786xe" filled="true" fillcolor="#231f20" stroked="false">
                <v:path arrowok="t"/>
                <v:fill type="solid"/>
              </v:shape>
              <v:shape style="position:absolute;left:4687;top:7786;width:105;height:114" coordorigin="4687,7786" coordsize="105,114" path="m4765,7793l4745,7793,4752,7796,4760,7809,4767,7827,4770,7849,4770,7865,4766,7876,4757,7888,4751,7891,4765,7891,4774,7886,4780,7879,4789,7860,4792,7850,4792,7839,4788,7820,4777,7802,4765,779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45.699997pt;margin-top:386.460999pt;width:47.855655pt;height:8.58pt;mso-position-horizontal-relative:page;mso-position-vertical-relative:page;z-index:9808" type="#_x0000_t75" stroked="false">
            <v:imagedata r:id="rId311" o:title=""/>
          </v:shape>
        </w:pict>
      </w:r>
      <w:r>
        <w:rPr/>
        <w:pict>
          <v:shape style="position:absolute;margin-left:299.640991pt;margin-top:386.460999pt;width:41.449859pt;height:8.58pt;mso-position-horizontal-relative:page;mso-position-vertical-relative:page;z-index:9832" type="#_x0000_t75" stroked="false">
            <v:imagedata r:id="rId312" o:title=""/>
          </v:shape>
        </w:pict>
      </w:r>
      <w:r>
        <w:rPr/>
        <w:pict>
          <v:shape style="position:absolute;margin-left:346.980988pt;margin-top:386.460999pt;width:48.035915pt;height:8.58pt;mso-position-horizontal-relative:page;mso-position-vertical-relative:page;z-index:9856" type="#_x0000_t75" stroked="false">
            <v:imagedata r:id="rId313" o:title=""/>
          </v:shape>
        </w:pict>
      </w:r>
      <w:r>
        <w:rPr/>
        <w:pict>
          <v:shape style="position:absolute;margin-left:406.740997pt;margin-top:386.460999pt;width:54.319859pt;height:8.58pt;mso-position-horizontal-relative:page;mso-position-vertical-relative:page;z-index:9880" type="#_x0000_t75" stroked="false">
            <v:imagedata r:id="rId314" o:title=""/>
          </v:shape>
        </w:pict>
      </w:r>
      <w:r>
        <w:rPr/>
        <w:pict>
          <v:shape style="position:absolute;margin-left:466.980988pt;margin-top:386.460999pt;width:37.220282pt;height:8.58pt;mso-position-horizontal-relative:page;mso-position-vertical-relative:page;z-index:9904" type="#_x0000_t75" stroked="false">
            <v:imagedata r:id="rId315" o:title=""/>
          </v:shape>
        </w:pict>
      </w:r>
      <w:r>
        <w:rPr/>
        <w:pict>
          <v:group style="position:absolute;margin-left:509.760986pt;margin-top:386.460999pt;width:30.3pt;height:8.550pt;mso-position-horizontal-relative:page;mso-position-vertical-relative:page;z-index:9928" coordorigin="10195,7729" coordsize="606,171">
            <v:group style="position:absolute;left:10195;top:7786;width:98;height:113" coordorigin="10195,7786" coordsize="98,113">
              <v:shape style="position:absolute;left:10195;top:7786;width:98;height:113" coordorigin="10195,7786" coordsize="98,113" path="m10267,7793l10242,7793,10247,7795,10254,7802,10255,7810,10255,7820,10252,7826,10230,7835,10216,7842,10195,7865,10195,7879,10198,7885,10202,7890,10207,7896,10213,7898,10225,7898,10230,7897,10237,7894,10244,7889,10249,7885,10228,7885,10224,7883,10217,7876,10216,7871,10216,7860,10217,7856,10222,7849,10226,7846,10232,7842,10236,7840,10243,7837,10255,7832,10274,7832,10274,7812,10273,7805,10272,7801,10270,7796,10267,7793xe" filled="true" fillcolor="#231f20" stroked="false">
                <v:path arrowok="t"/>
                <v:fill type="solid"/>
              </v:shape>
              <v:shape style="position:absolute;left:10195;top:7786;width:98;height:113" coordorigin="10195,7786" coordsize="98,113" path="m10276,7880l10255,7880,10255,7886,10256,7891,10259,7894,10261,7897,10264,7898,10276,7898,10284,7892,10291,7883,10278,7883,10277,7882,10276,7882,10276,7880xe" filled="true" fillcolor="#231f20" stroked="false">
                <v:path arrowok="t"/>
                <v:fill type="solid"/>
              </v:shape>
              <v:shape style="position:absolute;left:10195;top:7786;width:98;height:113" coordorigin="10195,7786" coordsize="98,113" path="m10274,7832l10255,7832,10255,7873,10246,7880,10237,7885,10249,7885,10255,7880,10276,7880,10276,7878,10274,7876,10274,7832xe" filled="true" fillcolor="#231f20" stroked="false">
                <v:path arrowok="t"/>
                <v:fill type="solid"/>
              </v:shape>
              <v:shape style="position:absolute;left:10195;top:7786;width:98;height:113" coordorigin="10195,7786" coordsize="98,113" path="m10292,7874l10285,7882,10283,7883,10291,7883,10292,7880,10292,7874xe" filled="true" fillcolor="#231f20" stroked="false">
                <v:path arrowok="t"/>
                <v:fill type="solid"/>
              </v:shape>
              <v:shape style="position:absolute;left:10195;top:7786;width:98;height:113" coordorigin="10195,7786" coordsize="98,113" path="m10248,7786l10226,7786,10217,7788,10202,7800,10200,7806,10200,7819,10202,7820,10204,7823,10206,7824,10212,7824,10214,7823,10218,7819,10219,7816,10219,7802,10220,7799,10224,7796,10226,7794,10230,7793,10267,7793,10262,7790,10256,7787,10248,7786xe" filled="true" fillcolor="#231f20" stroked="false">
                <v:path arrowok="t"/>
                <v:fill type="solid"/>
              </v:shape>
            </v:group>
            <v:group style="position:absolute;left:10295;top:7786;width:118;height:111" coordorigin="10295,7786" coordsize="118,111">
              <v:shape style="position:absolute;left:10295;top:7786;width:118;height:111" coordorigin="10295,7786" coordsize="118,111" path="m10350,7891l10296,7891,10296,7896,10350,7896,10350,7891xe" filled="true" fillcolor="#231f20" stroked="false">
                <v:path arrowok="t"/>
                <v:fill type="solid"/>
              </v:shape>
              <v:shape style="position:absolute;left:10295;top:7786;width:118;height:111" coordorigin="10295,7786" coordsize="118,111" path="m10412,7891l10360,7891,10360,7896,10412,7896,10412,7891xe" filled="true" fillcolor="#231f20" stroked="false">
                <v:path arrowok="t"/>
                <v:fill type="solid"/>
              </v:shape>
              <v:shape style="position:absolute;left:10295;top:7786;width:118;height:111" coordorigin="10295,7786" coordsize="118,111" path="m10332,7801l10308,7801,10310,7804,10312,7806,10312,7808,10313,7811,10313,7879,10312,7885,10310,7888,10308,7890,10304,7891,10340,7891,10336,7889,10334,7888,10333,7885,10332,7884,10332,7816,10338,7808,10332,7808,10332,7801xe" filled="true" fillcolor="#231f20" stroked="false">
                <v:path arrowok="t"/>
                <v:fill type="solid"/>
              </v:shape>
              <v:shape style="position:absolute;left:10295;top:7786;width:118;height:111" coordorigin="10295,7786" coordsize="118,111" path="m10392,7800l10366,7800,10370,7802,10373,7806,10375,7811,10376,7818,10376,7883,10374,7888,10370,7891,10404,7891,10402,7890,10400,7889,10398,7888,10398,7885,10397,7883,10396,7878,10396,7810,10393,7805,10392,7800xe" filled="true" fillcolor="#231f20" stroked="false">
                <v:path arrowok="t"/>
                <v:fill type="solid"/>
              </v:shape>
              <v:shape style="position:absolute;left:10295;top:7786;width:118;height:111" coordorigin="10295,7786" coordsize="118,111" path="m10374,7786l10366,7786,10350,7792,10332,7808,10338,7808,10342,7805,10351,7800,10392,7800,10391,7798,10387,7793,10384,7790,10379,7787,10374,7786xe" filled="true" fillcolor="#231f20" stroked="false">
                <v:path arrowok="t"/>
                <v:fill type="solid"/>
              </v:shape>
              <v:shape style="position:absolute;left:10295;top:7786;width:118;height:111" coordorigin="10295,7786" coordsize="118,111" path="m10332,7786l10327,7786,10295,7799,10296,7802,10300,7801,10332,7801,10332,7786xe" filled="true" fillcolor="#231f20" stroked="false">
                <v:path arrowok="t"/>
                <v:fill type="solid"/>
              </v:shape>
            </v:group>
            <v:group style="position:absolute;left:10421;top:7729;width:113;height:171" coordorigin="10421,7729" coordsize="113,171">
              <v:shape style="position:absolute;left:10421;top:7729;width:113;height:171" coordorigin="10421,7729" coordsize="113,171" path="m10483,7786l10424,7827,10421,7847,10421,7862,10426,7874,10434,7884,10444,7895,10453,7900,10471,7900,10476,7898,10481,7896,10487,7894,10494,7886,10468,7886,10460,7882,10446,7865,10442,7853,10442,7822,10446,7810,10453,7802,10459,7795,10465,7793,10495,7793,10490,7788,10483,7786xe" filled="true" fillcolor="#231f20" stroked="false">
                <v:path arrowok="t"/>
                <v:fill type="solid"/>
              </v:shape>
              <v:shape style="position:absolute;left:10421;top:7729;width:113;height:171" coordorigin="10421,7729" coordsize="113,171" path="m10532,7882l10529,7883,10526,7884,10496,7884,10496,7900,10502,7900,10534,7886,10532,7882xe" filled="true" fillcolor="#231f20" stroked="false">
                <v:path arrowok="t"/>
                <v:fill type="solid"/>
              </v:shape>
              <v:shape style="position:absolute;left:10421;top:7729;width:113;height:171" coordorigin="10421,7729" coordsize="113,171" path="m10495,7793l10476,7793,10480,7794,10483,7796,10487,7798,10490,7801,10495,7811,10496,7816,10496,7876,10490,7883,10483,7886,10494,7886,10496,7884,10523,7884,10522,7883,10519,7883,10518,7882,10518,7879,10517,7877,10517,7873,10516,7866,10516,7794,10496,7794,10495,7793xe" filled="true" fillcolor="#231f20" stroked="false">
                <v:path arrowok="t"/>
                <v:fill type="solid"/>
              </v:shape>
              <v:shape style="position:absolute;left:10421;top:7729;width:113;height:171" coordorigin="10421,7729" coordsize="113,171" path="m10516,7745l10492,7745,10494,7747,10496,7752,10496,7794,10516,7794,10516,7745xe" filled="true" fillcolor="#231f20" stroked="false">
                <v:path arrowok="t"/>
                <v:fill type="solid"/>
              </v:shape>
              <v:shape style="position:absolute;left:10421;top:7729;width:113;height:171" coordorigin="10421,7729" coordsize="113,171" path="m10516,7729l10511,7729,10478,7742,10481,7746,10483,7745,10516,7745,10516,7729xe" filled="true" fillcolor="#231f20" stroked="false">
                <v:path arrowok="t"/>
                <v:fill type="solid"/>
              </v:shape>
            </v:group>
            <v:group style="position:absolute;left:10534;top:7729;width:68;height:171" coordorigin="10534,7729" coordsize="68,171">
              <v:shape style="position:absolute;left:10534;top:7729;width:68;height:171" coordorigin="10534,7729" coordsize="68,171" path="m10601,7729l10591,7729,10534,7900,10543,7900,10601,7729xe" filled="true" fillcolor="#231f20" stroked="false">
                <v:path arrowok="t"/>
                <v:fill type="solid"/>
              </v:shape>
            </v:group>
            <v:group style="position:absolute;left:10608;top:7786;width:104;height:114" coordorigin="10608,7786" coordsize="104,114">
              <v:shape style="position:absolute;left:10608;top:7786;width:104;height:114" coordorigin="10608,7786" coordsize="104,114" path="m10660,7786l10651,7786,10643,7788,10608,7834,10608,7845,10612,7864,10622,7883,10638,7895,10658,7900,10669,7900,10678,7897,10686,7891,10654,7891,10645,7885,10638,7873,10632,7854,10630,7834,10630,7824,10631,7816,10634,7810,10637,7804,10640,7799,10648,7794,10652,7793,10685,7793,10681,7789,10660,7786xe" filled="true" fillcolor="#231f20" stroked="false">
                <v:path arrowok="t"/>
                <v:fill type="solid"/>
              </v:shape>
              <v:shape style="position:absolute;left:10608;top:7786;width:104;height:114" coordorigin="10608,7786" coordsize="104,114" path="m10685,7793l10666,7793,10672,7796,10681,7809,10687,7827,10690,7849,10690,7865,10687,7876,10678,7888,10672,7891,10686,7891,10694,7886,10700,7879,10710,7860,10711,7850,10711,7838,10708,7819,10697,7801,10685,7793xe" filled="true" fillcolor="#231f20" stroked="false">
                <v:path arrowok="t"/>
                <v:fill type="solid"/>
              </v:shape>
            </v:group>
            <v:group style="position:absolute;left:10722;top:7786;width:80;height:111" coordorigin="10722,7786" coordsize="80,111">
              <v:shape style="position:absolute;left:10722;top:7786;width:80;height:111" coordorigin="10722,7786" coordsize="80,111" path="m10777,7891l10723,7891,10723,7896,10777,7896,10777,7891xe" filled="true" fillcolor="#231f20" stroked="false">
                <v:path arrowok="t"/>
                <v:fill type="solid"/>
              </v:shape>
              <v:shape style="position:absolute;left:10722;top:7786;width:80;height:111" coordorigin="10722,7786" coordsize="80,111" path="m10759,7801l10735,7801,10738,7804,10739,7806,10739,7808,10740,7811,10740,7882,10739,7883,10739,7886,10736,7888,10733,7891,10769,7891,10764,7889,10762,7884,10759,7882,10759,7819,10763,7812,10765,7810,10759,7810,10759,7801xe" filled="true" fillcolor="#231f20" stroked="false">
                <v:path arrowok="t"/>
                <v:fill type="solid"/>
              </v:shape>
              <v:shape style="position:absolute;left:10722;top:7786;width:80;height:111" coordorigin="10722,7786" coordsize="80,111" path="m10790,7786l10777,7786,10768,7794,10759,7810,10765,7810,10766,7807,10771,7802,10774,7801,10801,7801,10801,7795,10800,7792,10798,7789,10794,7787,10790,7786xe" filled="true" fillcolor="#231f20" stroked="false">
                <v:path arrowok="t"/>
                <v:fill type="solid"/>
              </v:shape>
              <v:shape style="position:absolute;left:10722;top:7786;width:80;height:111" coordorigin="10722,7786" coordsize="80,111" path="m10801,7801l10776,7801,10778,7802,10782,7805,10786,7808,10788,7810,10794,7810,10796,7808,10799,7806,10801,7801xe" filled="true" fillcolor="#231f20" stroked="false">
                <v:path arrowok="t"/>
                <v:fill type="solid"/>
              </v:shape>
              <v:shape style="position:absolute;left:10722;top:7786;width:80;height:111" coordorigin="10722,7786" coordsize="80,111" path="m10759,7786l10754,7786,10722,7799,10723,7802,10726,7801,10759,7801,10759,77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1.940002pt;margin-top:414.781006pt;width:226.045639pt;height:10.875pt;mso-position-horizontal-relative:page;mso-position-vertical-relative:page;z-index:9952" type="#_x0000_t75" stroked="false">
            <v:imagedata r:id="rId316" o:title=""/>
          </v:shape>
        </w:pict>
      </w:r>
      <w:r>
        <w:rPr/>
        <w:pict>
          <v:shape style="position:absolute;margin-left:236.460007pt;margin-top:443.520996pt;width:138.991668pt;height:10.71pt;mso-position-horizontal-relative:page;mso-position-vertical-relative:page;z-index:9976" type="#_x0000_t75" stroked="false">
            <v:imagedata r:id="rId317" o:title=""/>
          </v:shape>
        </w:pict>
      </w:r>
      <w:r>
        <w:rPr/>
        <w:pict>
          <v:group style="position:absolute;margin-left:108.239998pt;margin-top:471.661011pt;width:13.95pt;height:8.3pt;mso-position-horizontal-relative:page;mso-position-vertical-relative:page;z-index:10000" coordorigin="2165,9433" coordsize="279,166">
            <v:group style="position:absolute;left:2165;top:9433;width:106;height:162" coordorigin="2165,9433" coordsize="106,162">
              <v:shape style="position:absolute;left:2165;top:9433;width:106;height:162" coordorigin="2165,9433" coordsize="106,162" path="m2254,9451l2218,9451,2225,9454,2231,9461,2237,9467,2240,9475,2240,9494,2198,9558,2165,9590,2165,9595,2258,9595,2265,9577,2232,9577,2191,9577,2233,9531,2261,9482,2261,9463,2256,9454,2254,9451xe" filled="true" fillcolor="#231f20" stroked="false">
                <v:path arrowok="t"/>
                <v:fill type="solid"/>
              </v:shape>
              <v:shape style="position:absolute;left:2165;top:9433;width:106;height:162" coordorigin="2165,9433" coordsize="106,162" path="m2270,9564l2266,9564,2261,9571,2258,9572,2256,9575,2252,9576,2249,9576,2246,9577,2265,9577,2270,9564xe" filled="true" fillcolor="#231f20" stroked="false">
                <v:path arrowok="t"/>
                <v:fill type="solid"/>
              </v:shape>
              <v:shape style="position:absolute;left:2165;top:9433;width:106;height:162" coordorigin="2165,9433" coordsize="106,162" path="m2228,9433l2203,9433,2192,9437,2177,9452,2172,9463,2170,9478,2174,9478,2177,9469,2182,9462,2188,9457,2194,9454,2201,9451,2254,9451,2239,9437,2228,9433xe" filled="true" fillcolor="#231f20" stroked="false">
                <v:path arrowok="t"/>
                <v:fill type="solid"/>
              </v:shape>
            </v:group>
            <v:group style="position:absolute;left:2290;top:9433;width:99;height:166" coordorigin="2290,9433" coordsize="99,166">
              <v:shape style="position:absolute;left:2290;top:9433;width:99;height:166" coordorigin="2290,9433" coordsize="99,166" path="m2385,9527l2364,9527,2357,9546,2346,9563,2339,9575,2329,9582,2312,9592,2303,9594,2293,9594,2293,9599,2353,9576,2385,9529,2385,9527xe" filled="true" fillcolor="#231f20" stroked="false">
                <v:path arrowok="t"/>
                <v:fill type="solid"/>
              </v:shape>
              <v:shape style="position:absolute;left:2290;top:9433;width:99;height:166" coordorigin="2290,9433" coordsize="99,166" path="m2352,9433l2293,9463,2290,9476,2290,9504,2293,9516,2310,9533,2320,9538,2340,9538,2351,9533,2364,9527,2385,9527,2332,9527,2326,9523,2321,9516,2314,9508,2310,9494,2310,9465,2312,9456,2318,9450,2323,9444,2329,9440,2365,9440,2363,9438,2352,9433xe" filled="true" fillcolor="#231f20" stroked="false">
                <v:path arrowok="t"/>
                <v:fill type="solid"/>
              </v:shape>
              <v:shape style="position:absolute;left:2290;top:9433;width:99;height:166" coordorigin="2290,9433" coordsize="99,166" path="m2365,9440l2342,9440,2348,9443,2353,9448,2368,9498,2366,9506,2365,9517,2362,9520,2352,9524,2347,9526,2344,9527,2385,9527,2388,9510,2388,9485,2383,9465,2372,9449,2365,9440xe" filled="true" fillcolor="#231f20" stroked="false">
                <v:path arrowok="t"/>
                <v:fill type="solid"/>
              </v:shape>
            </v:group>
            <v:group style="position:absolute;left:2417;top:9572;width:27;height:27" coordorigin="2417,9572" coordsize="27,27">
              <v:shape style="position:absolute;left:2417;top:9572;width:27;height:27" coordorigin="2417,9572" coordsize="27,27" path="m2434,9572l2426,9572,2423,9574,2418,9578,2417,9582,2417,9589,2418,9592,2420,9595,2423,9598,2426,9599,2434,9599,2437,9598,2440,9595,2442,9592,2443,9589,2443,9582,2442,9578,2437,9574,2434,95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471.42099pt;width:393.7716pt;height:10.875pt;mso-position-horizontal-relative:page;mso-position-vertical-relative:page;z-index:10024" type="#_x0000_t75" stroked="false">
            <v:imagedata r:id="rId318" o:title=""/>
          </v:shape>
        </w:pict>
      </w:r>
      <w:r>
        <w:rPr/>
        <w:pict>
          <v:shape style="position:absolute;margin-left:72.120003pt;margin-top:499.740997pt;width:465.773661pt;height:10.875pt;mso-position-horizontal-relative:page;mso-position-vertical-relative:page;z-index:10048" type="#_x0000_t75" stroked="false">
            <v:imagedata r:id="rId319" o:title=""/>
          </v:shape>
        </w:pict>
      </w:r>
      <w:r>
        <w:rPr/>
        <w:pict>
          <v:shape style="position:absolute;margin-left:72.425972pt;margin-top:528.060974pt;width:100.800148pt;height:10.29pt;mso-position-horizontal-relative:page;mso-position-vertical-relative:page;z-index:10072" type="#_x0000_t75" stroked="false">
            <v:imagedata r:id="rId320" o:title=""/>
          </v:shape>
        </w:pict>
      </w:r>
      <w:r>
        <w:rPr/>
        <w:pict>
          <v:shape style="position:absolute;margin-left:178.740005pt;margin-top:528.060974pt;width:358.995501pt;height:10.875pt;mso-position-horizontal-relative:page;mso-position-vertical-relative:page;z-index:10096" type="#_x0000_t75" stroked="false">
            <v:imagedata r:id="rId321" o:title=""/>
          </v:shape>
        </w:pict>
      </w:r>
      <w:r>
        <w:rPr/>
        <w:pict>
          <v:shape style="position:absolute;margin-left:72.419998pt;margin-top:556.380981pt;width:40.662882pt;height:10.875pt;mso-position-horizontal-relative:page;mso-position-vertical-relative:page;z-index:10120" type="#_x0000_t75" stroked="false">
            <v:imagedata r:id="rId322" o:title=""/>
          </v:shape>
        </w:pict>
      </w:r>
      <w:r>
        <w:rPr/>
        <w:pict>
          <v:group style="position:absolute;margin-left:118.440002pt;margin-top:556.380981pt;width:8.950pt;height:8.35pt;mso-position-horizontal-relative:page;mso-position-vertical-relative:page;z-index:10144" coordorigin="2369,11128" coordsize="179,167">
            <v:group style="position:absolute;left:2369;top:11128;width:54;height:167" coordorigin="2369,11128" coordsize="54,167">
              <v:shape style="position:absolute;left:2369;top:11128;width:54;height:167" coordorigin="2369,11128" coordsize="54,167" path="m2400,11128l2393,11128,2390,11129,2386,11134,2384,11136,2384,11143,2386,11146,2390,11150,2393,11152,2400,11152,2402,11150,2407,11146,2408,11143,2408,11136,2407,11134,2402,11129,2400,11128xe" filled="true" fillcolor="#231f20" stroked="false">
                <v:path arrowok="t"/>
                <v:fill type="solid"/>
              </v:shape>
              <v:shape style="position:absolute;left:2369;top:11128;width:54;height:167" coordorigin="2369,11128" coordsize="54,167" path="m2423,11290l2370,11290,2370,11294,2423,11294,2423,11290xe" filled="true" fillcolor="#231f20" stroked="false">
                <v:path arrowok="t"/>
                <v:fill type="solid"/>
              </v:shape>
              <v:shape style="position:absolute;left:2369;top:11128;width:54;height:167" coordorigin="2369,11128" coordsize="54,167" path="m2406,11200l2382,11200,2386,11203,2386,11206,2387,11209,2387,11276,2386,11281,2386,11284,2384,11286,2383,11287,2381,11288,2380,11290,2414,11290,2410,11287,2408,11286,2407,11284,2407,11281,2406,11276,2406,11200xe" filled="true" fillcolor="#231f20" stroked="false">
                <v:path arrowok="t"/>
                <v:fill type="solid"/>
              </v:shape>
              <v:shape style="position:absolute;left:2369;top:11128;width:54;height:167" coordorigin="2369,11128" coordsize="54,167" path="m2406,11184l2401,11184,2369,11197,2370,11201,2374,11200,2406,11200,2406,11184xe" filled="true" fillcolor="#231f20" stroked="false">
                <v:path arrowok="t"/>
                <v:fill type="solid"/>
              </v:shape>
            </v:group>
            <v:group style="position:absolute;left:2430;top:11184;width:118;height:111" coordorigin="2430,11184" coordsize="118,111">
              <v:shape style="position:absolute;left:2430;top:11184;width:118;height:111" coordorigin="2430,11184" coordsize="118,111" path="m2484,11290l2431,11290,2431,11294,2484,11294,2484,11290xe" filled="true" fillcolor="#231f20" stroked="false">
                <v:path arrowok="t"/>
                <v:fill type="solid"/>
              </v:shape>
              <v:shape style="position:absolute;left:2430;top:11184;width:118;height:111" coordorigin="2430,11184" coordsize="118,111" path="m2548,11290l2494,11290,2494,11294,2548,11294,2548,11290xe" filled="true" fillcolor="#231f20" stroked="false">
                <v:path arrowok="t"/>
                <v:fill type="solid"/>
              </v:shape>
              <v:shape style="position:absolute;left:2430;top:11184;width:118;height:111" coordorigin="2430,11184" coordsize="118,111" path="m2467,11200l2443,11200,2446,11202,2447,11204,2447,11207,2448,11209,2448,11278,2447,11284,2444,11286,2443,11288,2440,11290,2474,11290,2473,11288,2471,11287,2470,11286,2468,11284,2467,11282,2467,11214,2474,11207,2467,11207,2467,11200xe" filled="true" fillcolor="#231f20" stroked="false">
                <v:path arrowok="t"/>
                <v:fill type="solid"/>
              </v:shape>
              <v:shape style="position:absolute;left:2430;top:11184;width:118;height:111" coordorigin="2430,11184" coordsize="118,111" path="m2527,11198l2501,11198,2506,11201,2508,11204,2510,11209,2512,11216,2512,11281,2509,11286,2507,11288,2504,11290,2538,11290,2537,11288,2534,11287,2533,11286,2532,11284,2532,11281,2531,11276,2531,11215,2530,11208,2528,11203,2527,11198xe" filled="true" fillcolor="#231f20" stroked="false">
                <v:path arrowok="t"/>
                <v:fill type="solid"/>
              </v:shape>
              <v:shape style="position:absolute;left:2430;top:11184;width:118;height:111" coordorigin="2430,11184" coordsize="118,111" path="m2509,11184l2501,11184,2484,11190,2467,11207,2474,11207,2477,11203,2485,11198,2527,11198,2526,11196,2522,11191,2519,11189,2514,11185,2509,11184xe" filled="true" fillcolor="#231f20" stroked="false">
                <v:path arrowok="t"/>
                <v:fill type="solid"/>
              </v:shape>
              <v:shape style="position:absolute;left:2430;top:11184;width:118;height:111" coordorigin="2430,11184" coordsize="118,111" path="m2467,11184l2462,11184,2430,11197,2431,11201,2435,11200,2467,11200,2467,1118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32.660004pt;margin-top:556.380981pt;width:86.372402pt;height:10.875pt;mso-position-horizontal-relative:page;mso-position-vertical-relative:page;z-index:10168" type="#_x0000_t75" stroked="false">
            <v:imagedata r:id="rId323" o:title=""/>
          </v:shape>
        </w:pict>
      </w:r>
      <w:r>
        <w:rPr/>
        <w:pict>
          <v:shape style="position:absolute;margin-left:225.179993pt;margin-top:556.380981pt;width:43.42272pt;height:10.875pt;mso-position-horizontal-relative:page;mso-position-vertical-relative:page;z-index:10192" type="#_x0000_t75" stroked="false">
            <v:imagedata r:id="rId324" o:title=""/>
          </v:shape>
        </w:pict>
      </w:r>
      <w:r>
        <w:rPr/>
        <w:pict>
          <v:group style="position:absolute;margin-left:274.200989pt;margin-top:559.200989pt;width:11.55pt;height:5.7pt;mso-position-horizontal-relative:page;mso-position-vertical-relative:page;z-index:10216" coordorigin="5484,11184" coordsize="231,114">
            <v:group style="position:absolute;left:5484;top:11184;width:104;height:114" coordorigin="5484,11184" coordsize="104,114">
              <v:shape style="position:absolute;left:5484;top:11184;width:104;height:114" coordorigin="5484,11184" coordsize="104,114" path="m5536,11184l5527,11184,5519,11186,5502,11196,5496,11203,5486,11222,5484,11232,5484,11244,5487,11262,5498,11281,5514,11294,5534,11298,5544,11298,5554,11296,5561,11290,5530,11290,5521,11284,5514,11271,5508,11253,5506,11232,5506,11222,5507,11214,5512,11202,5515,11197,5520,11195,5524,11192,5528,11191,5561,11191,5556,11188,5536,11184xe" filled="true" fillcolor="#231f20" stroked="false">
                <v:path arrowok="t"/>
                <v:fill type="solid"/>
              </v:shape>
              <v:shape style="position:absolute;left:5484;top:11184;width:104;height:114" coordorigin="5484,11184" coordsize="104,114" path="m5561,11191l5540,11191,5548,11195,5557,11208,5563,11225,5566,11248,5566,11263,5563,11274,5554,11286,5546,11290,5561,11290,5569,11285,5575,11278,5585,11258,5587,11249,5587,11237,5584,11218,5573,11199,5561,11191xe" filled="true" fillcolor="#231f20" stroked="false">
                <v:path arrowok="t"/>
                <v:fill type="solid"/>
              </v:shape>
            </v:group>
            <v:group style="position:absolute;left:5597;top:11184;width:118;height:111" coordorigin="5597,11184" coordsize="118,111">
              <v:shape style="position:absolute;left:5597;top:11184;width:118;height:111" coordorigin="5597,11184" coordsize="118,111" path="m5652,11290l5599,11290,5599,11294,5652,11294,5652,11290xe" filled="true" fillcolor="#231f20" stroked="false">
                <v:path arrowok="t"/>
                <v:fill type="solid"/>
              </v:shape>
              <v:shape style="position:absolute;left:5597;top:11184;width:118;height:111" coordorigin="5597,11184" coordsize="118,111" path="m5714,11290l5662,11290,5662,11294,5714,11294,5714,11290xe" filled="true" fillcolor="#231f20" stroked="false">
                <v:path arrowok="t"/>
                <v:fill type="solid"/>
              </v:shape>
              <v:shape style="position:absolute;left:5597;top:11184;width:118;height:111" coordorigin="5597,11184" coordsize="118,111" path="m5634,11200l5610,11200,5612,11202,5614,11204,5614,11207,5615,11209,5615,11278,5614,11284,5612,11286,5610,11288,5606,11290,5642,11290,5640,11288,5639,11287,5636,11286,5635,11284,5635,11282,5634,11278,5634,11214,5640,11207,5634,11207,5634,11200xe" filled="true" fillcolor="#231f20" stroked="false">
                <v:path arrowok="t"/>
                <v:fill type="solid"/>
              </v:shape>
              <v:shape style="position:absolute;left:5597;top:11184;width:118;height:111" coordorigin="5597,11184" coordsize="118,111" path="m5694,11198l5668,11198,5672,11201,5675,11204,5677,11209,5678,11216,5678,11281,5676,11286,5672,11290,5706,11290,5704,11288,5701,11286,5699,11281,5698,11276,5698,11208,5695,11203,5694,11198xe" filled="true" fillcolor="#231f20" stroked="false">
                <v:path arrowok="t"/>
                <v:fill type="solid"/>
              </v:shape>
              <v:shape style="position:absolute;left:5597;top:11184;width:118;height:111" coordorigin="5597,11184" coordsize="118,111" path="m5676,11184l5668,11184,5652,11190,5634,11207,5640,11207,5644,11203,5653,11198,5694,11198,5693,11196,5689,11191,5686,11189,5681,11185,5676,11184xe" filled="true" fillcolor="#231f20" stroked="false">
                <v:path arrowok="t"/>
                <v:fill type="solid"/>
              </v:shape>
              <v:shape style="position:absolute;left:5597;top:11184;width:118;height:111" coordorigin="5597,11184" coordsize="118,111" path="m5634,11184l5629,11184,5597,11197,5599,11201,5602,11200,5634,11200,5634,1118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91.001007pt;margin-top:556.380981pt;width:51.540423pt;height:8.58pt;mso-position-horizontal-relative:page;mso-position-vertical-relative:page;z-index:10240" type="#_x0000_t75" stroked="false">
            <v:imagedata r:id="rId325" o:title=""/>
          </v:shape>
        </w:pict>
      </w:r>
      <w:r>
        <w:rPr/>
        <w:pict>
          <v:shape style="position:absolute;margin-left:347.760986pt;margin-top:556.380981pt;width:83.364905pt;height:10.875pt;mso-position-horizontal-relative:page;mso-position-vertical-relative:page;z-index:10264" type="#_x0000_t75" stroked="false">
            <v:imagedata r:id="rId326" o:title=""/>
          </v:shape>
        </w:pict>
      </w:r>
      <w:r>
        <w:rPr/>
        <w:pict>
          <v:group style="position:absolute;margin-left:436.740997pt;margin-top:556.380981pt;width:21.3pt;height:8.550pt;mso-position-horizontal-relative:page;mso-position-vertical-relative:page;z-index:10288" coordorigin="8735,11128" coordsize="426,171">
            <v:group style="position:absolute;left:8735;top:11184;width:74;height:114" coordorigin="8735,11184" coordsize="74,114">
              <v:shape style="position:absolute;left:8735;top:11184;width:74;height:114" coordorigin="8735,11184" coordsize="74,114" path="m8790,11293l8747,11293,8749,11294,8758,11297,8765,11298,8782,11298,8789,11294,8790,11293xe" filled="true" fillcolor="#231f20" stroked="false">
                <v:path arrowok="t"/>
                <v:fill type="solid"/>
              </v:shape>
              <v:shape style="position:absolute;left:8735;top:11184;width:74;height:114" coordorigin="8735,11184" coordsize="74,114" path="m8738,11257l8735,11257,8735,11296,8738,11296,8741,11293,8790,11293,8794,11291,8765,11291,8758,11288,8746,11276,8741,11269,8738,11257xe" filled="true" fillcolor="#231f20" stroked="false">
                <v:path arrowok="t"/>
                <v:fill type="solid"/>
              </v:shape>
              <v:shape style="position:absolute;left:8735;top:11184;width:74;height:114" coordorigin="8735,11184" coordsize="74,114" path="m8771,11184l8758,11184,8749,11186,8737,11198,8735,11206,8735,11221,8773,11252,8780,11257,8785,11261,8789,11264,8790,11269,8790,11279,8789,11282,8782,11290,8778,11291,8794,11291,8797,11288,8804,11282,8808,11275,8808,11252,8800,11243,8784,11234,8760,11222,8754,11219,8752,11216,8749,11213,8748,11209,8748,11201,8756,11192,8761,11191,8800,11191,8800,11189,8789,11189,8786,11188,8783,11186,8771,11184xe" filled="true" fillcolor="#231f20" stroked="false">
                <v:path arrowok="t"/>
                <v:fill type="solid"/>
              </v:shape>
              <v:shape style="position:absolute;left:8735;top:11184;width:74;height:114" coordorigin="8735,11184" coordsize="74,114" path="m8800,11191l8774,11191,8779,11192,8784,11197,8789,11201,8792,11209,8796,11220,8800,11220,8800,11191xe" filled="true" fillcolor="#231f20" stroked="false">
                <v:path arrowok="t"/>
                <v:fill type="solid"/>
              </v:shape>
              <v:shape style="position:absolute;left:8735;top:11184;width:74;height:114" coordorigin="8735,11184" coordsize="74,114" path="m8800,11184l8796,11184,8794,11186,8794,11188,8792,11188,8791,11189,8800,11189,8800,11184xe" filled="true" fillcolor="#231f20" stroked="false">
                <v:path arrowok="t"/>
                <v:fill type="solid"/>
              </v:shape>
            </v:group>
            <v:group style="position:absolute;left:8816;top:11188;width:120;height:111" coordorigin="8816,11188" coordsize="120,111">
              <v:shape style="position:absolute;left:8816;top:11188;width:120;height:111" coordorigin="8816,11188" coordsize="120,111" path="m8854,11188l8816,11188,8816,11191,8826,11191,8831,11194,8832,11195,8834,11200,8834,11266,8836,11274,8856,11298,8867,11298,8873,11297,8878,11293,8882,11291,8890,11285,8891,11284,8867,11284,8860,11279,8856,11275,8854,11269,8854,11188xe" filled="true" fillcolor="#231f20" stroked="false">
                <v:path arrowok="t"/>
                <v:fill type="solid"/>
              </v:shape>
              <v:shape style="position:absolute;left:8816;top:11188;width:120;height:111" coordorigin="8816,11188" coordsize="120,111" path="m8918,11275l8898,11275,8898,11298,8904,11298,8936,11285,8935,11282,8924,11282,8923,11281,8922,11281,8920,11280,8920,11278,8918,11275xe" filled="true" fillcolor="#231f20" stroked="false">
                <v:path arrowok="t"/>
                <v:fill type="solid"/>
              </v:shape>
              <v:shape style="position:absolute;left:8816;top:11188;width:120;height:111" coordorigin="8816,11188" coordsize="120,111" path="m8917,11188l8881,11188,8881,11191,8888,11191,8893,11192,8896,11195,8897,11197,8898,11201,8898,11268,8875,11284,8891,11284,8898,11275,8918,11275,8918,11272,8917,11266,8917,11188xe" filled="true" fillcolor="#231f20" stroked="false">
                <v:path arrowok="t"/>
                <v:fill type="solid"/>
              </v:shape>
              <v:shape style="position:absolute;left:8816;top:11188;width:120;height:111" coordorigin="8816,11188" coordsize="120,111" path="m8934,11280l8932,11281,8928,11282,8935,11282,8934,11280xe" filled="true" fillcolor="#231f20" stroked="false">
                <v:path arrowok="t"/>
                <v:fill type="solid"/>
              </v:shape>
            </v:group>
            <v:group style="position:absolute;left:8945;top:11184;width:90;height:114" coordorigin="8945,11184" coordsize="90,114">
              <v:shape style="position:absolute;left:8945;top:11184;width:90;height:114" coordorigin="8945,11184" coordsize="90,114" path="m9006,11184l8947,11222,8945,11245,8948,11266,8958,11282,8968,11292,8977,11298,9000,11298,9010,11294,9018,11286,9026,11279,8988,11279,8980,11274,8972,11264,8966,11255,8963,11244,8963,11218,8966,11208,8972,11201,8977,11195,8984,11191,9020,11191,9014,11186,9006,11184xe" filled="true" fillcolor="#231f20" stroked="false">
                <v:path arrowok="t"/>
                <v:fill type="solid"/>
              </v:shape>
              <v:shape style="position:absolute;left:8945;top:11184;width:90;height:114" coordorigin="8945,11184" coordsize="90,114" path="m9031,11252l9006,11279,9026,11279,9032,11268,9035,11254,9031,11252xe" filled="true" fillcolor="#231f20" stroked="false">
                <v:path arrowok="t"/>
                <v:fill type="solid"/>
              </v:shape>
              <v:shape style="position:absolute;left:8945;top:11184;width:90;height:114" coordorigin="8945,11184" coordsize="90,114" path="m9020,11191l8996,11191,9000,11192,9004,11195,9006,11197,9007,11201,9008,11205,9008,11210,9010,11214,9013,11218,9017,11220,9024,11220,9028,11219,9029,11216,9031,11215,9032,11213,9032,11203,9029,11198,9020,11191xe" filled="true" fillcolor="#231f20" stroked="false">
                <v:path arrowok="t"/>
                <v:fill type="solid"/>
              </v:shape>
            </v:group>
            <v:group style="position:absolute;left:9044;top:11128;width:117;height:167" coordorigin="9044,11128" coordsize="117,167">
              <v:shape style="position:absolute;left:9044;top:11128;width:117;height:167" coordorigin="9044,11128" coordsize="117,167" path="m9100,11290l9046,11290,9046,11294,9100,11294,9100,11290xe" filled="true" fillcolor="#231f20" stroked="false">
                <v:path arrowok="t"/>
                <v:fill type="solid"/>
              </v:shape>
              <v:shape style="position:absolute;left:9044;top:11128;width:117;height:167" coordorigin="9044,11128" coordsize="117,167" path="m9161,11290l9108,11290,9108,11294,9161,11294,9161,11290xe" filled="true" fillcolor="#231f20" stroked="false">
                <v:path arrowok="t"/>
                <v:fill type="solid"/>
              </v:shape>
              <v:shape style="position:absolute;left:9044;top:11128;width:117;height:167" coordorigin="9044,11128" coordsize="117,167" path="m9082,11143l9058,11143,9060,11146,9061,11148,9061,11150,9062,11153,9062,11281,9060,11286,9058,11288,9054,11290,9090,11290,9085,11287,9084,11286,9083,11284,9082,11282,9082,11214,9088,11207,9082,11207,9082,11143xe" filled="true" fillcolor="#231f20" stroked="false">
                <v:path arrowok="t"/>
                <v:fill type="solid"/>
              </v:shape>
              <v:shape style="position:absolute;left:9044;top:11128;width:117;height:167" coordorigin="9044,11128" coordsize="117,167" path="m9141,11198l9115,11198,9119,11201,9121,11203,9122,11206,9125,11213,9126,11219,9126,11281,9124,11286,9120,11290,9152,11290,9151,11288,9149,11287,9148,11286,9146,11284,9146,11281,9145,11276,9145,11219,9144,11209,9143,11204,9141,11198xe" filled="true" fillcolor="#231f20" stroked="false">
                <v:path arrowok="t"/>
                <v:fill type="solid"/>
              </v:shape>
              <v:shape style="position:absolute;left:9044;top:11128;width:117;height:167" coordorigin="9044,11128" coordsize="117,167" path="m9124,11184l9113,11184,9108,11185,9102,11188,9097,11191,9090,11197,9082,11207,9088,11207,9092,11203,9097,11201,9104,11198,9141,11198,9140,11197,9138,11192,9128,11185,9124,11184xe" filled="true" fillcolor="#231f20" stroked="false">
                <v:path arrowok="t"/>
                <v:fill type="solid"/>
              </v:shape>
              <v:shape style="position:absolute;left:9044;top:11128;width:117;height:167" coordorigin="9044,11128" coordsize="117,167" path="m9082,11128l9077,11128,9044,11141,9046,11144,9049,11143,9082,11143,9082,1112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63.321014pt;margin-top:556.380981pt;width:53.979201pt;height:10.3275pt;mso-position-horizontal-relative:page;mso-position-vertical-relative:page;z-index:10312" type="#_x0000_t75" stroked="false">
            <v:imagedata r:id="rId327" o:title=""/>
          </v:shape>
        </w:pict>
      </w:r>
      <w:r>
        <w:rPr/>
        <w:pict>
          <v:group style="position:absolute;margin-left:523.080994pt;margin-top:556.380981pt;width:16.95pt;height:8.550pt;mso-position-horizontal-relative:page;mso-position-vertical-relative:page;z-index:10336" coordorigin="10462,11128" coordsize="339,171">
            <v:group style="position:absolute;left:10462;top:11184;width:98;height:113" coordorigin="10462,11184" coordsize="98,113">
              <v:shape style="position:absolute;left:10462;top:11184;width:98;height:113" coordorigin="10462,11184" coordsize="98,113" path="m10534,11191l10508,11191,10513,11194,10520,11201,10522,11208,10522,11219,10518,11225,10497,11233,10482,11240,10462,11263,10462,11278,10464,11284,10469,11288,10474,11294,10480,11297,10492,11297,10496,11296,10504,11292,10511,11287,10515,11284,10494,11284,10490,11281,10483,11274,10482,11269,10482,11258,10483,11255,10488,11248,10493,11244,10499,11240,10502,11238,10510,11236,10522,11231,10541,11231,10541,11210,10540,11203,10538,11200,10536,11195,10534,11191xe" filled="true" fillcolor="#231f20" stroked="false">
                <v:path arrowok="t"/>
                <v:fill type="solid"/>
              </v:shape>
              <v:shape style="position:absolute;left:10462;top:11184;width:98;height:113" coordorigin="10462,11184" coordsize="98,113" path="m10542,11279l10522,11279,10522,11285,10523,11290,10525,11292,10528,11296,10530,11297,10542,11297,10550,11291,10557,11281,10544,11281,10543,11280,10542,11280,10542,11279xe" filled="true" fillcolor="#231f20" stroked="false">
                <v:path arrowok="t"/>
                <v:fill type="solid"/>
              </v:shape>
              <v:shape style="position:absolute;left:10462;top:11184;width:98;height:113" coordorigin="10462,11184" coordsize="98,113" path="m10541,11231l10522,11231,10522,11272,10512,11279,10504,11284,10515,11284,10522,11279,10542,11279,10542,11276,10541,11274,10541,11231xe" filled="true" fillcolor="#231f20" stroked="false">
                <v:path arrowok="t"/>
                <v:fill type="solid"/>
              </v:shape>
              <v:shape style="position:absolute;left:10462;top:11184;width:98;height:113" coordorigin="10462,11184" coordsize="98,113" path="m10559,11273l10552,11280,10549,11281,10557,11281,10559,11279,10559,11273xe" filled="true" fillcolor="#231f20" stroked="false">
                <v:path arrowok="t"/>
                <v:fill type="solid"/>
              </v:shape>
              <v:shape style="position:absolute;left:10462;top:11184;width:98;height:113" coordorigin="10462,11184" coordsize="98,113" path="m10514,11184l10493,11184,10483,11186,10469,11198,10466,11204,10466,11218,10469,11219,10470,11221,10472,11222,10478,11222,10481,11221,10484,11218,10486,11214,10486,11201,10487,11197,10490,11195,10493,11192,10496,11191,10534,11191,10529,11189,10523,11185,10514,11184xe" filled="true" fillcolor="#231f20" stroked="false">
                <v:path arrowok="t"/>
                <v:fill type="solid"/>
              </v:shape>
            </v:group>
            <v:group style="position:absolute;left:10561;top:11184;width:118;height:111" coordorigin="10561,11184" coordsize="118,111">
              <v:shape style="position:absolute;left:10561;top:11184;width:118;height:111" coordorigin="10561,11184" coordsize="118,111" path="m10616,11290l10562,11290,10562,11294,10616,11294,10616,11290xe" filled="true" fillcolor="#231f20" stroked="false">
                <v:path arrowok="t"/>
                <v:fill type="solid"/>
              </v:shape>
              <v:shape style="position:absolute;left:10561;top:11184;width:118;height:111" coordorigin="10561,11184" coordsize="118,111" path="m10679,11290l10626,11290,10626,11294,10679,11294,10679,11290xe" filled="true" fillcolor="#231f20" stroked="false">
                <v:path arrowok="t"/>
                <v:fill type="solid"/>
              </v:shape>
              <v:shape style="position:absolute;left:10561;top:11184;width:118;height:111" coordorigin="10561,11184" coordsize="118,111" path="m10598,11200l10574,11200,10577,11202,10578,11204,10578,11207,10579,11209,10579,11278,10578,11284,10577,11286,10574,11288,10571,11290,10607,11290,10602,11287,10601,11286,10600,11284,10598,11282,10598,11214,10605,11207,10598,11207,10598,11200xe" filled="true" fillcolor="#231f20" stroked="false">
                <v:path arrowok="t"/>
                <v:fill type="solid"/>
              </v:shape>
              <v:shape style="position:absolute;left:10561;top:11184;width:118;height:111" coordorigin="10561,11184" coordsize="118,111" path="m10658,11198l10632,11198,10637,11201,10639,11204,10642,11209,10643,11216,10643,11281,10640,11286,10637,11290,10670,11290,10668,11288,10667,11287,10664,11286,10664,11284,10663,11281,10662,11276,10662,11208,10660,11203,10658,11198xe" filled="true" fillcolor="#231f20" stroked="false">
                <v:path arrowok="t"/>
                <v:fill type="solid"/>
              </v:shape>
              <v:shape style="position:absolute;left:10561;top:11184;width:118;height:111" coordorigin="10561,11184" coordsize="118,111" path="m10640,11184l10632,11184,10616,11190,10598,11207,10605,11207,10608,11203,10618,11198,10658,11198,10657,11196,10654,11191,10650,11189,10645,11185,10640,11184xe" filled="true" fillcolor="#231f20" stroked="false">
                <v:path arrowok="t"/>
                <v:fill type="solid"/>
              </v:shape>
              <v:shape style="position:absolute;left:10561;top:11184;width:118;height:111" coordorigin="10561,11184" coordsize="118,111" path="m10598,11184l10594,11184,10561,11197,10562,11201,10566,11200,10598,11200,10598,11184xe" filled="true" fillcolor="#231f20" stroked="false">
                <v:path arrowok="t"/>
                <v:fill type="solid"/>
              </v:shape>
            </v:group>
            <v:group style="position:absolute;left:10687;top:11128;width:113;height:171" coordorigin="10687,11128" coordsize="113,171">
              <v:shape style="position:absolute;left:10687;top:11128;width:113;height:171" coordorigin="10687,11128" coordsize="113,171" path="m10750,11184l10690,11225,10687,11245,10687,11261,10692,11273,10700,11282,10710,11293,10720,11298,10738,11298,10742,11297,10747,11294,10753,11292,10760,11285,10734,11285,10727,11280,10712,11263,10709,11251,10709,11220,10712,11208,10720,11201,10726,11194,10732,11191,10762,11191,10757,11186,10750,11184xe" filled="true" fillcolor="#231f20" stroked="false">
                <v:path arrowok="t"/>
                <v:fill type="solid"/>
              </v:shape>
              <v:shape style="position:absolute;left:10687;top:11128;width:113;height:171" coordorigin="10687,11128" coordsize="113,171" path="m10799,11280l10795,11281,10793,11282,10763,11282,10763,11298,10769,11298,10800,11285,10799,11280xe" filled="true" fillcolor="#231f20" stroked="false">
                <v:path arrowok="t"/>
                <v:fill type="solid"/>
              </v:shape>
              <v:shape style="position:absolute;left:10687;top:11128;width:113;height:171" coordorigin="10687,11128" coordsize="113,171" path="m10762,11191l10742,11191,10746,11192,10750,11195,10753,11196,10757,11200,10762,11209,10763,11214,10763,11274,10757,11281,10750,11285,10760,11285,10763,11282,10789,11282,10788,11281,10786,11281,10784,11280,10784,11278,10783,11275,10783,11272,10782,11264,10782,11192,10763,11192,10762,11191xe" filled="true" fillcolor="#231f20" stroked="false">
                <v:path arrowok="t"/>
                <v:fill type="solid"/>
              </v:shape>
              <v:shape style="position:absolute;left:10687;top:11128;width:113;height:171" coordorigin="10687,11128" coordsize="113,171" path="m10782,11143l10758,11143,10760,11146,10763,11150,10763,11192,10782,11192,10782,11143xe" filled="true" fillcolor="#231f20" stroked="false">
                <v:path arrowok="t"/>
                <v:fill type="solid"/>
              </v:shape>
              <v:shape style="position:absolute;left:10687;top:11128;width:113;height:171" coordorigin="10687,11128" coordsize="113,171" path="m10782,11128l10777,11128,10745,11141,10747,11144,10750,11143,10782,11143,10782,1112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419998pt;margin-top:584.700989pt;width:40.003159pt;height:10.875pt;mso-position-horizontal-relative:page;mso-position-vertical-relative:page;z-index:10360" type="#_x0000_t75" stroked="false">
            <v:imagedata r:id="rId328" o:title=""/>
          </v:shape>
        </w:pict>
      </w:r>
      <w:r>
        <w:rPr/>
        <w:pict>
          <v:group style="position:absolute;margin-left:117.660004pt;margin-top:584.700989pt;width:14.25pt;height:8.550pt;mso-position-horizontal-relative:page;mso-position-vertical-relative:page;z-index:10384" coordorigin="2353,11694" coordsize="285,171">
            <v:group style="position:absolute;left:2353;top:11718;width:65;height:144" coordorigin="2353,11718" coordsize="65,144">
              <v:shape style="position:absolute;left:2353;top:11718;width:65;height:144" coordorigin="2353,11718" coordsize="65,144" path="m2389,11761l2370,11761,2370,11842,2381,11860,2383,11862,2396,11862,2401,11861,2406,11857,2414,11849,2398,11849,2394,11848,2393,11845,2390,11843,2389,11838,2389,11761xe" filled="true" fillcolor="#231f20" stroked="false">
                <v:path arrowok="t"/>
                <v:fill type="solid"/>
              </v:shape>
              <v:shape style="position:absolute;left:2353;top:11718;width:65;height:144" coordorigin="2353,11718" coordsize="65,144" path="m2418,11839l2413,11839,2412,11843,2410,11845,2402,11849,2414,11849,2416,11848,2418,11839xe" filled="true" fillcolor="#231f20" stroked="false">
                <v:path arrowok="t"/>
                <v:fill type="solid"/>
              </v:shape>
              <v:shape style="position:absolute;left:2353;top:11718;width:65;height:144" coordorigin="2353,11718" coordsize="65,144" path="m2389,11718l2386,11718,2383,11726,2380,11731,2378,11735,2371,11744,2366,11749,2362,11753,2358,11756,2353,11758,2353,11761,2414,11761,2414,11754,2389,11754,2389,11718xe" filled="true" fillcolor="#231f20" stroked="false">
                <v:path arrowok="t"/>
                <v:fill type="solid"/>
              </v:shape>
            </v:group>
            <v:group style="position:absolute;left:2419;top:11694;width:117;height:167" coordorigin="2419,11694" coordsize="117,167">
              <v:shape style="position:absolute;left:2419;top:11694;width:117;height:167" coordorigin="2419,11694" coordsize="117,167" path="m2474,11856l2420,11856,2420,11861,2474,11861,2474,11856xe" filled="true" fillcolor="#231f20" stroked="false">
                <v:path arrowok="t"/>
                <v:fill type="solid"/>
              </v:shape>
              <v:shape style="position:absolute;left:2419;top:11694;width:117;height:167" coordorigin="2419,11694" coordsize="117,167" path="m2536,11856l2483,11856,2483,11861,2536,11861,2536,11856xe" filled="true" fillcolor="#231f20" stroked="false">
                <v:path arrowok="t"/>
                <v:fill type="solid"/>
              </v:shape>
              <v:shape style="position:absolute;left:2419;top:11694;width:117;height:167" coordorigin="2419,11694" coordsize="117,167" path="m2456,11710l2432,11710,2435,11712,2436,11714,2436,11717,2437,11719,2437,11848,2435,11852,2432,11855,2429,11856,2465,11856,2460,11854,2459,11852,2458,11850,2456,11849,2456,11780,2462,11773,2456,11773,2456,11710xe" filled="true" fillcolor="#231f20" stroked="false">
                <v:path arrowok="t"/>
                <v:fill type="solid"/>
              </v:shape>
              <v:shape style="position:absolute;left:2419;top:11694;width:117;height:167" coordorigin="2419,11694" coordsize="117,167" path="m2516,11765l2490,11765,2494,11767,2496,11770,2497,11772,2500,11779,2501,11785,2501,11848,2498,11852,2495,11856,2527,11856,2526,11855,2524,11854,2522,11852,2521,11850,2521,11848,2520,11843,2520,11785,2519,11776,2518,11771,2516,11765xe" filled="true" fillcolor="#231f20" stroked="false">
                <v:path arrowok="t"/>
                <v:fill type="solid"/>
              </v:shape>
              <v:shape style="position:absolute;left:2419;top:11694;width:117;height:167" coordorigin="2419,11694" coordsize="117,167" path="m2498,11750l2488,11750,2483,11752,2477,11754,2472,11758,2465,11764,2456,11773,2462,11773,2467,11770,2472,11767,2479,11765,2516,11765,2515,11764,2513,11759,2503,11752,2498,11750xe" filled="true" fillcolor="#231f20" stroked="false">
                <v:path arrowok="t"/>
                <v:fill type="solid"/>
              </v:shape>
              <v:shape style="position:absolute;left:2419;top:11694;width:117;height:167" coordorigin="2419,11694" coordsize="117,167" path="m2456,11694l2452,11694,2419,11707,2420,11711,2424,11710,2456,11710,2456,11694xe" filled="true" fillcolor="#231f20" stroked="false">
                <v:path arrowok="t"/>
                <v:fill type="solid"/>
              </v:shape>
            </v:group>
            <v:group style="position:absolute;left:2546;top:11750;width:92;height:114" coordorigin="2546,11750" coordsize="92,114">
              <v:shape style="position:absolute;left:2546;top:11750;width:92;height:114" coordorigin="2546,11750" coordsize="92,114" path="m2608,11750l2549,11788,2546,11812,2551,11833,2561,11849,2569,11860,2580,11864,2605,11864,2615,11860,2623,11851,2628,11845,2592,11845,2582,11840,2575,11831,2567,11822,2563,11810,2563,11794,2638,11794,2638,11788,2563,11788,2564,11778,2567,11771,2572,11766,2578,11761,2582,11759,2623,11759,2618,11754,2608,11750xe" filled="true" fillcolor="#231f20" stroked="false">
                <v:path arrowok="t"/>
                <v:fill type="solid"/>
              </v:shape>
              <v:shape style="position:absolute;left:2546;top:11750;width:92;height:114" coordorigin="2546,11750" coordsize="92,114" path="m2634,11819l2609,11845,2628,11845,2630,11842,2635,11832,2638,11821,2634,11819xe" filled="true" fillcolor="#231f20" stroked="false">
                <v:path arrowok="t"/>
                <v:fill type="solid"/>
              </v:shape>
              <v:shape style="position:absolute;left:2546;top:11750;width:92;height:114" coordorigin="2546,11750" coordsize="92,114" path="m2623,11759l2593,11759,2598,11760,2605,11765,2609,11768,2611,11776,2612,11780,2612,11788,2638,11788,2638,11780,2633,11770,2626,11762,2623,1175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37.640732pt;margin-top:584.940979pt;width:36.25pt;height:8.3pt;mso-position-horizontal-relative:page;mso-position-vertical-relative:page;z-index:10408" coordorigin="2753,11699" coordsize="725,166">
            <v:group style="position:absolute;left:2753;top:11699;width:143;height:166" coordorigin="2753,11699" coordsize="143,166">
              <v:shape style="position:absolute;left:2753;top:11699;width:143;height:166" coordorigin="2753,11699" coordsize="143,166" path="m2825,11699l2761,11746,2753,11786,2755,11804,2790,11854,2831,11864,2845,11864,2857,11861,2869,11854,2870,11854,2827,11854,2816,11851,2808,11845,2798,11840,2791,11832,2786,11820,2781,11802,2780,11780,2783,11758,2825,11707,2869,11707,2865,11706,2848,11701,2825,11699xe" filled="true" fillcolor="#231f20" stroked="false">
                <v:path arrowok="t"/>
                <v:fill type="solid"/>
              </v:shape>
              <v:shape style="position:absolute;left:2753;top:11699;width:143;height:166" coordorigin="2753,11699" coordsize="143,166" path="m2892,11821l2850,11854,2870,11854,2884,11841,2896,11824,2892,11821xe" filled="true" fillcolor="#231f20" stroked="false">
                <v:path arrowok="t"/>
                <v:fill type="solid"/>
              </v:shape>
              <v:shape style="position:absolute;left:2753;top:11699;width:143;height:166" coordorigin="2753,11699" coordsize="143,166" path="m2869,11707l2849,11707,2860,11711,2869,11718,2880,11732,2888,11753,2892,11753,2889,11710,2874,11710,2872,11708,2869,11707xe" filled="true" fillcolor="#231f20" stroked="false">
                <v:path arrowok="t"/>
                <v:fill type="solid"/>
              </v:shape>
              <v:shape style="position:absolute;left:2753;top:11699;width:143;height:166" coordorigin="2753,11699" coordsize="143,166" path="m2888,11699l2885,11699,2884,11702,2882,11705,2878,11710,2889,11710,2888,11699xe" filled="true" fillcolor="#231f20" stroked="false">
                <v:path arrowok="t"/>
                <v:fill type="solid"/>
              </v:shape>
            </v:group>
            <v:group style="position:absolute;left:2905;top:11754;width:119;height:111" coordorigin="2905,11754" coordsize="119,111">
              <v:shape style="position:absolute;left:2905;top:11754;width:119;height:111" coordorigin="2905,11754" coordsize="119,111" path="m2942,11754l2905,11754,2905,11758,2915,11758,2916,11759,2918,11760,2920,11761,2922,11766,2923,11770,2923,11840,2926,11845,2927,11851,2930,11855,2935,11858,2939,11862,2945,11864,2956,11864,2960,11863,2965,11860,2970,11857,2977,11851,2978,11850,2956,11850,2951,11848,2947,11845,2944,11842,2942,11836,2942,11754xe" filled="true" fillcolor="#231f20" stroked="false">
                <v:path arrowok="t"/>
                <v:fill type="solid"/>
              </v:shape>
              <v:shape style="position:absolute;left:2905;top:11754;width:119;height:111" coordorigin="2905,11754" coordsize="119,111" path="m3007,11842l2987,11842,2987,11864,2992,11864,3024,11851,3023,11849,3012,11849,3011,11848,3010,11848,3008,11846,3007,11844,3007,11842xe" filled="true" fillcolor="#231f20" stroked="false">
                <v:path arrowok="t"/>
                <v:fill type="solid"/>
              </v:shape>
              <v:shape style="position:absolute;left:2905;top:11754;width:119;height:111" coordorigin="2905,11754" coordsize="119,111" path="m3006,11754l2970,11754,2970,11758,2976,11758,2981,11759,2986,11764,2987,11767,2987,11834,2981,11840,2976,11844,2971,11846,2968,11849,2964,11850,2978,11850,2987,11842,3007,11842,3006,11838,3006,11754xe" filled="true" fillcolor="#231f20" stroked="false">
                <v:path arrowok="t"/>
                <v:fill type="solid"/>
              </v:shape>
              <v:shape style="position:absolute;left:2905;top:11754;width:119;height:111" coordorigin="2905,11754" coordsize="119,111" path="m3023,11846l3019,11848,3017,11849,3023,11849,3023,11846xe" filled="true" fillcolor="#231f20" stroked="false">
                <v:path arrowok="t"/>
                <v:fill type="solid"/>
              </v:shape>
            </v:group>
            <v:group style="position:absolute;left:3026;top:11750;width:80;height:111" coordorigin="3026,11750" coordsize="80,111">
              <v:shape style="position:absolute;left:3026;top:11750;width:80;height:111" coordorigin="3026,11750" coordsize="80,111" path="m3082,11856l3028,11856,3028,11861,3082,11861,3082,11856xe" filled="true" fillcolor="#231f20" stroked="false">
                <v:path arrowok="t"/>
                <v:fill type="solid"/>
              </v:shape>
              <v:shape style="position:absolute;left:3026;top:11750;width:80;height:111" coordorigin="3026,11750" coordsize="80,111" path="m3064,11766l3040,11766,3042,11768,3043,11771,3043,11773,3044,11776,3044,11846,3043,11848,3043,11851,3041,11852,3037,11856,3073,11856,3068,11854,3066,11849,3064,11846,3064,11784,3067,11777,3069,11774,3064,11774,3064,11766xe" filled="true" fillcolor="#231f20" stroked="false">
                <v:path arrowok="t"/>
                <v:fill type="solid"/>
              </v:shape>
              <v:shape style="position:absolute;left:3026;top:11750;width:80;height:111" coordorigin="3026,11750" coordsize="80,111" path="m3095,11750l3082,11750,3072,11759,3064,11774,3069,11774,3071,11772,3076,11767,3078,11766,3106,11766,3106,11760,3104,11756,3102,11754,3098,11752,3095,11750xe" filled="true" fillcolor="#231f20" stroked="false">
                <v:path arrowok="t"/>
                <v:fill type="solid"/>
              </v:shape>
              <v:shape style="position:absolute;left:3026;top:11750;width:80;height:111" coordorigin="3026,11750" coordsize="80,111" path="m3106,11766l3080,11766,3083,11767,3086,11770,3090,11773,3092,11774,3098,11774,3101,11773,3103,11771,3106,11766xe" filled="true" fillcolor="#231f20" stroked="false">
                <v:path arrowok="t"/>
                <v:fill type="solid"/>
              </v:shape>
              <v:shape style="position:absolute;left:3026;top:11750;width:80;height:111" coordorigin="3026,11750" coordsize="80,111" path="m3064,11750l3059,11750,3026,11764,3028,11767,3030,11766,3064,11766,3064,11750xe" filled="true" fillcolor="#231f20" stroked="false">
                <v:path arrowok="t"/>
                <v:fill type="solid"/>
              </v:shape>
            </v:group>
            <v:group style="position:absolute;left:3106;top:11750;width:81;height:111" coordorigin="3106,11750" coordsize="81,111">
              <v:shape style="position:absolute;left:3106;top:11750;width:81;height:111" coordorigin="3106,11750" coordsize="81,111" path="m3162,11856l3107,11856,3107,11861,3162,11861,3162,11856xe" filled="true" fillcolor="#231f20" stroked="false">
                <v:path arrowok="t"/>
                <v:fill type="solid"/>
              </v:shape>
              <v:shape style="position:absolute;left:3106;top:11750;width:81;height:111" coordorigin="3106,11750" coordsize="81,111" path="m3143,11766l3119,11766,3121,11768,3124,11773,3124,11848,3122,11851,3121,11852,3119,11854,3116,11856,3154,11856,3149,11854,3146,11851,3144,11846,3143,11842,3143,11784,3148,11777,3149,11774,3143,11774,3143,11766xe" filled="true" fillcolor="#231f20" stroked="false">
                <v:path arrowok="t"/>
                <v:fill type="solid"/>
              </v:shape>
              <v:shape style="position:absolute;left:3106;top:11750;width:81;height:111" coordorigin="3106,11750" coordsize="81,111" path="m3175,11750l3162,11750,3152,11759,3143,11774,3149,11774,3151,11772,3157,11766,3186,11766,3186,11760,3185,11756,3181,11754,3179,11752,3175,11750xe" filled="true" fillcolor="#231f20" stroked="false">
                <v:path arrowok="t"/>
                <v:fill type="solid"/>
              </v:shape>
              <v:shape style="position:absolute;left:3106;top:11750;width:81;height:111" coordorigin="3106,11750" coordsize="81,111" path="m3186,11766l3161,11766,3163,11767,3167,11770,3169,11773,3173,11774,3179,11774,3181,11773,3182,11771,3185,11768,3186,11766xe" filled="true" fillcolor="#231f20" stroked="false">
                <v:path arrowok="t"/>
                <v:fill type="solid"/>
              </v:shape>
              <v:shape style="position:absolute;left:3106;top:11750;width:81;height:111" coordorigin="3106,11750" coordsize="81,111" path="m3143,11750l3138,11750,3106,11764,3107,11767,3110,11766,3143,11766,3143,11750xe" filled="true" fillcolor="#231f20" stroked="false">
                <v:path arrowok="t"/>
                <v:fill type="solid"/>
              </v:shape>
            </v:group>
            <v:group style="position:absolute;left:3193;top:11750;width:92;height:114" coordorigin="3193,11750" coordsize="92,114">
              <v:shape style="position:absolute;left:3193;top:11750;width:92;height:114" coordorigin="3193,11750" coordsize="92,114" path="m3254,11750l3196,11788,3193,11812,3197,11833,3208,11849,3216,11860,3227,11864,3252,11864,3262,11860,3270,11851,3275,11845,3239,11845,3229,11840,3222,11831,3214,11822,3210,11810,3210,11794,3284,11794,3284,11788,3210,11788,3211,11778,3214,11771,3218,11766,3224,11761,3229,11759,3269,11759,3265,11754,3254,11750xe" filled="true" fillcolor="#231f20" stroked="false">
                <v:path arrowok="t"/>
                <v:fill type="solid"/>
              </v:shape>
              <v:shape style="position:absolute;left:3193;top:11750;width:92;height:114" coordorigin="3193,11750" coordsize="92,114" path="m3281,11819l3256,11845,3275,11845,3277,11842,3282,11832,3284,11821,3281,11819xe" filled="true" fillcolor="#231f20" stroked="false">
                <v:path arrowok="t"/>
                <v:fill type="solid"/>
              </v:shape>
              <v:shape style="position:absolute;left:3193;top:11750;width:92;height:114" coordorigin="3193,11750" coordsize="92,114" path="m3269,11759l3240,11759,3245,11760,3252,11765,3256,11768,3258,11776,3259,11780,3259,11788,3284,11788,3284,11780,3280,11770,3272,11762,3269,11759xe" filled="true" fillcolor="#231f20" stroked="false">
                <v:path arrowok="t"/>
                <v:fill type="solid"/>
              </v:shape>
            </v:group>
            <v:group style="position:absolute;left:3293;top:11750;width:118;height:111" coordorigin="3293,11750" coordsize="118,111">
              <v:shape style="position:absolute;left:3293;top:11750;width:118;height:111" coordorigin="3293,11750" coordsize="118,111" path="m3347,11856l3294,11856,3294,11861,3347,11861,3347,11856xe" filled="true" fillcolor="#231f20" stroked="false">
                <v:path arrowok="t"/>
                <v:fill type="solid"/>
              </v:shape>
              <v:shape style="position:absolute;left:3293;top:11750;width:118;height:111" coordorigin="3293,11750" coordsize="118,111" path="m3410,11856l3356,11856,3356,11861,3410,11861,3410,11856xe" filled="true" fillcolor="#231f20" stroked="false">
                <v:path arrowok="t"/>
                <v:fill type="solid"/>
              </v:shape>
              <v:shape style="position:absolute;left:3293;top:11750;width:118;height:111" coordorigin="3293,11750" coordsize="118,111" path="m3330,11766l3306,11766,3308,11768,3308,11771,3310,11773,3310,11776,3311,11783,3311,11844,3310,11850,3307,11852,3306,11855,3302,11856,3337,11856,3336,11855,3334,11854,3332,11852,3331,11850,3330,11849,3330,11780,3336,11773,3330,11773,3330,11766xe" filled="true" fillcolor="#231f20" stroked="false">
                <v:path arrowok="t"/>
                <v:fill type="solid"/>
              </v:shape>
              <v:shape style="position:absolute;left:3293;top:11750;width:118;height:111" coordorigin="3293,11750" coordsize="118,111" path="m3390,11765l3364,11765,3367,11767,3371,11771,3373,11776,3374,11783,3374,11846,3373,11848,3373,11850,3372,11852,3370,11855,3367,11856,3401,11856,3400,11855,3397,11854,3396,11852,3394,11848,3394,11782,3392,11774,3391,11770,3390,11765xe" filled="true" fillcolor="#231f20" stroked="false">
                <v:path arrowok="t"/>
                <v:fill type="solid"/>
              </v:shape>
              <v:shape style="position:absolute;left:3293;top:11750;width:118;height:111" coordorigin="3293,11750" coordsize="118,111" path="m3372,11750l3364,11751,3347,11757,3330,11773,3336,11773,3338,11770,3348,11765,3390,11765,3389,11762,3385,11758,3380,11755,3377,11752,3372,11750xe" filled="true" fillcolor="#231f20" stroked="false">
                <v:path arrowok="t"/>
                <v:fill type="solid"/>
              </v:shape>
              <v:shape style="position:absolute;left:3293;top:11750;width:118;height:111" coordorigin="3293,11750" coordsize="118,111" path="m3330,11750l3325,11750,3293,11764,3294,11767,3298,11766,3330,11766,3330,11750xe" filled="true" fillcolor="#231f20" stroked="false">
                <v:path arrowok="t"/>
                <v:fill type="solid"/>
              </v:shape>
            </v:group>
            <v:group style="position:absolute;left:3413;top:11718;width:65;height:144" coordorigin="3413,11718" coordsize="65,144">
              <v:shape style="position:absolute;left:3413;top:11718;width:65;height:144" coordorigin="3413,11718" coordsize="65,144" path="m3450,11761l3431,11761,3431,11848,3433,11851,3434,11855,3437,11857,3444,11862,3456,11862,3461,11861,3467,11857,3472,11852,3474,11849,3457,11849,3455,11848,3450,11843,3450,11761xe" filled="true" fillcolor="#231f20" stroked="false">
                <v:path arrowok="t"/>
                <v:fill type="solid"/>
              </v:shape>
              <v:shape style="position:absolute;left:3413;top:11718;width:65;height:144" coordorigin="3413,11718" coordsize="65,144" path="m3478,11839l3473,11839,3472,11843,3470,11845,3463,11849,3474,11849,3475,11848,3478,11839xe" filled="true" fillcolor="#231f20" stroked="false">
                <v:path arrowok="t"/>
                <v:fill type="solid"/>
              </v:shape>
              <v:shape style="position:absolute;left:3413;top:11718;width:65;height:144" coordorigin="3413,11718" coordsize="65,144" path="m3450,11718l3446,11718,3443,11726,3440,11731,3413,11758,3413,11761,3475,11761,3475,11754,3450,11754,3450,1171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79.220001pt;margin-top:585.120972pt;width:39.706333pt;height:8.085000pt;mso-position-horizontal-relative:page;mso-position-vertical-relative:page;z-index:10432" type="#_x0000_t75" stroked="false">
            <v:imagedata r:id="rId329" o:title=""/>
          </v:shape>
        </w:pict>
      </w:r>
      <w:r>
        <w:rPr/>
        <w:pict>
          <v:group style="position:absolute;margin-left:224.880005pt;margin-top:584.700989pt;width:26.3pt;height:8.550pt;mso-position-horizontal-relative:page;mso-position-vertical-relative:page;z-index:10456" coordorigin="4498,11694" coordsize="526,171">
            <v:group style="position:absolute;left:4498;top:11750;width:98;height:113" coordorigin="4498,11750" coordsize="98,113">
              <v:shape style="position:absolute;left:4498;top:11750;width:98;height:113" coordorigin="4498,11750" coordsize="98,113" path="m4570,11758l4544,11758,4549,11760,4556,11767,4558,11774,4558,11785,4554,11791,4533,11799,4518,11807,4498,11830,4498,11844,4500,11850,4505,11855,4510,11861,4516,11863,4528,11863,4532,11862,4540,11858,4547,11854,4551,11850,4530,11850,4526,11848,4519,11840,4518,11836,4518,11825,4519,11821,4524,11814,4529,11810,4535,11807,4538,11804,4546,11802,4558,11797,4577,11797,4577,11777,4576,11770,4574,11766,4572,11761,4570,11758xe" filled="true" fillcolor="#231f20" stroked="false">
                <v:path arrowok="t"/>
                <v:fill type="solid"/>
              </v:shape>
              <v:shape style="position:absolute;left:4498;top:11750;width:98;height:113" coordorigin="4498,11750" coordsize="98,113" path="m4578,11845l4558,11845,4558,11851,4559,11856,4561,11858,4564,11862,4566,11863,4578,11863,4586,11857,4593,11848,4580,11848,4579,11846,4578,11846,4578,11845xe" filled="true" fillcolor="#231f20" stroked="false">
                <v:path arrowok="t"/>
                <v:fill type="solid"/>
              </v:shape>
              <v:shape style="position:absolute;left:4498;top:11750;width:98;height:113" coordorigin="4498,11750" coordsize="98,113" path="m4577,11797l4558,11797,4558,11838,4548,11845,4540,11850,4551,11850,4558,11845,4578,11845,4578,11843,4577,11840,4577,11797xe" filled="true" fillcolor="#231f20" stroked="false">
                <v:path arrowok="t"/>
                <v:fill type="solid"/>
              </v:shape>
              <v:shape style="position:absolute;left:4498;top:11750;width:98;height:113" coordorigin="4498,11750" coordsize="98,113" path="m4595,11839l4588,11846,4585,11848,4593,11848,4595,11845,4595,11839xe" filled="true" fillcolor="#231f20" stroked="false">
                <v:path arrowok="t"/>
                <v:fill type="solid"/>
              </v:shape>
              <v:shape style="position:absolute;left:4498;top:11750;width:98;height:113" coordorigin="4498,11750" coordsize="98,113" path="m4550,11750l4529,11750,4519,11753,4505,11765,4502,11771,4502,11784,4505,11785,4506,11788,4508,11789,4514,11789,4517,11788,4520,11784,4522,11780,4522,11767,4523,11764,4526,11761,4529,11759,4532,11758,4570,11758,4565,11755,4559,11752,4550,11750xe" filled="true" fillcolor="#231f20" stroked="false">
                <v:path arrowok="t"/>
                <v:fill type="solid"/>
              </v:shape>
            </v:group>
            <v:group style="position:absolute;left:4595;top:11694;width:113;height:171" coordorigin="4595,11694" coordsize="113,171">
              <v:shape style="position:absolute;left:4595;top:11694;width:113;height:171" coordorigin="4595,11694" coordsize="113,171" path="m4633,11710l4608,11710,4610,11712,4613,11717,4613,11850,4620,11855,4627,11858,4639,11863,4646,11864,4659,11864,4676,11858,4678,11856,4654,11856,4649,11855,4645,11852,4640,11850,4637,11848,4633,11844,4633,11779,4638,11774,4642,11772,4633,11772,4633,11710xe" filled="true" fillcolor="#231f20" stroked="false">
                <v:path arrowok="t"/>
                <v:fill type="solid"/>
              </v:shape>
              <v:shape style="position:absolute;left:4595;top:11694;width:113;height:171" coordorigin="4595,11694" coordsize="113,171" path="m4697,11767l4664,11767,4672,11771,4684,11785,4687,11796,4687,11825,4684,11836,4678,11844,4672,11851,4666,11856,4678,11856,4695,11842,4705,11824,4708,11803,4704,11781,4697,11767xe" filled="true" fillcolor="#231f20" stroked="false">
                <v:path arrowok="t"/>
                <v:fill type="solid"/>
              </v:shape>
              <v:shape style="position:absolute;left:4595;top:11694;width:113;height:171" coordorigin="4595,11694" coordsize="113,171" path="m4678,11750l4655,11750,4643,11758,4633,11772,4642,11772,4645,11770,4652,11767,4697,11767,4696,11765,4687,11755,4678,11750xe" filled="true" fillcolor="#231f20" stroked="false">
                <v:path arrowok="t"/>
                <v:fill type="solid"/>
              </v:shape>
              <v:shape style="position:absolute;left:4595;top:11694;width:113;height:171" coordorigin="4595,11694" coordsize="113,171" path="m4633,11694l4627,11694,4595,11707,4597,11711,4600,11710,4633,11710,4633,11694xe" filled="true" fillcolor="#231f20" stroked="false">
                <v:path arrowok="t"/>
                <v:fill type="solid"/>
              </v:shape>
            </v:group>
            <v:group style="position:absolute;left:4724;top:11750;width:104;height:114" coordorigin="4724,11750" coordsize="104,114">
              <v:shape style="position:absolute;left:4724;top:11750;width:104;height:114" coordorigin="4724,11750" coordsize="104,114" path="m4776,11750l4766,11750,4758,11753,4751,11758,4742,11762,4736,11770,4727,11789,4724,11798,4724,11810,4728,11829,4738,11848,4754,11860,4775,11864,4784,11864,4794,11862,4801,11856,4769,11856,4762,11850,4754,11838,4748,11819,4746,11798,4746,11789,4768,11758,4801,11758,4796,11754,4776,11750xe" filled="true" fillcolor="#231f20" stroked="false">
                <v:path arrowok="t"/>
                <v:fill type="solid"/>
              </v:shape>
              <v:shape style="position:absolute;left:4724;top:11750;width:104;height:114" coordorigin="4724,11750" coordsize="104,114" path="m4801,11758l4781,11758,4788,11761,4796,11774,4803,11792,4806,11814,4806,11830,4804,11840,4799,11846,4793,11852,4787,11856,4801,11856,4810,11851,4816,11844,4825,11825,4828,11815,4828,11804,4824,11785,4813,11766,4801,11758xe" filled="true" fillcolor="#231f20" stroked="false">
                <v:path arrowok="t"/>
                <v:fill type="solid"/>
              </v:shape>
            </v:group>
            <v:group style="position:absolute;left:4836;top:11754;width:120;height:111" coordorigin="4836,11754" coordsize="120,111">
              <v:shape style="position:absolute;left:4836;top:11754;width:120;height:111" coordorigin="4836,11754" coordsize="120,111" path="m4873,11754l4836,11754,4836,11758,4846,11758,4850,11760,4852,11761,4854,11766,4854,11832,4855,11840,4876,11864,4886,11864,4892,11863,4897,11860,4902,11857,4909,11851,4910,11850,4886,11850,4879,11845,4876,11842,4873,11836,4873,11754xe" filled="true" fillcolor="#231f20" stroked="false">
                <v:path arrowok="t"/>
                <v:fill type="solid"/>
              </v:shape>
              <v:shape style="position:absolute;left:4836;top:11754;width:120;height:111" coordorigin="4836,11754" coordsize="120,111" path="m4938,11842l4918,11842,4918,11864,4924,11864,4956,11851,4955,11849,4944,11849,4943,11848,4942,11848,4939,11846,4939,11844,4938,11842xe" filled="true" fillcolor="#231f20" stroked="false">
                <v:path arrowok="t"/>
                <v:fill type="solid"/>
              </v:shape>
              <v:shape style="position:absolute;left:4836;top:11754;width:120;height:111" coordorigin="4836,11754" coordsize="120,111" path="m4937,11754l4901,11754,4901,11758,4908,11758,4913,11759,4915,11761,4916,11764,4918,11767,4918,11834,4895,11850,4910,11850,4918,11842,4938,11842,4938,11838,4937,11832,4937,11754xe" filled="true" fillcolor="#231f20" stroked="false">
                <v:path arrowok="t"/>
                <v:fill type="solid"/>
              </v:shape>
              <v:shape style="position:absolute;left:4836;top:11754;width:120;height:111" coordorigin="4836,11754" coordsize="120,111" path="m4954,11846l4951,11848,4948,11849,4955,11849,4954,11846xe" filled="true" fillcolor="#231f20" stroked="false">
                <v:path arrowok="t"/>
                <v:fill type="solid"/>
              </v:shape>
            </v:group>
            <v:group style="position:absolute;left:4958;top:11718;width:65;height:144" coordorigin="4958,11718" coordsize="65,144">
              <v:shape style="position:absolute;left:4958;top:11718;width:65;height:144" coordorigin="4958,11718" coordsize="65,144" path="m4994,11761l4975,11761,4975,11842,4976,11848,4979,11855,4981,11857,4988,11862,5002,11862,5006,11861,5011,11857,5016,11852,5019,11849,5002,11849,4999,11848,4998,11845,4996,11843,4994,11838,4994,11761xe" filled="true" fillcolor="#231f20" stroked="false">
                <v:path arrowok="t"/>
                <v:fill type="solid"/>
              </v:shape>
              <v:shape style="position:absolute;left:4958;top:11718;width:65;height:144" coordorigin="4958,11718" coordsize="65,144" path="m5023,11839l5018,11839,5017,11843,5015,11845,5008,11849,5019,11849,5020,11848,5023,11839xe" filled="true" fillcolor="#231f20" stroked="false">
                <v:path arrowok="t"/>
                <v:fill type="solid"/>
              </v:shape>
              <v:shape style="position:absolute;left:4958;top:11718;width:65;height:144" coordorigin="4958,11718" coordsize="65,144" path="m4994,11718l4991,11718,4987,11726,4985,11731,4984,11735,4980,11740,4975,11744,4972,11749,4962,11756,4958,11758,4958,11761,5020,11761,5020,11754,4994,11754,4994,1171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56.6810pt;margin-top:584.700989pt;width:21.3pt;height:8.550pt;mso-position-horizontal-relative:page;mso-position-vertical-relative:page;z-index:10480" coordorigin="5134,11694" coordsize="426,171">
            <v:group style="position:absolute;left:5134;top:11750;width:74;height:114" coordorigin="5134,11750" coordsize="74,114">
              <v:shape style="position:absolute;left:5134;top:11750;width:74;height:114" coordorigin="5134,11750" coordsize="74,114" path="m5189,11860l5146,11860,5148,11861,5156,11863,5164,11864,5180,11864,5188,11861,5189,11860xe" filled="true" fillcolor="#231f20" stroked="false">
                <v:path arrowok="t"/>
                <v:fill type="solid"/>
              </v:shape>
              <v:shape style="position:absolute;left:5134;top:11750;width:74;height:114" coordorigin="5134,11750" coordsize="74,114" path="m5137,11824l5134,11824,5134,11862,5137,11862,5140,11860,5189,11860,5193,11857,5164,11857,5156,11855,5144,11843,5140,11836,5137,11824xe" filled="true" fillcolor="#231f20" stroked="false">
                <v:path arrowok="t"/>
                <v:fill type="solid"/>
              </v:shape>
              <v:shape style="position:absolute;left:5134;top:11750;width:74;height:114" coordorigin="5134,11750" coordsize="74,114" path="m5170,11750l5156,11750,5148,11753,5136,11765,5134,11772,5134,11788,5172,11819,5179,11824,5184,11827,5188,11831,5189,11836,5189,11845,5188,11849,5180,11856,5177,11857,5193,11857,5196,11855,5203,11849,5207,11842,5207,11819,5198,11809,5183,11801,5159,11789,5153,11785,5150,11783,5148,11779,5147,11776,5147,11767,5155,11759,5160,11758,5198,11758,5198,11755,5188,11755,5185,11754,5182,11753,5170,11750xe" filled="true" fillcolor="#231f20" stroked="false">
                <v:path arrowok="t"/>
                <v:fill type="solid"/>
              </v:shape>
              <v:shape style="position:absolute;left:5134;top:11750;width:74;height:114" coordorigin="5134,11750" coordsize="74,114" path="m5198,11758l5173,11758,5178,11759,5183,11764,5188,11767,5191,11776,5195,11786,5198,11786,5198,11758xe" filled="true" fillcolor="#231f20" stroked="false">
                <v:path arrowok="t"/>
                <v:fill type="solid"/>
              </v:shape>
              <v:shape style="position:absolute;left:5134;top:11750;width:74;height:114" coordorigin="5134,11750" coordsize="74,114" path="m5198,11750l5195,11750,5192,11753,5192,11754,5191,11754,5190,11755,5198,11755,5198,11750xe" filled="true" fillcolor="#231f20" stroked="false">
                <v:path arrowok="t"/>
                <v:fill type="solid"/>
              </v:shape>
            </v:group>
            <v:group style="position:absolute;left:5215;top:11754;width:120;height:111" coordorigin="5215,11754" coordsize="120,111">
              <v:shape style="position:absolute;left:5215;top:11754;width:120;height:111" coordorigin="5215,11754" coordsize="120,111" path="m5252,11754l5215,11754,5215,11758,5225,11758,5230,11760,5231,11761,5233,11766,5233,11832,5234,11840,5255,11864,5266,11864,5272,11863,5276,11860,5281,11857,5288,11851,5289,11850,5266,11850,5258,11845,5255,11842,5252,11836,5252,11754xe" filled="true" fillcolor="#231f20" stroked="false">
                <v:path arrowok="t"/>
                <v:fill type="solid"/>
              </v:shape>
              <v:shape style="position:absolute;left:5215;top:11754;width:120;height:111" coordorigin="5215,11754" coordsize="120,111" path="m5317,11842l5297,11842,5297,11864,5303,11864,5335,11851,5334,11849,5323,11849,5322,11848,5321,11848,5318,11846,5318,11844,5317,11842xe" filled="true" fillcolor="#231f20" stroked="false">
                <v:path arrowok="t"/>
                <v:fill type="solid"/>
              </v:shape>
              <v:shape style="position:absolute;left:5215;top:11754;width:120;height:111" coordorigin="5215,11754" coordsize="120,111" path="m5316,11754l5280,11754,5280,11758,5287,11758,5292,11759,5294,11761,5296,11764,5297,11767,5297,11834,5274,11850,5289,11850,5297,11842,5317,11842,5317,11838,5316,11832,5316,11754xe" filled="true" fillcolor="#231f20" stroked="false">
                <v:path arrowok="t"/>
                <v:fill type="solid"/>
              </v:shape>
              <v:shape style="position:absolute;left:5215;top:11754;width:120;height:111" coordorigin="5215,11754" coordsize="120,111" path="m5333,11846l5330,11848,5327,11849,5334,11849,5333,11846xe" filled="true" fillcolor="#231f20" stroked="false">
                <v:path arrowok="t"/>
                <v:fill type="solid"/>
              </v:shape>
            </v:group>
            <v:group style="position:absolute;left:5344;top:11750;width:90;height:114" coordorigin="5344,11750" coordsize="90,114">
              <v:shape style="position:absolute;left:5344;top:11750;width:90;height:114" coordorigin="5344,11750" coordsize="90,114" path="m5405,11750l5346,11789,5344,11812,5347,11832,5357,11849,5366,11858,5376,11864,5399,11864,5408,11861,5417,11852,5425,11845,5387,11845,5378,11840,5371,11831,5365,11821,5362,11810,5362,11784,5365,11774,5371,11767,5376,11761,5383,11758,5419,11758,5413,11753,5405,11750xe" filled="true" fillcolor="#231f20" stroked="false">
                <v:path arrowok="t"/>
                <v:fill type="solid"/>
              </v:shape>
              <v:shape style="position:absolute;left:5344;top:11750;width:90;height:114" coordorigin="5344,11750" coordsize="90,114" path="m5430,11819l5405,11845,5425,11845,5431,11834,5434,11820,5430,11819xe" filled="true" fillcolor="#231f20" stroked="false">
                <v:path arrowok="t"/>
                <v:fill type="solid"/>
              </v:shape>
              <v:shape style="position:absolute;left:5344;top:11750;width:90;height:114" coordorigin="5344,11750" coordsize="90,114" path="m5419,11758l5395,11758,5399,11759,5402,11761,5405,11764,5406,11767,5407,11772,5407,11777,5408,11780,5412,11784,5416,11786,5423,11786,5426,11785,5428,11783,5430,11782,5431,11779,5431,11770,5428,11765,5419,11758xe" filled="true" fillcolor="#231f20" stroked="false">
                <v:path arrowok="t"/>
                <v:fill type="solid"/>
              </v:shape>
            </v:group>
            <v:group style="position:absolute;left:5443;top:11694;width:117;height:167" coordorigin="5443,11694" coordsize="117,167">
              <v:shape style="position:absolute;left:5443;top:11694;width:117;height:167" coordorigin="5443,11694" coordsize="117,167" path="m5498,11856l5444,11856,5444,11861,5498,11861,5498,11856xe" filled="true" fillcolor="#231f20" stroked="false">
                <v:path arrowok="t"/>
                <v:fill type="solid"/>
              </v:shape>
              <v:shape style="position:absolute;left:5443;top:11694;width:117;height:167" coordorigin="5443,11694" coordsize="117,167" path="m5560,11856l5507,11856,5507,11861,5560,11861,5560,11856xe" filled="true" fillcolor="#231f20" stroked="false">
                <v:path arrowok="t"/>
                <v:fill type="solid"/>
              </v:shape>
              <v:shape style="position:absolute;left:5443;top:11694;width:117;height:167" coordorigin="5443,11694" coordsize="117,167" path="m5480,11710l5456,11710,5459,11712,5460,11714,5460,11717,5461,11719,5461,11848,5459,11852,5456,11855,5453,11856,5489,11856,5484,11854,5483,11852,5482,11850,5480,11849,5480,11780,5486,11773,5480,11773,5480,11710xe" filled="true" fillcolor="#231f20" stroked="false">
                <v:path arrowok="t"/>
                <v:fill type="solid"/>
              </v:shape>
              <v:shape style="position:absolute;left:5443;top:11694;width:117;height:167" coordorigin="5443,11694" coordsize="117,167" path="m5540,11765l5514,11765,5518,11767,5520,11770,5521,11772,5524,11779,5525,11785,5525,11848,5522,11852,5519,11856,5551,11856,5550,11855,5548,11854,5546,11852,5545,11850,5545,11848,5544,11843,5544,11785,5543,11776,5542,11771,5540,11765xe" filled="true" fillcolor="#231f20" stroked="false">
                <v:path arrowok="t"/>
                <v:fill type="solid"/>
              </v:shape>
              <v:shape style="position:absolute;left:5443;top:11694;width:117;height:167" coordorigin="5443,11694" coordsize="117,167" path="m5522,11750l5512,11750,5507,11752,5501,11754,5496,11758,5489,11764,5480,11773,5486,11773,5491,11770,5496,11767,5503,11765,5540,11765,5539,11764,5537,11759,5527,11752,5522,11750xe" filled="true" fillcolor="#231f20" stroked="false">
                <v:path arrowok="t"/>
                <v:fill type="solid"/>
              </v:shape>
              <v:shape style="position:absolute;left:5443;top:11694;width:117;height:167" coordorigin="5443,11694" coordsize="117,167" path="m5480,11694l5476,11694,5443,11707,5444,11711,5448,11710,5480,11710,5480,1169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83.501007pt;margin-top:584.700989pt;width:35.417165pt;height:8.4525pt;mso-position-horizontal-relative:page;mso-position-vertical-relative:page;z-index:10504" type="#_x0000_t75" stroked="false">
            <v:imagedata r:id="rId330" o:title=""/>
          </v:shape>
        </w:pict>
      </w:r>
      <w:r>
        <w:rPr/>
        <w:pict>
          <v:group style="position:absolute;margin-left:330.480988pt;margin-top:584.700989pt;width:20.85pt;height:8.550pt;mso-position-horizontal-relative:page;mso-position-vertical-relative:page;z-index:10528" coordorigin="6610,11694" coordsize="417,171">
            <v:group style="position:absolute;left:6610;top:11702;width:134;height:159" coordorigin="6610,11702" coordsize="134,159">
              <v:shape style="position:absolute;left:6610;top:11702;width:134;height:159" coordorigin="6610,11702" coordsize="134,159" path="m6709,11856l6642,11856,6642,11861,6709,11861,6709,11856xe" filled="true" fillcolor="#231f20" stroked="false">
                <v:path arrowok="t"/>
                <v:fill type="solid"/>
              </v:shape>
              <v:shape style="position:absolute;left:6610;top:11702;width:134;height:159" coordorigin="6610,11702" coordsize="134,159" path="m6688,11712l6665,11712,6665,11842,6664,11848,6662,11850,6659,11855,6654,11856,6698,11856,6694,11855,6690,11851,6689,11849,6688,11843,6688,11712xe" filled="true" fillcolor="#231f20" stroked="false">
                <v:path arrowok="t"/>
                <v:fill type="solid"/>
              </v:shape>
              <v:shape style="position:absolute;left:6610;top:11702;width:134;height:159" coordorigin="6610,11702" coordsize="134,159" path="m6742,11702l6612,11702,6610,11740,6614,11740,6614,11732,6617,11726,6619,11722,6622,11718,6625,11714,6630,11713,6632,11712,6742,11712,6742,11702xe" filled="true" fillcolor="#231f20" stroked="false">
                <v:path arrowok="t"/>
                <v:fill type="solid"/>
              </v:shape>
              <v:shape style="position:absolute;left:6610;top:11702;width:134;height:159" coordorigin="6610,11702" coordsize="134,159" path="m6742,11712l6716,11712,6721,11713,6726,11716,6730,11717,6733,11720,6737,11728,6738,11732,6738,11740,6743,11740,6742,11712xe" filled="true" fillcolor="#231f20" stroked="false">
                <v:path arrowok="t"/>
                <v:fill type="solid"/>
              </v:shape>
            </v:group>
            <v:group style="position:absolute;left:6750;top:11694;width:118;height:167" coordorigin="6750,11694" coordsize="118,167">
              <v:shape style="position:absolute;left:6750;top:11694;width:118;height:167" coordorigin="6750,11694" coordsize="118,167" path="m6805,11856l6752,11856,6752,11861,6805,11861,6805,11856xe" filled="true" fillcolor="#231f20" stroked="false">
                <v:path arrowok="t"/>
                <v:fill type="solid"/>
              </v:shape>
              <v:shape style="position:absolute;left:6750;top:11694;width:118;height:167" coordorigin="6750,11694" coordsize="118,167" path="m6868,11856l6815,11856,6815,11861,6868,11861,6868,11856xe" filled="true" fillcolor="#231f20" stroked="false">
                <v:path arrowok="t"/>
                <v:fill type="solid"/>
              </v:shape>
              <v:shape style="position:absolute;left:6750;top:11694;width:118;height:167" coordorigin="6750,11694" coordsize="118,167" path="m6788,11710l6764,11710,6767,11712,6767,11714,6768,11717,6768,11719,6769,11728,6769,11843,6768,11848,6767,11850,6767,11852,6766,11854,6761,11856,6796,11856,6794,11855,6790,11852,6790,11850,6788,11849,6788,11780,6794,11773,6788,11773,6788,11710xe" filled="true" fillcolor="#231f20" stroked="false">
                <v:path arrowok="t"/>
                <v:fill type="solid"/>
              </v:shape>
              <v:shape style="position:absolute;left:6750;top:11694;width:118;height:167" coordorigin="6750,11694" coordsize="118,167" path="m6848,11765l6822,11765,6829,11772,6832,11779,6832,11850,6829,11852,6828,11855,6826,11856,6859,11856,6857,11855,6854,11852,6852,11848,6852,11785,6851,11776,6850,11771,6848,11765xe" filled="true" fillcolor="#231f20" stroked="false">
                <v:path arrowok="t"/>
                <v:fill type="solid"/>
              </v:shape>
              <v:shape style="position:absolute;left:6750;top:11694;width:118;height:167" coordorigin="6750,11694" coordsize="118,167" path="m6830,11750l6818,11750,6814,11752,6809,11754,6804,11758,6797,11764,6788,11773,6794,11773,6799,11770,6803,11767,6808,11766,6811,11765,6848,11765,6847,11764,6844,11759,6840,11755,6835,11752,6830,11750xe" filled="true" fillcolor="#231f20" stroked="false">
                <v:path arrowok="t"/>
                <v:fill type="solid"/>
              </v:shape>
              <v:shape style="position:absolute;left:6750;top:11694;width:118;height:167" coordorigin="6750,11694" coordsize="118,167" path="m6788,11694l6782,11694,6750,11707,6752,11711,6756,11710,6788,11710,6788,11694xe" filled="true" fillcolor="#231f20" stroked="false">
                <v:path arrowok="t"/>
                <v:fill type="solid"/>
              </v:shape>
            </v:group>
            <v:group style="position:absolute;left:6878;top:11694;width:54;height:167" coordorigin="6878,11694" coordsize="54,167">
              <v:shape style="position:absolute;left:6878;top:11694;width:54;height:167" coordorigin="6878,11694" coordsize="54,167" path="m6910,11694l6902,11694,6900,11695,6895,11700,6894,11702,6894,11710,6895,11712,6900,11717,6902,11718,6910,11718,6912,11717,6917,11712,6918,11710,6918,11702,6917,11700,6912,11695,6910,11694xe" filled="true" fillcolor="#231f20" stroked="false">
                <v:path arrowok="t"/>
                <v:fill type="solid"/>
              </v:shape>
              <v:shape style="position:absolute;left:6878;top:11694;width:54;height:167" coordorigin="6878,11694" coordsize="54,167" path="m6932,11856l6880,11856,6880,11861,6932,11861,6932,11856xe" filled="true" fillcolor="#231f20" stroked="false">
                <v:path arrowok="t"/>
                <v:fill type="solid"/>
              </v:shape>
              <v:shape style="position:absolute;left:6878;top:11694;width:54;height:167" coordorigin="6878,11694" coordsize="54,167" path="m6916,11766l6892,11766,6895,11770,6895,11772,6896,11776,6896,11843,6895,11848,6895,11850,6894,11852,6893,11854,6890,11855,6889,11856,6924,11856,6919,11854,6918,11852,6917,11850,6917,11848,6916,11843,6916,11766xe" filled="true" fillcolor="#231f20" stroked="false">
                <v:path arrowok="t"/>
                <v:fill type="solid"/>
              </v:shape>
              <v:shape style="position:absolute;left:6878;top:11694;width:54;height:167" coordorigin="6878,11694" coordsize="54,167" path="m6916,11750l6911,11750,6878,11764,6880,11767,6883,11766,6916,11766,6916,11750xe" filled="true" fillcolor="#231f20" stroked="false">
                <v:path arrowok="t"/>
                <v:fill type="solid"/>
              </v:shape>
            </v:group>
            <v:group style="position:absolute;left:6953;top:11750;width:74;height:114" coordorigin="6953,11750" coordsize="74,114">
              <v:shape style="position:absolute;left:6953;top:11750;width:74;height:114" coordorigin="6953,11750" coordsize="74,114" path="m7008,11860l6965,11860,6967,11861,6976,11863,6983,11864,7000,11864,7007,11861,7008,11860xe" filled="true" fillcolor="#231f20" stroked="false">
                <v:path arrowok="t"/>
                <v:fill type="solid"/>
              </v:shape>
              <v:shape style="position:absolute;left:6953;top:11750;width:74;height:114" coordorigin="6953,11750" coordsize="74,114" path="m6956,11824l6953,11824,6953,11862,6956,11862,6959,11860,7008,11860,7012,11857,6983,11857,6976,11855,6964,11843,6959,11836,6956,11824xe" filled="true" fillcolor="#231f20" stroked="false">
                <v:path arrowok="t"/>
                <v:fill type="solid"/>
              </v:shape>
              <v:shape style="position:absolute;left:6953;top:11750;width:74;height:114" coordorigin="6953,11750" coordsize="74,114" path="m6989,11750l6976,11750,6967,11753,6955,11765,6953,11772,6953,11788,6991,11819,6998,11824,7003,11827,7007,11831,7008,11836,7008,11845,7007,11849,7000,11856,6996,11857,7012,11857,7015,11855,7022,11849,7026,11842,7026,11819,7018,11809,7002,11801,6978,11789,6972,11785,6970,11783,6967,11779,6966,11776,6966,11767,6974,11759,6979,11758,7018,11758,7018,11755,7007,11755,7004,11754,7001,11753,6989,11750xe" filled="true" fillcolor="#231f20" stroked="false">
                <v:path arrowok="t"/>
                <v:fill type="solid"/>
              </v:shape>
              <v:shape style="position:absolute;left:6953;top:11750;width:74;height:114" coordorigin="6953,11750" coordsize="74,114" path="m7018,11758l6992,11758,6997,11759,7002,11764,7007,11767,7010,11776,7014,11786,7018,11786,7018,11758xe" filled="true" fillcolor="#231f20" stroked="false">
                <v:path arrowok="t"/>
                <v:fill type="solid"/>
              </v:shape>
              <v:shape style="position:absolute;left:6953;top:11750;width:74;height:114" coordorigin="6953,11750" coordsize="74,114" path="m7018,11750l7014,11750,7012,11753,7012,11754,7010,11754,7009,11755,7018,11755,7018,1175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57.360992pt;margin-top:584.700989pt;width:47.619718pt;height:8.4525pt;mso-position-horizontal-relative:page;mso-position-vertical-relative:page;z-index:10552" type="#_x0000_t75" stroked="false">
            <v:imagedata r:id="rId331" o:title=""/>
          </v:shape>
        </w:pict>
      </w:r>
      <w:r>
        <w:rPr/>
        <w:pict>
          <v:group style="position:absolute;margin-left:410.94101pt;margin-top:584.700989pt;width:16.95pt;height:8.550pt;mso-position-horizontal-relative:page;mso-position-vertical-relative:page;z-index:10576" coordorigin="8219,11694" coordsize="339,171">
            <v:group style="position:absolute;left:8219;top:11750;width:98;height:113" coordorigin="8219,11750" coordsize="98,113">
              <v:shape style="position:absolute;left:8219;top:11750;width:98;height:113" coordorigin="8219,11750" coordsize="98,113" path="m8291,11758l8266,11758,8270,11760,8278,11767,8279,11774,8279,11785,8275,11791,8254,11799,8239,11807,8219,11830,8219,11844,8221,11850,8226,11855,8231,11861,8237,11863,8249,11863,8254,11862,8261,11858,8268,11854,8273,11850,8251,11850,8248,11848,8240,11840,8239,11836,8239,11825,8240,11821,8245,11814,8250,11810,8256,11807,8260,11804,8267,11802,8279,11797,8298,11797,8298,11777,8297,11770,8296,11766,8293,11761,8291,11758xe" filled="true" fillcolor="#231f20" stroked="false">
                <v:path arrowok="t"/>
                <v:fill type="solid"/>
              </v:shape>
              <v:shape style="position:absolute;left:8219;top:11750;width:98;height:113" coordorigin="8219,11750" coordsize="98,113" path="m8299,11845l8279,11845,8279,11851,8280,11856,8282,11858,8285,11862,8287,11863,8299,11863,8308,11857,8314,11848,8302,11848,8300,11846,8299,11846,8299,11845xe" filled="true" fillcolor="#231f20" stroked="false">
                <v:path arrowok="t"/>
                <v:fill type="solid"/>
              </v:shape>
              <v:shape style="position:absolute;left:8219;top:11750;width:98;height:113" coordorigin="8219,11750" coordsize="98,113" path="m8298,11797l8279,11797,8279,11838,8269,11845,8261,11850,8273,11850,8279,11845,8299,11845,8299,11843,8298,11840,8298,11797xe" filled="true" fillcolor="#231f20" stroked="false">
                <v:path arrowok="t"/>
                <v:fill type="solid"/>
              </v:shape>
              <v:shape style="position:absolute;left:8219;top:11750;width:98;height:113" coordorigin="8219,11750" coordsize="98,113" path="m8316,11839l8309,11846,8306,11848,8314,11848,8316,11845,8316,11839xe" filled="true" fillcolor="#231f20" stroked="false">
                <v:path arrowok="t"/>
                <v:fill type="solid"/>
              </v:shape>
              <v:shape style="position:absolute;left:8219;top:11750;width:98;height:113" coordorigin="8219,11750" coordsize="98,113" path="m8272,11750l8250,11750,8240,11753,8226,11765,8224,11771,8224,11784,8226,11785,8227,11788,8230,11789,8236,11789,8238,11788,8242,11784,8243,11780,8243,11767,8244,11764,8248,11761,8250,11759,8254,11758,8291,11758,8286,11755,8280,11752,8272,11750xe" filled="true" fillcolor="#231f20" stroked="false">
                <v:path arrowok="t"/>
                <v:fill type="solid"/>
              </v:shape>
            </v:group>
            <v:group style="position:absolute;left:8318;top:11750;width:118;height:111" coordorigin="8318,11750" coordsize="118,111">
              <v:shape style="position:absolute;left:8318;top:11750;width:118;height:111" coordorigin="8318,11750" coordsize="118,111" path="m8374,11856l8320,11856,8320,11861,8374,11861,8374,11856xe" filled="true" fillcolor="#231f20" stroked="false">
                <v:path arrowok="t"/>
                <v:fill type="solid"/>
              </v:shape>
              <v:shape style="position:absolute;left:8318;top:11750;width:118;height:111" coordorigin="8318,11750" coordsize="118,111" path="m8436,11856l8383,11856,8383,11861,8436,11861,8436,11856xe" filled="true" fillcolor="#231f20" stroked="false">
                <v:path arrowok="t"/>
                <v:fill type="solid"/>
              </v:shape>
              <v:shape style="position:absolute;left:8318;top:11750;width:118;height:111" coordorigin="8318,11750" coordsize="118,111" path="m8356,11766l8332,11766,8334,11768,8335,11771,8335,11773,8336,11776,8336,11844,8335,11850,8334,11852,8332,11855,8328,11856,8364,11856,8359,11854,8358,11852,8357,11850,8356,11849,8356,11780,8362,11773,8356,11773,8356,11766xe" filled="true" fillcolor="#231f20" stroked="false">
                <v:path arrowok="t"/>
                <v:fill type="solid"/>
              </v:shape>
              <v:shape style="position:absolute;left:8318;top:11750;width:118;height:111" coordorigin="8318,11750" coordsize="118,111" path="m8415,11765l8389,11765,8394,11767,8396,11771,8399,11776,8400,11783,8400,11848,8398,11852,8394,11856,8428,11856,8425,11855,8424,11854,8422,11852,8422,11850,8420,11848,8419,11843,8419,11774,8417,11770,8415,11765xe" filled="true" fillcolor="#231f20" stroked="false">
                <v:path arrowok="t"/>
                <v:fill type="solid"/>
              </v:shape>
              <v:shape style="position:absolute;left:8318;top:11750;width:118;height:111" coordorigin="8318,11750" coordsize="118,111" path="m8398,11750l8390,11751,8373,11757,8356,11773,8362,11773,8365,11770,8375,11765,8415,11765,8414,11762,8411,11758,8407,11755,8402,11752,8398,11750xe" filled="true" fillcolor="#231f20" stroked="false">
                <v:path arrowok="t"/>
                <v:fill type="solid"/>
              </v:shape>
              <v:shape style="position:absolute;left:8318;top:11750;width:118;height:111" coordorigin="8318,11750" coordsize="118,111" path="m8356,11750l8351,11750,8318,11764,8320,11767,8323,11766,8356,11766,8356,11750xe" filled="true" fillcolor="#231f20" stroked="false">
                <v:path arrowok="t"/>
                <v:fill type="solid"/>
              </v:shape>
            </v:group>
            <v:group style="position:absolute;left:8444;top:11694;width:113;height:171" coordorigin="8444,11694" coordsize="113,171">
              <v:shape style="position:absolute;left:8444;top:11694;width:113;height:171" coordorigin="8444,11694" coordsize="113,171" path="m8507,11750l8447,11792,8444,11812,8444,11827,8449,11839,8458,11849,8467,11860,8477,11864,8495,11864,8500,11863,8504,11861,8510,11858,8518,11851,8491,11851,8484,11846,8470,11830,8466,11818,8466,11786,8470,11774,8477,11767,8483,11760,8489,11758,8519,11758,8514,11753,8507,11750xe" filled="true" fillcolor="#231f20" stroked="false">
                <v:path arrowok="t"/>
                <v:fill type="solid"/>
              </v:shape>
              <v:shape style="position:absolute;left:8444;top:11694;width:113;height:171" coordorigin="8444,11694" coordsize="113,171" path="m8556,11846l8552,11848,8550,11849,8520,11849,8520,11864,8526,11864,8557,11851,8556,11846xe" filled="true" fillcolor="#231f20" stroked="false">
                <v:path arrowok="t"/>
                <v:fill type="solid"/>
              </v:shape>
              <v:shape style="position:absolute;left:8444;top:11694;width:113;height:171" coordorigin="8444,11694" coordsize="113,171" path="m8519,11758l8500,11758,8503,11759,8507,11761,8510,11762,8514,11766,8519,11776,8520,11780,8520,11840,8514,11848,8507,11851,8518,11851,8520,11849,8546,11849,8545,11848,8543,11848,8542,11846,8542,11844,8540,11842,8540,11838,8539,11831,8539,11759,8520,11759,8519,11758xe" filled="true" fillcolor="#231f20" stroked="false">
                <v:path arrowok="t"/>
                <v:fill type="solid"/>
              </v:shape>
              <v:shape style="position:absolute;left:8444;top:11694;width:113;height:171" coordorigin="8444,11694" coordsize="113,171" path="m8539,11710l8515,11710,8518,11712,8520,11717,8520,11759,8539,11759,8539,11710xe" filled="true" fillcolor="#231f20" stroked="false">
                <v:path arrowok="t"/>
                <v:fill type="solid"/>
              </v:shape>
              <v:shape style="position:absolute;left:8444;top:11694;width:113;height:171" coordorigin="8444,11694" coordsize="113,171" path="m8539,11694l8534,11694,8502,11707,8504,11711,8507,11710,8539,11710,8539,1169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3.265106pt;margin-top:585.901001pt;width:73.124053pt;height:9.75pt;mso-position-horizontal-relative:page;mso-position-vertical-relative:page;z-index:10600" type="#_x0000_t75" stroked="false">
            <v:imagedata r:id="rId332" o:title=""/>
          </v:shape>
        </w:pict>
      </w:r>
      <w:r>
        <w:rPr/>
        <w:pict>
          <v:group style="position:absolute;margin-left:510.901001pt;margin-top:587.520996pt;width:18.2pt;height:5.7pt;mso-position-horizontal-relative:page;mso-position-vertical-relative:page;z-index:10624" coordorigin="10218,11750" coordsize="364,114">
            <v:group style="position:absolute;left:10218;top:11754;width:171;height:111" coordorigin="10218,11754" coordsize="171,111">
              <v:shape style="position:absolute;left:10218;top:11754;width:171;height:111" coordorigin="10218,11754" coordsize="171,111" path="m10264,11754l10218,11754,10218,11758,10223,11759,10226,11760,10231,11765,10234,11768,10235,11774,10270,11864,10274,11864,10288,11836,10278,11836,10255,11774,10253,11767,10253,11762,10256,11759,10259,11758,10264,11758,10264,11754xe" filled="true" fillcolor="#231f20" stroked="false">
                <v:path arrowok="t"/>
                <v:fill type="solid"/>
              </v:shape>
              <v:shape style="position:absolute;left:10218;top:11754;width:171;height:111" coordorigin="10218,11754" coordsize="171,111" path="m10326,11796l10306,11796,10332,11864,10337,11864,10349,11833,10340,11833,10326,11796xe" filled="true" fillcolor="#231f20" stroked="false">
                <v:path arrowok="t"/>
                <v:fill type="solid"/>
              </v:shape>
              <v:shape style="position:absolute;left:10218;top:11754;width:171;height:111" coordorigin="10218,11754" coordsize="171,111" path="m10324,11758l10283,11758,10286,11759,10288,11760,10291,11761,10294,11765,10295,11770,10301,11785,10278,11836,10288,11836,10306,11796,10326,11796,10316,11772,10315,11770,10315,11764,10320,11759,10324,11758xe" filled="true" fillcolor="#231f20" stroked="false">
                <v:path arrowok="t"/>
                <v:fill type="solid"/>
              </v:shape>
              <v:shape style="position:absolute;left:10218;top:11754;width:171;height:111" coordorigin="10218,11754" coordsize="171,111" path="m10388,11754l10354,11754,10354,11758,10358,11758,10362,11759,10366,11762,10366,11766,10364,11770,10363,11774,10340,11833,10349,11833,10373,11772,10376,11764,10381,11759,10388,11758,10388,11754xe" filled="true" fillcolor="#231f20" stroked="false">
                <v:path arrowok="t"/>
                <v:fill type="solid"/>
              </v:shape>
              <v:shape style="position:absolute;left:10218;top:11754;width:171;height:111" coordorigin="10218,11754" coordsize="171,111" path="m10330,11754l10278,11754,10278,11758,10330,11758,10330,11754xe" filled="true" fillcolor="#231f20" stroked="false">
                <v:path arrowok="t"/>
                <v:fill type="solid"/>
              </v:shape>
            </v:group>
            <v:group style="position:absolute;left:10399;top:11750;width:98;height:113" coordorigin="10399,11750" coordsize="98,113">
              <v:shape style="position:absolute;left:10399;top:11750;width:98;height:113" coordorigin="10399,11750" coordsize="98,113" path="m10470,11758l10445,11758,10450,11760,10457,11767,10458,11774,10458,11785,10454,11791,10433,11799,10418,11807,10411,11812,10405,11816,10402,11821,10400,11826,10399,11830,10399,11844,10402,11850,10406,11855,10411,11861,10417,11863,10429,11863,10434,11862,10438,11860,10440,11858,10447,11854,10452,11850,10430,11850,10427,11848,10420,11840,10418,11836,10418,11825,10420,11821,10424,11814,10429,11810,10435,11807,10439,11804,10447,11802,10458,11797,10477,11797,10477,11770,10476,11766,10474,11761,10470,11758xe" filled="true" fillcolor="#231f20" stroked="false">
                <v:path arrowok="t"/>
                <v:fill type="solid"/>
              </v:shape>
              <v:shape style="position:absolute;left:10399;top:11750;width:98;height:113" coordorigin="10399,11750" coordsize="98,113" path="m10478,11845l10458,11845,10458,11851,10459,11856,10462,11858,10464,11862,10468,11863,10480,11863,10488,11857,10495,11848,10481,11848,10481,11846,10480,11846,10478,11845xe" filled="true" fillcolor="#231f20" stroked="false">
                <v:path arrowok="t"/>
                <v:fill type="solid"/>
              </v:shape>
              <v:shape style="position:absolute;left:10399;top:11750;width:98;height:113" coordorigin="10399,11750" coordsize="98,113" path="m10477,11797l10458,11797,10458,11838,10448,11845,10441,11850,10452,11850,10458,11845,10478,11845,10478,11840,10477,11833,10477,11797xe" filled="true" fillcolor="#231f20" stroked="false">
                <v:path arrowok="t"/>
                <v:fill type="solid"/>
              </v:shape>
              <v:shape style="position:absolute;left:10399;top:11750;width:98;height:113" coordorigin="10399,11750" coordsize="98,113" path="m10496,11839l10492,11844,10488,11846,10487,11848,10495,11848,10496,11845,10496,11839xe" filled="true" fillcolor="#231f20" stroked="false">
                <v:path arrowok="t"/>
                <v:fill type="solid"/>
              </v:shape>
              <v:shape style="position:absolute;left:10399;top:11750;width:98;height:113" coordorigin="10399,11750" coordsize="98,113" path="m10452,11750l10429,11750,10420,11753,10414,11759,10406,11765,10403,11771,10403,11780,10404,11784,10408,11788,10410,11789,10416,11789,10418,11788,10420,11785,10422,11784,10422,11767,10424,11764,10429,11759,10434,11758,10470,11758,10465,11755,10459,11752,10452,11750xe" filled="true" fillcolor="#231f20" stroked="false">
                <v:path arrowok="t"/>
                <v:fill type="solid"/>
              </v:shape>
            </v:group>
            <v:group style="position:absolute;left:10508;top:11750;width:74;height:114" coordorigin="10508,11750" coordsize="74,114">
              <v:shape style="position:absolute;left:10508;top:11750;width:74;height:114" coordorigin="10508,11750" coordsize="74,114" path="m10565,11860l10520,11860,10523,11861,10531,11863,10540,11864,10555,11864,10564,11861,10565,11860xe" filled="true" fillcolor="#231f20" stroked="false">
                <v:path arrowok="t"/>
                <v:fill type="solid"/>
              </v:shape>
              <v:shape style="position:absolute;left:10508;top:11750;width:74;height:114" coordorigin="10508,11750" coordsize="74,114" path="m10513,11824l10508,11824,10508,11862,10513,11862,10513,11861,10516,11860,10565,11860,10568,11857,10538,11857,10531,11855,10519,11843,10514,11836,10513,11824xe" filled="true" fillcolor="#231f20" stroked="false">
                <v:path arrowok="t"/>
                <v:fill type="solid"/>
              </v:shape>
              <v:shape style="position:absolute;left:10508;top:11750;width:74;height:114" coordorigin="10508,11750" coordsize="74,114" path="m10546,11750l10531,11750,10524,11753,10512,11765,10508,11772,10508,11788,10547,11819,10555,11824,10562,11831,10565,11836,10565,11845,10562,11849,10555,11856,10552,11857,10568,11857,10578,11849,10582,11842,10582,11819,10573,11809,10558,11801,10534,11789,10529,11785,10526,11783,10524,11779,10523,11776,10523,11767,10524,11765,10528,11761,10531,11759,10535,11758,10573,11758,10573,11755,10562,11755,10560,11754,10556,11753,10550,11752,10546,11750xe" filled="true" fillcolor="#231f20" stroked="false">
                <v:path arrowok="t"/>
                <v:fill type="solid"/>
              </v:shape>
              <v:shape style="position:absolute;left:10508;top:11750;width:74;height:114" coordorigin="10508,11750" coordsize="74,114" path="m10573,11758l10548,11758,10554,11759,10562,11767,10567,11776,10570,11786,10573,11786,10573,11758xe" filled="true" fillcolor="#231f20" stroked="false">
                <v:path arrowok="t"/>
                <v:fill type="solid"/>
              </v:shape>
              <v:shape style="position:absolute;left:10508;top:11750;width:74;height:114" coordorigin="10508,11750" coordsize="74,114" path="m10573,11750l10570,11750,10568,11752,10568,11753,10567,11754,10566,11754,10566,11755,10573,11755,10573,1175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4.901001pt;margin-top:587.520996pt;width:4.9pt;height:5.65pt;mso-position-horizontal-relative:page;mso-position-vertical-relative:page;z-index:10648" coordorigin="10698,11750" coordsize="98,113">
            <v:shape style="position:absolute;left:10698;top:11750;width:98;height:113" coordorigin="10698,11750" coordsize="98,113" path="m10770,11758l10745,11758,10750,11760,10757,11767,10758,11774,10758,11785,10754,11791,10733,11799,10718,11807,10698,11830,10698,11844,10700,11850,10705,11855,10710,11861,10716,11863,10728,11863,10733,11862,10740,11858,10747,11854,10752,11850,10730,11850,10727,11848,10720,11840,10718,11836,10718,11825,10720,11821,10724,11814,10729,11810,10735,11807,10739,11804,10746,11802,10758,11797,10777,11797,10777,11777,10776,11770,10775,11766,10772,11761,10770,11758xe" filled="true" fillcolor="#231f20" stroked="false">
              <v:path arrowok="t"/>
              <v:fill type="solid"/>
            </v:shape>
            <v:shape style="position:absolute;left:10698;top:11750;width:98;height:113" coordorigin="10698,11750" coordsize="98,113" path="m10778,11845l10758,11845,10758,11851,10759,11856,10762,11858,10764,11862,10766,11863,10778,11863,10787,11857,10794,11848,10781,11848,10780,11846,10778,11846,10778,11845xe" filled="true" fillcolor="#231f20" stroked="false">
              <v:path arrowok="t"/>
              <v:fill type="solid"/>
            </v:shape>
            <v:shape style="position:absolute;left:10698;top:11750;width:98;height:113" coordorigin="10698,11750" coordsize="98,113" path="m10777,11797l10758,11797,10758,11838,10748,11845,10740,11850,10752,11850,10758,11845,10778,11845,10778,11843,10777,11840,10777,11797xe" filled="true" fillcolor="#231f20" stroked="false">
              <v:path arrowok="t"/>
              <v:fill type="solid"/>
            </v:shape>
            <v:shape style="position:absolute;left:10698;top:11750;width:98;height:113" coordorigin="10698,11750" coordsize="98,113" path="m10795,11839l10788,11846,10786,11848,10794,11848,10795,11845,10795,11839xe" filled="true" fillcolor="#231f20" stroked="false">
              <v:path arrowok="t"/>
              <v:fill type="solid"/>
            </v:shape>
            <v:shape style="position:absolute;left:10698;top:11750;width:98;height:113" coordorigin="10698,11750" coordsize="98,113" path="m10751,11750l10729,11750,10720,11753,10705,11765,10703,11771,10703,11784,10705,11785,10706,11788,10709,11789,10715,11789,10717,11788,10721,11784,10722,11780,10722,11767,10723,11764,10727,11761,10729,11759,10733,11758,10770,11758,10765,11755,10759,11752,10751,1175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2.599998pt;margin-top:613.020996pt;width:465.176133pt;height:10.875pt;mso-position-horizontal-relative:page;mso-position-vertical-relative:page;z-index:10672" type="#_x0000_t75" stroked="false">
            <v:imagedata r:id="rId333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82576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399" w:val="left" w:leader="none"/>
          <w:tab w:pos="1338" w:val="left" w:leader="none"/>
          <w:tab w:pos="3247" w:val="left" w:leader="none"/>
          <w:tab w:pos="3540" w:val="left" w:leader="none"/>
          <w:tab w:pos="5295" w:val="left" w:leader="none"/>
          <w:tab w:pos="6486" w:val="left" w:leader="none"/>
          <w:tab w:pos="8074" w:val="left" w:leader="none"/>
          <w:tab w:pos="8754" w:val="left" w:leader="none"/>
        </w:tabs>
        <w:spacing w:line="110" w:lineRule="atLeast"/>
        <w:ind w:left="122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5"/>
          <w:sz w:val="14"/>
        </w:rPr>
        <w:pict>
          <v:group style="width:8.85pt;height:7.35pt;mso-position-horizontal-relative:char;mso-position-vertical-relative:line" coordorigin="0,0" coordsize="177,147">
            <v:group style="position:absolute;left:0;top:0;width:65;height:144" coordorigin="0,0" coordsize="65,144">
              <v:shape style="position:absolute;left:0;top:0;width:65;height:144" coordorigin="0,0" coordsize="65,144" path="m36,43l17,43,17,124,28,142,30,144,43,144,48,143,53,139,61,131,44,131,41,130,40,127,37,125,36,120,36,43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65,121l60,121,59,125,56,127,49,131,61,131,62,130,65,121xe" filled="true" fillcolor="#231f20" stroked="false">
                <v:path arrowok="t"/>
                <v:fill type="solid"/>
              </v:shape>
              <v:shape style="position:absolute;left:0;top:0;width:65;height:144" coordorigin="0,0" coordsize="65,144" path="m36,0l32,0,30,8,26,13,25,17,18,26,13,31,8,35,5,38,0,40,0,43,61,43,61,36,36,36,36,0xe" filled="true" fillcolor="#231f20" stroked="false">
                <v:path arrowok="t"/>
                <v:fill type="solid"/>
              </v:shape>
            </v:group>
            <v:group style="position:absolute;left:72;top:32;width:105;height:114" coordorigin="72,32" coordsize="105,114">
              <v:shape style="position:absolute;left:72;top:32;width:105;height:114" coordorigin="72,32" coordsize="105,114" path="m125,32l115,32,107,35,100,40,91,44,85,52,79,61,74,71,72,80,72,93,76,111,87,130,103,142,124,146,133,146,142,144,150,138,118,138,109,132,103,120,97,101,95,80,95,71,116,40,150,40,145,36,125,32xe" filled="true" fillcolor="#231f20" stroked="false">
                <v:path arrowok="t"/>
                <v:fill type="solid"/>
              </v:shape>
              <v:shape style="position:absolute;left:72;top:32;width:105;height:114" coordorigin="72,32" coordsize="105,114" path="m150,40l130,40,137,43,145,56,152,74,155,96,155,112,151,122,142,134,136,138,150,138,158,133,164,126,174,107,176,97,176,86,172,67,162,48,150,4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4"/>
        </w:rPr>
      </w:r>
      <w:r>
        <w:rPr>
          <w:rFonts w:ascii="Times New Roman"/>
          <w:position w:val="5"/>
          <w:sz w:val="14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522370" cy="107346"/>
            <wp:effectExtent l="0" t="0" r="0" b="0"/>
            <wp:docPr id="195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19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7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37530" cy="138112"/>
            <wp:effectExtent l="0" t="0" r="0" b="0"/>
            <wp:docPr id="197" name="image3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20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5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1"/>
        </w:rPr>
        <w:pict>
          <v:group style="width:9.2pt;height:5.7pt;mso-position-horizontal-relative:char;mso-position-vertical-relative:line" coordorigin="0,0" coordsize="184,114">
            <v:group style="position:absolute;left:0;top:0;width:98;height:113" coordorigin="0,0" coordsize="98,113">
              <v:shape style="position:absolute;left:0;top:0;width:98;height:113" coordorigin="0,0" coordsize="98,113" path="m72,7l47,7,52,10,59,17,60,24,60,35,56,41,35,49,20,56,0,79,0,94,2,100,7,104,12,110,18,113,30,113,35,112,42,108,49,103,54,100,32,100,29,97,22,90,20,85,20,74,22,71,26,64,31,60,37,56,41,54,48,52,60,47,79,47,79,26,78,19,77,16,74,11,72,7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80,95l60,95,60,101,61,106,64,108,66,112,68,113,80,113,89,107,96,97,83,97,82,96,80,96,80,95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79,47l60,47,60,88,50,95,42,100,54,100,60,95,80,95,80,92,79,90,79,47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97,89l90,96,88,97,96,97,97,95,97,89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53,0l31,0,22,2,7,14,5,20,5,34,7,35,8,37,11,38,17,38,19,37,23,34,24,30,24,17,25,13,29,11,31,8,35,7,72,7,67,5,61,1,53,0xe" filled="true" fillcolor="#231f20" stroked="false">
                <v:path arrowok="t"/>
                <v:fill type="solid"/>
              </v:shape>
            </v:group>
            <v:group style="position:absolute;left:110;top:0;width:74;height:114" coordorigin="110,0" coordsize="74,114">
              <v:shape style="position:absolute;left:110;top:0;width:74;height:114" coordorigin="110,0" coordsize="74,114" path="m166,109l122,109,125,110,133,113,140,114,156,114,164,110,166,109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14,73l110,73,110,112,114,112,116,109,166,109,169,107,140,107,133,104,121,92,116,85,114,73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46,0l133,0,125,2,113,14,110,22,110,37,149,68,156,73,160,77,164,80,166,85,166,95,164,98,157,106,152,107,169,107,172,104,180,98,184,91,184,68,175,59,160,50,143,42,134,38,130,35,127,32,125,29,124,25,124,17,126,14,128,11,132,8,137,7,175,7,175,5,164,5,162,4,158,2,146,0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75,7l149,7,155,8,160,13,164,17,168,25,172,36,175,36,175,7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75,0l172,0,169,2,169,4,168,4,167,5,175,5,175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1"/>
        </w:rPr>
      </w:r>
      <w:r>
        <w:rPr>
          <w:rFonts w:ascii="Times New Roman"/>
          <w:position w:val="5"/>
          <w:sz w:val="11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1033414" cy="107346"/>
            <wp:effectExtent l="0" t="0" r="0" b="0"/>
            <wp:docPr id="199" name="image3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21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1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684902" cy="107346"/>
            <wp:effectExtent l="0" t="0" r="0" b="0"/>
            <wp:docPr id="201" name="image3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22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0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939912" cy="138112"/>
            <wp:effectExtent l="0" t="0" r="0" b="0"/>
            <wp:docPr id="203" name="image3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2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7"/>
        </w:rPr>
        <w:pict>
          <v:group style="width:10.8pt;height:8.550pt;mso-position-horizontal-relative:char;mso-position-vertical-relative:line" coordorigin="0,0" coordsize="216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1;top:0;width:95;height:167" coordorigin="121,0" coordsize="95,167">
              <v:shape style="position:absolute;left:121;top:0;width:95;height:167" coordorigin="121,0" coordsize="95,167" path="m186,162l121,162,121,167,186,167,186,162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61,68l142,68,142,151,138,158,134,161,132,162,172,162,167,161,164,157,162,155,161,149,161,68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88,60l121,60,121,68,188,68,188,6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94,0l178,0,169,2,163,7,156,12,150,18,146,25,144,32,142,42,142,60,161,60,161,35,162,25,163,20,166,13,168,12,170,10,174,8,209,8,203,4,194,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209,8l180,8,187,12,191,16,193,19,196,24,199,26,200,28,203,29,204,30,209,30,211,29,212,26,215,25,216,23,216,16,214,12,209,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spacing w:val="43"/>
          <w:position w:val="5"/>
          <w:sz w:val="11"/>
        </w:rPr>
        <w:t> </w:t>
      </w:r>
      <w:r>
        <w:rPr>
          <w:rFonts w:ascii="Times New Roman"/>
          <w:spacing w:val="43"/>
          <w:position w:val="5"/>
          <w:sz w:val="17"/>
        </w:rPr>
        <w:pict>
          <v:group style="width:14.25pt;height:8.550pt;mso-position-horizontal-relative:char;mso-position-vertical-relative:line" coordorigin="0,0" coordsize="285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93;top:56;width:92;height:114" coordorigin="193,56" coordsize="92,114">
              <v:shape style="position:absolute;left:193;top:56;width:92;height:114" coordorigin="193,56" coordsize="92,114" path="m254,56l196,94,193,118,197,139,208,155,216,166,227,170,252,170,262,166,270,157,275,151,239,151,229,146,222,137,214,128,210,116,210,100,284,100,284,94,210,94,211,84,214,77,218,72,224,67,229,65,269,65,265,60,254,56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81,125l256,151,275,151,277,148,282,138,284,127,281,125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69,65l240,65,245,66,252,71,256,74,258,82,259,86,259,94,284,94,284,86,280,76,272,68,269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3"/>
          <w:position w:val="5"/>
          <w:sz w:val="17"/>
        </w:rPr>
      </w:r>
      <w:r>
        <w:rPr>
          <w:rFonts w:ascii="Times New Roman"/>
          <w:spacing w:val="43"/>
          <w:position w:val="5"/>
          <w:sz w:val="17"/>
        </w:rPr>
        <w:tab/>
      </w:r>
      <w:r>
        <w:rPr>
          <w:rFonts w:ascii="Times New Roman"/>
          <w:spacing w:val="43"/>
          <w:position w:val="5"/>
          <w:sz w:val="16"/>
        </w:rPr>
        <w:pict>
          <v:group style="width:36.25pt;height:8.3pt;mso-position-horizontal-relative:char;mso-position-vertical-relative:line" coordorigin="0,0" coordsize="725,166">
            <v:group style="position:absolute;left:0;top:0;width:143;height:166" coordorigin="0,0" coordsize="143,166">
              <v:shape style="position:absolute;left:0;top:0;width:143;height:166" coordorigin="0,0" coordsize="143,166" path="m72,0l8,47,0,87,2,105,37,156,78,166,92,166,104,162,116,155,117,155,74,155,64,152,55,146,46,142,38,133,33,121,29,104,28,81,30,59,72,8,116,8,112,7,95,2,72,0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9,122l97,155,117,155,131,142,143,125,139,122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16,8l96,8,107,12,116,19,128,33,136,54,139,54,136,11,121,11,119,10,116,8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6,0l132,0,131,4,130,6,125,11,136,11,136,0xe" filled="true" fillcolor="#231f20" stroked="false">
                <v:path arrowok="t"/>
                <v:fill type="solid"/>
              </v:shape>
            </v:group>
            <v:group style="position:absolute;left:152;top:55;width:119;height:111" coordorigin="152,55" coordsize="119,111">
              <v:shape style="position:absolute;left:152;top:55;width:119;height:111" coordorigin="152,55" coordsize="119,111" path="m190,55l152,55,152,59,162,59,163,60,166,61,167,62,169,67,170,71,170,142,173,146,174,152,178,156,182,160,186,163,192,166,203,166,208,164,212,161,217,158,224,152,226,151,203,151,198,149,194,146,191,143,190,137,190,55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54,143l234,143,234,166,239,166,271,152,271,150,259,150,258,149,257,149,256,148,254,145,254,143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53,55l217,55,217,59,223,59,228,60,233,65,234,68,234,136,228,142,223,145,218,148,215,150,211,151,226,151,234,143,254,143,253,139,253,55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70,148l266,149,264,150,271,150,270,148xe" filled="true" fillcolor="#231f20" stroked="false">
                <v:path arrowok="t"/>
                <v:fill type="solid"/>
              </v:shape>
            </v:group>
            <v:group style="position:absolute;left:274;top:52;width:80;height:111" coordorigin="274,52" coordsize="80,111">
              <v:shape style="position:absolute;left:274;top:52;width:80;height:111" coordorigin="274,52" coordsize="80,111" path="m329,157l275,157,275,162,329,162,329,15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11,67l287,67,289,70,290,72,290,74,292,77,292,148,290,149,290,152,288,154,284,157,320,157,316,155,313,150,311,148,311,85,314,78,316,76,311,76,311,6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42,52l329,52,319,60,311,76,316,76,318,73,323,68,325,67,353,67,353,61,352,58,349,55,346,53,342,52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53,67l328,67,330,68,334,71,337,74,340,76,346,76,348,74,350,72,353,6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11,52l306,52,274,65,275,68,277,67,311,67,311,52xe" filled="true" fillcolor="#231f20" stroked="false">
                <v:path arrowok="t"/>
                <v:fill type="solid"/>
              </v:shape>
            </v:group>
            <v:group style="position:absolute;left:353;top:52;width:81;height:111" coordorigin="353,52" coordsize="81,111">
              <v:shape style="position:absolute;left:353;top:52;width:81;height:111" coordorigin="353,52" coordsize="81,111" path="m409,157l354,157,354,162,409,162,409,15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390,67l366,67,368,70,371,74,371,149,370,152,368,154,366,155,364,157,401,157,396,155,394,152,391,148,390,143,390,85,395,78,397,76,390,76,390,6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422,52l409,52,400,60,390,76,397,76,398,73,404,67,433,67,433,61,432,58,428,55,426,53,422,52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433,67l408,67,410,68,414,71,416,74,420,76,426,76,428,74,430,72,432,70,433,6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390,52l385,52,353,65,354,68,358,67,390,67,390,52xe" filled="true" fillcolor="#231f20" stroked="false">
                <v:path arrowok="t"/>
                <v:fill type="solid"/>
              </v:shape>
            </v:group>
            <v:group style="position:absolute;left:440;top:52;width:92;height:114" coordorigin="440,52" coordsize="92,114">
              <v:shape style="position:absolute;left:440;top:52;width:92;height:114" coordorigin="440,52" coordsize="92,114" path="m502,52l443,90,440,113,445,134,455,150,463,161,474,166,499,166,509,161,517,152,522,146,486,146,476,142,469,132,461,124,457,112,457,95,532,95,532,89,457,89,458,79,461,72,466,67,472,62,476,60,516,60,512,55,502,52xe" filled="true" fillcolor="#231f20" stroked="false">
                <v:path arrowok="t"/>
                <v:fill type="solid"/>
              </v:shape>
              <v:shape style="position:absolute;left:440;top:52;width:92;height:114" coordorigin="440,52" coordsize="92,114" path="m528,120l503,146,522,146,524,143,529,133,532,122,528,120xe" filled="true" fillcolor="#231f20" stroked="false">
                <v:path arrowok="t"/>
                <v:fill type="solid"/>
              </v:shape>
              <v:shape style="position:absolute;left:440;top:52;width:92;height:114" coordorigin="440,52" coordsize="92,114" path="m516,60l487,60,492,61,499,66,503,70,505,77,506,82,506,89,532,89,532,82,527,71,520,64,516,60xe" filled="true" fillcolor="#231f20" stroked="false">
                <v:path arrowok="t"/>
                <v:fill type="solid"/>
              </v:shape>
            </v:group>
            <v:group style="position:absolute;left:540;top:52;width:118;height:111" coordorigin="540,52" coordsize="118,111">
              <v:shape style="position:absolute;left:540;top:52;width:118;height:111" coordorigin="540,52" coordsize="118,111" path="m594,157l541,157,541,162,594,162,594,15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58,157l604,157,604,162,658,162,658,15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577,67l553,67,556,70,556,72,557,74,557,77,558,84,558,145,557,151,554,154,553,156,550,157,584,157,583,156,581,155,580,154,578,151,577,150,577,82,583,74,577,74,577,6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37,66l611,66,614,68,618,72,620,77,622,84,622,148,620,149,620,151,619,154,617,156,614,157,648,157,647,156,644,155,643,154,641,149,641,83,640,76,638,71,637,66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19,52l611,52,594,58,577,74,583,74,586,71,595,66,637,66,636,64,632,59,628,56,624,53,619,52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577,52l572,52,540,65,541,68,545,67,577,67,577,52xe" filled="true" fillcolor="#231f20" stroked="false">
                <v:path arrowok="t"/>
                <v:fill type="solid"/>
              </v:shape>
            </v:group>
            <v:group style="position:absolute;left:660;top:19;width:65;height:144" coordorigin="660,19" coordsize="65,144">
              <v:shape style="position:absolute;left:660;top:19;width:65;height:144" coordorigin="660,19" coordsize="65,144" path="m697,62l678,62,678,149,680,152,682,156,684,158,691,163,703,163,708,162,714,158,719,154,721,150,704,150,702,149,697,144,697,62xe" filled="true" fillcolor="#231f20" stroked="false">
                <v:path arrowok="t"/>
                <v:fill type="solid"/>
              </v:shape>
              <v:shape style="position:absolute;left:660;top:19;width:65;height:144" coordorigin="660,19" coordsize="65,144" path="m725,140l720,140,719,144,718,146,710,150,721,150,722,149,725,140xe" filled="true" fillcolor="#231f20" stroked="false">
                <v:path arrowok="t"/>
                <v:fill type="solid"/>
              </v:shape>
              <v:shape style="position:absolute;left:660;top:19;width:65;height:144" coordorigin="660,19" coordsize="65,144" path="m697,19l694,19,690,28,688,32,660,59,660,62,722,62,722,55,697,55,697,1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3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82579" cy="138112"/>
            <wp:effectExtent l="0" t="0" r="0" b="0"/>
            <wp:docPr id="205" name="image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24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5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567" w:val="left" w:leader="none"/>
        </w:tabs>
        <w:spacing w:line="160" w:lineRule="atLeast"/>
        <w:ind w:left="844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5"/>
          <w:sz w:val="16"/>
        </w:rPr>
        <w:pict>
          <v:group style="width:13.95pt;height:8.3pt;mso-position-horizontal-relative:char;mso-position-vertical-relative:line" coordorigin="0,0" coordsize="279,166">
            <v:group style="position:absolute;left:0;top:0;width:106;height:162" coordorigin="0,0" coordsize="106,162">
              <v:shape style="position:absolute;left:0;top:0;width:106;height:162" coordorigin="0,0" coordsize="106,162" path="m89,18l53,18,60,20,66,28,72,34,76,42,75,61,34,125,0,157,0,162,94,162,101,144,67,144,26,143,68,98,96,49,96,30,91,20,89,18xe" filled="true" fillcolor="#231f20" stroked="false">
                <v:path arrowok="t"/>
                <v:fill type="solid"/>
              </v:shape>
              <v:shape style="position:absolute;left:0;top:0;width:106;height:162" coordorigin="0,0" coordsize="106,162" path="m106,131l101,131,96,138,94,139,91,142,88,143,84,143,82,144,101,144,106,131xe" filled="true" fillcolor="#231f20" stroked="false">
                <v:path arrowok="t"/>
                <v:fill type="solid"/>
              </v:shape>
              <v:shape style="position:absolute;left:0;top:0;width:106;height:162" coordorigin="0,0" coordsize="106,162" path="m64,0l38,0,28,4,12,19,7,30,5,44,10,44,12,36,17,29,23,24,29,20,36,18,89,18,74,4,64,0xe" filled="true" fillcolor="#231f20" stroked="false">
                <v:path arrowok="t"/>
                <v:fill type="solid"/>
              </v:shape>
            </v:group>
            <v:group style="position:absolute;left:130;top:0;width:92;height:165" coordorigin="130,0" coordsize="92,165">
              <v:shape style="position:absolute;left:130;top:0;width:92;height:165" coordorigin="130,0" coordsize="92,165" path="m188,0l162,0,151,4,144,11,136,18,132,28,132,44,161,82,150,90,142,98,137,104,132,112,130,119,130,134,133,143,140,151,149,160,160,164,188,164,200,161,203,158,168,158,162,156,156,149,150,143,148,136,148,118,149,110,156,98,161,92,167,86,202,86,199,84,185,74,192,70,180,70,161,54,157,49,154,46,151,42,150,37,149,34,149,24,151,18,161,8,168,6,201,6,198,4,188,0xe" filled="true" fillcolor="#231f20" stroked="false">
                <v:path arrowok="t"/>
                <v:fill type="solid"/>
              </v:shape>
              <v:shape style="position:absolute;left:130;top:0;width:92;height:165" coordorigin="130,0" coordsize="92,165" path="m202,86l167,86,174,92,190,107,200,119,205,128,205,140,203,146,197,151,192,156,186,158,203,158,209,152,217,145,221,136,221,115,218,107,212,100,208,92,202,86xe" filled="true" fillcolor="#231f20" stroked="false">
                <v:path arrowok="t"/>
                <v:fill type="solid"/>
              </v:shape>
              <v:shape style="position:absolute;left:130;top:0;width:92;height:165" coordorigin="130,0" coordsize="92,165" path="m201,6l184,6,190,8,199,18,202,25,202,40,200,44,198,49,194,54,190,61,180,70,192,70,198,66,208,59,211,52,216,46,218,40,218,25,214,17,206,11,201,6xe" filled="true" fillcolor="#231f20" stroked="false">
                <v:path arrowok="t"/>
                <v:fill type="solid"/>
              </v:shape>
            </v:group>
            <v:group style="position:absolute;left:252;top:139;width:27;height:27" coordorigin="252,139" coordsize="27,27">
              <v:shape style="position:absolute;left:252;top:139;width:27;height:27" coordorigin="252,139" coordsize="27,27" path="m269,139l262,139,258,140,253,145,252,149,252,156,253,158,256,162,258,164,262,166,269,166,272,164,275,162,277,158,278,156,278,149,277,145,272,140,269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870621" cy="140017"/>
            <wp:effectExtent l="0" t="0" r="0" b="0"/>
            <wp:docPr id="207" name="image3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25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62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30"/>
          <w:sz w:val="16"/>
        </w:rPr>
        <w:t> </w:t>
      </w:r>
      <w:r>
        <w:rPr>
          <w:rFonts w:ascii="Times New Roman"/>
          <w:spacing w:val="30"/>
          <w:position w:val="5"/>
          <w:sz w:val="16"/>
        </w:rPr>
        <w:pict>
          <v:group style="width:8.4pt;height:8.1pt;mso-position-horizontal-relative:char;mso-position-vertical-relative:line" coordorigin="0,0" coordsize="168,162">
            <v:group style="position:absolute;left:0;top:0;width:168;height:162" coordorigin="0,0" coordsize="168,162">
              <v:shape style="position:absolute;left:0;top:0;width:168;height:162" coordorigin="0,0" coordsize="168,162" path="m85,0l82,0,25,131,20,142,17,149,11,155,6,156,0,157,0,162,49,162,49,157,42,157,37,156,35,154,32,152,31,150,31,145,32,140,35,134,46,109,131,109,127,100,49,100,77,36,100,36,85,0xe" filled="true" fillcolor="#231f20" stroked="false">
                <v:path arrowok="t"/>
                <v:fill type="solid"/>
              </v:shape>
              <v:shape style="position:absolute;left:0;top:0;width:168;height:162" coordorigin="0,0" coordsize="168,162" path="m168,157l106,157,106,162,168,162,168,157xe" filled="true" fillcolor="#231f20" stroked="false">
                <v:path arrowok="t"/>
                <v:fill type="solid"/>
              </v:shape>
              <v:shape style="position:absolute;left:0;top:0;width:168;height:162" coordorigin="0,0" coordsize="168,162" path="m131,109l108,109,118,132,120,139,121,144,121,152,119,155,116,156,112,157,162,157,157,156,150,149,145,143,140,132,131,109xe" filled="true" fillcolor="#231f20" stroked="false">
                <v:path arrowok="t"/>
                <v:fill type="solid"/>
              </v:shape>
              <v:shape style="position:absolute;left:0;top:0;width:168;height:162" coordorigin="0,0" coordsize="168,162" path="m100,36l77,36,104,100,127,100,100,3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0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8775" w:val="left" w:leader="none"/>
          <w:tab w:pos="9256" w:val="left" w:leader="none"/>
        </w:tabs>
        <w:spacing w:line="170" w:lineRule="atLeast"/>
        <w:ind w:left="129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20"/>
        </w:rPr>
        <w:drawing>
          <wp:inline distT="0" distB="0" distL="0" distR="0">
            <wp:extent cx="539549" cy="138112"/>
            <wp:effectExtent l="0" t="0" r="0" b="0"/>
            <wp:docPr id="209" name="image3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26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7"/>
        </w:rPr>
        <w:pict>
          <v:group style="width:16.95pt;height:8.550pt;mso-position-horizontal-relative:char;mso-position-vertical-relative:line" coordorigin="0,0" coordsize="339,171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0;top:56;width:118;height:111" coordorigin="100,56" coordsize="118,111">
              <v:shape style="position:absolute;left:100;top:56;width:118;height:111" coordorigin="100,56" coordsize="118,111" path="m155,162l101,162,101,167,155,167,155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217,162l164,162,164,167,217,167,217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72l113,72,115,74,116,77,116,79,118,82,118,150,116,156,115,158,113,161,109,162,145,162,140,160,139,158,138,156,137,155,137,86,143,79,137,79,137,7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96,71l170,71,175,73,178,77,180,82,181,89,181,154,179,158,175,162,209,162,206,161,205,160,203,158,203,156,202,154,200,149,200,80,198,76,196,71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79,56l171,56,155,63,137,79,143,79,146,76,156,71,196,71,196,68,192,64,188,61,184,58,179,56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56l132,56,100,70,101,73,104,72,137,72,137,56xe" filled="true" fillcolor="#231f20" stroked="false">
                <v:path arrowok="t"/>
                <v:fill type="solid"/>
              </v:shape>
            </v:group>
            <v:group style="position:absolute;left:226;top:0;width:113;height:171" coordorigin="226,0" coordsize="113,171">
              <v:shape style="position:absolute;left:226;top:0;width:113;height:171" coordorigin="226,0" coordsize="113,171" path="m288,56l229,98,226,118,226,133,230,145,239,155,248,166,258,170,276,170,281,169,286,167,292,164,299,157,272,157,265,152,251,136,247,124,247,92,251,80,258,73,264,66,270,64,300,64,295,59,288,5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37,152l334,154,331,155,301,155,301,170,307,170,338,157,337,152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00,64l281,64,284,65,288,67,292,68,295,72,300,82,301,86,301,146,295,154,288,157,299,157,301,155,328,155,326,154,324,154,323,152,323,150,322,148,322,144,320,137,320,65,301,65,300,64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16l296,16,299,18,301,23,301,65,320,65,320,16xe" filled="true" fillcolor="#231f20" stroked="false">
                <v:path arrowok="t"/>
                <v:fill type="solid"/>
              </v:shape>
              <v:shape style="position:absolute;left:226;top:0;width:113;height:171" coordorigin="226,0" coordsize="113,171" path="m320,0l316,0,283,13,286,17,288,16,320,16,320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7"/>
        </w:rPr>
        <w:pict>
          <v:group style="width:10.6pt;height:8.550pt;mso-position-horizontal-relative:char;mso-position-vertical-relative:line" coordorigin="0,0" coordsize="212,171">
            <v:group style="position:absolute;left:0;top:0;width:54;height:167" coordorigin="0,0" coordsize="54,167">
              <v:shape style="position:absolute;left:0;top:0;width:54;height:167" coordorigin="0,0" coordsize="54,167" path="m31,0l24,0,22,1,17,6,16,8,16,16,17,18,22,23,24,24,31,24,34,23,38,18,40,16,40,8,38,6,34,1,31,0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54,162l1,162,1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72l13,72,17,76,17,78,18,82,18,149,17,154,17,156,16,158,14,160,12,161,11,162,46,162,41,160,40,158,38,156,38,154,37,149,37,7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56l32,56,0,70,1,73,5,72,37,72,37,56xe" filled="true" fillcolor="#231f20" stroked="false">
                <v:path arrowok="t"/>
                <v:fill type="solid"/>
              </v:shape>
            </v:group>
            <v:group style="position:absolute;left:62;top:24;width:64;height:144" coordorigin="62,24" coordsize="64,144">
              <v:shape style="position:absolute;left:62;top:24;width:64;height:144" coordorigin="62,24" coordsize="64,144" path="m98,67l79,67,79,154,82,157,83,161,85,163,92,168,104,168,110,167,115,163,120,158,123,155,106,155,103,154,101,151,100,149,98,144,98,67xe" filled="true" fillcolor="#231f20" stroked="false">
                <v:path arrowok="t"/>
                <v:fill type="solid"/>
              </v:shape>
              <v:shape style="position:absolute;left:62;top:24;width:64;height:144" coordorigin="62,24" coordsize="64,144" path="m126,145l122,145,121,149,119,151,112,155,123,155,124,154,126,145xe" filled="true" fillcolor="#231f20" stroked="false">
                <v:path arrowok="t"/>
                <v:fill type="solid"/>
              </v:shape>
              <v:shape style="position:absolute;left:62;top:24;width:64;height:144" coordorigin="62,24" coordsize="64,144" path="m98,24l95,24,91,32,89,37,88,41,84,46,79,50,76,55,66,62,62,64,62,67,124,67,124,60,98,60,98,24xe" filled="true" fillcolor="#231f20" stroked="false">
                <v:path arrowok="t"/>
                <v:fill type="solid"/>
              </v:shape>
            </v:group>
            <v:group style="position:absolute;left:138;top:56;width:74;height:114" coordorigin="138,56" coordsize="74,114">
              <v:shape style="position:absolute;left:138;top:56;width:74;height:114" coordorigin="138,56" coordsize="74,114" path="m195,166l150,166,152,167,161,169,169,170,185,170,193,167,195,166xe" filled="true" fillcolor="#231f20" stroked="false">
                <v:path arrowok="t"/>
                <v:fill type="solid"/>
              </v:shape>
              <v:shape style="position:absolute;left:138;top:56;width:74;height:114" coordorigin="138,56" coordsize="74,114" path="m143,130l138,130,138,168,143,168,143,167,145,166,195,166,198,163,168,163,161,161,149,149,144,142,143,130xe" filled="true" fillcolor="#231f20" stroked="false">
                <v:path arrowok="t"/>
                <v:fill type="solid"/>
              </v:shape>
              <v:shape style="position:absolute;left:138;top:56;width:74;height:114" coordorigin="138,56" coordsize="74,114" path="m175,56l161,56,154,59,142,71,138,78,138,94,176,125,185,130,192,137,194,142,194,151,192,155,185,162,181,163,198,163,208,155,211,148,211,125,203,115,187,107,163,95,158,91,156,89,154,85,152,82,152,73,154,71,157,67,161,65,164,64,203,64,203,61,192,61,190,60,186,59,180,58,175,56xe" filled="true" fillcolor="#231f20" stroked="false">
                <v:path arrowok="t"/>
                <v:fill type="solid"/>
              </v:shape>
              <v:shape style="position:absolute;left:138;top:56;width:74;height:114" coordorigin="138,56" coordsize="74,114" path="m203,64l178,64,184,65,192,73,197,82,199,92,203,92,203,64xe" filled="true" fillcolor="#231f20" stroked="false">
                <v:path arrowok="t"/>
                <v:fill type="solid"/>
              </v:shape>
              <v:shape style="position:absolute;left:138;top:56;width:74;height:114" coordorigin="138,56" coordsize="74,114" path="m203,56l199,56,198,58,198,59,197,60,196,60,196,61,203,61,203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35055" cy="138112"/>
            <wp:effectExtent l="0" t="0" r="0" b="0"/>
            <wp:docPr id="211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27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71723" cy="138112"/>
            <wp:effectExtent l="0" t="0" r="0" b="0"/>
            <wp:docPr id="213" name="image3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28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7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92"/>
          <w:footerReference w:type="default" r:id="rId293"/>
          <w:footerReference w:type="even" r:id="rId294"/>
          <w:pgSz w:w="12240" w:h="15840"/>
          <w:pgMar w:header="1499" w:footer="736" w:top="1700" w:bottom="920" w:left="132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72.419998pt;margin-top:188.220001pt;width:465.594402pt;height:10.875pt;mso-position-horizontal-relative:page;mso-position-vertical-relative:page;z-index:10912" type="#_x0000_t75" stroked="false">
            <v:imagedata r:id="rId345" o:title=""/>
          </v:shape>
        </w:pict>
      </w:r>
      <w:r>
        <w:rPr/>
        <w:pict>
          <v:shape style="position:absolute;margin-left:72.360001pt;margin-top:216.539993pt;width:257.087946pt;height:8.4525pt;mso-position-horizontal-relative:page;mso-position-vertical-relative:page;z-index:10936" type="#_x0000_t75" stroked="false">
            <v:imagedata r:id="rId346" o:title=""/>
          </v:shape>
        </w:pict>
      </w:r>
      <w:r>
        <w:rPr/>
        <w:pict>
          <v:shape style="position:absolute;margin-left:340.561005pt;margin-top:216.539993pt;width:56.786514pt;height:8.4525pt;mso-position-horizontal-relative:page;mso-position-vertical-relative:page;z-index:10960" type="#_x0000_t75" stroked="false">
            <v:imagedata r:id="rId347" o:title=""/>
          </v:shape>
        </w:pict>
      </w:r>
      <w:r>
        <w:rPr/>
        <w:pict>
          <v:shape style="position:absolute;margin-left:403.260986pt;margin-top:216.539993pt;width:137.146154pt;height:11.025pt;mso-position-horizontal-relative:page;mso-position-vertical-relative:page;z-index:10984" type="#_x0000_t75" stroked="false">
            <v:imagedata r:id="rId348" o:title=""/>
          </v:shape>
        </w:pict>
      </w:r>
      <w:r>
        <w:rPr/>
        <w:pict>
          <v:shape style="position:absolute;margin-left:72.599998pt;margin-top:244.860001pt;width:171.60989pt;height:10.875pt;mso-position-horizontal-relative:page;mso-position-vertical-relative:page;z-index:11008" type="#_x0000_t75" stroked="false">
            <v:imagedata r:id="rId349" o:title=""/>
          </v:shape>
        </w:pict>
      </w:r>
      <w:r>
        <w:rPr/>
        <w:pict>
          <v:shape style="position:absolute;margin-left:250.380005pt;margin-top:244.860001pt;width:129.635143pt;height:10.3275pt;mso-position-horizontal-relative:page;mso-position-vertical-relative:page;z-index:11032" type="#_x0000_t75" stroked="false">
            <v:imagedata r:id="rId350" o:title=""/>
          </v:shape>
        </w:pict>
      </w:r>
      <w:r>
        <w:rPr/>
        <w:pict>
          <v:shape style="position:absolute;margin-left:385.260986pt;margin-top:244.860001pt;width:75.655827pt;height:8.4525pt;mso-position-horizontal-relative:page;mso-position-vertical-relative:page;z-index:11056" type="#_x0000_t75" stroked="false">
            <v:imagedata r:id="rId351" o:title=""/>
          </v:shape>
        </w:pict>
      </w:r>
      <w:r>
        <w:rPr/>
        <w:pict>
          <v:shape style="position:absolute;margin-left:466.681pt;margin-top:244.860001pt;width:73.137363pt;height:10.875pt;mso-position-horizontal-relative:page;mso-position-vertical-relative:page;z-index:11080" type="#_x0000_t75" stroked="false">
            <v:imagedata r:id="rId352" o:title=""/>
          </v:shape>
        </w:pict>
      </w:r>
      <w:r>
        <w:rPr/>
        <w:pict>
          <v:shape style="position:absolute;margin-left:72.120003pt;margin-top:273.181pt;width:311.911587pt;height:11.025pt;mso-position-horizontal-relative:page;mso-position-vertical-relative:page;z-index:11104" type="#_x0000_t75" stroked="false">
            <v:imagedata r:id="rId353" o:title=""/>
          </v:shape>
        </w:pict>
      </w:r>
      <w:r>
        <w:rPr/>
        <w:pict>
          <v:group style="position:absolute;margin-left:386.101013pt;margin-top:273.181pt;width:16.95pt;height:8.550pt;mso-position-horizontal-relative:page;mso-position-vertical-relative:page;z-index:11128" coordorigin="7722,5464" coordsize="339,171">
            <v:group style="position:absolute;left:7722;top:5520;width:98;height:113" coordorigin="7722,5520" coordsize="98,113">
              <v:shape style="position:absolute;left:7722;top:5520;width:98;height:113" coordorigin="7722,5520" coordsize="98,113" path="m7794,5527l7769,5527,7774,5530,7781,5537,7782,5544,7782,5555,7778,5561,7757,5569,7742,5576,7722,5599,7722,5614,7724,5620,7729,5624,7734,5630,7740,5633,7752,5633,7757,5632,7764,5628,7771,5623,7776,5620,7754,5620,7751,5617,7744,5610,7742,5605,7742,5594,7744,5591,7748,5584,7753,5580,7759,5576,7763,5574,7770,5572,7782,5567,7801,5567,7801,5546,7800,5539,7799,5536,7796,5531,7794,5527xe" filled="true" fillcolor="#231f20" stroked="false">
                <v:path arrowok="t"/>
                <v:fill type="solid"/>
              </v:shape>
              <v:shape style="position:absolute;left:7722;top:5520;width:98;height:113" coordorigin="7722,5520" coordsize="98,113" path="m7802,5615l7782,5615,7782,5621,7783,5626,7786,5628,7788,5632,7790,5633,7802,5633,7811,5627,7818,5617,7805,5617,7804,5616,7802,5616,7802,5615xe" filled="true" fillcolor="#231f20" stroked="false">
                <v:path arrowok="t"/>
                <v:fill type="solid"/>
              </v:shape>
              <v:shape style="position:absolute;left:7722;top:5520;width:98;height:113" coordorigin="7722,5520" coordsize="98,113" path="m7801,5567l7782,5567,7782,5608,7772,5615,7764,5620,7776,5620,7782,5615,7802,5615,7802,5612,7801,5610,7801,5567xe" filled="true" fillcolor="#231f20" stroked="false">
                <v:path arrowok="t"/>
                <v:fill type="solid"/>
              </v:shape>
              <v:shape style="position:absolute;left:7722;top:5520;width:98;height:113" coordorigin="7722,5520" coordsize="98,113" path="m7819,5609l7812,5616,7810,5617,7818,5617,7819,5615,7819,5609xe" filled="true" fillcolor="#231f20" stroked="false">
                <v:path arrowok="t"/>
                <v:fill type="solid"/>
              </v:shape>
              <v:shape style="position:absolute;left:7722;top:5520;width:98;height:113" coordorigin="7722,5520" coordsize="98,113" path="m7775,5520l7753,5520,7744,5522,7729,5534,7727,5540,7727,5554,7729,5555,7730,5557,7733,5558,7739,5558,7741,5557,7745,5554,7746,5550,7746,5537,7747,5533,7751,5531,7753,5528,7757,5527,7794,5527,7789,5525,7783,5521,7775,5520xe" filled="true" fillcolor="#231f20" stroked="false">
                <v:path arrowok="t"/>
                <v:fill type="solid"/>
              </v:shape>
            </v:group>
            <v:group style="position:absolute;left:7822;top:5520;width:118;height:111" coordorigin="7822,5520" coordsize="118,111">
              <v:shape style="position:absolute;left:7822;top:5520;width:118;height:111" coordorigin="7822,5520" coordsize="118,111" path="m7877,5626l7823,5626,7823,5630,7877,5630,7877,5626xe" filled="true" fillcolor="#231f20" stroked="false">
                <v:path arrowok="t"/>
                <v:fill type="solid"/>
              </v:shape>
              <v:shape style="position:absolute;left:7822;top:5520;width:118;height:111" coordorigin="7822,5520" coordsize="118,111" path="m7939,5626l7886,5626,7886,5630,7939,5630,7939,5626xe" filled="true" fillcolor="#231f20" stroked="false">
                <v:path arrowok="t"/>
                <v:fill type="solid"/>
              </v:shape>
              <v:shape style="position:absolute;left:7822;top:5520;width:118;height:111" coordorigin="7822,5520" coordsize="118,111" path="m7859,5536l7835,5536,7837,5538,7838,5540,7838,5543,7840,5545,7840,5614,7838,5620,7837,5622,7835,5624,7831,5626,7867,5626,7862,5623,7861,5622,7860,5620,7859,5618,7859,5550,7865,5543,7859,5543,7859,5536xe" filled="true" fillcolor="#231f20" stroked="false">
                <v:path arrowok="t"/>
                <v:fill type="solid"/>
              </v:shape>
              <v:shape style="position:absolute;left:7822;top:5520;width:118;height:111" coordorigin="7822,5520" coordsize="118,111" path="m7918,5534l7892,5534,7897,5537,7900,5540,7902,5545,7903,5552,7903,5617,7901,5622,7897,5626,7931,5626,7928,5624,7927,5623,7925,5622,7925,5620,7924,5617,7922,5612,7922,5544,7920,5539,7918,5534xe" filled="true" fillcolor="#231f20" stroked="false">
                <v:path arrowok="t"/>
                <v:fill type="solid"/>
              </v:shape>
              <v:shape style="position:absolute;left:7822;top:5520;width:118;height:111" coordorigin="7822,5520" coordsize="118,111" path="m7901,5520l7893,5520,7877,5526,7859,5543,7865,5543,7868,5539,7878,5534,7918,5534,7918,5532,7914,5527,7910,5525,7906,5521,7901,5520xe" filled="true" fillcolor="#231f20" stroked="false">
                <v:path arrowok="t"/>
                <v:fill type="solid"/>
              </v:shape>
              <v:shape style="position:absolute;left:7822;top:5520;width:118;height:111" coordorigin="7822,5520" coordsize="118,111" path="m7859,5520l7854,5520,7822,5533,7823,5537,7826,5536,7859,5536,7859,5520xe" filled="true" fillcolor="#231f20" stroked="false">
                <v:path arrowok="t"/>
                <v:fill type="solid"/>
              </v:shape>
            </v:group>
            <v:group style="position:absolute;left:7948;top:5464;width:113;height:171" coordorigin="7948,5464" coordsize="113,171">
              <v:shape style="position:absolute;left:7948;top:5464;width:113;height:171" coordorigin="7948,5464" coordsize="113,171" path="m8010,5520l7951,5561,7948,5581,7948,5597,7952,5609,7961,5618,7970,5629,7980,5634,7998,5634,8003,5633,8008,5630,8014,5628,8021,5621,7994,5621,7987,5616,7973,5599,7969,5587,7969,5556,7973,5544,7980,5537,7986,5530,7992,5527,8022,5527,8017,5522,8010,5520xe" filled="true" fillcolor="#231f20" stroked="false">
                <v:path arrowok="t"/>
                <v:fill type="solid"/>
              </v:shape>
              <v:shape style="position:absolute;left:7948;top:5464;width:113;height:171" coordorigin="7948,5464" coordsize="113,171" path="m8059,5616l8056,5617,8053,5618,8023,5618,8023,5634,8029,5634,8060,5621,8059,5616xe" filled="true" fillcolor="#231f20" stroked="false">
                <v:path arrowok="t"/>
                <v:fill type="solid"/>
              </v:shape>
              <v:shape style="position:absolute;left:7948;top:5464;width:113;height:171" coordorigin="7948,5464" coordsize="113,171" path="m8022,5527l8003,5527,8006,5528,8010,5531,8014,5532,8017,5536,8022,5545,8023,5550,8023,5610,8017,5617,8010,5621,8021,5621,8023,5618,8050,5618,8048,5617,8046,5617,8045,5616,8045,5614,8044,5611,8044,5608,8042,5600,8042,5528,8023,5528,8022,5527xe" filled="true" fillcolor="#231f20" stroked="false">
                <v:path arrowok="t"/>
                <v:fill type="solid"/>
              </v:shape>
              <v:shape style="position:absolute;left:7948;top:5464;width:113;height:171" coordorigin="7948,5464" coordsize="113,171" path="m8042,5479l8018,5479,8021,5482,8023,5486,8023,5528,8042,5528,8042,5479xe" filled="true" fillcolor="#231f20" stroked="false">
                <v:path arrowok="t"/>
                <v:fill type="solid"/>
              </v:shape>
              <v:shape style="position:absolute;left:7948;top:5464;width:113;height:171" coordorigin="7948,5464" coordsize="113,171" path="m8042,5464l8038,5464,8005,5477,8008,5480,8010,5479,8042,5479,8042,546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7.640991pt;margin-top:273.181pt;width:14.5pt;height:8.550pt;mso-position-horizontal-relative:page;mso-position-vertical-relative:page;z-index:11152" coordorigin="8153,5464" coordsize="290,171">
            <v:group style="position:absolute;left:8153;top:5488;width:65;height:144" coordorigin="8153,5488" coordsize="65,144">
              <v:shape style="position:absolute;left:8153;top:5488;width:65;height:144" coordorigin="8153,5488" coordsize="65,144" path="m8189,5531l8170,5531,8170,5611,8180,5629,8183,5632,8196,5632,8201,5630,8206,5627,8214,5618,8197,5618,8194,5617,8192,5615,8190,5612,8189,5608,8189,5531xe" filled="true" fillcolor="#231f20" stroked="false">
                <v:path arrowok="t"/>
                <v:fill type="solid"/>
              </v:shape>
              <v:shape style="position:absolute;left:8153;top:5488;width:65;height:144" coordorigin="8153,5488" coordsize="65,144" path="m8218,5609l8213,5609,8212,5612,8209,5615,8202,5618,8214,5618,8215,5617,8218,5609xe" filled="true" fillcolor="#231f20" stroked="false">
                <v:path arrowok="t"/>
                <v:fill type="solid"/>
              </v:shape>
              <v:shape style="position:absolute;left:8153;top:5488;width:65;height:144" coordorigin="8153,5488" coordsize="65,144" path="m8189,5488l8185,5488,8183,5496,8179,5501,8178,5504,8171,5514,8166,5519,8161,5522,8158,5526,8153,5527,8153,5531,8214,5531,8214,5524,8189,5524,8189,5488xe" filled="true" fillcolor="#231f20" stroked="false">
                <v:path arrowok="t"/>
                <v:fill type="solid"/>
              </v:shape>
            </v:group>
            <v:group style="position:absolute;left:8221;top:5464;width:118;height:167" coordorigin="8221,5464" coordsize="118,167">
              <v:shape style="position:absolute;left:8221;top:5464;width:118;height:167" coordorigin="8221,5464" coordsize="118,167" path="m8276,5626l8224,5626,8224,5630,8276,5630,8276,5626xe" filled="true" fillcolor="#231f20" stroked="false">
                <v:path arrowok="t"/>
                <v:fill type="solid"/>
              </v:shape>
              <v:shape style="position:absolute;left:8221;top:5464;width:118;height:167" coordorigin="8221,5464" coordsize="118,167" path="m8339,5626l8286,5626,8286,5630,8339,5630,8339,5626xe" filled="true" fillcolor="#231f20" stroked="false">
                <v:path arrowok="t"/>
                <v:fill type="solid"/>
              </v:shape>
              <v:shape style="position:absolute;left:8221;top:5464;width:118;height:167" coordorigin="8221,5464" coordsize="118,167" path="m8260,5479l8234,5479,8237,5482,8239,5486,8239,5617,8237,5622,8234,5624,8232,5626,8267,5626,8264,5624,8263,5623,8261,5622,8261,5620,8260,5618,8260,5550,8264,5543,8260,5543,8260,5479xe" filled="true" fillcolor="#231f20" stroked="false">
                <v:path arrowok="t"/>
                <v:fill type="solid"/>
              </v:shape>
              <v:shape style="position:absolute;left:8221;top:5464;width:118;height:167" coordorigin="8221,5464" coordsize="118,167" path="m8319,5534l8293,5534,8300,5542,8303,5549,8303,5617,8299,5624,8297,5626,8330,5626,8328,5624,8327,5623,8324,5622,8324,5620,8323,5617,8322,5612,8322,5545,8321,5540,8319,5534xe" filled="true" fillcolor="#231f20" stroked="false">
                <v:path arrowok="t"/>
                <v:fill type="solid"/>
              </v:shape>
              <v:shape style="position:absolute;left:8221;top:5464;width:118;height:167" coordorigin="8221,5464" coordsize="118,167" path="m8300,5520l8290,5520,8285,5521,8280,5524,8274,5527,8268,5533,8260,5543,8264,5543,8269,5539,8274,5537,8278,5536,8282,5534,8319,5534,8318,5533,8315,5528,8311,5525,8306,5521,8300,5520xe" filled="true" fillcolor="#231f20" stroked="false">
                <v:path arrowok="t"/>
                <v:fill type="solid"/>
              </v:shape>
              <v:shape style="position:absolute;left:8221;top:5464;width:118;height:167" coordorigin="8221,5464" coordsize="118,167" path="m8260,5464l8254,5464,8221,5477,8224,5480,8227,5479,8260,5479,8260,5464xe" filled="true" fillcolor="#231f20" stroked="false">
                <v:path arrowok="t"/>
                <v:fill type="solid"/>
              </v:shape>
            </v:group>
            <v:group style="position:absolute;left:8351;top:5520;width:92;height:114" coordorigin="8351,5520" coordsize="92,114">
              <v:shape style="position:absolute;left:8351;top:5520;width:92;height:114" coordorigin="8351,5520" coordsize="92,114" path="m8413,5520l8353,5558,8351,5582,8355,5603,8365,5618,8375,5629,8386,5634,8410,5634,8420,5629,8428,5621,8433,5615,8396,5615,8387,5610,8380,5600,8371,5592,8368,5580,8368,5563,8442,5563,8442,5557,8368,5557,8369,5548,8372,5540,8382,5531,8388,5528,8427,5528,8423,5524,8413,5520xe" filled="true" fillcolor="#231f20" stroked="false">
                <v:path arrowok="t"/>
                <v:fill type="solid"/>
              </v:shape>
              <v:shape style="position:absolute;left:8351;top:5520;width:92;height:114" coordorigin="8351,5520" coordsize="92,114" path="m8438,5588l8435,5598,8431,5605,8425,5609,8420,5612,8414,5615,8433,5615,8436,5611,8441,5602,8442,5591,8438,5588xe" filled="true" fillcolor="#231f20" stroked="false">
                <v:path arrowok="t"/>
                <v:fill type="solid"/>
              </v:shape>
              <v:shape style="position:absolute;left:8351;top:5520;width:92;height:114" coordorigin="8351,5520" coordsize="92,114" path="m8427,5528l8399,5528,8402,5530,8406,5532,8411,5534,8416,5542,8417,5545,8417,5550,8418,5557,8442,5557,8442,5550,8438,5539,8430,5532,8427,552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27.260986pt;margin-top:273.181pt;width:111.787289pt;height:8.4525pt;mso-position-horizontal-relative:page;mso-position-vertical-relative:page;z-index:11176" type="#_x0000_t75" stroked="false">
            <v:imagedata r:id="rId354" o:title=""/>
          </v:shape>
        </w:pict>
      </w:r>
      <w:r>
        <w:rPr/>
        <w:pict>
          <v:shape style="position:absolute;margin-left:72.059998pt;margin-top:301.501007pt;width:252.014906pt;height:10.875pt;mso-position-horizontal-relative:page;mso-position-vertical-relative:page;z-index:11200" type="#_x0000_t75" stroked="false">
            <v:imagedata r:id="rId355" o:title=""/>
          </v:shape>
        </w:pict>
      </w:r>
      <w:r>
        <w:rPr/>
        <w:pict>
          <v:shape style="position:absolute;margin-left:255.240952pt;margin-top:330.240997pt;width:102.49354pt;height:8.415pt;mso-position-horizontal-relative:page;mso-position-vertical-relative:page;z-index:11224" type="#_x0000_t75" stroked="false">
            <v:imagedata r:id="rId356" o:title=""/>
          </v:shape>
        </w:pict>
      </w:r>
      <w:r>
        <w:rPr/>
        <w:pict>
          <v:group style="position:absolute;margin-left:108.480003pt;margin-top:358.381012pt;width:13.7pt;height:8.3pt;mso-position-horizontal-relative:page;mso-position-vertical-relative:page;z-index:11248" coordorigin="2170,7168" coordsize="274,166">
            <v:group style="position:absolute;left:2170;top:7168;width:90;height:165" coordorigin="2170,7168" coordsize="90,165">
              <v:shape style="position:absolute;left:2170;top:7168;width:90;height:165" coordorigin="2170,7168" coordsize="90,165" path="m2183,7312l2174,7312,2171,7315,2170,7318,2170,7322,2172,7326,2179,7331,2186,7332,2212,7331,2232,7325,2235,7322,2210,7322,2207,7321,2204,7321,2202,7320,2198,7319,2194,7316,2190,7314,2186,7313,2185,7313,2183,7312xe" filled="true" fillcolor="#231f20" stroked="false">
                <v:path arrowok="t"/>
                <v:fill type="solid"/>
              </v:shape>
              <v:shape style="position:absolute;left:2170;top:7168;width:90;height:165" coordorigin="2170,7168" coordsize="90,165" path="m2248,7183l2214,7183,2220,7186,2225,7190,2231,7195,2233,7202,2233,7217,2231,7222,2228,7228,2226,7232,2221,7237,2209,7244,2203,7247,2196,7247,2196,7250,2207,7250,2213,7252,2218,7254,2224,7258,2228,7260,2232,7264,2234,7265,2237,7268,2239,7273,2242,7279,2243,7285,2243,7300,2240,7307,2228,7319,2221,7322,2235,7322,2246,7313,2256,7303,2260,7291,2260,7267,2257,7259,2248,7244,2240,7240,2233,7234,2247,7216,2252,7200,2252,7193,2250,7186,2248,7183xe" filled="true" fillcolor="#231f20" stroked="false">
                <v:path arrowok="t"/>
                <v:fill type="solid"/>
              </v:shape>
              <v:shape style="position:absolute;left:2170;top:7168;width:90;height:165" coordorigin="2170,7168" coordsize="90,165" path="m2228,7168l2204,7168,2196,7170,2189,7176,2183,7182,2177,7190,2172,7201,2176,7202,2184,7190,2195,7183,2248,7183,2244,7180,2238,7171,2228,7168xe" filled="true" fillcolor="#231f20" stroked="false">
                <v:path arrowok="t"/>
                <v:fill type="solid"/>
              </v:shape>
            </v:group>
            <v:group style="position:absolute;left:2308;top:7168;width:64;height:162" coordorigin="2308,7168" coordsize="64,162">
              <v:shape style="position:absolute;left:2308;top:7168;width:64;height:162" coordorigin="2308,7168" coordsize="64,162" path="m2371,7325l2311,7325,2311,7330,2371,7330,2371,7325xe" filled="true" fillcolor="#231f20" stroked="false">
                <v:path arrowok="t"/>
                <v:fill type="solid"/>
              </v:shape>
              <v:shape style="position:absolute;left:2308;top:7168;width:64;height:162" coordorigin="2308,7168" coordsize="64,162" path="m2351,7187l2326,7187,2327,7188,2329,7189,2329,7192,2330,7194,2330,7196,2332,7205,2332,7312,2330,7316,2330,7319,2329,7321,2328,7322,2323,7325,2359,7325,2354,7322,2352,7320,2352,7319,2351,7316,2351,7187xe" filled="true" fillcolor="#231f20" stroked="false">
                <v:path arrowok="t"/>
                <v:fill type="solid"/>
              </v:shape>
              <v:shape style="position:absolute;left:2308;top:7168;width:64;height:162" coordorigin="2308,7168" coordsize="64,162" path="m2351,7168l2347,7168,2308,7187,2310,7190,2315,7188,2320,7187,2351,7187,2351,7168xe" filled="true" fillcolor="#231f20" stroked="false">
                <v:path arrowok="t"/>
                <v:fill type="solid"/>
              </v:shape>
            </v:group>
            <v:group style="position:absolute;left:2417;top:7307;width:27;height:27" coordorigin="2417,7307" coordsize="27,27">
              <v:shape style="position:absolute;left:2417;top:7307;width:27;height:27" coordorigin="2417,7307" coordsize="27,27" path="m2434,7307l2426,7307,2423,7308,2418,7313,2417,7316,2417,7324,2418,7326,2420,7330,2423,7332,2426,7333,2434,7333,2437,7332,2440,7330,2442,7326,2443,7324,2443,7316,2442,7313,2437,7308,2434,730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358.140991pt;width:395.000393pt;height:10.875pt;mso-position-horizontal-relative:page;mso-position-vertical-relative:page;z-index:11272" type="#_x0000_t75" stroked="false">
            <v:imagedata r:id="rId357" o:title=""/>
          </v:shape>
        </w:pict>
      </w:r>
      <w:r>
        <w:rPr/>
        <w:pict>
          <v:shape style="position:absolute;margin-left:72.120003pt;margin-top:386.460999pt;width:465.833413pt;height:10.875pt;mso-position-horizontal-relative:page;mso-position-vertical-relative:page;z-index:11296" type="#_x0000_t75" stroked="false">
            <v:imagedata r:id="rId358" o:title=""/>
          </v:shape>
        </w:pict>
      </w:r>
      <w:r>
        <w:rPr/>
        <w:pict>
          <v:shape style="position:absolute;margin-left:72.120003pt;margin-top:414.781006pt;width:211.704979pt;height:10.875pt;mso-position-horizontal-relative:page;mso-position-vertical-relative:page;z-index:11320" type="#_x0000_t75" stroked="false">
            <v:imagedata r:id="rId359" o:title=""/>
          </v:shape>
        </w:pict>
      </w:r>
      <w:r>
        <w:rPr/>
        <w:pict>
          <v:group style="position:absolute;margin-left:290.106964pt;margin-top:417.601013pt;width:26.2pt;height:5.7pt;mso-position-horizontal-relative:page;mso-position-vertical-relative:page;z-index:11344" coordorigin="5802,8352" coordsize="524,114">
            <v:group style="position:absolute;left:5802;top:8352;width:90;height:114" coordorigin="5802,8352" coordsize="90,114">
              <v:shape style="position:absolute;left:5802;top:8352;width:90;height:114" coordorigin="5802,8352" coordsize="90,114" path="m5863,8352l5805,8390,5802,8413,5806,8434,5815,8450,5825,8460,5836,8466,5857,8466,5867,8462,5875,8454,5884,8447,5845,8447,5837,8442,5831,8432,5824,8423,5821,8412,5821,8386,5824,8376,5831,8369,5836,8363,5842,8359,5878,8359,5873,8354,5863,8352xe" filled="true" fillcolor="#231f20" stroked="false">
                <v:path arrowok="t"/>
                <v:fill type="solid"/>
              </v:shape>
              <v:shape style="position:absolute;left:5802;top:8352;width:90;height:114" coordorigin="5802,8352" coordsize="90,114" path="m5888,8420l5885,8430,5881,8436,5876,8440,5870,8444,5863,8447,5884,8447,5890,8436,5892,8422,5888,8420xe" filled="true" fillcolor="#231f20" stroked="false">
                <v:path arrowok="t"/>
                <v:fill type="solid"/>
              </v:shape>
              <v:shape style="position:absolute;left:5802;top:8352;width:90;height:114" coordorigin="5802,8352" coordsize="90,114" path="m5878,8359l5854,8359,5857,8360,5861,8363,5863,8365,5864,8369,5866,8373,5866,8378,5867,8382,5870,8386,5874,8388,5881,8388,5885,8387,5886,8384,5888,8383,5890,8381,5890,8371,5886,8366,5879,8360,5878,8359xe" filled="true" fillcolor="#231f20" stroked="false">
                <v:path arrowok="t"/>
                <v:fill type="solid"/>
              </v:shape>
            </v:group>
            <v:group style="position:absolute;left:5909;top:8352;width:98;height:113" coordorigin="5909,8352" coordsize="98,113">
              <v:shape style="position:absolute;left:5909;top:8352;width:98;height:113" coordorigin="5909,8352" coordsize="98,113" path="m5980,8359l5956,8359,5960,8362,5964,8365,5966,8369,5969,8376,5969,8387,5965,8393,5943,8401,5929,8408,5909,8431,5909,8446,5911,8452,5916,8456,5921,8462,5927,8465,5939,8465,5944,8464,5947,8461,5951,8460,5958,8455,5963,8452,5941,8452,5936,8449,5934,8446,5930,8442,5928,8437,5928,8426,5929,8423,5933,8419,5935,8416,5940,8412,5946,8408,5950,8406,5957,8404,5969,8399,5988,8399,5988,8378,5987,8371,5986,8368,5983,8363,5980,8359xe" filled="true" fillcolor="#231f20" stroked="false">
                <v:path arrowok="t"/>
                <v:fill type="solid"/>
              </v:shape>
              <v:shape style="position:absolute;left:5909;top:8352;width:98;height:113" coordorigin="5909,8352" coordsize="98,113" path="m5989,8447l5969,8447,5969,8453,5970,8458,5972,8460,5975,8464,5977,8465,5989,8465,5998,8459,6004,8449,5992,8449,5990,8448,5989,8448,5989,8447xe" filled="true" fillcolor="#231f20" stroked="false">
                <v:path arrowok="t"/>
                <v:fill type="solid"/>
              </v:shape>
              <v:shape style="position:absolute;left:5909;top:8352;width:98;height:113" coordorigin="5909,8352" coordsize="98,113" path="m5988,8399l5969,8399,5969,8440,5959,8447,5951,8452,5963,8452,5969,8447,5989,8447,5988,8444,5988,8399xe" filled="true" fillcolor="#231f20" stroked="false">
                <v:path arrowok="t"/>
                <v:fill type="solid"/>
              </v:shape>
              <v:shape style="position:absolute;left:5909;top:8352;width:98;height:113" coordorigin="5909,8352" coordsize="98,113" path="m6006,8441l5999,8448,5996,8449,6004,8449,6006,8447,6006,8441xe" filled="true" fillcolor="#231f20" stroked="false">
                <v:path arrowok="t"/>
                <v:fill type="solid"/>
              </v:shape>
              <v:shape style="position:absolute;left:5909;top:8352;width:98;height:113" coordorigin="5909,8352" coordsize="98,113" path="m5962,8352l5940,8352,5930,8354,5916,8366,5912,8372,5912,8382,5914,8386,5916,8387,5917,8389,5920,8390,5926,8390,5928,8389,5932,8386,5933,8382,5933,8369,5934,8365,5936,8363,5940,8360,5944,8359,5980,8359,5976,8357,5970,8353,5962,8352xe" filled="true" fillcolor="#231f20" stroked="false">
                <v:path arrowok="t"/>
                <v:fill type="solid"/>
              </v:shape>
            </v:group>
            <v:group style="position:absolute;left:6010;top:8356;width:120;height:111" coordorigin="6010,8356" coordsize="120,111">
              <v:shape style="position:absolute;left:6010;top:8356;width:120;height:111" coordorigin="6010,8356" coordsize="120,111" path="m6048,8356l6010,8356,6010,8359,6019,8359,6024,8362,6025,8363,6028,8368,6028,8434,6029,8442,6049,8466,6061,8466,6066,8465,6071,8461,6076,8459,6083,8453,6084,8452,6060,8452,6053,8447,6049,8443,6048,8437,6048,8356xe" filled="true" fillcolor="#231f20" stroked="false">
                <v:path arrowok="t"/>
                <v:fill type="solid"/>
              </v:shape>
              <v:shape style="position:absolute;left:6010;top:8356;width:120;height:111" coordorigin="6010,8356" coordsize="120,111" path="m6112,8443l6092,8443,6092,8466,6097,8466,6130,8453,6128,8450,6118,8450,6116,8449,6115,8449,6114,8448,6112,8443xe" filled="true" fillcolor="#231f20" stroked="false">
                <v:path arrowok="t"/>
                <v:fill type="solid"/>
              </v:shape>
              <v:shape style="position:absolute;left:6010;top:8356;width:120;height:111" coordorigin="6010,8356" coordsize="120,111" path="m6112,8356l6074,8356,6074,8359,6082,8359,6086,8360,6091,8365,6092,8369,6092,8436,6086,8442,6080,8446,6077,8448,6072,8450,6068,8452,6084,8452,6092,8443,6112,8443,6112,8356xe" filled="true" fillcolor="#231f20" stroked="false">
                <v:path arrowok="t"/>
                <v:fill type="solid"/>
              </v:shape>
              <v:shape style="position:absolute;left:6010;top:8356;width:120;height:111" coordorigin="6010,8356" coordsize="120,111" path="m6127,8448l6122,8450,6128,8450,6127,8448xe" filled="true" fillcolor="#231f20" stroked="false">
                <v:path arrowok="t"/>
                <v:fill type="solid"/>
              </v:shape>
            </v:group>
            <v:group style="position:absolute;left:6143;top:8352;width:74;height:114" coordorigin="6143,8352" coordsize="74,114">
              <v:shape style="position:absolute;left:6143;top:8352;width:74;height:114" coordorigin="6143,8352" coordsize="74,114" path="m6198,8461l6155,8461,6157,8462,6166,8465,6173,8466,6190,8466,6197,8462,6198,8461xe" filled="true" fillcolor="#231f20" stroked="false">
                <v:path arrowok="t"/>
                <v:fill type="solid"/>
              </v:shape>
              <v:shape style="position:absolute;left:6143;top:8352;width:74;height:114" coordorigin="6143,8352" coordsize="74,114" path="m6146,8425l6143,8425,6143,8464,6146,8464,6149,8461,6198,8461,6202,8459,6173,8459,6166,8456,6154,8444,6149,8437,6146,8425xe" filled="true" fillcolor="#231f20" stroked="false">
                <v:path arrowok="t"/>
                <v:fill type="solid"/>
              </v:shape>
              <v:shape style="position:absolute;left:6143;top:8352;width:74;height:114" coordorigin="6143,8352" coordsize="74,114" path="m6179,8352l6166,8352,6157,8354,6145,8366,6143,8374,6143,8389,6181,8420,6188,8425,6193,8429,6197,8432,6198,8437,6198,8447,6197,8450,6190,8458,6186,8459,6202,8459,6205,8456,6212,8450,6216,8443,6216,8420,6208,8411,6192,8402,6168,8390,6162,8387,6160,8384,6157,8381,6156,8377,6156,8369,6164,8360,6169,8359,6208,8359,6208,8357,6197,8357,6194,8356,6191,8354,6179,8352xe" filled="true" fillcolor="#231f20" stroked="false">
                <v:path arrowok="t"/>
                <v:fill type="solid"/>
              </v:shape>
              <v:shape style="position:absolute;left:6143;top:8352;width:74;height:114" coordorigin="6143,8352" coordsize="74,114" path="m6208,8359l6182,8359,6187,8360,6192,8365,6197,8369,6200,8377,6204,8388,6208,8388,6208,8359xe" filled="true" fillcolor="#231f20" stroked="false">
                <v:path arrowok="t"/>
                <v:fill type="solid"/>
              </v:shape>
              <v:shape style="position:absolute;left:6143;top:8352;width:74;height:114" coordorigin="6143,8352" coordsize="74,114" path="m6208,8352l6204,8352,6202,8354,6202,8356,6200,8356,6199,8357,6208,8357,6208,8352xe" filled="true" fillcolor="#231f20" stroked="false">
                <v:path arrowok="t"/>
                <v:fill type="solid"/>
              </v:shape>
            </v:group>
            <v:group style="position:absolute;left:6234;top:8352;width:92;height:114" coordorigin="6234,8352" coordsize="92,114">
              <v:shape style="position:absolute;left:6234;top:8352;width:92;height:114" coordorigin="6234,8352" coordsize="92,114" path="m6296,8352l6237,8390,6234,8414,6238,8435,6248,8450,6258,8461,6269,8466,6293,8466,6304,8461,6311,8453,6316,8447,6280,8447,6270,8442,6263,8432,6254,8424,6251,8412,6251,8395,6325,8395,6325,8389,6251,8389,6252,8380,6256,8372,6265,8363,6271,8360,6310,8360,6306,8356,6296,8352xe" filled="true" fillcolor="#231f20" stroked="false">
                <v:path arrowok="t"/>
                <v:fill type="solid"/>
              </v:shape>
              <v:shape style="position:absolute;left:6234;top:8352;width:92;height:114" coordorigin="6234,8352" coordsize="92,114" path="m6322,8420l6318,8430,6314,8437,6308,8441,6304,8444,6298,8447,6316,8447,6319,8443,6324,8434,6325,8423,6322,8420xe" filled="true" fillcolor="#231f20" stroked="false">
                <v:path arrowok="t"/>
                <v:fill type="solid"/>
              </v:shape>
              <v:shape style="position:absolute;left:6234;top:8352;width:92;height:114" coordorigin="6234,8352" coordsize="92,114" path="m6310,8360l6282,8360,6286,8362,6289,8364,6294,8366,6299,8374,6300,8377,6300,8382,6301,8389,6325,8389,6325,8382,6322,8371,6313,8364,6310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21.42099pt;margin-top:414.781006pt;width:39.103538pt;height:10.875pt;mso-position-horizontal-relative:page;mso-position-vertical-relative:page;z-index:11368" type="#_x0000_t75" stroked="false">
            <v:imagedata r:id="rId360" o:title=""/>
          </v:shape>
        </w:pict>
      </w:r>
      <w:r>
        <w:rPr/>
        <w:pict>
          <v:shape style="position:absolute;margin-left:365.700989pt;margin-top:414.781006pt;width:173.223214pt;height:10.875pt;mso-position-horizontal-relative:page;mso-position-vertical-relative:page;z-index:11392" type="#_x0000_t75" stroked="false">
            <v:imagedata r:id="rId361" o:title=""/>
          </v:shape>
        </w:pict>
      </w:r>
      <w:r>
        <w:rPr/>
        <w:pict>
          <v:shape style="position:absolute;margin-left:72.425972pt;margin-top:443.101013pt;width:465.349443pt;height:10.875pt;mso-position-horizontal-relative:page;mso-position-vertical-relative:page;z-index:11416" type="#_x0000_t75" stroked="false">
            <v:imagedata r:id="rId362" o:title=""/>
          </v:shape>
        </w:pict>
      </w:r>
      <w:r>
        <w:rPr/>
        <w:pict>
          <v:shape style="position:absolute;margin-left:72.425972pt;margin-top:471.42099pt;width:465.588454pt;height:10.875pt;mso-position-horizontal-relative:page;mso-position-vertical-relative:page;z-index:11440" type="#_x0000_t75" stroked="false">
            <v:imagedata r:id="rId363" o:title=""/>
          </v:shape>
        </w:pict>
      </w:r>
      <w:r>
        <w:rPr/>
        <w:pict>
          <v:shape style="position:absolute;margin-left:72.420731pt;margin-top:499.740997pt;width:465.533922pt;height:10.875pt;mso-position-horizontal-relative:page;mso-position-vertical-relative:page;z-index:11464" type="#_x0000_t75" stroked="false">
            <v:imagedata r:id="rId364" o:title=""/>
          </v:shape>
        </w:pict>
      </w:r>
      <w:r>
        <w:rPr/>
        <w:pict>
          <v:shape style="position:absolute;margin-left:72.059998pt;margin-top:528.060974pt;width:465.952919pt;height:10.875pt;mso-position-horizontal-relative:page;mso-position-vertical-relative:page;z-index:11488" type="#_x0000_t75" stroked="false">
            <v:imagedata r:id="rId365" o:title=""/>
          </v:shape>
        </w:pict>
      </w:r>
      <w:r>
        <w:rPr/>
        <w:pict>
          <v:shape style="position:absolute;margin-left:72.059998pt;margin-top:556.380981pt;width:465.893166pt;height:10.875pt;mso-position-horizontal-relative:page;mso-position-vertical-relative:page;z-index:11512" type="#_x0000_t75" stroked="false">
            <v:imagedata r:id="rId366" o:title=""/>
          </v:shape>
        </w:pict>
      </w:r>
      <w:r>
        <w:rPr/>
        <w:pict>
          <v:shape style="position:absolute;margin-left:72.424103pt;margin-top:584.700989pt;width:220.604052pt;height:10.875pt;mso-position-horizontal-relative:page;mso-position-vertical-relative:page;z-index:11536" type="#_x0000_t75" stroked="false">
            <v:imagedata r:id="rId367" o:title=""/>
          </v:shape>
        </w:pict>
      </w:r>
      <w:r>
        <w:rPr/>
        <w:pict>
          <v:group style="position:absolute;margin-left:282.071045pt;margin-top:613.440979pt;width:48pt;height:10.75pt;mso-position-horizontal-relative:page;mso-position-vertical-relative:page;z-index:11560" coordorigin="5641,12269" coordsize="960,215">
            <v:group style="position:absolute;left:5650;top:12475;width:944;height:2" coordorigin="5650,12475" coordsize="944,2">
              <v:shape style="position:absolute;left:5650;top:12475;width:944;height:2" coordorigin="5650,12475" coordsize="944,0" path="m5650,12475l6593,12475e" filled="false" stroked="true" strokeweight=".81994pt" strokecolor="#231f20">
                <v:path arrowok="t"/>
              </v:shape>
            </v:group>
            <v:group style="position:absolute;left:5659;top:12269;width:176;height:167" coordorigin="5659,12269" coordsize="176,167">
              <v:shape style="position:absolute;left:5659;top:12269;width:176;height:167" coordorigin="5659,12269" coordsize="176,167" path="m5756,12269l5697,12284,5662,12334,5659,12355,5659,12368,5693,12420,5735,12436,5761,12436,5772,12434,5784,12432,5795,12430,5802,12427,5742,12427,5732,12424,5701,12355,5701,12341,5706,12317,5710,12305,5716,12295,5723,12289,5731,12282,5741,12278,5791,12278,5786,12276,5778,12274,5773,12272,5770,12271,5762,12270,5756,12269xe" filled="true" fillcolor="#231f20" stroked="false">
                <v:path arrowok="t"/>
                <v:fill type="solid"/>
              </v:shape>
              <v:shape style="position:absolute;left:5659;top:12269;width:176;height:167" coordorigin="5659,12269" coordsize="176,167" path="m5828,12370l5765,12370,5768,12371,5773,12373,5774,12376,5776,12377,5777,12379,5777,12422,5773,12424,5768,12425,5765,12426,5761,12426,5756,12427,5802,12427,5806,12426,5815,12422,5815,12379,5816,12378,5819,12373,5824,12371,5828,12370xe" filled="true" fillcolor="#231f20" stroked="false">
                <v:path arrowok="t"/>
                <v:fill type="solid"/>
              </v:shape>
              <v:shape style="position:absolute;left:5659;top:12269;width:176;height:167" coordorigin="5659,12269" coordsize="176,167" path="m5834,12365l5756,12365,5756,12370,5834,12370,5834,12365xe" filled="true" fillcolor="#231f20" stroked="false">
                <v:path arrowok="t"/>
                <v:fill type="solid"/>
              </v:shape>
              <v:shape style="position:absolute;left:5659;top:12269;width:176;height:167" coordorigin="5659,12269" coordsize="176,167" path="m5791,12278l5766,12278,5777,12282,5789,12291,5801,12306,5810,12325,5815,12325,5815,12281,5798,12281,5794,12280,5791,12278xe" filled="true" fillcolor="#231f20" stroked="false">
                <v:path arrowok="t"/>
                <v:fill type="solid"/>
              </v:shape>
              <v:shape style="position:absolute;left:5659;top:12269;width:176;height:167" coordorigin="5659,12269" coordsize="176,167" path="m5815,12270l5810,12270,5808,12277,5806,12278,5804,12280,5802,12281,5815,12281,5815,12270xe" filled="true" fillcolor="#231f20" stroked="false">
                <v:path arrowok="t"/>
                <v:fill type="solid"/>
              </v:shape>
            </v:group>
            <v:group style="position:absolute;left:5846;top:12396;width:40;height:39" coordorigin="5846,12396" coordsize="40,39">
              <v:shape style="position:absolute;left:5846;top:12396;width:40;height:39" coordorigin="5846,12396" coordsize="40,39" path="m5872,12396l5861,12396,5856,12398,5849,12406,5846,12410,5846,12421,5849,12426,5856,12433,5861,12434,5872,12434,5876,12433,5884,12426,5886,12421,5886,12410,5884,12406,5876,12398,5872,12396xe" filled="true" fillcolor="#231f20" stroked="false">
                <v:path arrowok="t"/>
                <v:fill type="solid"/>
              </v:shape>
            </v:group>
            <v:group style="position:absolute;left:5962;top:12274;width:135;height:159" coordorigin="5962,12274" coordsize="135,159">
              <v:shape style="position:absolute;left:5962;top:12274;width:135;height:159" coordorigin="5962,12274" coordsize="135,159" path="m6044,12427l5962,12427,5962,12432,6044,12432,6044,12427xe" filled="true" fillcolor="#231f20" stroked="false">
                <v:path arrowok="t"/>
                <v:fill type="solid"/>
              </v:shape>
              <v:shape style="position:absolute;left:5962;top:12274;width:135;height:159" coordorigin="5962,12274" coordsize="135,159" path="m6096,12274l5962,12274,5962,12277,5971,12277,5975,12278,5977,12280,5981,12281,5983,12286,5983,12287,5984,12292,5984,12413,5983,12418,5983,12420,5982,12422,5980,12424,5978,12425,5975,12427,6031,12427,6029,12425,6024,12422,6024,12420,6023,12418,6023,12356,6066,12356,6066,12348,6023,12348,6023,12282,6096,12282,6096,12274xe" filled="true" fillcolor="#231f20" stroked="false">
                <v:path arrowok="t"/>
                <v:fill type="solid"/>
              </v:shape>
              <v:shape style="position:absolute;left:5962;top:12274;width:135;height:159" coordorigin="5962,12274" coordsize="135,159" path="m6066,12356l6035,12356,6043,12359,6049,12364,6056,12368,6060,12378,6061,12394,6066,12394,6066,12356xe" filled="true" fillcolor="#231f20" stroked="false">
                <v:path arrowok="t"/>
                <v:fill type="solid"/>
              </v:shape>
              <v:shape style="position:absolute;left:5962;top:12274;width:135;height:159" coordorigin="5962,12274" coordsize="135,159" path="m6066,12313l6061,12313,6060,12322,6059,12329,6055,12334,6053,12338,6048,12342,6044,12344,6040,12347,6034,12348,6066,12348,6066,12313xe" filled="true" fillcolor="#231f20" stroked="false">
                <v:path arrowok="t"/>
                <v:fill type="solid"/>
              </v:shape>
              <v:shape style="position:absolute;left:5962;top:12274;width:135;height:159" coordorigin="5962,12274" coordsize="135,159" path="m6096,12282l6049,12282,6059,12283,6064,12284,6072,12286,6078,12289,6083,12295,6088,12300,6090,12308,6091,12319,6096,12319,6096,12282xe" filled="true" fillcolor="#231f20" stroked="false">
                <v:path arrowok="t"/>
                <v:fill type="solid"/>
              </v:shape>
            </v:group>
            <v:group style="position:absolute;left:6106;top:12319;width:95;height:113" coordorigin="6106,12319" coordsize="95,113">
              <v:shape style="position:absolute;left:6106;top:12319;width:95;height:113" coordorigin="6106,12319" coordsize="95,113" path="m6166,12427l6106,12427,6106,12432,6166,12432,6166,12427xe" filled="true" fillcolor="#231f20" stroked="false">
                <v:path arrowok="t"/>
                <v:fill type="solid"/>
              </v:shape>
              <v:shape style="position:absolute;left:6106;top:12319;width:95;height:113" coordorigin="6106,12319" coordsize="95,113" path="m6151,12323l6106,12323,6106,12326,6109,12328,6113,12328,6116,12331,6118,12334,6118,12421,6115,12424,6114,12426,6110,12427,6157,12427,6156,12426,6154,12425,6152,12424,6151,12421,6151,12372,6152,12364,6155,12356,6156,12352,6158,12347,6151,12347,6151,12323xe" filled="true" fillcolor="#231f20" stroked="false">
                <v:path arrowok="t"/>
                <v:fill type="solid"/>
              </v:shape>
              <v:shape style="position:absolute;left:6106;top:12319;width:95;height:113" coordorigin="6106,12319" coordsize="95,113" path="m6200,12342l6170,12342,6170,12343,6172,12343,6173,12344,6176,12347,6179,12349,6182,12352,6191,12352,6193,12349,6197,12347,6199,12344,6200,12342xe" filled="true" fillcolor="#231f20" stroked="false">
                <v:path arrowok="t"/>
                <v:fill type="solid"/>
              </v:shape>
              <v:shape style="position:absolute;left:6106;top:12319;width:95;height:113" coordorigin="6106,12319" coordsize="95,113" path="m6190,12319l6181,12319,6175,12320,6170,12325,6164,12329,6158,12336,6151,12347,6158,12347,6162,12344,6164,12343,6166,12342,6200,12342,6200,12340,6200,12330,6199,12326,6193,12320,6190,12319xe" filled="true" fillcolor="#231f20" stroked="false">
                <v:path arrowok="t"/>
                <v:fill type="solid"/>
              </v:shape>
            </v:group>
            <v:group style="position:absolute;left:6215;top:12319;width:105;height:114" coordorigin="6215,12319" coordsize="105,114">
              <v:shape style="position:absolute;left:6215;top:12319;width:105;height:114" coordorigin="6215,12319" coordsize="105,114" path="m6295,12328l6260,12328,6263,12329,6266,12330,6270,12334,6272,12338,6272,12352,6256,12371,6237,12381,6226,12389,6218,12396,6215,12403,6215,12418,6217,12424,6221,12427,6224,12432,6230,12433,6247,12433,6259,12427,6272,12416,6306,12416,6306,12415,6305,12414,6256,12414,6252,12413,6251,12410,6248,12408,6247,12404,6247,12397,6248,12392,6256,12382,6263,12376,6272,12371,6305,12371,6305,12343,6304,12340,6301,12335,6298,12330,6295,12328xe" filled="true" fillcolor="#231f20" stroked="false">
                <v:path arrowok="t"/>
                <v:fill type="solid"/>
              </v:shape>
              <v:shape style="position:absolute;left:6215;top:12319;width:105;height:114" coordorigin="6215,12319" coordsize="105,114" path="m6306,12416l6272,12416,6275,12426,6278,12430,6282,12432,6287,12433,6299,12433,6304,12432,6307,12430,6312,12427,6316,12422,6318,12419,6310,12419,6308,12418,6307,12418,6306,12416xe" filled="true" fillcolor="#231f20" stroked="false">
                <v:path arrowok="t"/>
                <v:fill type="solid"/>
              </v:shape>
              <v:shape style="position:absolute;left:6215;top:12319;width:105;height:114" coordorigin="6215,12319" coordsize="105,114" path="m6317,12414l6314,12418,6312,12419,6318,12419,6319,12416,6317,12414xe" filled="true" fillcolor="#231f20" stroked="false">
                <v:path arrowok="t"/>
                <v:fill type="solid"/>
              </v:shape>
              <v:shape style="position:absolute;left:6215;top:12319;width:105;height:114" coordorigin="6215,12319" coordsize="105,114" path="m6305,12371l6272,12371,6272,12407,6268,12412,6263,12414,6305,12414,6305,12371xe" filled="true" fillcolor="#231f20" stroked="false">
                <v:path arrowok="t"/>
                <v:fill type="solid"/>
              </v:shape>
              <v:shape style="position:absolute;left:6215;top:12319;width:105;height:114" coordorigin="6215,12319" coordsize="105,114" path="m6277,12319l6258,12319,6250,12320,6217,12346,6217,12355,6218,12359,6222,12361,6226,12365,6229,12366,6239,12366,6242,12365,6248,12359,6250,12356,6250,12349,6248,12346,6242,12340,6242,12332,6245,12331,6248,12329,6252,12328,6295,12328,6292,12325,6286,12322,6277,12319xe" filled="true" fillcolor="#231f20" stroked="false">
                <v:path arrowok="t"/>
                <v:fill type="solid"/>
              </v:shape>
            </v:group>
            <v:group style="position:absolute;left:6331;top:12323;width:119;height:113" coordorigin="6331,12323" coordsize="119,113">
              <v:shape style="position:absolute;left:6331;top:12323;width:119;height:113" coordorigin="6331,12323" coordsize="119,113" path="m6376,12323l6331,12323,6331,12326,6336,12328,6340,12329,6341,12331,6342,12332,6343,12338,6343,12402,6344,12412,6347,12421,6350,12426,6360,12433,6366,12436,6378,12436,6384,12434,6389,12431,6395,12428,6400,12424,6403,12419,6382,12419,6378,12415,6376,12410,6376,12323xe" filled="true" fillcolor="#231f20" stroked="false">
                <v:path arrowok="t"/>
                <v:fill type="solid"/>
              </v:shape>
              <v:shape style="position:absolute;left:6331;top:12323;width:119;height:113" coordorigin="6331,12323" coordsize="119,113" path="m6438,12418l6404,12418,6404,12432,6450,12432,6450,12427,6445,12427,6442,12426,6440,12424,6438,12421,6438,12418xe" filled="true" fillcolor="#231f20" stroked="false">
                <v:path arrowok="t"/>
                <v:fill type="solid"/>
              </v:shape>
              <v:shape style="position:absolute;left:6331;top:12323;width:119;height:113" coordorigin="6331,12323" coordsize="119,113" path="m6438,12323l6394,12323,6394,12326,6398,12328,6401,12329,6402,12331,6404,12332,6404,12404,6401,12410,6397,12415,6394,12418,6391,12419,6403,12419,6404,12418,6438,12418,6438,12323xe" filled="true" fillcolor="#231f20" stroked="false">
                <v:path arrowok="t"/>
                <v:fill type="solid"/>
              </v:shape>
            </v:group>
            <v:group style="position:absolute;left:6467;top:12274;width:119;height:162" coordorigin="6467,12274" coordsize="119,162">
              <v:shape style="position:absolute;left:6467;top:12274;width:119;height:162" coordorigin="6467,12274" coordsize="119,162" path="m6517,12319l6504,12319,6497,12322,6482,12331,6476,12338,6473,12348,6468,12356,6467,12367,6467,12394,6469,12407,6476,12416,6485,12430,6496,12436,6515,12436,6536,12421,6516,12421,6514,12420,6512,12419,6509,12416,6506,12412,6504,12404,6502,12398,6500,12388,6500,12361,6502,12352,6504,12346,6505,12340,6508,12336,6511,12334,6512,12331,6538,12331,6530,12324,6526,12322,6522,12320,6517,12319xe" filled="true" fillcolor="#231f20" stroked="false">
                <v:path arrowok="t"/>
                <v:fill type="solid"/>
              </v:shape>
              <v:shape style="position:absolute;left:6467;top:12274;width:119;height:162" coordorigin="6467,12274" coordsize="119,162" path="m6574,12418l6539,12418,6539,12436,6586,12426,6586,12422,6581,12422,6576,12420,6575,12419,6574,12418xe" filled="true" fillcolor="#231f20" stroked="false">
                <v:path arrowok="t"/>
                <v:fill type="solid"/>
              </v:shape>
              <v:shape style="position:absolute;left:6467;top:12274;width:119;height:162" coordorigin="6467,12274" coordsize="119,162" path="m6538,12331l6526,12331,6533,12336,6539,12347,6539,12406,6533,12416,6527,12421,6536,12421,6539,12418,6574,12418,6572,12414,6572,12332,6539,12332,6538,12331xe" filled="true" fillcolor="#231f20" stroked="false">
                <v:path arrowok="t"/>
                <v:fill type="solid"/>
              </v:shape>
              <v:shape style="position:absolute;left:6467;top:12274;width:119;height:162" coordorigin="6467,12274" coordsize="119,162" path="m6572,12274l6523,12274,6523,12278,6532,12278,6534,12280,6535,12281,6538,12282,6538,12284,6539,12287,6539,12332,6572,12332,6572,1227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81688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00" w:lineRule="atLeast"/>
        <w:ind w:left="33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783006" cy="135350"/>
            <wp:effectExtent l="0" t="0" r="0" b="0"/>
            <wp:docPr id="215" name="image3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52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0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543" w:val="left" w:leader="none"/>
        </w:tabs>
        <w:spacing w:line="160" w:lineRule="atLeast"/>
        <w:ind w:left="8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3.7pt;height:8.3pt;mso-position-horizontal-relative:char;mso-position-vertical-relative:line" coordorigin="0,0" coordsize="274,166">
            <v:group style="position:absolute;left:0;top:0;width:90;height:165" coordorigin="0,0" coordsize="90,165">
              <v:shape style="position:absolute;left:0;top:0;width:90;height:165" coordorigin="0,0" coordsize="90,165" path="m13,144l5,144,1,148,0,150,0,155,2,158,10,163,17,164,42,163,62,157,65,155,41,155,37,154,35,154,32,152,29,151,24,149,20,146,17,145,16,145,13,144xe" filled="true" fillcolor="#231f20" stroked="false">
                <v:path arrowok="t"/>
                <v:fill type="solid"/>
              </v:shape>
              <v:shape style="position:absolute;left:0;top:0;width:90;height:165" coordorigin="0,0" coordsize="90,165" path="m78,16l44,16,50,18,55,23,61,28,64,35,64,49,61,54,59,60,56,65,52,70,40,77,34,79,26,79,26,83,37,83,43,84,48,86,54,90,59,92,62,96,65,97,67,101,70,106,72,112,73,118,73,132,71,139,59,151,52,155,65,155,77,145,86,136,90,124,90,100,88,91,78,77,71,72,63,67,78,49,83,32,83,25,80,18,78,16xe" filled="true" fillcolor="#231f20" stroked="false">
                <v:path arrowok="t"/>
                <v:fill type="solid"/>
              </v:shape>
              <v:shape style="position:absolute;left:0;top:0;width:90;height:165" coordorigin="0,0" coordsize="90,165" path="m59,0l35,0,26,2,19,8,13,14,7,23,2,34,6,35,14,23,25,16,78,16,74,12,68,4,59,0xe" filled="true" fillcolor="#231f20" stroked="false">
                <v:path arrowok="t"/>
                <v:fill type="solid"/>
              </v:shape>
            </v:group>
            <v:group style="position:absolute;left:119;top:0;width:104;height:165" coordorigin="119,0" coordsize="104,165">
              <v:shape style="position:absolute;left:119;top:0;width:104;height:165" coordorigin="119,0" coordsize="104,165" path="m184,0l163,0,156,2,121,62,119,84,119,86,136,144,169,164,178,164,185,162,191,157,161,157,155,151,146,128,143,109,142,86,142,84,151,22,166,7,195,7,194,6,184,0xe" filled="true" fillcolor="#231f20" stroked="false">
                <v:path arrowok="t"/>
                <v:fill type="solid"/>
              </v:shape>
              <v:shape style="position:absolute;left:119;top:0;width:104;height:165" coordorigin="119,0" coordsize="104,165" path="m195,7l175,7,179,8,182,11,198,99,196,117,174,157,191,157,221,99,222,74,219,53,213,34,204,18,195,7xe" filled="true" fillcolor="#231f20" stroked="false">
                <v:path arrowok="t"/>
                <v:fill type="solid"/>
              </v:shape>
            </v:group>
            <v:group style="position:absolute;left:247;top:139;width:27;height:27" coordorigin="247,139" coordsize="27,27">
              <v:shape style="position:absolute;left:247;top:139;width:27;height:27" coordorigin="247,139" coordsize="27,27" path="m264,139l257,139,253,140,248,145,247,149,247,156,248,158,251,162,253,164,257,166,264,166,268,164,270,162,272,158,274,156,274,149,272,145,268,140,264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021072" cy="138112"/>
            <wp:effectExtent l="0" t="0" r="0" b="0"/>
            <wp:docPr id="217" name="image3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53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0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30502" cy="138112"/>
            <wp:effectExtent l="0" t="0" r="0" b="0"/>
            <wp:docPr id="219" name="image3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54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5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96146" cy="140017"/>
            <wp:effectExtent l="0" t="0" r="0" b="0"/>
            <wp:docPr id="221" name="image3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55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14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1546" w:val="left" w:leader="none"/>
        </w:tabs>
        <w:spacing w:line="160" w:lineRule="atLeast"/>
        <w:ind w:left="8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3.7pt;height:8.3pt;mso-position-horizontal-relative:char;mso-position-vertical-relative:line" coordorigin="0,0" coordsize="274,166">
            <v:group style="position:absolute;left:0;top:0;width:90;height:165" coordorigin="0,0" coordsize="90,165">
              <v:shape style="position:absolute;left:0;top:0;width:90;height:165" coordorigin="0,0" coordsize="90,165" path="m13,144l5,144,1,148,0,150,0,155,2,158,10,163,17,164,42,163,62,157,65,155,41,155,37,154,35,154,32,152,29,151,24,149,20,146,17,145,16,145,13,144xe" filled="true" fillcolor="#231f20" stroked="false">
                <v:path arrowok="t"/>
                <v:fill type="solid"/>
              </v:shape>
              <v:shape style="position:absolute;left:0;top:0;width:90;height:165" coordorigin="0,0" coordsize="90,165" path="m78,16l44,16,50,18,55,23,61,28,64,35,64,49,61,54,59,60,56,65,52,70,40,77,34,79,26,79,26,83,37,83,43,84,48,86,54,90,59,92,62,96,65,97,67,101,70,106,72,112,73,118,73,132,71,139,59,151,52,155,65,155,77,145,86,136,90,124,90,100,88,91,78,77,71,72,63,67,78,49,83,32,83,25,80,18,78,16xe" filled="true" fillcolor="#231f20" stroked="false">
                <v:path arrowok="t"/>
                <v:fill type="solid"/>
              </v:shape>
              <v:shape style="position:absolute;left:0;top:0;width:90;height:165" coordorigin="0,0" coordsize="90,165" path="m59,0l35,0,26,2,19,8,13,14,7,23,2,34,6,35,14,23,25,16,78,16,74,12,68,4,59,0xe" filled="true" fillcolor="#231f20" stroked="false">
                <v:path arrowok="t"/>
                <v:fill type="solid"/>
              </v:shape>
            </v:group>
            <v:group style="position:absolute;left:115;top:0;width:106;height:162" coordorigin="115,0" coordsize="106,162">
              <v:shape style="position:absolute;left:115;top:0;width:106;height:162" coordorigin="115,0" coordsize="106,162" path="m204,18l168,18,175,20,181,28,187,34,191,42,190,61,149,125,115,157,115,162,209,162,216,144,182,144,141,143,183,98,211,49,211,30,206,20,204,18xe" filled="true" fillcolor="#231f20" stroked="false">
                <v:path arrowok="t"/>
                <v:fill type="solid"/>
              </v:shape>
              <v:shape style="position:absolute;left:115;top:0;width:106;height:162" coordorigin="115,0" coordsize="106,162" path="m221,131l216,131,211,138,209,139,206,142,203,143,199,143,197,144,216,144,221,131xe" filled="true" fillcolor="#231f20" stroked="false">
                <v:path arrowok="t"/>
                <v:fill type="solid"/>
              </v:shape>
              <v:shape style="position:absolute;left:115;top:0;width:106;height:162" coordorigin="115,0" coordsize="106,162" path="m179,0l154,0,143,4,127,19,122,30,120,44,125,44,127,36,132,29,138,24,144,20,151,18,204,18,190,4,179,0xe" filled="true" fillcolor="#231f20" stroked="false">
                <v:path arrowok="t"/>
                <v:fill type="solid"/>
              </v:shape>
            </v:group>
            <v:group style="position:absolute;left:247;top:139;width:27;height:27" coordorigin="247,139" coordsize="27,27">
              <v:shape style="position:absolute;left:247;top:139;width:27;height:27" coordorigin="247,139" coordsize="27,27" path="m264,139l257,139,253,140,248,145,247,149,247,156,248,158,251,162,253,164,257,166,264,166,268,164,270,162,272,158,274,156,274,149,272,145,268,140,264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969027" cy="138112"/>
            <wp:effectExtent l="0" t="0" r="0" b="0"/>
            <wp:docPr id="223" name="image3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5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0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476" w:val="left" w:leader="none"/>
          <w:tab w:pos="2057" w:val="left" w:leader="none"/>
          <w:tab w:pos="2609" w:val="left" w:leader="none"/>
          <w:tab w:pos="3773" w:val="left" w:leader="none"/>
          <w:tab w:pos="5027" w:val="left" w:leader="none"/>
          <w:tab w:pos="5728" w:val="left" w:leader="none"/>
          <w:tab w:pos="6109" w:val="left" w:leader="none"/>
          <w:tab w:pos="6668" w:val="left" w:leader="none"/>
          <w:tab w:pos="7956" w:val="left" w:leader="none"/>
          <w:tab w:pos="8674" w:val="left" w:leader="none"/>
        </w:tabs>
        <w:spacing w:line="140" w:lineRule="atLeast"/>
        <w:ind w:left="103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17"/>
        </w:rPr>
        <w:drawing>
          <wp:inline distT="0" distB="0" distL="0" distR="0">
            <wp:extent cx="732834" cy="108965"/>
            <wp:effectExtent l="0" t="0" r="0" b="0"/>
            <wp:docPr id="225" name="image3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57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3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sz w:val="14"/>
        </w:rPr>
        <w:pict>
          <v:group style="width:18pt;height:7.35pt;mso-position-horizontal-relative:char;mso-position-vertical-relative:line" coordorigin="0,0" coordsize="360,147">
            <v:group style="position:absolute;left:0;top:32;width:98;height:113" coordorigin="0,32" coordsize="98,113">
              <v:shape style="position:absolute;left:0;top:32;width:98;height:113" coordorigin="0,32" coordsize="98,113" path="m72,40l47,40,52,42,59,49,60,56,60,67,56,73,35,81,20,89,0,112,0,126,2,132,7,137,12,143,18,145,30,145,35,144,42,140,49,136,54,132,32,132,29,130,22,122,20,118,20,107,22,103,26,96,31,92,37,89,41,86,48,84,60,79,79,79,79,59,78,52,77,48,74,43,72,40xe" filled="true" fillcolor="#231f20" stroked="false">
                <v:path arrowok="t"/>
                <v:fill type="solid"/>
              </v:shape>
              <v:shape style="position:absolute;left:0;top:32;width:98;height:113" coordorigin="0,32" coordsize="98,113" path="m80,127l60,127,60,133,61,138,64,140,66,144,68,145,80,145,89,139,96,130,83,130,82,128,80,128,80,127xe" filled="true" fillcolor="#231f20" stroked="false">
                <v:path arrowok="t"/>
                <v:fill type="solid"/>
              </v:shape>
              <v:shape style="position:absolute;left:0;top:32;width:98;height:113" coordorigin="0,32" coordsize="98,113" path="m79,79l60,79,60,120,50,127,42,132,54,132,60,127,80,127,80,125,79,122,79,79xe" filled="true" fillcolor="#231f20" stroked="false">
                <v:path arrowok="t"/>
                <v:fill type="solid"/>
              </v:shape>
              <v:shape style="position:absolute;left:0;top:32;width:98;height:113" coordorigin="0,32" coordsize="98,113" path="m97,121l90,128,88,130,96,130,97,127,97,121xe" filled="true" fillcolor="#231f20" stroked="false">
                <v:path arrowok="t"/>
                <v:fill type="solid"/>
              </v:shape>
              <v:shape style="position:absolute;left:0;top:32;width:98;height:113" coordorigin="0,32" coordsize="98,113" path="m53,32l31,32,22,35,7,47,5,53,5,66,7,67,8,70,11,71,17,71,19,70,23,66,24,62,24,49,25,46,29,43,31,41,35,40,72,40,67,37,61,34,53,32xe" filled="true" fillcolor="#231f20" stroked="false">
                <v:path arrowok="t"/>
                <v:fill type="solid"/>
              </v:shape>
            </v:group>
            <v:group style="position:absolute;left:107;top:32;width:90;height:114" coordorigin="107,32" coordsize="90,114">
              <v:shape style="position:absolute;left:107;top:32;width:90;height:114" coordorigin="107,32" coordsize="90,114" path="m168,32l109,70,107,94,110,114,120,131,130,140,139,146,162,146,172,143,180,134,188,127,150,127,142,122,134,113,128,103,125,92,125,66,128,56,134,49,139,43,146,40,182,40,176,35,168,32xe" filled="true" fillcolor="#231f20" stroked="false">
                <v:path arrowok="t"/>
                <v:fill type="solid"/>
              </v:shape>
              <v:shape style="position:absolute;left:107;top:32;width:90;height:114" coordorigin="107,32" coordsize="90,114" path="m193,101l168,127,188,127,194,116,197,102,193,101xe" filled="true" fillcolor="#231f20" stroked="false">
                <v:path arrowok="t"/>
                <v:fill type="solid"/>
              </v:shape>
              <v:shape style="position:absolute;left:107;top:32;width:90;height:114" coordorigin="107,32" coordsize="90,114" path="m182,40l158,40,162,41,166,43,168,46,169,49,170,54,170,59,172,62,175,66,179,68,186,68,190,67,191,65,193,64,194,61,194,52,191,47,182,40xe" filled="true" fillcolor="#231f20" stroked="false">
                <v:path arrowok="t"/>
                <v:fill type="solid"/>
              </v:shape>
            </v:group>
            <v:group style="position:absolute;left:208;top:0;width:64;height:144" coordorigin="208,0" coordsize="64,144">
              <v:shape style="position:absolute;left:208;top:0;width:64;height:144" coordorigin="208,0" coordsize="64,144" path="m244,43l224,43,224,130,227,133,228,137,230,139,238,144,250,144,256,143,260,139,265,134,268,131,251,131,248,130,246,127,245,125,244,120,244,43xe" filled="true" fillcolor="#231f20" stroked="false">
                <v:path arrowok="t"/>
                <v:fill type="solid"/>
              </v:shape>
              <v:shape style="position:absolute;left:208;top:0;width:64;height:144" coordorigin="208,0" coordsize="64,144" path="m271,121l268,121,266,125,264,127,257,131,268,131,269,130,271,121xe" filled="true" fillcolor="#231f20" stroked="false">
                <v:path arrowok="t"/>
                <v:fill type="solid"/>
              </v:shape>
              <v:shape style="position:absolute;left:208;top:0;width:64;height:144" coordorigin="208,0" coordsize="64,144" path="m244,0l240,0,236,8,234,13,233,17,229,22,224,26,221,31,211,38,208,40,208,43,269,43,269,36,244,36,244,0xe" filled="true" fillcolor="#231f20" stroked="false">
                <v:path arrowok="t"/>
                <v:fill type="solid"/>
              </v:shape>
            </v:group>
            <v:group style="position:absolute;left:287;top:32;width:74;height:114" coordorigin="287,32" coordsize="74,114">
              <v:shape style="position:absolute;left:287;top:32;width:74;height:114" coordorigin="287,32" coordsize="74,114" path="m342,142l299,142,301,143,310,145,317,146,334,146,341,143,342,142xe" filled="true" fillcolor="#231f20" stroked="false">
                <v:path arrowok="t"/>
                <v:fill type="solid"/>
              </v:shape>
              <v:shape style="position:absolute;left:287;top:32;width:74;height:114" coordorigin="287,32" coordsize="74,114" path="m290,106l287,106,287,144,290,144,293,142,342,142,346,139,317,139,310,137,298,125,293,118,290,106xe" filled="true" fillcolor="#231f20" stroked="false">
                <v:path arrowok="t"/>
                <v:fill type="solid"/>
              </v:shape>
              <v:shape style="position:absolute;left:287;top:32;width:74;height:114" coordorigin="287,32" coordsize="74,114" path="m323,32l310,32,301,35,289,47,287,54,287,70,325,101,332,106,337,109,341,113,342,118,342,127,341,131,334,138,330,139,346,139,349,137,356,131,360,124,360,101,352,91,336,83,312,71,306,67,304,65,301,61,300,58,300,49,308,41,313,40,352,40,352,37,341,37,338,36,335,35,323,32xe" filled="true" fillcolor="#231f20" stroked="false">
                <v:path arrowok="t"/>
                <v:fill type="solid"/>
              </v:shape>
              <v:shape style="position:absolute;left:287;top:32;width:74;height:114" coordorigin="287,32" coordsize="74,114" path="m352,40l326,40,331,41,336,46,341,49,344,58,348,68,352,68,352,40xe" filled="true" fillcolor="#231f20" stroked="false">
                <v:path arrowok="t"/>
                <v:fill type="solid"/>
              </v:shape>
              <v:shape style="position:absolute;left:287;top:32;width:74;height:114" coordorigin="287,32" coordsize="74,114" path="m352,32l348,32,346,35,346,36,344,36,343,37,352,37,352,32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sz w:val="17"/>
        </w:rPr>
        <w:pict>
          <v:group style="width:17.2pt;height:8.550pt;mso-position-horizontal-relative:char;mso-position-vertical-relative:line" coordorigin="0,0" coordsize="344,171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0;top:56;width:118;height:111" coordorigin="100,56" coordsize="118,111">
              <v:shape style="position:absolute;left:100;top:56;width:118;height:111" coordorigin="100,56" coordsize="118,111" path="m155,162l101,162,101,167,155,167,155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217,162l164,162,164,167,217,167,217,16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72l113,72,115,74,116,77,116,79,118,82,118,150,116,156,115,158,113,161,109,162,145,162,140,160,139,158,138,156,137,155,137,86,143,79,137,79,137,72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96,71l170,71,175,73,178,77,180,82,181,89,181,154,179,158,175,162,209,162,206,161,205,160,203,158,203,156,202,154,200,149,200,80,198,76,196,71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79,56l171,56,155,63,137,79,143,79,146,76,156,71,196,71,196,68,192,64,188,61,184,58,179,56xe" filled="true" fillcolor="#231f20" stroked="false">
                <v:path arrowok="t"/>
                <v:fill type="solid"/>
              </v:shape>
              <v:shape style="position:absolute;left:100;top:56;width:118;height:111" coordorigin="100,56" coordsize="118,111" path="m137,56l132,56,100,70,101,73,104,72,137,72,137,56xe" filled="true" fillcolor="#231f20" stroked="false">
                <v:path arrowok="t"/>
                <v:fill type="solid"/>
              </v:shape>
            </v:group>
            <v:group style="position:absolute;left:230;top:0;width:113;height:171" coordorigin="230,0" coordsize="113,171">
              <v:shape style="position:absolute;left:230;top:0;width:113;height:171" coordorigin="230,0" coordsize="113,171" path="m292,56l233,97,230,118,230,133,234,145,244,155,252,166,262,170,280,170,284,169,290,167,295,164,302,157,276,157,269,152,254,136,252,124,252,92,254,80,262,73,268,66,274,64,304,64,299,59,292,56xe" filled="true" fillcolor="#231f20" stroked="false">
                <v:path arrowok="t"/>
                <v:fill type="solid"/>
              </v:shape>
              <v:shape style="position:absolute;left:230;top:0;width:113;height:171" coordorigin="230,0" coordsize="113,171" path="m341,152l338,154,335,155,305,155,305,170,311,170,343,157,341,152xe" filled="true" fillcolor="#231f20" stroked="false">
                <v:path arrowok="t"/>
                <v:fill type="solid"/>
              </v:shape>
              <v:shape style="position:absolute;left:230;top:0;width:113;height:171" coordorigin="230,0" coordsize="113,171" path="m304,64l284,64,288,65,292,67,295,68,299,72,304,82,305,86,305,146,299,154,292,157,302,157,305,155,331,155,330,154,329,154,328,152,325,148,325,65,305,65,304,64xe" filled="true" fillcolor="#231f20" stroked="false">
                <v:path arrowok="t"/>
                <v:fill type="solid"/>
              </v:shape>
              <v:shape style="position:absolute;left:230;top:0;width:113;height:171" coordorigin="230,0" coordsize="113,171" path="m325,16l300,16,302,18,305,23,305,65,325,65,325,16xe" filled="true" fillcolor="#231f20" stroked="false">
                <v:path arrowok="t"/>
                <v:fill type="solid"/>
              </v:shape>
              <v:shape style="position:absolute;left:230;top:0;width:113;height:171" coordorigin="230,0" coordsize="113,171" path="m325,0l319,0,288,13,289,17,293,16,325,16,325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drawing>
          <wp:inline distT="0" distB="0" distL="0" distR="0">
            <wp:extent cx="604684" cy="108965"/>
            <wp:effectExtent l="0" t="0" r="0" b="0"/>
            <wp:docPr id="227" name="image3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58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8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drawing>
          <wp:inline distT="0" distB="0" distL="0" distR="0">
            <wp:extent cx="668312" cy="108965"/>
            <wp:effectExtent l="0" t="0" r="0" b="0"/>
            <wp:docPr id="229" name="image3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59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1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pict>
          <v:group style="width:24.8pt;height:8.550pt;mso-position-horizontal-relative:char;mso-position-vertical-relative:line" coordorigin="0,0" coordsize="496,171">
            <v:group style="position:absolute;left:0;top:0;width:95;height:167" coordorigin="0,0" coordsize="95,167">
              <v:shape style="position:absolute;left:0;top:0;width:95;height:167" coordorigin="0,0" coordsize="95,167" path="m65,162l0,162,0,167,65,167,65,162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40,68l20,68,20,151,17,158,13,161,11,162,50,162,46,161,43,157,41,155,40,149,40,68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67,60l0,60,0,68,67,68,67,6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73,0l56,0,48,2,42,7,35,12,29,18,25,25,23,32,20,42,20,60,40,60,40,35,41,25,42,20,44,13,47,12,49,10,53,8,88,8,82,4,73,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88,8l59,8,66,12,70,16,72,19,74,24,78,26,79,28,82,29,83,30,88,30,90,29,91,26,94,25,95,23,95,16,92,12,88,8xe" filled="true" fillcolor="#231f20" stroked="false">
                <v:path arrowok="t"/>
                <v:fill type="solid"/>
              </v:shape>
            </v:group>
            <v:group style="position:absolute;left:72;top:56;width:80;height:111" coordorigin="72,56" coordsize="80,111">
              <v:shape style="position:absolute;left:72;top:56;width:80;height:111" coordorigin="72,56" coordsize="80,111" path="m128,162l73,162,73,167,128,167,128,162xe" filled="true" fillcolor="#231f20" stroked="false">
                <v:path arrowok="t"/>
                <v:fill type="solid"/>
              </v:shape>
              <v:shape style="position:absolute;left:72;top:56;width:80;height:111" coordorigin="72,56" coordsize="80,111" path="m109,72l85,72,88,74,89,77,89,79,90,82,90,152,89,154,89,157,88,158,85,160,83,162,120,162,116,161,114,160,110,152,109,148,109,90,113,83,115,80,109,80,109,72xe" filled="true" fillcolor="#231f20" stroked="false">
                <v:path arrowok="t"/>
                <v:fill type="solid"/>
              </v:shape>
              <v:shape style="position:absolute;left:72;top:56;width:80;height:111" coordorigin="72,56" coordsize="80,111" path="m142,56l127,56,119,65,109,80,115,80,116,78,121,73,124,72,151,72,151,66,150,62,145,58,142,56xe" filled="true" fillcolor="#231f20" stroked="false">
                <v:path arrowok="t"/>
                <v:fill type="solid"/>
              </v:shape>
              <v:shape style="position:absolute;left:72;top:56;width:80;height:111" coordorigin="72,56" coordsize="80,111" path="m151,72l126,72,128,73,132,76,136,79,139,80,144,80,146,79,151,74,151,72xe" filled="true" fillcolor="#231f20" stroked="false">
                <v:path arrowok="t"/>
                <v:fill type="solid"/>
              </v:shape>
              <v:shape style="position:absolute;left:72;top:56;width:80;height:111" coordorigin="72,56" coordsize="80,111" path="m109,56l104,56,72,70,73,73,76,72,109,72,109,56xe" filled="true" fillcolor="#231f20" stroked="false">
                <v:path arrowok="t"/>
                <v:fill type="solid"/>
              </v:shape>
            </v:group>
            <v:group style="position:absolute;left:158;top:56;width:99;height:113" coordorigin="158,56" coordsize="99,113">
              <v:shape style="position:absolute;left:158;top:56;width:99;height:113" coordorigin="158,56" coordsize="99,113" path="m230,64l205,64,210,66,217,73,218,80,218,91,215,97,194,105,179,113,158,136,158,150,161,156,166,161,170,167,176,169,190,169,193,168,200,164,208,160,212,156,191,156,187,154,180,146,179,142,179,131,180,127,185,120,190,116,196,113,199,110,206,108,218,103,238,103,238,76,236,72,234,67,230,64xe" filled="true" fillcolor="#231f20" stroked="false">
                <v:path arrowok="t"/>
                <v:fill type="solid"/>
              </v:shape>
              <v:shape style="position:absolute;left:158;top:56;width:99;height:113" coordorigin="158,56" coordsize="99,113" path="m239,151l218,151,218,157,220,162,222,164,224,168,228,169,239,169,247,163,255,154,241,154,239,151xe" filled="true" fillcolor="#231f20" stroked="false">
                <v:path arrowok="t"/>
                <v:fill type="solid"/>
              </v:shape>
              <v:shape style="position:absolute;left:158;top:56;width:99;height:113" coordorigin="158,56" coordsize="99,113" path="m238,103l218,103,218,144,209,151,202,156,212,156,218,151,239,151,239,149,238,146,238,103xe" filled="true" fillcolor="#231f20" stroked="false">
                <v:path arrowok="t"/>
                <v:fill type="solid"/>
              </v:shape>
              <v:shape style="position:absolute;left:158;top:56;width:99;height:113" coordorigin="158,56" coordsize="99,113" path="m257,145l252,150,248,152,247,154,255,154,257,151,257,145xe" filled="true" fillcolor="#231f20" stroked="false">
                <v:path arrowok="t"/>
                <v:fill type="solid"/>
              </v:shape>
              <v:shape style="position:absolute;left:158;top:56;width:99;height:113" coordorigin="158,56" coordsize="99,113" path="m211,56l190,56,180,59,173,65,167,71,163,77,163,86,164,90,168,94,170,95,175,95,178,94,180,91,182,90,182,73,184,70,187,67,190,65,193,64,230,64,226,61,220,58,211,56xe" filled="true" fillcolor="#231f20" stroked="false">
                <v:path arrowok="t"/>
                <v:fill type="solid"/>
              </v:shape>
            </v:group>
            <v:group style="position:absolute;left:254;top:60;width:120;height:111" coordorigin="254,60" coordsize="120,111">
              <v:shape style="position:absolute;left:254;top:60;width:120;height:111" coordorigin="254,60" coordsize="120,111" path="m293,60l254,60,254,64,264,64,269,66,270,67,272,72,272,138,274,146,294,170,306,170,311,169,316,166,320,163,328,157,329,156,305,156,298,151,294,148,293,142,293,60xe" filled="true" fillcolor="#231f20" stroked="false">
                <v:path arrowok="t"/>
                <v:fill type="solid"/>
              </v:shape>
              <v:shape style="position:absolute;left:254;top:60;width:120;height:111" coordorigin="254,60" coordsize="120,111" path="m356,148l337,148,337,170,342,170,374,157,373,155,362,155,361,154,360,154,359,152,356,148xe" filled="true" fillcolor="#231f20" stroked="false">
                <v:path arrowok="t"/>
                <v:fill type="solid"/>
              </v:shape>
              <v:shape style="position:absolute;left:254;top:60;width:120;height:111" coordorigin="254,60" coordsize="120,111" path="m356,60l319,60,319,64,326,64,331,65,336,70,337,73,337,140,331,146,325,150,322,152,317,155,313,156,329,156,337,148,356,148,356,60xe" filled="true" fillcolor="#231f20" stroked="false">
                <v:path arrowok="t"/>
                <v:fill type="solid"/>
              </v:shape>
              <v:shape style="position:absolute;left:254;top:60;width:120;height:111" coordorigin="254,60" coordsize="120,111" path="m372,152l367,155,373,155,372,152xe" filled="true" fillcolor="#231f20" stroked="false">
                <v:path arrowok="t"/>
                <v:fill type="solid"/>
              </v:shape>
            </v:group>
            <v:group style="position:absolute;left:383;top:0;width:113;height:171" coordorigin="383,0" coordsize="113,171">
              <v:shape style="position:absolute;left:383;top:0;width:113;height:171" coordorigin="383,0" coordsize="113,171" path="m444,56l386,97,383,118,383,133,386,145,396,155,404,166,414,170,432,170,437,169,443,167,448,164,455,157,428,157,421,152,407,136,404,124,404,92,407,80,414,73,420,66,426,64,456,64,451,59,444,56xe" filled="true" fillcolor="#231f20" stroked="false">
                <v:path arrowok="t"/>
                <v:fill type="solid"/>
              </v:shape>
              <v:shape style="position:absolute;left:383;top:0;width:113;height:171" coordorigin="383,0" coordsize="113,171" path="m493,152l491,154,487,155,457,155,457,170,463,170,496,157,493,152xe" filled="true" fillcolor="#231f20" stroked="false">
                <v:path arrowok="t"/>
                <v:fill type="solid"/>
              </v:shape>
              <v:shape style="position:absolute;left:383;top:0;width:113;height:171" coordorigin="383,0" coordsize="113,171" path="m456,64l437,64,440,65,444,67,448,68,451,72,456,82,457,86,457,146,451,154,444,157,455,157,457,155,484,155,482,154,481,154,480,152,478,148,478,65,457,65,456,64xe" filled="true" fillcolor="#231f20" stroked="false">
                <v:path arrowok="t"/>
                <v:fill type="solid"/>
              </v:shape>
              <v:shape style="position:absolute;left:383;top:0;width:113;height:171" coordorigin="383,0" coordsize="113,171" path="m478,16l452,16,455,18,457,23,457,65,478,65,478,16xe" filled="true" fillcolor="#231f20" stroked="false">
                <v:path arrowok="t"/>
                <v:fill type="solid"/>
              </v:shape>
              <v:shape style="position:absolute;left:383;top:0;width:113;height:171" coordorigin="383,0" coordsize="113,171" path="m478,0l472,0,440,13,442,17,445,16,478,16,478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sz w:val="16"/>
        </w:rPr>
        <w:pict>
          <v:group style="width:8.950pt;height:8.35pt;mso-position-horizontal-relative:char;mso-position-vertical-relative:line" coordorigin="0,0" coordsize="179,167">
            <v:group style="position:absolute;left:0;top:0;width:54;height:167" coordorigin="0,0" coordsize="54,167">
              <v:shape style="position:absolute;left:0;top:0;width:54;height:167" coordorigin="0,0" coordsize="54,167" path="m31,0l24,0,22,1,17,6,16,8,16,16,17,18,22,23,24,24,31,24,34,23,38,18,40,16,40,8,38,6,34,1,31,0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54,162l1,162,1,167,54,167,54,16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72l13,72,17,76,17,78,18,82,18,149,17,154,17,156,16,158,14,160,12,161,11,162,46,162,41,160,40,158,38,156,38,154,37,149,37,72xe" filled="true" fillcolor="#231f20" stroked="false">
                <v:path arrowok="t"/>
                <v:fill type="solid"/>
              </v:shape>
              <v:shape style="position:absolute;left:0;top:0;width:54;height:167" coordorigin="0,0" coordsize="54,167" path="m37,56l32,56,0,70,1,73,5,72,37,72,37,56xe" filled="true" fillcolor="#231f20" stroked="false">
                <v:path arrowok="t"/>
                <v:fill type="solid"/>
              </v:shape>
            </v:group>
            <v:group style="position:absolute;left:61;top:56;width:118;height:111" coordorigin="61,56" coordsize="118,111">
              <v:shape style="position:absolute;left:61;top:56;width:118;height:111" coordorigin="61,56" coordsize="118,111" path="m115,162l62,162,62,167,115,167,115,162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179,162l125,162,125,167,179,167,179,162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98,72l74,72,77,74,78,77,78,79,79,82,79,150,78,156,76,158,74,161,71,162,106,162,104,161,102,160,101,158,100,156,98,155,98,86,105,79,98,79,98,72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158,71l132,71,137,73,139,77,142,82,143,89,143,154,140,158,138,161,136,162,169,162,168,161,166,160,164,158,163,156,163,154,162,149,162,88,161,80,160,76,158,71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140,56l132,56,115,63,98,79,105,79,108,76,116,71,158,71,157,68,154,64,150,61,145,58,140,56xe" filled="true" fillcolor="#231f20" stroked="false">
                <v:path arrowok="t"/>
                <v:fill type="solid"/>
              </v:shape>
              <v:shape style="position:absolute;left:61;top:56;width:118;height:111" coordorigin="61,56" coordsize="118,111" path="m98,56l94,56,61,70,62,73,66,72,98,72,98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6"/>
        </w:rPr>
      </w:r>
      <w:r>
        <w:rPr>
          <w:rFonts w:ascii="Times New Roman"/>
          <w:sz w:val="16"/>
        </w:rPr>
        <w:tab/>
      </w:r>
      <w:r>
        <w:rPr>
          <w:rFonts w:ascii="Times New Roman"/>
          <w:sz w:val="16"/>
        </w:rPr>
        <w:pict>
          <v:group style="width:17.9pt;height:8.5pt;mso-position-horizontal-relative:char;mso-position-vertical-relative:line" coordorigin="0,0" coordsize="358,170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93;top:56;width:98;height:113" coordorigin="193,56" coordsize="98,113">
              <v:shape style="position:absolute;left:193;top:56;width:98;height:113" coordorigin="193,56" coordsize="98,113" path="m264,64l239,64,244,66,251,73,253,80,253,91,249,97,228,105,214,113,205,118,199,122,194,132,193,136,193,150,196,156,200,161,205,167,211,169,223,169,228,168,232,166,235,164,241,160,246,156,224,156,221,154,217,150,215,146,212,142,212,131,214,127,216,124,223,116,230,113,233,110,241,108,253,103,272,103,272,83,271,76,270,72,268,67,264,64xe" filled="true" fillcolor="#231f20" stroked="false">
                <v:path arrowok="t"/>
                <v:fill type="solid"/>
              </v:shape>
              <v:shape style="position:absolute;left:193;top:56;width:98;height:113" coordorigin="193,56" coordsize="98,113" path="m272,151l253,151,253,157,254,162,256,164,258,168,262,169,274,169,282,163,289,154,276,154,275,152,274,152,272,151xe" filled="true" fillcolor="#231f20" stroked="false">
                <v:path arrowok="t"/>
                <v:fill type="solid"/>
              </v:shape>
              <v:shape style="position:absolute;left:193;top:56;width:98;height:113" coordorigin="193,56" coordsize="98,113" path="m272,103l253,103,253,144,235,156,246,156,253,151,272,151,272,103xe" filled="true" fillcolor="#231f20" stroked="false">
                <v:path arrowok="t"/>
                <v:fill type="solid"/>
              </v:shape>
              <v:shape style="position:absolute;left:193;top:56;width:98;height:113" coordorigin="193,56" coordsize="98,113" path="m290,145l286,150,282,152,281,154,289,154,290,151,290,145xe" filled="true" fillcolor="#231f20" stroked="false">
                <v:path arrowok="t"/>
                <v:fill type="solid"/>
              </v:shape>
              <v:shape style="position:absolute;left:193;top:56;width:98;height:113" coordorigin="193,56" coordsize="98,113" path="m246,56l224,56,214,59,208,65,200,71,197,77,197,86,198,90,202,94,204,95,210,95,212,94,214,91,216,90,217,86,217,83,216,77,216,73,218,70,221,67,224,65,228,64,264,64,259,61,253,58,246,56xe" filled="true" fillcolor="#231f20" stroked="false">
                <v:path arrowok="t"/>
                <v:fill type="solid"/>
              </v:shape>
            </v:group>
            <v:group style="position:absolute;left:293;top:24;width:65;height:144" coordorigin="293,24" coordsize="65,144">
              <v:shape style="position:absolute;left:293;top:24;width:65;height:144" coordorigin="293,24" coordsize="65,144" path="m330,67l311,67,311,154,313,157,314,161,317,163,324,168,336,168,341,167,347,163,352,158,354,155,337,155,335,154,330,149,330,67xe" filled="true" fillcolor="#231f20" stroked="false">
                <v:path arrowok="t"/>
                <v:fill type="solid"/>
              </v:shape>
              <v:shape style="position:absolute;left:293;top:24;width:65;height:144" coordorigin="293,24" coordsize="65,144" path="m358,145l353,145,352,149,350,151,343,155,354,155,355,154,358,145xe" filled="true" fillcolor="#231f20" stroked="false">
                <v:path arrowok="t"/>
                <v:fill type="solid"/>
              </v:shape>
              <v:shape style="position:absolute;left:293;top:24;width:65;height:144" coordorigin="293,24" coordsize="65,144" path="m330,24l326,24,323,32,320,37,293,64,293,67,355,67,355,60,330,60,330,2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6"/>
        </w:rPr>
      </w:r>
      <w:r>
        <w:rPr>
          <w:rFonts w:ascii="Times New Roman"/>
          <w:sz w:val="16"/>
        </w:rPr>
        <w:tab/>
      </w:r>
      <w:r>
        <w:rPr>
          <w:rFonts w:ascii="Times New Roman"/>
          <w:sz w:val="17"/>
        </w:rPr>
        <w:drawing>
          <wp:inline distT="0" distB="0" distL="0" distR="0">
            <wp:extent cx="689862" cy="108965"/>
            <wp:effectExtent l="0" t="0" r="0" b="0"/>
            <wp:docPr id="231" name="image3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60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6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pict>
          <v:group style="width:25.6pt;height:8.550pt;mso-position-horizontal-relative:char;mso-position-vertical-relative:line" coordorigin="0,0" coordsize="512,171">
            <v:group style="position:absolute;left:0;top:56;width:184;height:111" coordorigin="0,56" coordsize="184,111">
              <v:shape style="position:absolute;left:0;top:56;width:184;height:111" coordorigin="0,56" coordsize="184,111" path="m54,162l1,162,1,167,54,167,54,162xe" filled="true" fillcolor="#231f20" stroked="false">
                <v:path arrowok="t"/>
                <v:fill type="solid"/>
              </v:shape>
              <v:shape style="position:absolute;left:0;top:56;width:184;height:111" coordorigin="0,56" coordsize="184,111" path="m120,162l65,162,65,167,120,167,120,162xe" filled="true" fillcolor="#231f20" stroked="false">
                <v:path arrowok="t"/>
                <v:fill type="solid"/>
              </v:shape>
              <v:shape style="position:absolute;left:0;top:56;width:184;height:111" coordorigin="0,56" coordsize="184,111" path="m184,162l131,162,131,167,184,167,184,162xe" filled="true" fillcolor="#231f20" stroked="false">
                <v:path arrowok="t"/>
                <v:fill type="solid"/>
              </v:shape>
              <v:shape style="position:absolute;left:0;top:56;width:184;height:111" coordorigin="0,56" coordsize="184,111" path="m37,72l13,72,16,74,16,76,17,79,17,82,18,90,18,149,17,154,16,156,16,158,13,160,12,161,10,162,44,162,43,161,41,160,40,158,37,154,37,85,41,80,42,79,37,79,37,72xe" filled="true" fillcolor="#231f20" stroked="false">
                <v:path arrowok="t"/>
                <v:fill type="solid"/>
              </v:shape>
              <v:shape style="position:absolute;left:0;top:56;width:184;height:111" coordorigin="0,56" coordsize="184,111" path="m98,70l71,70,76,72,79,78,82,82,83,88,83,154,82,157,80,160,76,162,110,162,106,160,104,158,103,156,102,155,102,85,108,79,101,79,100,72,98,70xe" filled="true" fillcolor="#231f20" stroked="false">
                <v:path arrowok="t"/>
                <v:fill type="solid"/>
              </v:shape>
              <v:shape style="position:absolute;left:0;top:56;width:184;height:111" coordorigin="0,56" coordsize="184,111" path="m163,71l137,71,142,73,144,78,146,82,148,88,148,154,146,157,145,158,143,160,140,162,175,162,170,160,169,158,168,156,168,154,167,149,167,79,164,76,163,71xe" filled="true" fillcolor="#231f20" stroked="false">
                <v:path arrowok="t"/>
                <v:fill type="solid"/>
              </v:shape>
              <v:shape style="position:absolute;left:0;top:56;width:184;height:111" coordorigin="0,56" coordsize="184,111" path="m80,56l71,56,66,58,62,59,58,60,54,62,49,67,44,71,37,79,42,79,46,77,52,73,56,71,60,70,98,70,96,66,86,59,80,56xe" filled="true" fillcolor="#231f20" stroked="false">
                <v:path arrowok="t"/>
                <v:fill type="solid"/>
              </v:shape>
              <v:shape style="position:absolute;left:0;top:56;width:184;height:111" coordorigin="0,56" coordsize="184,111" path="m144,56l133,56,127,58,121,61,116,64,109,70,101,79,108,79,113,76,118,73,121,71,163,71,162,68,158,64,154,61,150,58,144,56xe" filled="true" fillcolor="#231f20" stroked="false">
                <v:path arrowok="t"/>
                <v:fill type="solid"/>
              </v:shape>
              <v:shape style="position:absolute;left:0;top:56;width:184;height:111" coordorigin="0,56" coordsize="184,111" path="m37,56l32,56,0,70,1,73,5,72,37,72,37,56xe" filled="true" fillcolor="#231f20" stroked="false">
                <v:path arrowok="t"/>
                <v:fill type="solid"/>
              </v:shape>
            </v:group>
            <v:group style="position:absolute;left:193;top:56;width:98;height:113" coordorigin="193,56" coordsize="98,113">
              <v:shape style="position:absolute;left:193;top:56;width:98;height:113" coordorigin="193,56" coordsize="98,113" path="m264,64l239,64,244,66,251,73,253,80,253,91,249,97,228,105,214,113,205,118,199,122,194,132,193,136,193,150,196,156,200,161,205,167,211,169,223,169,228,168,232,166,235,164,241,160,246,156,224,156,221,154,217,150,215,146,212,142,212,131,214,127,216,124,223,116,230,113,233,110,241,108,253,103,272,103,272,83,271,76,270,72,268,67,264,64xe" filled="true" fillcolor="#231f20" stroked="false">
                <v:path arrowok="t"/>
                <v:fill type="solid"/>
              </v:shape>
              <v:shape style="position:absolute;left:193;top:56;width:98;height:113" coordorigin="193,56" coordsize="98,113" path="m272,151l253,151,253,157,254,162,256,164,258,168,262,169,274,169,282,163,289,154,276,154,275,152,274,152,272,151xe" filled="true" fillcolor="#231f20" stroked="false">
                <v:path arrowok="t"/>
                <v:fill type="solid"/>
              </v:shape>
              <v:shape style="position:absolute;left:193;top:56;width:98;height:113" coordorigin="193,56" coordsize="98,113" path="m272,103l253,103,253,144,235,156,246,156,253,151,272,151,272,103xe" filled="true" fillcolor="#231f20" stroked="false">
                <v:path arrowok="t"/>
                <v:fill type="solid"/>
              </v:shape>
              <v:shape style="position:absolute;left:193;top:56;width:98;height:113" coordorigin="193,56" coordsize="98,113" path="m290,145l286,150,282,152,281,154,289,154,290,151,290,145xe" filled="true" fillcolor="#231f20" stroked="false">
                <v:path arrowok="t"/>
                <v:fill type="solid"/>
              </v:shape>
              <v:shape style="position:absolute;left:193;top:56;width:98;height:113" coordorigin="193,56" coordsize="98,113" path="m246,56l224,56,214,59,208,65,200,71,197,77,197,86,198,90,202,94,204,95,210,95,212,94,214,91,216,90,217,86,217,83,216,77,216,73,218,70,221,67,224,65,228,64,264,64,259,61,253,58,246,56xe" filled="true" fillcolor="#231f20" stroked="false">
                <v:path arrowok="t"/>
                <v:fill type="solid"/>
              </v:shape>
            </v:group>
            <v:group style="position:absolute;left:299;top:0;width:113;height:171" coordorigin="299,0" coordsize="113,171">
              <v:shape style="position:absolute;left:299;top:0;width:113;height:171" coordorigin="299,0" coordsize="113,171" path="m360,56l302,97,299,118,299,133,304,145,312,155,320,166,331,170,348,170,354,169,364,164,368,160,371,157,346,157,337,152,331,144,324,136,320,124,320,92,324,80,331,73,336,66,342,64,373,64,368,59,360,56xe" filled="true" fillcolor="#231f20" stroked="false">
                <v:path arrowok="t"/>
                <v:fill type="solid"/>
              </v:shape>
              <v:shape style="position:absolute;left:299;top:0;width:113;height:171" coordorigin="299,0" coordsize="113,171" path="m410,152l407,154,404,155,374,155,374,170,379,170,412,157,410,152xe" filled="true" fillcolor="#231f20" stroked="false">
                <v:path arrowok="t"/>
                <v:fill type="solid"/>
              </v:shape>
              <v:shape style="position:absolute;left:299;top:0;width:113;height:171" coordorigin="299,0" coordsize="113,171" path="m373,64l353,64,356,65,361,67,365,68,367,72,372,82,374,91,374,146,367,154,361,157,371,157,374,155,400,155,398,154,397,154,396,152,395,150,395,148,394,144,394,65,374,65,373,64xe" filled="true" fillcolor="#231f20" stroked="false">
                <v:path arrowok="t"/>
                <v:fill type="solid"/>
              </v:shape>
              <v:shape style="position:absolute;left:299;top:0;width:113;height:171" coordorigin="299,0" coordsize="113,171" path="m394,16l370,16,372,18,373,20,373,23,374,25,374,65,394,65,394,16xe" filled="true" fillcolor="#231f20" stroked="false">
                <v:path arrowok="t"/>
                <v:fill type="solid"/>
              </v:shape>
              <v:shape style="position:absolute;left:299;top:0;width:113;height:171" coordorigin="299,0" coordsize="113,171" path="m394,0l389,0,356,13,358,17,361,16,394,16,394,0xe" filled="true" fillcolor="#231f20" stroked="false">
                <v:path arrowok="t"/>
                <v:fill type="solid"/>
              </v:shape>
            </v:group>
            <v:group style="position:absolute;left:420;top:56;width:92;height:114" coordorigin="420,56" coordsize="92,114">
              <v:shape style="position:absolute;left:420;top:56;width:92;height:114" coordorigin="420,56" coordsize="92,114" path="m481,56l423,94,420,118,424,139,433,155,443,166,454,170,479,170,488,166,497,157,501,151,466,151,456,146,448,137,440,128,437,116,437,100,511,100,511,94,437,94,437,84,440,77,450,67,456,65,496,65,491,60,481,56xe" filled="true" fillcolor="#231f20" stroked="false">
                <v:path arrowok="t"/>
                <v:fill type="solid"/>
              </v:shape>
              <v:shape style="position:absolute;left:420;top:56;width:92;height:114" coordorigin="420,56" coordsize="92,114" path="m506,125l482,151,501,151,504,148,509,138,511,127,506,125xe" filled="true" fillcolor="#231f20" stroked="false">
                <v:path arrowok="t"/>
                <v:fill type="solid"/>
              </v:shape>
              <v:shape style="position:absolute;left:420;top:56;width:92;height:114" coordorigin="420,56" coordsize="92,114" path="m496,65l467,65,472,66,479,71,484,78,485,82,486,86,486,94,511,94,511,86,506,76,496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7"/>
        </w:rPr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drawing>
          <wp:inline distT="0" distB="0" distL="0" distR="0">
            <wp:extent cx="496485" cy="108965"/>
            <wp:effectExtent l="0" t="0" r="0" b="0"/>
            <wp:docPr id="233" name="image3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61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8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7602" cy="138112"/>
            <wp:effectExtent l="0" t="0" r="0" b="0"/>
            <wp:docPr id="235" name="image3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62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6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44"/>
          <w:pgSz w:w="12240" w:h="15840"/>
          <w:pgMar w:header="0" w:footer="740" w:top="1420" w:bottom="920" w:left="134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72.120003pt;margin-top:188.220001pt;width:465.474897pt;height:10.875pt;mso-position-horizontal-relative:page;mso-position-vertical-relative:page;z-index:11824" type="#_x0000_t75" stroked="false">
            <v:imagedata r:id="rId381" o:title=""/>
          </v:shape>
        </w:pict>
      </w:r>
      <w:r>
        <w:rPr/>
        <w:pict>
          <v:shape style="position:absolute;margin-left:72.360001pt;margin-top:216.539993pt;width:99.882359pt;height:8.4525pt;mso-position-horizontal-relative:page;mso-position-vertical-relative:page;z-index:11848" type="#_x0000_t75" stroked="false">
            <v:imagedata r:id="rId382" o:title=""/>
          </v:shape>
        </w:pict>
      </w:r>
      <w:r>
        <w:rPr/>
        <w:pict>
          <v:shape style="position:absolute;margin-left:178.559998pt;margin-top:216.539993pt;width:364.431779pt;height:11.025pt;mso-position-horizontal-relative:page;mso-position-vertical-relative:page;z-index:11872" type="#_x0000_t75" stroked="false">
            <v:imagedata r:id="rId383" o:title=""/>
          </v:shape>
        </w:pict>
      </w:r>
      <w:r>
        <w:rPr/>
        <w:pict>
          <v:shape style="position:absolute;margin-left:72.120003pt;margin-top:244.860001pt;width:466.968716pt;height:10.875pt;mso-position-horizontal-relative:page;mso-position-vertical-relative:page;z-index:11896" type="#_x0000_t75" stroked="false">
            <v:imagedata r:id="rId384" o:title=""/>
          </v:shape>
        </w:pict>
      </w:r>
      <w:r>
        <w:rPr/>
        <w:pict>
          <v:shape style="position:absolute;margin-left:72.239998pt;margin-top:273.181pt;width:471.955817pt;height:11.025pt;mso-position-horizontal-relative:page;mso-position-vertical-relative:page;z-index:11920" type="#_x0000_t75" stroked="false">
            <v:imagedata r:id="rId385" o:title=""/>
          </v:shape>
        </w:pict>
      </w:r>
      <w:r>
        <w:rPr/>
        <w:pict>
          <v:shape style="position:absolute;margin-left:113.760002pt;margin-top:301.501007pt;width:73.973901pt;height:10.875pt;mso-position-horizontal-relative:page;mso-position-vertical-relative:page;z-index:11944" type="#_x0000_t75" stroked="false">
            <v:imagedata r:id="rId386" o:title=""/>
          </v:shape>
        </w:pict>
      </w:r>
      <w:r>
        <w:rPr/>
        <w:pict>
          <v:shape style="position:absolute;margin-left:193.199997pt;margin-top:301.501007pt;width:116.937122pt;height:10.875pt;mso-position-horizontal-relative:page;mso-position-vertical-relative:page;z-index:11968" type="#_x0000_t75" stroked="false">
            <v:imagedata r:id="rId387" o:title=""/>
          </v:shape>
        </w:pict>
      </w:r>
      <w:r>
        <w:rPr/>
        <w:pict>
          <v:shape style="position:absolute;margin-left:315.781006pt;margin-top:301.501007pt;width:73.017857pt;height:10.875pt;mso-position-horizontal-relative:page;mso-position-vertical-relative:page;z-index:11992" type="#_x0000_t75" stroked="false">
            <v:imagedata r:id="rId388" o:title=""/>
          </v:shape>
        </w:pict>
      </w:r>
      <w:r>
        <w:rPr/>
        <w:pict>
          <v:group style="position:absolute;margin-left:394.501007pt;margin-top:301.501007pt;width:10.8pt;height:8.550pt;mso-position-horizontal-relative:page;mso-position-vertical-relative:page;z-index:12016" coordorigin="7890,6030" coordsize="216,171">
            <v:group style="position:absolute;left:7890;top:6086;width:104;height:114" coordorigin="7890,6086" coordsize="104,114">
              <v:shape style="position:absolute;left:7890;top:6086;width:104;height:114" coordorigin="7890,6086" coordsize="104,114" path="m7942,6086l7933,6086,7925,6089,7908,6098,7902,6106,7892,6125,7890,6134,7890,6146,7893,6165,7904,6184,7920,6196,7940,6200,7950,6200,7960,6198,7967,6192,7936,6192,7927,6186,7920,6174,7914,6155,7912,6134,7912,6125,7913,6116,7918,6104,7921,6100,7926,6097,7930,6095,7934,6094,7967,6094,7962,6090,7942,6086xe" filled="true" fillcolor="#231f20" stroked="false">
                <v:path arrowok="t"/>
                <v:fill type="solid"/>
              </v:shape>
              <v:shape style="position:absolute;left:7890;top:6086;width:104;height:114" coordorigin="7890,6086" coordsize="104,114" path="m7967,6094l7946,6094,7954,6097,7963,6110,7969,6128,7972,6150,7972,6166,7969,6176,7960,6188,7952,6192,7967,6192,7975,6187,7981,6180,7991,6161,7993,6151,7993,6139,7990,6120,7979,6102,7967,6094xe" filled="true" fillcolor="#231f20" stroked="false">
                <v:path arrowok="t"/>
                <v:fill type="solid"/>
              </v:shape>
            </v:group>
            <v:group style="position:absolute;left:8011;top:6030;width:95;height:167" coordorigin="8011,6030" coordsize="95,167">
              <v:shape style="position:absolute;left:8011;top:6030;width:95;height:167" coordorigin="8011,6030" coordsize="95,167" path="m8076,6192l8011,6192,8011,6197,8076,6197,8076,6192xe" filled="true" fillcolor="#231f20" stroked="false">
                <v:path arrowok="t"/>
                <v:fill type="solid"/>
              </v:shape>
              <v:shape style="position:absolute;left:8011;top:6030;width:95;height:167" coordorigin="8011,6030" coordsize="95,167" path="m8051,6098l8032,6098,8032,6181,8028,6188,8024,6191,8022,6192,8062,6192,8057,6191,8054,6187,8052,6185,8051,6179,8051,6098xe" filled="true" fillcolor="#231f20" stroked="false">
                <v:path arrowok="t"/>
                <v:fill type="solid"/>
              </v:shape>
              <v:shape style="position:absolute;left:8011;top:6030;width:95;height:167" coordorigin="8011,6030" coordsize="95,167" path="m8078,6090l8011,6090,8011,6098,8078,6098,8078,6090xe" filled="true" fillcolor="#231f20" stroked="false">
                <v:path arrowok="t"/>
                <v:fill type="solid"/>
              </v:shape>
              <v:shape style="position:absolute;left:8011;top:6030;width:95;height:167" coordorigin="8011,6030" coordsize="95,167" path="m8084,6030l8068,6030,8059,6032,8053,6037,8046,6042,8040,6048,8036,6055,8034,6062,8032,6072,8032,6090,8051,6090,8051,6065,8052,6055,8053,6050,8056,6043,8058,6042,8060,6040,8064,6038,8099,6038,8093,6034,8084,6030xe" filled="true" fillcolor="#231f20" stroked="false">
                <v:path arrowok="t"/>
                <v:fill type="solid"/>
              </v:shape>
              <v:shape style="position:absolute;left:8011;top:6030;width:95;height:167" coordorigin="8011,6030" coordsize="95,167" path="m8099,6038l8070,6038,8077,6042,8081,6046,8083,6049,8086,6054,8089,6056,8090,6058,8093,6059,8094,6060,8099,6060,8101,6059,8102,6056,8105,6055,8106,6053,8106,6046,8104,6042,8099,603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8.841003pt;margin-top:301.501007pt;width:14.25pt;height:8.550pt;mso-position-horizontal-relative:page;mso-position-vertical-relative:page;z-index:12040" coordorigin="8177,6030" coordsize="285,171">
            <v:group style="position:absolute;left:8177;top:6054;width:65;height:144" coordorigin="8177,6054" coordsize="65,144">
              <v:shape style="position:absolute;left:8177;top:6054;width:65;height:144" coordorigin="8177,6054" coordsize="65,144" path="m8213,6097l8194,6097,8194,6178,8204,6196,8207,6198,8220,6198,8225,6197,8230,6193,8238,6185,8221,6185,8218,6184,8216,6181,8214,6179,8213,6174,8213,6097xe" filled="true" fillcolor="#231f20" stroked="false">
                <v:path arrowok="t"/>
                <v:fill type="solid"/>
              </v:shape>
              <v:shape style="position:absolute;left:8177;top:6054;width:65;height:144" coordorigin="8177,6054" coordsize="65,144" path="m8242,6175l8237,6175,8236,6179,8233,6181,8226,6185,8238,6185,8239,6184,8242,6175xe" filled="true" fillcolor="#231f20" stroked="false">
                <v:path arrowok="t"/>
                <v:fill type="solid"/>
              </v:shape>
              <v:shape style="position:absolute;left:8177;top:6054;width:65;height:144" coordorigin="8177,6054" coordsize="65,144" path="m8213,6054l8209,6054,8207,6062,8203,6067,8202,6071,8195,6080,8190,6085,8185,6089,8182,6092,8177,6094,8177,6097,8238,6097,8238,6090,8213,6090,8213,6054xe" filled="true" fillcolor="#231f20" stroked="false">
                <v:path arrowok="t"/>
                <v:fill type="solid"/>
              </v:shape>
            </v:group>
            <v:group style="position:absolute;left:8243;top:6030;width:117;height:167" coordorigin="8243,6030" coordsize="117,167">
              <v:shape style="position:absolute;left:8243;top:6030;width:117;height:167" coordorigin="8243,6030" coordsize="117,167" path="m8298,6192l8244,6192,8244,6197,8298,6197,8298,6192xe" filled="true" fillcolor="#231f20" stroked="false">
                <v:path arrowok="t"/>
                <v:fill type="solid"/>
              </v:shape>
              <v:shape style="position:absolute;left:8243;top:6030;width:117;height:167" coordorigin="8243,6030" coordsize="117,167" path="m8359,6192l8306,6192,8306,6197,8359,6197,8359,6192xe" filled="true" fillcolor="#231f20" stroked="false">
                <v:path arrowok="t"/>
                <v:fill type="solid"/>
              </v:shape>
              <v:shape style="position:absolute;left:8243;top:6030;width:117;height:167" coordorigin="8243,6030" coordsize="117,167" path="m8280,6046l8256,6046,8258,6048,8260,6050,8260,6053,8261,6055,8261,6184,8258,6188,8256,6191,8252,6192,8288,6192,8284,6190,8282,6188,8281,6186,8280,6185,8280,6116,8286,6109,8280,6109,8280,6046xe" filled="true" fillcolor="#231f20" stroked="false">
                <v:path arrowok="t"/>
                <v:fill type="solid"/>
              </v:shape>
              <v:shape style="position:absolute;left:8243;top:6030;width:117;height:167" coordorigin="8243,6030" coordsize="117,167" path="m8339,6101l8314,6101,8317,6103,8320,6106,8321,6108,8323,6115,8324,6121,8324,6184,8322,6188,8318,6192,8351,6192,8350,6191,8347,6190,8346,6188,8345,6186,8345,6184,8344,6179,8344,6121,8342,6112,8341,6107,8339,6101xe" filled="true" fillcolor="#231f20" stroked="false">
                <v:path arrowok="t"/>
                <v:fill type="solid"/>
              </v:shape>
              <v:shape style="position:absolute;left:8243;top:6030;width:117;height:167" coordorigin="8243,6030" coordsize="117,167" path="m8322,6086l8311,6086,8306,6088,8300,6090,8296,6094,8288,6100,8280,6109,8286,6109,8291,6106,8296,6103,8303,6101,8339,6101,8339,6100,8336,6095,8327,6088,8322,6086xe" filled="true" fillcolor="#231f20" stroked="false">
                <v:path arrowok="t"/>
                <v:fill type="solid"/>
              </v:shape>
              <v:shape style="position:absolute;left:8243;top:6030;width:117;height:167" coordorigin="8243,6030" coordsize="117,167" path="m8280,6030l8275,6030,8243,6043,8244,6047,8248,6046,8280,6046,8280,6030xe" filled="true" fillcolor="#231f20" stroked="false">
                <v:path arrowok="t"/>
                <v:fill type="solid"/>
              </v:shape>
            </v:group>
            <v:group style="position:absolute;left:8370;top:6086;width:92;height:114" coordorigin="8370,6086" coordsize="92,114">
              <v:shape style="position:absolute;left:8370;top:6086;width:92;height:114" coordorigin="8370,6086" coordsize="92,114" path="m8431,6086l8373,6124,8370,6148,8374,6169,8384,6185,8393,6196,8404,6200,8429,6200,8438,6196,8447,6187,8451,6181,8416,6181,8406,6176,8399,6167,8390,6158,8387,6146,8387,6130,8461,6130,8461,6124,8387,6124,8388,6114,8390,6107,8395,6102,8401,6097,8406,6095,8446,6095,8442,6090,8431,6086xe" filled="true" fillcolor="#231f20" stroked="false">
                <v:path arrowok="t"/>
                <v:fill type="solid"/>
              </v:shape>
              <v:shape style="position:absolute;left:8370;top:6086;width:92;height:114" coordorigin="8370,6086" coordsize="92,114" path="m8458,6155l8432,6181,8451,6181,8454,6178,8459,6168,8461,6157,8458,6155xe" filled="true" fillcolor="#231f20" stroked="false">
                <v:path arrowok="t"/>
                <v:fill type="solid"/>
              </v:shape>
              <v:shape style="position:absolute;left:8370;top:6086;width:92;height:114" coordorigin="8370,6086" coordsize="92,114" path="m8446,6095l8417,6095,8422,6096,8429,6101,8432,6104,8435,6112,8436,6116,8436,6124,8461,6124,8461,6116,8456,6106,8449,6098,8446,609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8.161011pt;margin-top:301.501007pt;width:22.5pt;height:8.550pt;mso-position-horizontal-relative:page;mso-position-vertical-relative:page;z-index:12064" coordorigin="8563,6030" coordsize="450,171">
            <v:group style="position:absolute;left:8563;top:6054;width:65;height:144" coordorigin="8563,6054" coordsize="65,144">
              <v:shape style="position:absolute;left:8563;top:6054;width:65;height:144" coordorigin="8563,6054" coordsize="65,144" path="m8599,6097l8580,6097,8580,6178,8591,6196,8593,6198,8606,6198,8611,6197,8616,6193,8624,6185,8608,6185,8604,6184,8603,6181,8600,6179,8599,6174,8599,6097xe" filled="true" fillcolor="#231f20" stroked="false">
                <v:path arrowok="t"/>
                <v:fill type="solid"/>
              </v:shape>
              <v:shape style="position:absolute;left:8563;top:6054;width:65;height:144" coordorigin="8563,6054" coordsize="65,144" path="m8628,6175l8623,6175,8622,6179,8620,6181,8612,6185,8624,6185,8626,6184,8628,6175xe" filled="true" fillcolor="#231f20" stroked="false">
                <v:path arrowok="t"/>
                <v:fill type="solid"/>
              </v:shape>
              <v:shape style="position:absolute;left:8563;top:6054;width:65;height:144" coordorigin="8563,6054" coordsize="65,144" path="m8599,6054l8596,6054,8593,6062,8590,6067,8588,6071,8581,6080,8576,6085,8572,6089,8568,6092,8563,6094,8563,6097,8624,6097,8624,6090,8599,6090,8599,6054xe" filled="true" fillcolor="#231f20" stroked="false">
                <v:path arrowok="t"/>
                <v:fill type="solid"/>
              </v:shape>
            </v:group>
            <v:group style="position:absolute;left:8629;top:6086;width:80;height:111" coordorigin="8629,6086" coordsize="80,111">
              <v:shape style="position:absolute;left:8629;top:6086;width:80;height:111" coordorigin="8629,6086" coordsize="80,111" path="m8686,6192l8630,6192,8630,6197,8686,6197,8686,6192xe" filled="true" fillcolor="#231f20" stroked="false">
                <v:path arrowok="t"/>
                <v:fill type="solid"/>
              </v:shape>
              <v:shape style="position:absolute;left:8629;top:6086;width:80;height:111" coordorigin="8629,6086" coordsize="80,111" path="m8666,6102l8642,6102,8645,6104,8646,6107,8646,6109,8647,6112,8647,6182,8646,6184,8646,6187,8645,6188,8642,6190,8640,6192,8677,6192,8674,6191,8671,6190,8668,6182,8666,6178,8666,6120,8670,6113,8672,6110,8666,6110,8666,6102xe" filled="true" fillcolor="#231f20" stroked="false">
                <v:path arrowok="t"/>
                <v:fill type="solid"/>
              </v:shape>
              <v:shape style="position:absolute;left:8629;top:6086;width:80;height:111" coordorigin="8629,6086" coordsize="80,111" path="m8699,6086l8684,6086,8676,6095,8666,6110,8672,6110,8674,6108,8678,6103,8681,6102,8708,6102,8708,6096,8707,6092,8702,6088,8699,6086xe" filled="true" fillcolor="#231f20" stroked="false">
                <v:path arrowok="t"/>
                <v:fill type="solid"/>
              </v:shape>
              <v:shape style="position:absolute;left:8629;top:6086;width:80;height:111" coordorigin="8629,6086" coordsize="80,111" path="m8708,6102l8683,6102,8686,6103,8689,6106,8693,6109,8696,6110,8701,6110,8704,6109,8708,6104,8708,6102xe" filled="true" fillcolor="#231f20" stroked="false">
                <v:path arrowok="t"/>
                <v:fill type="solid"/>
              </v:shape>
              <v:shape style="position:absolute;left:8629;top:6086;width:80;height:111" coordorigin="8629,6086" coordsize="80,111" path="m8666,6086l8662,6086,8629,6100,8630,6103,8633,6102,8666,6102,8666,6086xe" filled="true" fillcolor="#231f20" stroked="false">
                <v:path arrowok="t"/>
                <v:fill type="solid"/>
              </v:shape>
            </v:group>
            <v:group style="position:absolute;left:8707;top:6090;width:120;height:111" coordorigin="8707,6090" coordsize="120,111">
              <v:shape style="position:absolute;left:8707;top:6090;width:120;height:111" coordorigin="8707,6090" coordsize="120,111" path="m8746,6090l8707,6090,8707,6094,8717,6094,8722,6096,8723,6097,8725,6102,8726,6106,8726,6176,8729,6181,8730,6187,8737,6194,8742,6198,8747,6200,8759,6200,8764,6199,8768,6196,8773,6193,8780,6187,8782,6186,8759,6186,8754,6184,8750,6181,8747,6178,8746,6172,8746,6090xe" filled="true" fillcolor="#231f20" stroked="false">
                <v:path arrowok="t"/>
                <v:fill type="solid"/>
              </v:shape>
              <v:shape style="position:absolute;left:8707;top:6090;width:120;height:111" coordorigin="8707,6090" coordsize="120,111" path="m8810,6178l8790,6178,8790,6200,8795,6200,8827,6187,8827,6185,8815,6185,8814,6184,8813,6184,8812,6182,8810,6180,8810,6178xe" filled="true" fillcolor="#231f20" stroked="false">
                <v:path arrowok="t"/>
                <v:fill type="solid"/>
              </v:shape>
              <v:shape style="position:absolute;left:8707;top:6090;width:120;height:111" coordorigin="8707,6090" coordsize="120,111" path="m8809,6090l8772,6090,8772,6094,8779,6094,8784,6095,8789,6100,8790,6103,8790,6170,8784,6176,8779,6180,8774,6182,8771,6185,8766,6186,8782,6186,8790,6178,8810,6178,8809,6174,8809,6090xe" filled="true" fillcolor="#231f20" stroked="false">
                <v:path arrowok="t"/>
                <v:fill type="solid"/>
              </v:shape>
              <v:shape style="position:absolute;left:8707;top:6090;width:120;height:111" coordorigin="8707,6090" coordsize="120,111" path="m8826,6182l8822,6184,8820,6185,8827,6185,8826,6182xe" filled="true" fillcolor="#231f20" stroked="false">
                <v:path arrowok="t"/>
                <v:fill type="solid"/>
              </v:shape>
            </v:group>
            <v:group style="position:absolute;left:8830;top:6054;width:65;height:144" coordorigin="8830,6054" coordsize="65,144">
              <v:shape style="position:absolute;left:8830;top:6054;width:65;height:144" coordorigin="8830,6054" coordsize="65,144" path="m8866,6097l8846,6097,8846,6178,8861,6198,8873,6198,8878,6197,8882,6193,8888,6188,8891,6185,8874,6185,8872,6184,8867,6179,8866,6174,8866,6097xe" filled="true" fillcolor="#231f20" stroked="false">
                <v:path arrowok="t"/>
                <v:fill type="solid"/>
              </v:shape>
              <v:shape style="position:absolute;left:8830;top:6054;width:65;height:144" coordorigin="8830,6054" coordsize="65,144" path="m8894,6175l8890,6175,8888,6179,8887,6181,8882,6184,8879,6185,8891,6185,8892,6184,8894,6175xe" filled="true" fillcolor="#231f20" stroked="false">
                <v:path arrowok="t"/>
                <v:fill type="solid"/>
              </v:shape>
              <v:shape style="position:absolute;left:8830;top:6054;width:65;height:144" coordorigin="8830,6054" coordsize="65,144" path="m8866,6054l8862,6054,8860,6062,8857,6067,8855,6071,8848,6080,8843,6085,8838,6089,8834,6092,8830,6094,8830,6097,8891,6097,8891,6090,8866,6090,8866,6054xe" filled="true" fillcolor="#231f20" stroked="false">
                <v:path arrowok="t"/>
                <v:fill type="solid"/>
              </v:shape>
            </v:group>
            <v:group style="position:absolute;left:8896;top:6030;width:118;height:167" coordorigin="8896,6030" coordsize="118,167">
              <v:shape style="position:absolute;left:8896;top:6030;width:118;height:167" coordorigin="8896,6030" coordsize="118,167" path="m8951,6192l8897,6192,8897,6197,8951,6197,8951,6192xe" filled="true" fillcolor="#231f20" stroked="false">
                <v:path arrowok="t"/>
                <v:fill type="solid"/>
              </v:shape>
              <v:shape style="position:absolute;left:8896;top:6030;width:118;height:167" coordorigin="8896,6030" coordsize="118,167" path="m9013,6192l8960,6192,8960,6197,9013,6197,9013,6192xe" filled="true" fillcolor="#231f20" stroked="false">
                <v:path arrowok="t"/>
                <v:fill type="solid"/>
              </v:shape>
              <v:shape style="position:absolute;left:8896;top:6030;width:118;height:167" coordorigin="8896,6030" coordsize="118,167" path="m8933,6046l8909,6046,8911,6048,8912,6050,8912,6053,8914,6055,8914,6184,8911,6188,8909,6191,8906,6192,8941,6192,8936,6190,8935,6188,8934,6186,8934,6185,8933,6180,8933,6116,8939,6109,8933,6109,8933,6046xe" filled="true" fillcolor="#231f20" stroked="false">
                <v:path arrowok="t"/>
                <v:fill type="solid"/>
              </v:shape>
              <v:shape style="position:absolute;left:8896;top:6030;width:118;height:167" coordorigin="8896,6030" coordsize="118,167" path="m8993,6101l8966,6101,8970,6103,8975,6108,8977,6115,8977,6184,8975,6188,8971,6192,9005,6192,9000,6190,8999,6188,8999,6186,8998,6184,8996,6179,8996,6112,8994,6107,8993,6101xe" filled="true" fillcolor="#231f20" stroked="false">
                <v:path arrowok="t"/>
                <v:fill type="solid"/>
              </v:shape>
              <v:shape style="position:absolute;left:8896;top:6030;width:118;height:167" coordorigin="8896,6030" coordsize="118,167" path="m8975,6086l8964,6086,8959,6088,8954,6090,8948,6094,8933,6109,8939,6109,8944,6106,8948,6103,8952,6102,8957,6101,8993,6101,8993,6100,8989,6095,8984,6091,8981,6088,8975,6086xe" filled="true" fillcolor="#231f20" stroked="false">
                <v:path arrowok="t"/>
                <v:fill type="solid"/>
              </v:shape>
              <v:shape style="position:absolute;left:8896;top:6030;width:118;height:167" coordorigin="8896,6030" coordsize="118,167" path="m8933,6030l8928,6030,8896,6043,8897,6047,8902,6046,8933,6046,8933,603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55.821014pt;margin-top:301.501007pt;width:16.95pt;height:8.550pt;mso-position-horizontal-relative:page;mso-position-vertical-relative:page;z-index:12088" coordorigin="9116,6030" coordsize="339,171">
            <v:group style="position:absolute;left:9116;top:6086;width:98;height:113" coordorigin="9116,6086" coordsize="98,113">
              <v:shape style="position:absolute;left:9116;top:6086;width:98;height:113" coordorigin="9116,6086" coordsize="98,113" path="m9188,6094l9163,6094,9168,6096,9175,6103,9176,6110,9176,6121,9173,6127,9152,6135,9137,6143,9116,6166,9116,6180,9119,6186,9124,6191,9128,6197,9134,6199,9146,6199,9151,6198,9158,6194,9166,6190,9170,6186,9149,6186,9145,6184,9138,6176,9137,6172,9137,6161,9138,6157,9143,6150,9148,6146,9154,6143,9157,6140,9164,6138,9176,6133,9196,6133,9196,6113,9194,6106,9193,6102,9191,6097,9188,6094xe" filled="true" fillcolor="#231f20" stroked="false">
                <v:path arrowok="t"/>
                <v:fill type="solid"/>
              </v:shape>
              <v:shape style="position:absolute;left:9116;top:6086;width:98;height:113" coordorigin="9116,6086" coordsize="98,113" path="m9197,6181l9176,6181,9176,6187,9178,6192,9180,6194,9182,6198,9185,6199,9197,6199,9205,6193,9212,6184,9199,6184,9198,6182,9197,6182,9197,6181xe" filled="true" fillcolor="#231f20" stroked="false">
                <v:path arrowok="t"/>
                <v:fill type="solid"/>
              </v:shape>
              <v:shape style="position:absolute;left:9116;top:6086;width:98;height:113" coordorigin="9116,6086" coordsize="98,113" path="m9196,6133l9176,6133,9176,6174,9167,6181,9158,6186,9170,6186,9176,6181,9197,6181,9197,6179,9196,6176,9196,6133xe" filled="true" fillcolor="#231f20" stroked="false">
                <v:path arrowok="t"/>
                <v:fill type="solid"/>
              </v:shape>
              <v:shape style="position:absolute;left:9116;top:6086;width:98;height:113" coordorigin="9116,6086" coordsize="98,113" path="m9214,6175l9206,6182,9204,6184,9212,6184,9214,6181,9214,6175xe" filled="true" fillcolor="#231f20" stroked="false">
                <v:path arrowok="t"/>
                <v:fill type="solid"/>
              </v:shape>
              <v:shape style="position:absolute;left:9116;top:6086;width:98;height:113" coordorigin="9116,6086" coordsize="98,113" path="m9169,6086l9148,6086,9138,6089,9124,6101,9121,6107,9121,6120,9124,6121,9125,6124,9127,6125,9133,6125,9136,6124,9139,6120,9140,6116,9140,6103,9142,6100,9145,6097,9148,6095,9151,6094,9188,6094,9184,6091,9178,6088,9169,6086xe" filled="true" fillcolor="#231f20" stroked="false">
                <v:path arrowok="t"/>
                <v:fill type="solid"/>
              </v:shape>
            </v:group>
            <v:group style="position:absolute;left:9216;top:6086;width:118;height:111" coordorigin="9216,6086" coordsize="118,111">
              <v:shape style="position:absolute;left:9216;top:6086;width:118;height:111" coordorigin="9216,6086" coordsize="118,111" path="m9271,6192l9217,6192,9217,6197,9271,6197,9271,6192xe" filled="true" fillcolor="#231f20" stroked="false">
                <v:path arrowok="t"/>
                <v:fill type="solid"/>
              </v:shape>
              <v:shape style="position:absolute;left:9216;top:6086;width:118;height:111" coordorigin="9216,6086" coordsize="118,111" path="m9334,6192l9281,6192,9281,6197,9334,6197,9334,6192xe" filled="true" fillcolor="#231f20" stroked="false">
                <v:path arrowok="t"/>
                <v:fill type="solid"/>
              </v:shape>
              <v:shape style="position:absolute;left:9216;top:6086;width:118;height:111" coordorigin="9216,6086" coordsize="118,111" path="m9253,6102l9229,6102,9232,6104,9233,6107,9233,6109,9234,6112,9234,6180,9233,6186,9232,6188,9229,6191,9226,6192,9262,6192,9257,6190,9256,6188,9254,6186,9253,6185,9253,6116,9260,6109,9253,6109,9253,6102xe" filled="true" fillcolor="#231f20" stroked="false">
                <v:path arrowok="t"/>
                <v:fill type="solid"/>
              </v:shape>
              <v:shape style="position:absolute;left:9216;top:6086;width:118;height:111" coordorigin="9216,6086" coordsize="118,111" path="m9313,6101l9287,6101,9292,6103,9294,6107,9296,6112,9298,6119,9298,6184,9295,6188,9292,6192,9325,6192,9323,6191,9322,6190,9319,6188,9319,6186,9318,6184,9317,6179,9317,6110,9314,6106,9313,6101xe" filled="true" fillcolor="#231f20" stroked="false">
                <v:path arrowok="t"/>
                <v:fill type="solid"/>
              </v:shape>
              <v:shape style="position:absolute;left:9216;top:6086;width:118;height:111" coordorigin="9216,6086" coordsize="118,111" path="m9295,6086l9287,6087,9271,6093,9253,6109,9260,6109,9263,6106,9272,6101,9313,6101,9312,6098,9308,6094,9305,6091,9300,6088,9295,6086xe" filled="true" fillcolor="#231f20" stroked="false">
                <v:path arrowok="t"/>
                <v:fill type="solid"/>
              </v:shape>
              <v:shape style="position:absolute;left:9216;top:6086;width:118;height:111" coordorigin="9216,6086" coordsize="118,111" path="m9253,6086l9248,6086,9216,6100,9217,6103,9221,6102,9253,6102,9253,6086xe" filled="true" fillcolor="#231f20" stroked="false">
                <v:path arrowok="t"/>
                <v:fill type="solid"/>
              </v:shape>
            </v:group>
            <v:group style="position:absolute;left:9342;top:6030;width:113;height:171" coordorigin="9342,6030" coordsize="113,171">
              <v:shape style="position:absolute;left:9342;top:6030;width:113;height:171" coordorigin="9342,6030" coordsize="113,171" path="m9404,6086l9345,6128,9342,6148,9342,6163,9347,6175,9355,6185,9365,6196,9374,6200,9392,6200,9397,6199,9402,6197,9408,6194,9415,6187,9389,6187,9382,6182,9367,6166,9364,6154,9364,6122,9367,6110,9374,6103,9380,6096,9386,6094,9416,6094,9412,6089,9404,6086xe" filled="true" fillcolor="#231f20" stroked="false">
                <v:path arrowok="t"/>
                <v:fill type="solid"/>
              </v:shape>
              <v:shape style="position:absolute;left:9342;top:6030;width:113;height:171" coordorigin="9342,6030" coordsize="113,171" path="m9454,6182l9450,6184,9448,6185,9418,6185,9418,6200,9424,6200,9455,6187,9454,6182xe" filled="true" fillcolor="#231f20" stroked="false">
                <v:path arrowok="t"/>
                <v:fill type="solid"/>
              </v:shape>
              <v:shape style="position:absolute;left:9342;top:6030;width:113;height:171" coordorigin="9342,6030" coordsize="113,171" path="m9416,6094l9397,6094,9401,6095,9404,6097,9408,6098,9412,6102,9416,6112,9418,6116,9418,6176,9412,6184,9404,6187,9415,6187,9418,6185,9444,6185,9443,6184,9440,6184,9439,6182,9439,6180,9438,6178,9438,6174,9437,6167,9437,6095,9418,6095,9416,6094xe" filled="true" fillcolor="#231f20" stroked="false">
                <v:path arrowok="t"/>
                <v:fill type="solid"/>
              </v:shape>
              <v:shape style="position:absolute;left:9342;top:6030;width:113;height:171" coordorigin="9342,6030" coordsize="113,171" path="m9437,6046l9413,6046,9415,6048,9418,6053,9418,6095,9437,6095,9437,6046xe" filled="true" fillcolor="#231f20" stroked="false">
                <v:path arrowok="t"/>
                <v:fill type="solid"/>
              </v:shape>
              <v:shape style="position:absolute;left:9342;top:6030;width:113;height:171" coordorigin="9342,6030" coordsize="113,171" path="m9437,6030l9432,6030,9400,6043,9402,6047,9404,6046,9437,6046,9437,603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77.781006pt;margin-top:304.321014pt;width:9.2pt;height:5.7pt;mso-position-horizontal-relative:page;mso-position-vertical-relative:page;z-index:12112" coordorigin="9556,6086" coordsize="184,114">
            <v:group style="position:absolute;left:9556;top:6086;width:98;height:113" coordorigin="9556,6086" coordsize="98,113">
              <v:shape style="position:absolute;left:9556;top:6086;width:98;height:113" coordorigin="9556,6086" coordsize="98,113" path="m9628,6094l9602,6094,9607,6096,9614,6103,9616,6110,9616,6121,9612,6127,9591,6135,9576,6143,9556,6166,9556,6180,9558,6186,9563,6191,9568,6197,9574,6199,9586,6199,9590,6198,9598,6194,9605,6190,9609,6186,9588,6186,9584,6184,9577,6176,9576,6172,9576,6161,9577,6157,9582,6150,9587,6146,9593,6143,9596,6140,9604,6138,9616,6133,9635,6133,9635,6113,9634,6106,9632,6102,9630,6097,9628,6094xe" filled="true" fillcolor="#231f20" stroked="false">
                <v:path arrowok="t"/>
                <v:fill type="solid"/>
              </v:shape>
              <v:shape style="position:absolute;left:9556;top:6086;width:98;height:113" coordorigin="9556,6086" coordsize="98,113" path="m9636,6181l9616,6181,9616,6187,9617,6192,9619,6194,9622,6198,9624,6199,9636,6199,9644,6193,9651,6184,9638,6184,9637,6182,9636,6182,9636,6181xe" filled="true" fillcolor="#231f20" stroked="false">
                <v:path arrowok="t"/>
                <v:fill type="solid"/>
              </v:shape>
              <v:shape style="position:absolute;left:9556;top:6086;width:98;height:113" coordorigin="9556,6086" coordsize="98,113" path="m9635,6133l9616,6133,9616,6174,9606,6181,9598,6186,9609,6186,9616,6181,9636,6181,9636,6179,9635,6176,9635,6133xe" filled="true" fillcolor="#231f20" stroked="false">
                <v:path arrowok="t"/>
                <v:fill type="solid"/>
              </v:shape>
              <v:shape style="position:absolute;left:9556;top:6086;width:98;height:113" coordorigin="9556,6086" coordsize="98,113" path="m9653,6175l9646,6182,9643,6184,9651,6184,9653,6181,9653,6175xe" filled="true" fillcolor="#231f20" stroked="false">
                <v:path arrowok="t"/>
                <v:fill type="solid"/>
              </v:shape>
              <v:shape style="position:absolute;left:9556;top:6086;width:98;height:113" coordorigin="9556,6086" coordsize="98,113" path="m9608,6086l9587,6086,9577,6089,9563,6101,9560,6107,9560,6120,9563,6121,9564,6124,9566,6125,9572,6125,9575,6124,9578,6120,9580,6116,9580,6103,9581,6100,9584,6097,9587,6095,9590,6094,9628,6094,9623,6091,9617,6088,9608,6086xe" filled="true" fillcolor="#231f20" stroked="false">
                <v:path arrowok="t"/>
                <v:fill type="solid"/>
              </v:shape>
            </v:group>
            <v:group style="position:absolute;left:9666;top:6086;width:74;height:114" coordorigin="9666,6086" coordsize="74,114">
              <v:shape style="position:absolute;left:9666;top:6086;width:74;height:114" coordorigin="9666,6086" coordsize="74,114" path="m9721,6196l9678,6196,9680,6197,9689,6199,9696,6200,9712,6200,9720,6197,9721,6196xe" filled="true" fillcolor="#231f20" stroked="false">
                <v:path arrowok="t"/>
                <v:fill type="solid"/>
              </v:shape>
              <v:shape style="position:absolute;left:9666;top:6086;width:74;height:114" coordorigin="9666,6086" coordsize="74,114" path="m9670,6160l9666,6160,9666,6198,9670,6198,9672,6196,9721,6196,9724,6193,9696,6193,9689,6191,9677,6179,9672,6172,9670,6160xe" filled="true" fillcolor="#231f20" stroked="false">
                <v:path arrowok="t"/>
                <v:fill type="solid"/>
              </v:shape>
              <v:shape style="position:absolute;left:9666;top:6086;width:74;height:114" coordorigin="9666,6086" coordsize="74,114" path="m9702,6086l9689,6086,9680,6089,9668,6101,9666,6108,9666,6124,9704,6155,9712,6160,9715,6163,9720,6167,9721,6172,9721,6181,9720,6185,9713,6192,9708,6193,9724,6193,9727,6191,9736,6185,9739,6178,9739,6155,9731,6145,9715,6137,9698,6128,9690,6125,9685,6121,9683,6119,9680,6115,9679,6112,9679,6103,9682,6101,9684,6097,9688,6095,9692,6094,9731,6094,9731,6091,9720,6091,9718,6090,9714,6089,9702,6086xe" filled="true" fillcolor="#231f20" stroked="false">
                <v:path arrowok="t"/>
                <v:fill type="solid"/>
              </v:shape>
              <v:shape style="position:absolute;left:9666;top:6086;width:74;height:114" coordorigin="9666,6086" coordsize="74,114" path="m9731,6094l9704,6094,9710,6095,9715,6100,9720,6103,9724,6112,9727,6122,9731,6122,9731,6094xe" filled="true" fillcolor="#231f20" stroked="false">
                <v:path arrowok="t"/>
                <v:fill type="solid"/>
              </v:shape>
              <v:shape style="position:absolute;left:9666;top:6086;width:74;height:114" coordorigin="9666,6086" coordsize="74,114" path="m9731,6086l9727,6086,9725,6089,9725,6090,9724,6090,9722,6091,9731,6091,9731,60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92.42099pt;margin-top:301.501007pt;width:47.025412pt;height:10.875pt;mso-position-horizontal-relative:page;mso-position-vertical-relative:page;z-index:12136" type="#_x0000_t75" stroked="false">
            <v:imagedata r:id="rId389" o:title=""/>
          </v:shape>
        </w:pict>
      </w:r>
      <w:r>
        <w:rPr/>
        <w:pict>
          <v:shape style="position:absolute;margin-left:72.419998pt;margin-top:329.821014pt;width:44.591831pt;height:8.58pt;mso-position-horizontal-relative:page;mso-position-vertical-relative:page;z-index:12160" type="#_x0000_t75" stroked="false">
            <v:imagedata r:id="rId390" o:title=""/>
          </v:shape>
        </w:pict>
      </w:r>
      <w:r>
        <w:rPr/>
        <w:pict>
          <v:shape style="position:absolute;margin-left:123.720001pt;margin-top:329.821014pt;width:414.386298pt;height:10.875pt;mso-position-horizontal-relative:page;mso-position-vertical-relative:page;z-index:12184" type="#_x0000_t75" stroked="false">
            <v:imagedata r:id="rId391" o:title=""/>
          </v:shape>
        </w:pict>
      </w:r>
      <w:r>
        <w:rPr/>
        <w:pict>
          <v:group style="position:absolute;margin-left:72.419998pt;margin-top:358.140991pt;width:25.2pt;height:8.550pt;mso-position-horizontal-relative:page;mso-position-vertical-relative:page;z-index:12208" coordorigin="1448,7163" coordsize="504,171">
            <v:group style="position:absolute;left:1448;top:7219;width:98;height:113" coordorigin="1448,7219" coordsize="98,113">
              <v:shape style="position:absolute;left:1448;top:7219;width:98;height:113" coordorigin="1448,7219" coordsize="98,113" path="m1520,7226l1495,7226,1500,7229,1507,7236,1508,7243,1508,7254,1505,7260,1484,7268,1469,7276,1448,7298,1448,7313,1451,7319,1456,7324,1460,7330,1466,7332,1478,7332,1483,7331,1490,7327,1498,7322,1502,7319,1481,7319,1477,7316,1470,7309,1469,7304,1469,7294,1470,7290,1475,7283,1480,7279,1486,7276,1489,7273,1496,7271,1508,7266,1528,7266,1528,7246,1526,7238,1525,7235,1523,7230,1520,7226xe" filled="true" fillcolor="#231f20" stroked="false">
                <v:path arrowok="t"/>
                <v:fill type="solid"/>
              </v:shape>
              <v:shape style="position:absolute;left:1448;top:7219;width:98;height:113" coordorigin="1448,7219" coordsize="98,113" path="m1529,7314l1508,7314,1508,7320,1510,7325,1512,7327,1514,7331,1517,7332,1529,7332,1537,7326,1544,7316,1531,7316,1530,7315,1529,7315,1529,7314xe" filled="true" fillcolor="#231f20" stroked="false">
                <v:path arrowok="t"/>
                <v:fill type="solid"/>
              </v:shape>
              <v:shape style="position:absolute;left:1448;top:7219;width:98;height:113" coordorigin="1448,7219" coordsize="98,113" path="m1528,7266l1508,7266,1508,7307,1499,7314,1490,7319,1502,7319,1508,7314,1529,7314,1529,7312,1528,7309,1528,7266xe" filled="true" fillcolor="#231f20" stroked="false">
                <v:path arrowok="t"/>
                <v:fill type="solid"/>
              </v:shape>
              <v:shape style="position:absolute;left:1448;top:7219;width:98;height:113" coordorigin="1448,7219" coordsize="98,113" path="m1546,7308l1538,7315,1536,7316,1544,7316,1546,7314,1546,7308xe" filled="true" fillcolor="#231f20" stroked="false">
                <v:path arrowok="t"/>
                <v:fill type="solid"/>
              </v:shape>
              <v:shape style="position:absolute;left:1448;top:7219;width:98;height:113" coordorigin="1448,7219" coordsize="98,113" path="m1501,7219l1480,7219,1470,7222,1456,7234,1453,7240,1453,7253,1456,7254,1457,7256,1459,7258,1465,7258,1468,7256,1471,7253,1472,7249,1472,7236,1474,7232,1477,7230,1480,7228,1483,7226,1520,7226,1516,7224,1510,7220,1501,7219xe" filled="true" fillcolor="#231f20" stroked="false">
                <v:path arrowok="t"/>
                <v:fill type="solid"/>
              </v:shape>
            </v:group>
            <v:group style="position:absolute;left:1555;top:7219;width:90;height:114" coordorigin="1555,7219" coordsize="90,114">
              <v:shape style="position:absolute;left:1555;top:7219;width:90;height:114" coordorigin="1555,7219" coordsize="90,114" path="m1616,7219l1558,7257,1555,7280,1559,7301,1568,7318,1578,7327,1588,7333,1610,7333,1620,7330,1628,7321,1637,7314,1598,7314,1590,7309,1583,7300,1577,7290,1573,7279,1573,7253,1577,7243,1583,7236,1588,7230,1595,7226,1631,7226,1625,7222,1616,7219xe" filled="true" fillcolor="#231f20" stroked="false">
                <v:path arrowok="t"/>
                <v:fill type="solid"/>
              </v:shape>
              <v:shape style="position:absolute;left:1555;top:7219;width:90;height:114" coordorigin="1555,7219" coordsize="90,114" path="m1642,7288l1616,7314,1637,7314,1643,7303,1645,7289,1642,7288xe" filled="true" fillcolor="#231f20" stroked="false">
                <v:path arrowok="t"/>
                <v:fill type="solid"/>
              </v:shape>
              <v:shape style="position:absolute;left:1555;top:7219;width:90;height:114" coordorigin="1555,7219" coordsize="90,114" path="m1631,7226l1607,7226,1610,7228,1614,7230,1616,7232,1618,7236,1619,7240,1619,7246,1620,7249,1624,7253,1627,7255,1634,7255,1638,7254,1639,7252,1642,7250,1643,7248,1643,7238,1639,7234,1631,7226xe" filled="true" fillcolor="#231f20" stroked="false">
                <v:path arrowok="t"/>
                <v:fill type="solid"/>
              </v:shape>
            </v:group>
            <v:group style="position:absolute;left:1658;top:7187;width:65;height:144" coordorigin="1658,7187" coordsize="65,144">
              <v:shape style="position:absolute;left:1658;top:7187;width:65;height:144" coordorigin="1658,7187" coordsize="65,144" path="m1694,7230l1675,7230,1675,7310,1686,7328,1688,7331,1702,7331,1706,7330,1711,7326,1720,7318,1703,7318,1699,7316,1698,7314,1696,7312,1694,7307,1694,7230xe" filled="true" fillcolor="#231f20" stroked="false">
                <v:path arrowok="t"/>
                <v:fill type="solid"/>
              </v:shape>
              <v:shape style="position:absolute;left:1658;top:7187;width:65;height:144" coordorigin="1658,7187" coordsize="65,144" path="m1723,7308l1718,7308,1717,7312,1715,7314,1708,7318,1720,7318,1721,7316,1723,7308xe" filled="true" fillcolor="#231f20" stroked="false">
                <v:path arrowok="t"/>
                <v:fill type="solid"/>
              </v:shape>
              <v:shape style="position:absolute;left:1658;top:7187;width:65;height:144" coordorigin="1658,7187" coordsize="65,144" path="m1694,7187l1691,7187,1688,7195,1685,7200,1684,7204,1676,7213,1672,7218,1667,7222,1663,7225,1658,7226,1658,7230,1720,7230,1720,7223,1694,7223,1694,7187xe" filled="true" fillcolor="#231f20" stroked="false">
                <v:path arrowok="t"/>
                <v:fill type="solid"/>
              </v:shape>
            </v:group>
            <v:group style="position:absolute;left:1734;top:7219;width:92;height:114" coordorigin="1734,7219" coordsize="92,114">
              <v:shape style="position:absolute;left:1734;top:7219;width:92;height:114" coordorigin="1734,7219" coordsize="92,114" path="m1796,7219l1736,7257,1734,7281,1738,7302,1748,7318,1758,7328,1769,7333,1793,7333,1804,7328,1811,7320,1816,7314,1780,7314,1770,7309,1763,7300,1754,7291,1751,7279,1751,7262,1825,7262,1825,7256,1751,7256,1752,7247,1756,7240,1765,7230,1771,7228,1810,7228,1806,7223,1796,7219xe" filled="true" fillcolor="#231f20" stroked="false">
                <v:path arrowok="t"/>
                <v:fill type="solid"/>
              </v:shape>
              <v:shape style="position:absolute;left:1734;top:7219;width:92;height:114" coordorigin="1734,7219" coordsize="92,114" path="m1822,7288l1818,7297,1814,7304,1808,7308,1804,7312,1798,7314,1816,7314,1819,7310,1824,7301,1825,7290,1822,7288xe" filled="true" fillcolor="#231f20" stroked="false">
                <v:path arrowok="t"/>
                <v:fill type="solid"/>
              </v:shape>
              <v:shape style="position:absolute;left:1734;top:7219;width:92;height:114" coordorigin="1734,7219" coordsize="92,114" path="m1810,7228l1782,7228,1786,7229,1789,7231,1794,7234,1799,7241,1800,7244,1800,7249,1801,7256,1825,7256,1825,7249,1822,7238,1813,7231,1810,7228xe" filled="true" fillcolor="#231f20" stroked="false">
                <v:path arrowok="t"/>
                <v:fill type="solid"/>
              </v:shape>
            </v:group>
            <v:group style="position:absolute;left:1840;top:7163;width:113;height:171" coordorigin="1840,7163" coordsize="113,171">
              <v:shape style="position:absolute;left:1840;top:7163;width:113;height:171" coordorigin="1840,7163" coordsize="113,171" path="m1902,7219l1843,7260,1840,7280,1840,7296,1844,7308,1853,7318,1862,7328,1872,7333,1890,7333,1895,7332,1900,7330,1906,7327,1913,7320,1886,7320,1879,7315,1865,7298,1861,7286,1861,7255,1865,7243,1872,7236,1878,7229,1884,7226,1914,7226,1909,7222,1902,7219xe" filled="true" fillcolor="#231f20" stroked="false">
                <v:path arrowok="t"/>
                <v:fill type="solid"/>
              </v:shape>
              <v:shape style="position:absolute;left:1840;top:7163;width:113;height:171" coordorigin="1840,7163" coordsize="113,171" path="m1951,7315l1948,7316,1945,7318,1915,7318,1915,7333,1921,7333,1952,7320,1951,7315xe" filled="true" fillcolor="#231f20" stroked="false">
                <v:path arrowok="t"/>
                <v:fill type="solid"/>
              </v:shape>
              <v:shape style="position:absolute;left:1840;top:7163;width:113;height:171" coordorigin="1840,7163" coordsize="113,171" path="m1914,7226l1895,7226,1898,7228,1902,7230,1906,7231,1909,7235,1914,7244,1915,7249,1915,7309,1909,7316,1902,7320,1913,7320,1915,7318,1942,7318,1940,7316,1938,7316,1937,7315,1937,7313,1936,7310,1936,7307,1934,7300,1934,7228,1915,7228,1914,7226xe" filled="true" fillcolor="#231f20" stroked="false">
                <v:path arrowok="t"/>
                <v:fill type="solid"/>
              </v:shape>
              <v:shape style="position:absolute;left:1840;top:7163;width:113;height:171" coordorigin="1840,7163" coordsize="113,171" path="m1934,7178l1910,7178,1913,7181,1915,7186,1915,7228,1934,7228,1934,7178xe" filled="true" fillcolor="#231f20" stroked="false">
                <v:path arrowok="t"/>
                <v:fill type="solid"/>
              </v:shape>
              <v:shape style="position:absolute;left:1840;top:7163;width:113;height:171" coordorigin="1840,7163" coordsize="113,171" path="m1934,7163l1930,7163,1897,7176,1900,7180,1902,7178,1934,7178,1934,716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03.5pt;margin-top:360.960999pt;width:11.65pt;height:5.7pt;mso-position-horizontal-relative:page;mso-position-vertical-relative:page;z-index:12232" coordorigin="2070,7219" coordsize="233,114">
            <v:group style="position:absolute;left:2070;top:7219;width:104;height:114" coordorigin="2070,7219" coordsize="104,114">
              <v:shape style="position:absolute;left:2070;top:7219;width:104;height:114" coordorigin="2070,7219" coordsize="104,114" path="m2122,7219l2113,7219,2105,7222,2088,7231,2082,7238,2072,7258,2070,7267,2070,7279,2073,7298,2084,7316,2100,7329,2120,7333,2130,7333,2140,7331,2147,7325,2116,7325,2107,7319,2100,7306,2094,7288,2092,7267,2092,7258,2093,7249,2098,7237,2101,7232,2106,7230,2110,7228,2114,7226,2147,7226,2142,7223,2122,7219xe" filled="true" fillcolor="#231f20" stroked="false">
                <v:path arrowok="t"/>
                <v:fill type="solid"/>
              </v:shape>
              <v:shape style="position:absolute;left:2070;top:7219;width:104;height:114" coordorigin="2070,7219" coordsize="104,114" path="m2147,7226l2126,7226,2134,7230,2143,7243,2149,7260,2152,7283,2152,7298,2149,7309,2140,7321,2132,7325,2147,7325,2155,7320,2161,7313,2171,7294,2173,7284,2173,7272,2170,7253,2159,7234,2147,7226xe" filled="true" fillcolor="#231f20" stroked="false">
                <v:path arrowok="t"/>
                <v:fill type="solid"/>
              </v:shape>
            </v:group>
            <v:group style="position:absolute;left:2185;top:7219;width:118;height:111" coordorigin="2185,7219" coordsize="118,111">
              <v:shape style="position:absolute;left:2185;top:7219;width:118;height:111" coordorigin="2185,7219" coordsize="118,111" path="m2240,7325l2188,7325,2188,7330,2240,7330,2240,7325xe" filled="true" fillcolor="#231f20" stroked="false">
                <v:path arrowok="t"/>
                <v:fill type="solid"/>
              </v:shape>
              <v:shape style="position:absolute;left:2185;top:7219;width:118;height:111" coordorigin="2185,7219" coordsize="118,111" path="m2303,7325l2250,7325,2250,7330,2303,7330,2303,7325xe" filled="true" fillcolor="#231f20" stroked="false">
                <v:path arrowok="t"/>
                <v:fill type="solid"/>
              </v:shape>
              <v:shape style="position:absolute;left:2185;top:7219;width:118;height:111" coordorigin="2185,7219" coordsize="118,111" path="m2222,7235l2198,7235,2201,7237,2202,7240,2202,7242,2203,7244,2203,7313,2202,7319,2201,7321,2198,7324,2195,7325,2231,7325,2228,7324,2227,7322,2225,7321,2224,7319,2224,7318,2222,7313,2222,7249,2229,7242,2222,7242,2222,7235xe" filled="true" fillcolor="#231f20" stroked="false">
                <v:path arrowok="t"/>
                <v:fill type="solid"/>
              </v:shape>
              <v:shape style="position:absolute;left:2185;top:7219;width:118;height:111" coordorigin="2185,7219" coordsize="118,111" path="m2282,7234l2256,7234,2261,7236,2263,7240,2266,7244,2267,7252,2267,7316,2264,7321,2261,7325,2294,7325,2292,7324,2290,7321,2287,7316,2286,7312,2286,7243,2284,7238,2282,7234xe" filled="true" fillcolor="#231f20" stroked="false">
                <v:path arrowok="t"/>
                <v:fill type="solid"/>
              </v:shape>
              <v:shape style="position:absolute;left:2185;top:7219;width:118;height:111" coordorigin="2185,7219" coordsize="118,111" path="m2264,7219l2256,7219,2240,7225,2222,7242,2229,7242,2232,7238,2242,7234,2282,7234,2281,7231,2278,7226,2274,7224,2269,7220,2264,7219xe" filled="true" fillcolor="#231f20" stroked="false">
                <v:path arrowok="t"/>
                <v:fill type="solid"/>
              </v:shape>
              <v:shape style="position:absolute;left:2185;top:7219;width:118;height:111" coordorigin="2185,7219" coordsize="118,111" path="m2222,7219l2218,7219,2185,7232,2188,7236,2190,7235,2222,7235,2222,721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0.300003pt;margin-top:358.140991pt;width:12pt;height:10.95pt;mso-position-horizontal-relative:page;mso-position-vertical-relative:page;z-index:12256" coordorigin="2406,7163" coordsize="240,219">
            <v:group style="position:absolute;left:2406;top:7163;width:113;height:171" coordorigin="2406,7163" coordsize="113,171">
              <v:shape style="position:absolute;left:2406;top:7163;width:113;height:171" coordorigin="2406,7163" coordsize="113,171" path="m2444,7178l2420,7178,2423,7181,2423,7183,2424,7186,2424,7188,2425,7196,2425,7319,2431,7324,2438,7327,2450,7332,2458,7333,2470,7333,2487,7327,2489,7325,2465,7325,2461,7324,2456,7321,2453,7319,2448,7316,2444,7313,2444,7248,2449,7243,2453,7241,2444,7241,2444,7178xe" filled="true" fillcolor="#231f20" stroked="false">
                <v:path arrowok="t"/>
                <v:fill type="solid"/>
              </v:shape>
              <v:shape style="position:absolute;left:2406;top:7163;width:113;height:171" coordorigin="2406,7163" coordsize="113,171" path="m2508,7236l2477,7236,2483,7240,2490,7247,2496,7254,2498,7265,2498,7294,2496,7304,2490,7313,2483,7320,2477,7325,2489,7325,2507,7311,2516,7293,2519,7272,2516,7250,2508,7236xe" filled="true" fillcolor="#231f20" stroked="false">
                <v:path arrowok="t"/>
                <v:fill type="solid"/>
              </v:shape>
              <v:shape style="position:absolute;left:2406;top:7163;width:113;height:171" coordorigin="2406,7163" coordsize="113,171" path="m2489,7219l2466,7219,2454,7226,2444,7241,2453,7241,2456,7238,2460,7237,2465,7236,2508,7236,2507,7234,2498,7224,2489,7219xe" filled="true" fillcolor="#231f20" stroked="false">
                <v:path arrowok="t"/>
                <v:fill type="solid"/>
              </v:shape>
              <v:shape style="position:absolute;left:2406;top:7163;width:113;height:171" coordorigin="2406,7163" coordsize="113,171" path="m2444,7163l2438,7163,2406,7176,2408,7180,2412,7178,2444,7178,2444,7163xe" filled="true" fillcolor="#231f20" stroked="false">
                <v:path arrowok="t"/>
                <v:fill type="solid"/>
              </v:shape>
            </v:group>
            <v:group style="position:absolute;left:2528;top:7223;width:118;height:159" coordorigin="2528,7223" coordsize="118,159">
              <v:shape style="position:absolute;left:2528;top:7223;width:118;height:159" coordorigin="2528,7223" coordsize="118,159" path="m2549,7357l2543,7357,2539,7358,2536,7362,2534,7366,2534,7372,2536,7375,2538,7378,2542,7380,2545,7381,2556,7381,2563,7379,2569,7374,2576,7368,2581,7362,2562,7362,2557,7360,2552,7358,2549,7357xe" filled="true" fillcolor="#231f20" stroked="false">
                <v:path arrowok="t"/>
                <v:fill type="solid"/>
              </v:shape>
              <v:shape style="position:absolute;left:2528;top:7223;width:118;height:159" coordorigin="2528,7223" coordsize="118,159" path="m2579,7223l2528,7223,2528,7226,2533,7228,2536,7229,2538,7231,2540,7232,2542,7235,2545,7238,2546,7242,2548,7244,2586,7325,2579,7344,2576,7351,2573,7356,2568,7361,2564,7362,2581,7362,2582,7361,2586,7350,2606,7301,2596,7301,2569,7247,2567,7242,2566,7237,2566,7232,2567,7230,2568,7229,2573,7226,2579,7226,2579,7223xe" filled="true" fillcolor="#231f20" stroked="false">
                <v:path arrowok="t"/>
                <v:fill type="solid"/>
              </v:shape>
              <v:shape style="position:absolute;left:2528;top:7223;width:118;height:159" coordorigin="2528,7223" coordsize="118,159" path="m2642,7226l2616,7226,2618,7228,2620,7228,2621,7229,2621,7230,2622,7231,2622,7236,2621,7238,2620,7242,2596,7301,2606,7301,2630,7243,2632,7238,2633,7235,2636,7231,2638,7229,2639,7229,2641,7228,2642,7226xe" filled="true" fillcolor="#231f20" stroked="false">
                <v:path arrowok="t"/>
                <v:fill type="solid"/>
              </v:shape>
              <v:shape style="position:absolute;left:2528;top:7223;width:118;height:159" coordorigin="2528,7223" coordsize="118,159" path="m2646,7223l2611,7223,2611,7226,2646,7226,2646,722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37.399994pt;margin-top:358.140991pt;width:29.2pt;height:8.550pt;mso-position-horizontal-relative:page;mso-position-vertical-relative:page;z-index:12280" coordorigin="2748,7163" coordsize="584,171">
            <v:group style="position:absolute;left:2748;top:7171;width:137;height:159" coordorigin="2748,7171" coordsize="137,159">
              <v:shape style="position:absolute;left:2748;top:7171;width:137;height:159" coordorigin="2748,7171" coordsize="137,159" path="m2870,7171l2748,7171,2748,7175,2760,7175,2765,7176,2768,7180,2770,7182,2771,7188,2771,7314,2770,7316,2768,7320,2767,7321,2765,7322,2761,7325,2748,7325,2748,7330,2870,7330,2873,7321,2802,7321,2800,7320,2797,7320,2795,7318,2795,7316,2794,7314,2794,7250,2857,7250,2857,7242,2794,7242,2794,7180,2871,7180,2870,7171xe" filled="true" fillcolor="#231f20" stroked="false">
                <v:path arrowok="t"/>
                <v:fill type="solid"/>
              </v:shape>
              <v:shape style="position:absolute;left:2748;top:7171;width:137;height:159" coordorigin="2748,7171" coordsize="137,159" path="m2885,7290l2880,7290,2874,7300,2869,7307,2843,7321,2873,7321,2885,7290xe" filled="true" fillcolor="#231f20" stroked="false">
                <v:path arrowok="t"/>
                <v:fill type="solid"/>
              </v:shape>
              <v:shape style="position:absolute;left:2748;top:7171;width:137;height:159" coordorigin="2748,7171" coordsize="137,159" path="m2857,7250l2834,7250,2840,7252,2843,7253,2846,7255,2849,7256,2850,7260,2851,7261,2852,7267,2854,7274,2857,7274,2857,7250xe" filled="true" fillcolor="#231f20" stroked="false">
                <v:path arrowok="t"/>
                <v:fill type="solid"/>
              </v:shape>
              <v:shape style="position:absolute;left:2748;top:7171;width:137;height:159" coordorigin="2748,7171" coordsize="137,159" path="m2857,7219l2854,7219,2852,7228,2850,7235,2844,7241,2837,7242,2857,7242,2857,7219xe" filled="true" fillcolor="#231f20" stroked="false">
                <v:path arrowok="t"/>
                <v:fill type="solid"/>
              </v:shape>
              <v:shape style="position:absolute;left:2748;top:7171;width:137;height:159" coordorigin="2748,7171" coordsize="137,159" path="m2871,7180l2850,7180,2854,7181,2861,7186,2862,7188,2864,7192,2866,7198,2868,7206,2873,7206,2871,7180xe" filled="true" fillcolor="#231f20" stroked="false">
                <v:path arrowok="t"/>
                <v:fill type="solid"/>
              </v:shape>
            </v:group>
            <v:group style="position:absolute;left:2897;top:7163;width:56;height:167" coordorigin="2897,7163" coordsize="56,167">
              <v:shape style="position:absolute;left:2897;top:7163;width:56;height:167" coordorigin="2897,7163" coordsize="56,167" path="m2952,7325l2899,7325,2899,7330,2952,7330,2952,7325xe" filled="true" fillcolor="#231f20" stroked="false">
                <v:path arrowok="t"/>
                <v:fill type="solid"/>
              </v:shape>
              <v:shape style="position:absolute;left:2897;top:7163;width:56;height:167" coordorigin="2897,7163" coordsize="56,167" path="m2934,7178l2910,7178,2912,7181,2914,7183,2914,7186,2915,7188,2915,7316,2912,7321,2911,7322,2909,7324,2908,7325,2942,7325,2940,7324,2939,7322,2936,7321,2935,7319,2935,7316,2934,7312,2934,7178xe" filled="true" fillcolor="#231f20" stroked="false">
                <v:path arrowok="t"/>
                <v:fill type="solid"/>
              </v:shape>
              <v:shape style="position:absolute;left:2897;top:7163;width:56;height:167" coordorigin="2897,7163" coordsize="56,167" path="m2934,7163l2929,7163,2897,7176,2899,7180,2902,7178,2934,7178,2934,7163xe" filled="true" fillcolor="#231f20" stroked="false">
                <v:path arrowok="t"/>
                <v:fill type="solid"/>
              </v:shape>
            </v:group>
            <v:group style="position:absolute;left:2958;top:7219;width:185;height:111" coordorigin="2958,7219" coordsize="185,111">
              <v:shape style="position:absolute;left:2958;top:7219;width:185;height:111" coordorigin="2958,7219" coordsize="185,111" path="m3013,7325l2960,7325,2960,7330,3013,7330,3013,7325xe" filled="true" fillcolor="#231f20" stroked="false">
                <v:path arrowok="t"/>
                <v:fill type="solid"/>
              </v:shape>
              <v:shape style="position:absolute;left:2958;top:7219;width:185;height:111" coordorigin="2958,7219" coordsize="185,111" path="m3078,7325l3024,7325,3024,7330,3078,7330,3078,7325xe" filled="true" fillcolor="#231f20" stroked="false">
                <v:path arrowok="t"/>
                <v:fill type="solid"/>
              </v:shape>
              <v:shape style="position:absolute;left:2958;top:7219;width:185;height:111" coordorigin="2958,7219" coordsize="185,111" path="m3143,7325l3089,7325,3089,7330,3143,7330,3143,7325xe" filled="true" fillcolor="#231f20" stroked="false">
                <v:path arrowok="t"/>
                <v:fill type="solid"/>
              </v:shape>
              <v:shape style="position:absolute;left:2958;top:7219;width:185;height:111" coordorigin="2958,7219" coordsize="185,111" path="m2996,7235l2972,7235,2972,7236,2975,7238,2976,7242,2976,7244,2977,7253,2977,7312,2976,7316,2974,7321,2971,7324,2969,7325,3004,7325,3001,7324,2999,7321,2996,7316,2996,7248,3000,7243,3002,7242,2996,7242,2996,7235xe" filled="true" fillcolor="#231f20" stroked="false">
                <v:path arrowok="t"/>
                <v:fill type="solid"/>
              </v:shape>
              <v:shape style="position:absolute;left:2958;top:7219;width:185;height:111" coordorigin="2958,7219" coordsize="185,111" path="m3057,7232l3030,7232,3035,7235,3038,7241,3041,7244,3042,7250,3042,7315,3041,7316,3041,7320,3038,7322,3036,7324,3035,7325,3070,7325,3065,7322,3064,7321,3062,7319,3061,7318,3061,7248,3067,7242,3060,7242,3059,7235,3057,7232xe" filled="true" fillcolor="#231f20" stroked="false">
                <v:path arrowok="t"/>
                <v:fill type="solid"/>
              </v:shape>
              <v:shape style="position:absolute;left:2958;top:7219;width:185;height:111" coordorigin="2958,7219" coordsize="185,111" path="m3122,7234l3096,7234,3101,7236,3103,7241,3106,7244,3107,7250,3107,7315,3106,7316,3106,7320,3104,7321,3102,7322,3100,7325,3134,7325,3130,7322,3128,7321,3126,7316,3126,7248,3125,7242,3122,7234xe" filled="true" fillcolor="#231f20" stroked="false">
                <v:path arrowok="t"/>
                <v:fill type="solid"/>
              </v:shape>
              <v:shape style="position:absolute;left:2958;top:7219;width:185;height:111" coordorigin="2958,7219" coordsize="185,111" path="m3040,7219l3029,7219,3022,7222,3017,7223,3013,7225,3008,7230,3004,7234,2996,7242,3002,7242,3005,7240,3011,7236,3016,7234,3019,7232,3057,7232,3055,7229,3046,7222,3040,7219xe" filled="true" fillcolor="#231f20" stroked="false">
                <v:path arrowok="t"/>
                <v:fill type="solid"/>
              </v:shape>
              <v:shape style="position:absolute;left:2958;top:7219;width:185;height:111" coordorigin="2958,7219" coordsize="185,111" path="m3103,7219l3092,7219,3086,7220,3080,7224,3076,7226,3068,7232,3060,7242,3067,7242,3072,7238,3077,7236,3080,7234,3122,7234,3121,7231,3118,7226,3113,7224,3108,7220,3103,7219xe" filled="true" fillcolor="#231f20" stroked="false">
                <v:path arrowok="t"/>
                <v:fill type="solid"/>
              </v:shape>
              <v:shape style="position:absolute;left:2958;top:7219;width:185;height:111" coordorigin="2958,7219" coordsize="185,111" path="m2996,7219l2990,7219,2958,7232,2960,7236,2963,7235,2996,7235,2996,7219xe" filled="true" fillcolor="#231f20" stroked="false">
                <v:path arrowok="t"/>
                <v:fill type="solid"/>
              </v:shape>
            </v:group>
            <v:group style="position:absolute;left:3152;top:7219;width:92;height:114" coordorigin="3152,7219" coordsize="92,114">
              <v:shape style="position:absolute;left:3152;top:7219;width:92;height:114" coordorigin="3152,7219" coordsize="92,114" path="m3214,7219l3155,7257,3152,7280,3156,7302,3166,7318,3175,7328,3186,7333,3211,7333,3221,7328,3229,7320,3234,7314,3198,7314,3188,7309,3180,7300,3173,7291,3169,7279,3169,7262,3244,7262,3244,7256,3169,7256,3169,7247,3173,7240,3182,7230,3188,7228,3228,7228,3223,7223,3214,7219xe" filled="true" fillcolor="#231f20" stroked="false">
                <v:path arrowok="t"/>
                <v:fill type="solid"/>
              </v:shape>
              <v:shape style="position:absolute;left:3152;top:7219;width:92;height:114" coordorigin="3152,7219" coordsize="92,114" path="m3239,7288l3215,7314,3234,7314,3236,7310,3241,7301,3244,7290,3239,7288xe" filled="true" fillcolor="#231f20" stroked="false">
                <v:path arrowok="t"/>
                <v:fill type="solid"/>
              </v:shape>
              <v:shape style="position:absolute;left:3152;top:7219;width:92;height:114" coordorigin="3152,7219" coordsize="92,114" path="m3228,7228l3199,7228,3204,7229,3211,7234,3216,7241,3217,7244,3218,7249,3218,7256,3244,7256,3244,7249,3239,7238,3228,7228xe" filled="true" fillcolor="#231f20" stroked="false">
                <v:path arrowok="t"/>
                <v:fill type="solid"/>
              </v:shape>
            </v:group>
            <v:group style="position:absolute;left:3251;top:7219;width:81;height:111" coordorigin="3251,7219" coordsize="81,111">
              <v:shape style="position:absolute;left:3251;top:7219;width:81;height:111" coordorigin="3251,7219" coordsize="81,111" path="m3307,7325l3252,7325,3252,7330,3307,7330,3307,7325xe" filled="true" fillcolor="#231f20" stroked="false">
                <v:path arrowok="t"/>
                <v:fill type="solid"/>
              </v:shape>
              <v:shape style="position:absolute;left:3251;top:7219;width:81;height:111" coordorigin="3251,7219" coordsize="81,111" path="m3289,7235l3264,7235,3266,7236,3268,7237,3268,7240,3269,7242,3269,7244,3270,7252,3270,7312,3269,7315,3269,7316,3268,7320,3265,7322,3262,7325,3299,7325,3294,7322,3292,7320,3289,7315,3289,7253,3293,7246,3295,7243,3289,7243,3289,7235xe" filled="true" fillcolor="#231f20" stroked="false">
                <v:path arrowok="t"/>
                <v:fill type="solid"/>
              </v:shape>
              <v:shape style="position:absolute;left:3251;top:7219;width:81;height:111" coordorigin="3251,7219" coordsize="81,111" path="m3320,7219l3307,7219,3298,7228,3289,7243,3295,7243,3296,7241,3302,7235,3331,7235,3331,7229,3330,7225,3328,7223,3324,7220,3320,7219xe" filled="true" fillcolor="#231f20" stroked="false">
                <v:path arrowok="t"/>
                <v:fill type="solid"/>
              </v:shape>
              <v:shape style="position:absolute;left:3251;top:7219;width:81;height:111" coordorigin="3251,7219" coordsize="81,111" path="m3331,7235l3306,7235,3308,7236,3312,7238,3316,7242,3318,7243,3324,7243,3326,7242,3329,7240,3331,7235xe" filled="true" fillcolor="#231f20" stroked="false">
                <v:path arrowok="t"/>
                <v:fill type="solid"/>
              </v:shape>
              <v:shape style="position:absolute;left:3251;top:7219;width:81;height:111" coordorigin="3251,7219" coordsize="81,111" path="m3289,7219l3284,7219,3251,7232,3252,7236,3256,7235,3289,7235,3289,721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72.020004pt;margin-top:358.140991pt;width:52.885814pt;height:10.29pt;mso-position-horizontal-relative:page;mso-position-vertical-relative:page;z-index:12304" type="#_x0000_t75" stroked="false">
            <v:imagedata r:id="rId392" o:title=""/>
          </v:shape>
        </w:pict>
      </w:r>
      <w:r>
        <w:rPr/>
        <w:pict>
          <v:group style="position:absolute;margin-left:231.179993pt;margin-top:358.140991pt;width:19.350pt;height:10.35pt;mso-position-horizontal-relative:page;mso-position-vertical-relative:page;z-index:12328" coordorigin="4624,7163" coordsize="387,207">
            <v:group style="position:absolute;left:4624;top:7219;width:98;height:113" coordorigin="4624,7219" coordsize="98,113">
              <v:shape style="position:absolute;left:4624;top:7219;width:98;height:113" coordorigin="4624,7219" coordsize="98,113" path="m4696,7226l4670,7226,4675,7229,4682,7236,4684,7243,4684,7254,4680,7260,4659,7268,4644,7276,4624,7298,4624,7313,4626,7319,4631,7324,4636,7330,4642,7332,4654,7332,4658,7331,4666,7327,4673,7322,4677,7319,4656,7319,4652,7316,4645,7309,4644,7304,4644,7294,4645,7290,4650,7283,4655,7279,4661,7276,4664,7273,4672,7271,4684,7266,4703,7266,4703,7246,4702,7238,4700,7235,4698,7230,4696,7226xe" filled="true" fillcolor="#231f20" stroked="false">
                <v:path arrowok="t"/>
                <v:fill type="solid"/>
              </v:shape>
              <v:shape style="position:absolute;left:4624;top:7219;width:98;height:113" coordorigin="4624,7219" coordsize="98,113" path="m4704,7314l4684,7314,4684,7320,4685,7325,4687,7327,4690,7331,4692,7332,4704,7332,4712,7326,4719,7316,4706,7316,4705,7315,4704,7315,4704,7314xe" filled="true" fillcolor="#231f20" stroked="false">
                <v:path arrowok="t"/>
                <v:fill type="solid"/>
              </v:shape>
              <v:shape style="position:absolute;left:4624;top:7219;width:98;height:113" coordorigin="4624,7219" coordsize="98,113" path="m4703,7266l4684,7266,4684,7307,4674,7314,4666,7319,4677,7319,4684,7314,4704,7314,4704,7312,4703,7309,4703,7266xe" filled="true" fillcolor="#231f20" stroked="false">
                <v:path arrowok="t"/>
                <v:fill type="solid"/>
              </v:shape>
              <v:shape style="position:absolute;left:4624;top:7219;width:98;height:113" coordorigin="4624,7219" coordsize="98,113" path="m4721,7308l4714,7315,4711,7316,4719,7316,4721,7314,4721,7308xe" filled="true" fillcolor="#231f20" stroked="false">
                <v:path arrowok="t"/>
                <v:fill type="solid"/>
              </v:shape>
              <v:shape style="position:absolute;left:4624;top:7219;width:98;height:113" coordorigin="4624,7219" coordsize="98,113" path="m4676,7219l4655,7219,4645,7222,4631,7234,4628,7240,4628,7253,4631,7254,4632,7256,4634,7258,4640,7258,4643,7256,4646,7253,4648,7249,4648,7236,4649,7232,4652,7230,4655,7228,4658,7226,4696,7226,4691,7224,4685,7220,4676,7219xe" filled="true" fillcolor="#231f20" stroked="false">
                <v:path arrowok="t"/>
                <v:fill type="solid"/>
              </v:shape>
            </v:group>
            <v:group style="position:absolute;left:4723;top:7219;width:118;height:111" coordorigin="4723,7219" coordsize="118,111">
              <v:shape style="position:absolute;left:4723;top:7219;width:118;height:111" coordorigin="4723,7219" coordsize="118,111" path="m4778,7325l4724,7325,4724,7330,4778,7330,4778,7325xe" filled="true" fillcolor="#231f20" stroked="false">
                <v:path arrowok="t"/>
                <v:fill type="solid"/>
              </v:shape>
              <v:shape style="position:absolute;left:4723;top:7219;width:118;height:111" coordorigin="4723,7219" coordsize="118,111" path="m4841,7325l4788,7325,4788,7330,4841,7330,4841,7325xe" filled="true" fillcolor="#231f20" stroked="false">
                <v:path arrowok="t"/>
                <v:fill type="solid"/>
              </v:shape>
              <v:shape style="position:absolute;left:4723;top:7219;width:118;height:111" coordorigin="4723,7219" coordsize="118,111" path="m4760,7235l4736,7235,4739,7237,4740,7240,4740,7242,4741,7244,4741,7313,4740,7319,4739,7321,4736,7324,4733,7325,4769,7325,4764,7322,4763,7321,4762,7319,4760,7318,4760,7249,4767,7242,4760,7242,4760,7235xe" filled="true" fillcolor="#231f20" stroked="false">
                <v:path arrowok="t"/>
                <v:fill type="solid"/>
              </v:shape>
              <v:shape style="position:absolute;left:4723;top:7219;width:118;height:111" coordorigin="4723,7219" coordsize="118,111" path="m4820,7234l4794,7234,4799,7236,4801,7240,4804,7244,4805,7252,4805,7316,4802,7321,4799,7325,4832,7325,4830,7324,4829,7322,4826,7321,4826,7319,4825,7316,4824,7312,4824,7243,4822,7238,4820,7234xe" filled="true" fillcolor="#231f20" stroked="false">
                <v:path arrowok="t"/>
                <v:fill type="solid"/>
              </v:shape>
              <v:shape style="position:absolute;left:4723;top:7219;width:118;height:111" coordorigin="4723,7219" coordsize="118,111" path="m4802,7219l4794,7219,4778,7225,4760,7242,4767,7242,4770,7238,4780,7234,4820,7234,4819,7231,4816,7226,4812,7224,4807,7220,4802,7219xe" filled="true" fillcolor="#231f20" stroked="false">
                <v:path arrowok="t"/>
                <v:fill type="solid"/>
              </v:shape>
              <v:shape style="position:absolute;left:4723;top:7219;width:118;height:111" coordorigin="4723,7219" coordsize="118,111" path="m4760,7219l4756,7219,4723,7232,4724,7236,4728,7235,4760,7235,4760,7219xe" filled="true" fillcolor="#231f20" stroked="false">
                <v:path arrowok="t"/>
                <v:fill type="solid"/>
              </v:shape>
            </v:group>
            <v:group style="position:absolute;left:4849;top:7163;width:113;height:171" coordorigin="4849,7163" coordsize="113,171">
              <v:shape style="position:absolute;left:4849;top:7163;width:113;height:171" coordorigin="4849,7163" coordsize="113,171" path="m4912,7219l4852,7260,4849,7280,4849,7296,4854,7308,4862,7318,4872,7328,4882,7333,4900,7333,4904,7332,4909,7330,4915,7327,4922,7320,4896,7320,4889,7315,4874,7298,4871,7286,4871,7255,4874,7243,4882,7236,4888,7229,4894,7226,4924,7226,4919,7222,4912,7219xe" filled="true" fillcolor="#231f20" stroked="false">
                <v:path arrowok="t"/>
                <v:fill type="solid"/>
              </v:shape>
              <v:shape style="position:absolute;left:4849;top:7163;width:113;height:171" coordorigin="4849,7163" coordsize="113,171" path="m4961,7315l4957,7316,4955,7318,4925,7318,4925,7333,4931,7333,4962,7320,4961,7315xe" filled="true" fillcolor="#231f20" stroked="false">
                <v:path arrowok="t"/>
                <v:fill type="solid"/>
              </v:shape>
              <v:shape style="position:absolute;left:4849;top:7163;width:113;height:171" coordorigin="4849,7163" coordsize="113,171" path="m4924,7226l4904,7226,4908,7228,4912,7230,4915,7231,4919,7235,4924,7244,4925,7249,4925,7309,4919,7316,4912,7320,4922,7320,4925,7318,4951,7318,4950,7316,4948,7316,4946,7315,4946,7313,4945,7310,4945,7307,4944,7300,4944,7228,4925,7228,4924,7226xe" filled="true" fillcolor="#231f20" stroked="false">
                <v:path arrowok="t"/>
                <v:fill type="solid"/>
              </v:shape>
              <v:shape style="position:absolute;left:4849;top:7163;width:113;height:171" coordorigin="4849,7163" coordsize="113,171" path="m4944,7178l4920,7178,4922,7181,4925,7186,4925,7228,4944,7228,4944,7178xe" filled="true" fillcolor="#231f20" stroked="false">
                <v:path arrowok="t"/>
                <v:fill type="solid"/>
              </v:shape>
              <v:shape style="position:absolute;left:4849;top:7163;width:113;height:171" coordorigin="4849,7163" coordsize="113,171" path="m4944,7163l4939,7163,4907,7176,4909,7180,4912,7178,4944,7178,4944,7163xe" filled="true" fillcolor="#231f20" stroked="false">
                <v:path arrowok="t"/>
                <v:fill type="solid"/>
              </v:shape>
            </v:group>
            <v:group style="position:absolute;left:4975;top:7306;width:35;height:64" coordorigin="4975,7306" coordsize="35,64">
              <v:shape style="position:absolute;left:4975;top:7306;width:35;height:64" coordorigin="4975,7306" coordsize="35,64" path="m5010,7330l4998,7330,4999,7331,4999,7332,5000,7333,5000,7340,4975,7364,4975,7369,5010,7339,5010,7330xe" filled="true" fillcolor="#231f20" stroked="false">
                <v:path arrowok="t"/>
                <v:fill type="solid"/>
              </v:shape>
              <v:shape style="position:absolute;left:4975;top:7306;width:35;height:64" coordorigin="4975,7306" coordsize="35,64" path="m4994,7306l4986,7306,4979,7310,4976,7313,4975,7316,4975,7324,4976,7327,4978,7330,4980,7332,4984,7333,4988,7333,4991,7332,4992,7332,4997,7330,5010,7330,5010,7324,5008,7318,5004,7313,4999,7308,4994,730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56.559998pt;margin-top:358.140991pt;width:34.050pt;height:10.35pt;mso-position-horizontal-relative:page;mso-position-vertical-relative:page;z-index:12352" coordorigin="5131,7163" coordsize="681,207">
            <v:group style="position:absolute;left:5131;top:7163;width:54;height:167" coordorigin="5131,7163" coordsize="54,167">
              <v:shape style="position:absolute;left:5131;top:7163;width:54;height:167" coordorigin="5131,7163" coordsize="54,167" path="m5162,7163l5155,7163,5153,7164,5148,7169,5147,7171,5147,7178,5148,7181,5153,7186,5155,7187,5162,7187,5165,7186,5170,7181,5171,7178,5171,7171,5170,7169,5165,7164,5162,7163xe" filled="true" fillcolor="#231f20" stroked="false">
                <v:path arrowok="t"/>
                <v:fill type="solid"/>
              </v:shape>
              <v:shape style="position:absolute;left:5131;top:7163;width:54;height:167" coordorigin="5131,7163" coordsize="54,167" path="m5185,7325l5132,7325,5132,7330,5185,7330,5185,7325xe" filled="true" fillcolor="#231f20" stroked="false">
                <v:path arrowok="t"/>
                <v:fill type="solid"/>
              </v:shape>
              <v:shape style="position:absolute;left:5131;top:7163;width:54;height:167" coordorigin="5131,7163" coordsize="54,167" path="m5168,7235l5144,7235,5148,7238,5148,7241,5149,7244,5149,7312,5148,7316,5148,7319,5147,7321,5146,7322,5143,7324,5142,7325,5177,7325,5172,7322,5171,7321,5170,7319,5170,7316,5168,7312,5168,7235xe" filled="true" fillcolor="#231f20" stroked="false">
                <v:path arrowok="t"/>
                <v:fill type="solid"/>
              </v:shape>
              <v:shape style="position:absolute;left:5131;top:7163;width:54;height:167" coordorigin="5131,7163" coordsize="54,167" path="m5168,7219l5164,7219,5131,7232,5132,7236,5136,7235,5168,7235,5168,7219xe" filled="true" fillcolor="#231f20" stroked="false">
                <v:path arrowok="t"/>
                <v:fill type="solid"/>
              </v:shape>
            </v:group>
            <v:group style="position:absolute;left:5192;top:7219;width:118;height:111" coordorigin="5192,7219" coordsize="118,111">
              <v:shape style="position:absolute;left:5192;top:7219;width:118;height:111" coordorigin="5192,7219" coordsize="118,111" path="m5246,7325l5194,7325,5194,7330,5246,7330,5246,7325xe" filled="true" fillcolor="#231f20" stroked="false">
                <v:path arrowok="t"/>
                <v:fill type="solid"/>
              </v:shape>
              <v:shape style="position:absolute;left:5192;top:7219;width:118;height:111" coordorigin="5192,7219" coordsize="118,111" path="m5310,7325l5256,7325,5256,7330,5310,7330,5310,7325xe" filled="true" fillcolor="#231f20" stroked="false">
                <v:path arrowok="t"/>
                <v:fill type="solid"/>
              </v:shape>
              <v:shape style="position:absolute;left:5192;top:7219;width:118;height:111" coordorigin="5192,7219" coordsize="118,111" path="m5230,7235l5206,7235,5208,7237,5209,7240,5209,7242,5210,7244,5210,7313,5209,7319,5207,7321,5206,7324,5202,7325,5237,7325,5236,7324,5233,7322,5232,7321,5231,7319,5230,7318,5230,7249,5236,7242,5230,7242,5230,7235xe" filled="true" fillcolor="#231f20" stroked="false">
                <v:path arrowok="t"/>
                <v:fill type="solid"/>
              </v:shape>
              <v:shape style="position:absolute;left:5192;top:7219;width:118;height:111" coordorigin="5192,7219" coordsize="118,111" path="m5289,7234l5263,7234,5268,7236,5270,7240,5273,7244,5274,7252,5274,7316,5272,7321,5269,7324,5267,7325,5300,7325,5299,7324,5297,7322,5296,7321,5294,7319,5294,7316,5293,7312,5293,7250,5292,7243,5291,7238,5289,7234xe" filled="true" fillcolor="#231f20" stroked="false">
                <v:path arrowok="t"/>
                <v:fill type="solid"/>
              </v:shape>
              <v:shape style="position:absolute;left:5192;top:7219;width:118;height:111" coordorigin="5192,7219" coordsize="118,111" path="m5272,7219l5263,7219,5246,7225,5230,7242,5236,7242,5239,7238,5248,7234,5289,7234,5288,7231,5285,7226,5281,7224,5276,7220,5272,7219xe" filled="true" fillcolor="#231f20" stroked="false">
                <v:path arrowok="t"/>
                <v:fill type="solid"/>
              </v:shape>
              <v:shape style="position:absolute;left:5192;top:7219;width:118;height:111" coordorigin="5192,7219" coordsize="118,111" path="m5230,7219l5225,7219,5192,7232,5194,7236,5197,7235,5230,7235,5230,7219xe" filled="true" fillcolor="#231f20" stroked="false">
                <v:path arrowok="t"/>
                <v:fill type="solid"/>
              </v:shape>
            </v:group>
            <v:group style="position:absolute;left:5318;top:7163;width:113;height:171" coordorigin="5318,7163" coordsize="113,171">
              <v:shape style="position:absolute;left:5318;top:7163;width:113;height:171" coordorigin="5318,7163" coordsize="113,171" path="m5380,7219l5321,7260,5318,7280,5318,7296,5323,7308,5332,7318,5340,7328,5351,7333,5369,7333,5374,7332,5383,7327,5389,7322,5392,7320,5365,7320,5357,7315,5351,7307,5344,7298,5340,7286,5340,7255,5344,7243,5351,7236,5357,7229,5363,7226,5393,7226,5388,7222,5380,7219xe" filled="true" fillcolor="#231f20" stroked="false">
                <v:path arrowok="t"/>
                <v:fill type="solid"/>
              </v:shape>
              <v:shape style="position:absolute;left:5318;top:7163;width:113;height:171" coordorigin="5318,7163" coordsize="113,171" path="m5430,7315l5426,7316,5424,7318,5394,7318,5394,7333,5400,7333,5431,7320,5430,7315xe" filled="true" fillcolor="#231f20" stroked="false">
                <v:path arrowok="t"/>
                <v:fill type="solid"/>
              </v:shape>
              <v:shape style="position:absolute;left:5318;top:7163;width:113;height:171" coordorigin="5318,7163" coordsize="113,171" path="m5393,7226l5372,7226,5377,7228,5381,7230,5384,7231,5388,7235,5390,7240,5392,7244,5394,7249,5394,7309,5388,7316,5381,7320,5392,7320,5394,7318,5420,7318,5418,7316,5417,7316,5416,7315,5414,7313,5414,7310,5413,7307,5413,7228,5394,7228,5393,7226xe" filled="true" fillcolor="#231f20" stroked="false">
                <v:path arrowok="t"/>
                <v:fill type="solid"/>
              </v:shape>
              <v:shape style="position:absolute;left:5318;top:7163;width:113;height:171" coordorigin="5318,7163" coordsize="113,171" path="m5413,7178l5389,7178,5392,7181,5393,7183,5393,7186,5394,7188,5394,7228,5413,7228,5413,7178xe" filled="true" fillcolor="#231f20" stroked="false">
                <v:path arrowok="t"/>
                <v:fill type="solid"/>
              </v:shape>
              <v:shape style="position:absolute;left:5318;top:7163;width:113;height:171" coordorigin="5318,7163" coordsize="113,171" path="m5413,7163l5408,7163,5376,7176,5377,7180,5381,7178,5413,7178,5413,7163xe" filled="true" fillcolor="#231f20" stroked="false">
                <v:path arrowok="t"/>
                <v:fill type="solid"/>
              </v:shape>
            </v:group>
            <v:group style="position:absolute;left:5440;top:7219;width:92;height:114" coordorigin="5440,7219" coordsize="92,114">
              <v:shape style="position:absolute;left:5440;top:7219;width:92;height:114" coordorigin="5440,7219" coordsize="92,114" path="m5501,7219l5442,7257,5440,7281,5444,7302,5454,7318,5462,7328,5473,7333,5498,7333,5508,7328,5516,7320,5521,7314,5485,7314,5476,7309,5468,7300,5460,7291,5456,7279,5456,7262,5531,7262,5531,7256,5456,7256,5458,7247,5460,7240,5465,7235,5471,7230,5476,7228,5516,7228,5512,7223,5501,7219xe" filled="true" fillcolor="#231f20" stroked="false">
                <v:path arrowok="t"/>
                <v:fill type="solid"/>
              </v:shape>
              <v:shape style="position:absolute;left:5440;top:7219;width:92;height:114" coordorigin="5440,7219" coordsize="92,114" path="m5527,7288l5502,7314,5521,7314,5524,7310,5528,7301,5531,7290,5527,7288xe" filled="true" fillcolor="#231f20" stroked="false">
                <v:path arrowok="t"/>
                <v:fill type="solid"/>
              </v:shape>
              <v:shape style="position:absolute;left:5440;top:7219;width:92;height:114" coordorigin="5440,7219" coordsize="92,114" path="m5516,7228l5486,7228,5491,7229,5498,7234,5502,7237,5504,7244,5506,7249,5506,7256,5531,7256,5531,7249,5526,7238,5519,7231,5516,7228xe" filled="true" fillcolor="#231f20" stroked="false">
                <v:path arrowok="t"/>
                <v:fill type="solid"/>
              </v:shape>
            </v:group>
            <v:group style="position:absolute;left:5546;top:7219;width:92;height:114" coordorigin="5546,7219" coordsize="92,114">
              <v:shape style="position:absolute;left:5546;top:7219;width:92;height:114" coordorigin="5546,7219" coordsize="92,114" path="m5608,7219l5549,7257,5546,7280,5550,7302,5560,7318,5569,7328,5580,7333,5605,7333,5615,7328,5623,7320,5628,7314,5592,7314,5582,7309,5574,7300,5567,7291,5563,7279,5563,7262,5638,7262,5638,7256,5563,7256,5563,7247,5567,7240,5576,7230,5582,7228,5622,7228,5617,7223,5608,7219xe" filled="true" fillcolor="#231f20" stroked="false">
                <v:path arrowok="t"/>
                <v:fill type="solid"/>
              </v:shape>
              <v:shape style="position:absolute;left:5546;top:7219;width:92;height:114" coordorigin="5546,7219" coordsize="92,114" path="m5633,7288l5609,7314,5628,7314,5630,7310,5635,7301,5638,7290,5633,7288xe" filled="true" fillcolor="#231f20" stroked="false">
                <v:path arrowok="t"/>
                <v:fill type="solid"/>
              </v:shape>
              <v:shape style="position:absolute;left:5546;top:7219;width:92;height:114" coordorigin="5546,7219" coordsize="92,114" path="m5622,7228l5593,7228,5598,7229,5605,7234,5610,7241,5611,7244,5612,7249,5612,7256,5638,7256,5638,7249,5633,7238,5622,7228xe" filled="true" fillcolor="#231f20" stroked="false">
                <v:path arrowok="t"/>
                <v:fill type="solid"/>
              </v:shape>
            </v:group>
            <v:group style="position:absolute;left:5652;top:7163;width:113;height:171" coordorigin="5652,7163" coordsize="113,171">
              <v:shape style="position:absolute;left:5652;top:7163;width:113;height:171" coordorigin="5652,7163" coordsize="113,171" path="m5713,7219l5655,7260,5652,7280,5652,7296,5657,7308,5665,7318,5674,7328,5684,7333,5701,7333,5707,7332,5717,7327,5722,7322,5725,7320,5698,7320,5690,7315,5683,7307,5677,7298,5674,7286,5674,7255,5677,7243,5684,7236,5689,7229,5695,7226,5726,7226,5722,7222,5713,7219xe" filled="true" fillcolor="#231f20" stroked="false">
                <v:path arrowok="t"/>
                <v:fill type="solid"/>
              </v:shape>
              <v:shape style="position:absolute;left:5652;top:7163;width:113;height:171" coordorigin="5652,7163" coordsize="113,171" path="m5764,7315l5756,7318,5728,7318,5728,7333,5732,7333,5765,7320,5764,7315xe" filled="true" fillcolor="#231f20" stroked="false">
                <v:path arrowok="t"/>
                <v:fill type="solid"/>
              </v:shape>
              <v:shape style="position:absolute;left:5652;top:7163;width:113;height:171" coordorigin="5652,7163" coordsize="113,171" path="m5726,7226l5706,7226,5710,7228,5713,7230,5718,7231,5720,7235,5725,7244,5728,7254,5728,7309,5720,7316,5713,7320,5725,7320,5728,7318,5753,7318,5752,7316,5750,7316,5749,7315,5747,7310,5747,7228,5728,7228,5726,7226xe" filled="true" fillcolor="#231f20" stroked="false">
                <v:path arrowok="t"/>
                <v:fill type="solid"/>
              </v:shape>
              <v:shape style="position:absolute;left:5652;top:7163;width:113;height:171" coordorigin="5652,7163" coordsize="113,171" path="m5747,7178l5723,7178,5725,7181,5725,7183,5726,7186,5726,7188,5728,7196,5728,7228,5747,7228,5747,7178xe" filled="true" fillcolor="#231f20" stroked="false">
                <v:path arrowok="t"/>
                <v:fill type="solid"/>
              </v:shape>
              <v:shape style="position:absolute;left:5652;top:7163;width:113;height:171" coordorigin="5652,7163" coordsize="113,171" path="m5747,7163l5741,7163,5710,7176,5711,7180,5714,7178,5747,7178,5747,7163xe" filled="true" fillcolor="#231f20" stroked="false">
                <v:path arrowok="t"/>
                <v:fill type="solid"/>
              </v:shape>
            </v:group>
            <v:group style="position:absolute;left:5777;top:7306;width:35;height:64" coordorigin="5777,7306" coordsize="35,64">
              <v:shape style="position:absolute;left:5777;top:7306;width:35;height:64" coordorigin="5777,7306" coordsize="35,64" path="m5812,7330l5801,7330,5801,7331,5802,7332,5802,7340,5777,7364,5777,7369,5812,7339,5812,7330xe" filled="true" fillcolor="#231f20" stroked="false">
                <v:path arrowok="t"/>
                <v:fill type="solid"/>
              </v:shape>
              <v:shape style="position:absolute;left:5777;top:7306;width:35;height:64" coordorigin="5777,7306" coordsize="35,64" path="m5797,7306l5788,7306,5784,7308,5782,7310,5778,7313,5777,7316,5777,7324,5778,7327,5783,7332,5785,7333,5791,7333,5792,7332,5794,7332,5797,7331,5798,7330,5812,7330,5812,7324,5809,7318,5802,7308,5797,730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96.520996pt;margin-top:358.140991pt;width:29.2pt;height:8.550pt;mso-position-horizontal-relative:page;mso-position-vertical-relative:page;z-index:12376" coordorigin="5930,7163" coordsize="584,171">
            <v:group style="position:absolute;left:5930;top:7171;width:137;height:159" coordorigin="5930,7171" coordsize="137,159">
              <v:shape style="position:absolute;left:5930;top:7171;width:137;height:159" coordorigin="5930,7171" coordsize="137,159" path="m6053,7171l5930,7171,5930,7175,5942,7175,5947,7176,5951,7180,5952,7182,5953,7188,5953,7314,5952,7316,5951,7320,5950,7321,5947,7322,5944,7325,5930,7325,5930,7330,6053,7330,6056,7321,5984,7321,5982,7320,5980,7320,5977,7318,5977,7316,5976,7314,5976,7250,6040,7250,6040,7242,5976,7242,5976,7180,6053,7180,6053,7171xe" filled="true" fillcolor="#231f20" stroked="false">
                <v:path arrowok="t"/>
                <v:fill type="solid"/>
              </v:shape>
              <v:shape style="position:absolute;left:5930;top:7171;width:137;height:159" coordorigin="5930,7171" coordsize="137,159" path="m6067,7290l6062,7290,6056,7300,6052,7307,6025,7321,6056,7321,6067,7290xe" filled="true" fillcolor="#231f20" stroked="false">
                <v:path arrowok="t"/>
                <v:fill type="solid"/>
              </v:shape>
              <v:shape style="position:absolute;left:5930;top:7171;width:137;height:159" coordorigin="5930,7171" coordsize="137,159" path="m6040,7250l6017,7250,6023,7252,6025,7253,6029,7255,6031,7256,6032,7260,6034,7261,6035,7267,6036,7274,6040,7274,6040,7250xe" filled="true" fillcolor="#231f20" stroked="false">
                <v:path arrowok="t"/>
                <v:fill type="solid"/>
              </v:shape>
              <v:shape style="position:absolute;left:5930;top:7171;width:137;height:159" coordorigin="5930,7171" coordsize="137,159" path="m6040,7219l6036,7219,6035,7228,6032,7235,6026,7241,6019,7242,6040,7242,6040,7219xe" filled="true" fillcolor="#231f20" stroked="false">
                <v:path arrowok="t"/>
                <v:fill type="solid"/>
              </v:shape>
              <v:shape style="position:absolute;left:5930;top:7171;width:137;height:159" coordorigin="5930,7171" coordsize="137,159" path="m6053,7180l6032,7180,6036,7181,6043,7186,6044,7188,6047,7192,6048,7198,6050,7206,6055,7206,6053,7180xe" filled="true" fillcolor="#231f20" stroked="false">
                <v:path arrowok="t"/>
                <v:fill type="solid"/>
              </v:shape>
            </v:group>
            <v:group style="position:absolute;left:6079;top:7163;width:56;height:167" coordorigin="6079,7163" coordsize="56,167">
              <v:shape style="position:absolute;left:6079;top:7163;width:56;height:167" coordorigin="6079,7163" coordsize="56,167" path="m6134,7325l6082,7325,6082,7330,6134,7330,6134,7325xe" filled="true" fillcolor="#231f20" stroked="false">
                <v:path arrowok="t"/>
                <v:fill type="solid"/>
              </v:shape>
              <v:shape style="position:absolute;left:6079;top:7163;width:56;height:167" coordorigin="6079,7163" coordsize="56,167" path="m6116,7178l6092,7178,6095,7181,6096,7183,6096,7186,6097,7188,6097,7316,6095,7321,6094,7322,6091,7324,6090,7325,6125,7325,6122,7324,6121,7322,6119,7321,6118,7319,6118,7316,6116,7312,6116,7178xe" filled="true" fillcolor="#231f20" stroked="false">
                <v:path arrowok="t"/>
                <v:fill type="solid"/>
              </v:shape>
              <v:shape style="position:absolute;left:6079;top:7163;width:56;height:167" coordorigin="6079,7163" coordsize="56,167" path="m6116,7163l6112,7163,6079,7176,6082,7180,6084,7178,6116,7178,6116,7163xe" filled="true" fillcolor="#231f20" stroked="false">
                <v:path arrowok="t"/>
                <v:fill type="solid"/>
              </v:shape>
            </v:group>
            <v:group style="position:absolute;left:6140;top:7219;width:185;height:111" coordorigin="6140,7219" coordsize="185,111">
              <v:shape style="position:absolute;left:6140;top:7219;width:185;height:111" coordorigin="6140,7219" coordsize="185,111" path="m6196,7325l6143,7325,6143,7330,6196,7330,6196,7325xe" filled="true" fillcolor="#231f20" stroked="false">
                <v:path arrowok="t"/>
                <v:fill type="solid"/>
              </v:shape>
              <v:shape style="position:absolute;left:6140;top:7219;width:185;height:111" coordorigin="6140,7219" coordsize="185,111" path="m6260,7325l6206,7325,6206,7330,6260,7330,6260,7325xe" filled="true" fillcolor="#231f20" stroked="false">
                <v:path arrowok="t"/>
                <v:fill type="solid"/>
              </v:shape>
              <v:shape style="position:absolute;left:6140;top:7219;width:185;height:111" coordorigin="6140,7219" coordsize="185,111" path="m6325,7325l6271,7325,6271,7330,6325,7330,6325,7325xe" filled="true" fillcolor="#231f20" stroked="false">
                <v:path arrowok="t"/>
                <v:fill type="solid"/>
              </v:shape>
              <v:shape style="position:absolute;left:6140;top:7219;width:185;height:111" coordorigin="6140,7219" coordsize="185,111" path="m6179,7235l6155,7235,6155,7236,6157,7238,6158,7242,6158,7244,6160,7253,6160,7312,6158,7316,6156,7321,6154,7324,6151,7325,6186,7325,6184,7324,6181,7321,6179,7316,6179,7248,6182,7243,6184,7242,6179,7242,6179,7235xe" filled="true" fillcolor="#231f20" stroked="false">
                <v:path arrowok="t"/>
                <v:fill type="solid"/>
              </v:shape>
              <v:shape style="position:absolute;left:6140;top:7219;width:185;height:111" coordorigin="6140,7219" coordsize="185,111" path="m6240,7232l6212,7232,6217,7235,6221,7241,6223,7244,6224,7250,6224,7315,6223,7316,6223,7320,6221,7322,6218,7324,6217,7325,6252,7325,6247,7322,6246,7321,6245,7319,6244,7318,6244,7248,6250,7242,6242,7242,6241,7235,6240,7232xe" filled="true" fillcolor="#231f20" stroked="false">
                <v:path arrowok="t"/>
                <v:fill type="solid"/>
              </v:shape>
              <v:shape style="position:absolute;left:6140;top:7219;width:185;height:111" coordorigin="6140,7219" coordsize="185,111" path="m6304,7234l6278,7234,6283,7236,6286,7241,6288,7244,6289,7250,6289,7315,6288,7316,6288,7320,6287,7321,6284,7322,6282,7325,6317,7325,6312,7322,6311,7321,6308,7316,6308,7248,6307,7242,6304,7234xe" filled="true" fillcolor="#231f20" stroked="false">
                <v:path arrowok="t"/>
                <v:fill type="solid"/>
              </v:shape>
              <v:shape style="position:absolute;left:6140;top:7219;width:185;height:111" coordorigin="6140,7219" coordsize="185,111" path="m6222,7219l6211,7219,6204,7222,6199,7223,6196,7225,6191,7230,6186,7234,6179,7242,6184,7242,6187,7240,6193,7236,6198,7234,6202,7232,6240,7232,6238,7229,6228,7222,6222,7219xe" filled="true" fillcolor="#231f20" stroked="false">
                <v:path arrowok="t"/>
                <v:fill type="solid"/>
              </v:shape>
              <v:shape style="position:absolute;left:6140;top:7219;width:185;height:111" coordorigin="6140,7219" coordsize="185,111" path="m6286,7219l6275,7219,6269,7220,6263,7224,6258,7226,6251,7232,6242,7242,6250,7242,6254,7238,6259,7236,6263,7234,6304,7234,6304,7231,6300,7226,6295,7224,6290,7220,6286,7219xe" filled="true" fillcolor="#231f20" stroked="false">
                <v:path arrowok="t"/>
                <v:fill type="solid"/>
              </v:shape>
              <v:shape style="position:absolute;left:6140;top:7219;width:185;height:111" coordorigin="6140,7219" coordsize="185,111" path="m6179,7219l6173,7219,6140,7232,6143,7236,6145,7235,6179,7235,6179,7219xe" filled="true" fillcolor="#231f20" stroked="false">
                <v:path arrowok="t"/>
                <v:fill type="solid"/>
              </v:shape>
            </v:group>
            <v:group style="position:absolute;left:6335;top:7219;width:92;height:114" coordorigin="6335,7219" coordsize="92,114">
              <v:shape style="position:absolute;left:6335;top:7219;width:92;height:114" coordorigin="6335,7219" coordsize="92,114" path="m6396,7219l6337,7257,6335,7280,6339,7302,6348,7318,6358,7328,6368,7333,6394,7333,6403,7328,6412,7320,6416,7314,6380,7314,6371,7309,6362,7300,6355,7291,6352,7279,6352,7262,6426,7262,6426,7256,6352,7256,6352,7247,6355,7240,6365,7230,6371,7228,6410,7228,6406,7223,6396,7219xe" filled="true" fillcolor="#231f20" stroked="false">
                <v:path arrowok="t"/>
                <v:fill type="solid"/>
              </v:shape>
              <v:shape style="position:absolute;left:6335;top:7219;width:92;height:114" coordorigin="6335,7219" coordsize="92,114" path="m6421,7288l6397,7314,6416,7314,6419,7310,6424,7301,6426,7290,6421,7288xe" filled="true" fillcolor="#231f20" stroked="false">
                <v:path arrowok="t"/>
                <v:fill type="solid"/>
              </v:shape>
              <v:shape style="position:absolute;left:6335;top:7219;width:92;height:114" coordorigin="6335,7219" coordsize="92,114" path="m6410,7228l6382,7228,6386,7229,6394,7234,6398,7241,6400,7244,6401,7249,6401,7256,6426,7256,6426,7249,6421,7238,6410,7228xe" filled="true" fillcolor="#231f20" stroked="false">
                <v:path arrowok="t"/>
                <v:fill type="solid"/>
              </v:shape>
            </v:group>
            <v:group style="position:absolute;left:6433;top:7219;width:81;height:111" coordorigin="6433,7219" coordsize="81,111">
              <v:shape style="position:absolute;left:6433;top:7219;width:81;height:111" coordorigin="6433,7219" coordsize="81,111" path="m6490,7325l6434,7325,6434,7330,6490,7330,6490,7325xe" filled="true" fillcolor="#231f20" stroked="false">
                <v:path arrowok="t"/>
                <v:fill type="solid"/>
              </v:shape>
              <v:shape style="position:absolute;left:6433;top:7219;width:81;height:111" coordorigin="6433,7219" coordsize="81,111" path="m6472,7235l6446,7235,6449,7236,6450,7237,6450,7240,6451,7242,6451,7244,6452,7252,6452,7312,6451,7315,6451,7316,6450,7320,6448,7322,6444,7325,6481,7325,6476,7322,6474,7320,6472,7315,6472,7253,6475,7246,6477,7243,6472,7243,6472,7235xe" filled="true" fillcolor="#231f20" stroked="false">
                <v:path arrowok="t"/>
                <v:fill type="solid"/>
              </v:shape>
              <v:shape style="position:absolute;left:6433;top:7219;width:81;height:111" coordorigin="6433,7219" coordsize="81,111" path="m6503,7219l6490,7219,6480,7228,6472,7243,6477,7243,6479,7241,6485,7235,6514,7235,6514,7229,6512,7225,6510,7223,6506,7220,6503,7219xe" filled="true" fillcolor="#231f20" stroked="false">
                <v:path arrowok="t"/>
                <v:fill type="solid"/>
              </v:shape>
              <v:shape style="position:absolute;left:6433;top:7219;width:81;height:111" coordorigin="6433,7219" coordsize="81,111" path="m6514,7235l6488,7235,6491,7236,6494,7238,6498,7242,6500,7243,6506,7243,6509,7242,6511,7240,6514,7235xe" filled="true" fillcolor="#231f20" stroked="false">
                <v:path arrowok="t"/>
                <v:fill type="solid"/>
              </v:shape>
              <v:shape style="position:absolute;left:6433;top:7219;width:81;height:111" coordorigin="6433,7219" coordsize="81,111" path="m6472,7219l6467,7219,6433,7232,6434,7236,6438,7235,6472,7235,6472,721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31.140991pt;margin-top:358.140991pt;width:50.238803pt;height:8.4525pt;mso-position-horizontal-relative:page;mso-position-vertical-relative:page;z-index:12400" type="#_x0000_t75" stroked="false">
            <v:imagedata r:id="rId393" o:title=""/>
          </v:shape>
        </w:pict>
      </w:r>
      <w:r>
        <w:rPr/>
        <w:pict>
          <v:group style="position:absolute;margin-left:386.94101pt;margin-top:360.960999pt;width:22.8pt;height:5.7pt;mso-position-horizontal-relative:page;mso-position-vertical-relative:page;z-index:12424" coordorigin="7739,7219" coordsize="456,114">
            <v:group style="position:absolute;left:7739;top:7223;width:171;height:111" coordorigin="7739,7223" coordsize="171,111">
              <v:shape style="position:absolute;left:7739;top:7223;width:171;height:111" coordorigin="7739,7223" coordsize="171,111" path="m7784,7223l7739,7223,7739,7226,7744,7228,7747,7229,7752,7234,7754,7237,7756,7243,7790,7333,7795,7333,7808,7304,7799,7304,7776,7243,7774,7236,7774,7231,7777,7228,7780,7226,7784,7226,7784,7223xe" filled="true" fillcolor="#231f20" stroked="false">
                <v:path arrowok="t"/>
                <v:fill type="solid"/>
              </v:shape>
              <v:shape style="position:absolute;left:7739;top:7223;width:171;height:111" coordorigin="7739,7223" coordsize="171,111" path="m7847,7265l7826,7265,7853,7333,7858,7333,7870,7302,7861,7302,7847,7265xe" filled="true" fillcolor="#231f20" stroked="false">
                <v:path arrowok="t"/>
                <v:fill type="solid"/>
              </v:shape>
              <v:shape style="position:absolute;left:7739;top:7223;width:171;height:111" coordorigin="7739,7223" coordsize="171,111" path="m7844,7226l7804,7226,7807,7228,7808,7229,7812,7230,7814,7234,7816,7238,7822,7254,7799,7304,7808,7304,7826,7265,7847,7265,7837,7241,7836,7238,7836,7232,7841,7228,7844,7226xe" filled="true" fillcolor="#231f20" stroked="false">
                <v:path arrowok="t"/>
                <v:fill type="solid"/>
              </v:shape>
              <v:shape style="position:absolute;left:7739;top:7223;width:171;height:111" coordorigin="7739,7223" coordsize="171,111" path="m7909,7223l7874,7223,7874,7226,7879,7226,7883,7228,7886,7231,7886,7235,7885,7238,7884,7243,7861,7302,7870,7302,7894,7241,7897,7232,7902,7228,7909,7226,7909,7223xe" filled="true" fillcolor="#231f20" stroked="false">
                <v:path arrowok="t"/>
                <v:fill type="solid"/>
              </v:shape>
              <v:shape style="position:absolute;left:7739;top:7223;width:171;height:111" coordorigin="7739,7223" coordsize="171,111" path="m7850,7223l7799,7223,7799,7226,7850,7226,7850,7223xe" filled="true" fillcolor="#231f20" stroked="false">
                <v:path arrowok="t"/>
                <v:fill type="solid"/>
              </v:shape>
            </v:group>
            <v:group style="position:absolute;left:7920;top:7219;width:92;height:114" coordorigin="7920,7219" coordsize="92,114">
              <v:shape style="position:absolute;left:7920;top:7219;width:92;height:114" coordorigin="7920,7219" coordsize="92,114" path="m7981,7219l7923,7257,7920,7280,7924,7302,7933,7318,7943,7328,7954,7333,7979,7333,7988,7328,7997,7320,8001,7314,7966,7314,7956,7309,7948,7300,7940,7291,7937,7279,7937,7262,8011,7262,8011,7256,7937,7256,7937,7247,7940,7240,7950,7230,7956,7228,7996,7228,7991,7223,7981,7219xe" filled="true" fillcolor="#231f20" stroked="false">
                <v:path arrowok="t"/>
                <v:fill type="solid"/>
              </v:shape>
              <v:shape style="position:absolute;left:7920;top:7219;width:92;height:114" coordorigin="7920,7219" coordsize="92,114" path="m8006,7288l7982,7314,8001,7314,8004,7310,8009,7301,8011,7290,8006,7288xe" filled="true" fillcolor="#231f20" stroked="false">
                <v:path arrowok="t"/>
                <v:fill type="solid"/>
              </v:shape>
              <v:shape style="position:absolute;left:7920;top:7219;width:92;height:114" coordorigin="7920,7219" coordsize="92,114" path="m7996,7228l7967,7228,7972,7229,7979,7234,7984,7241,7985,7244,7986,7249,7986,7256,8011,7256,8011,7249,8006,7238,7996,7228xe" filled="true" fillcolor="#231f20" stroked="false">
                <v:path arrowok="t"/>
                <v:fill type="solid"/>
              </v:shape>
            </v:group>
            <v:group style="position:absolute;left:8018;top:7219;width:81;height:111" coordorigin="8018,7219" coordsize="81,111">
              <v:shape style="position:absolute;left:8018;top:7219;width:81;height:111" coordorigin="8018,7219" coordsize="81,111" path="m8075,7325l8020,7325,8020,7330,8075,7330,8075,7325xe" filled="true" fillcolor="#231f20" stroked="false">
                <v:path arrowok="t"/>
                <v:fill type="solid"/>
              </v:shape>
              <v:shape style="position:absolute;left:8018;top:7219;width:81;height:111" coordorigin="8018,7219" coordsize="81,111" path="m8057,7235l8032,7235,8034,7236,8035,7237,8035,7240,8036,7242,8036,7244,8038,7252,8038,7312,8036,7315,8036,7316,8035,7320,8033,7322,8029,7325,8066,7325,8062,7322,8059,7320,8057,7315,8057,7253,8060,7246,8062,7243,8057,7243,8057,7235xe" filled="true" fillcolor="#231f20" stroked="false">
                <v:path arrowok="t"/>
                <v:fill type="solid"/>
              </v:shape>
              <v:shape style="position:absolute;left:8018;top:7219;width:81;height:111" coordorigin="8018,7219" coordsize="81,111" path="m8088,7219l8075,7219,8065,7228,8057,7243,8062,7243,8064,7241,8070,7235,8099,7235,8099,7229,8098,7225,8095,7223,8092,7220,8088,7219xe" filled="true" fillcolor="#231f20" stroked="false">
                <v:path arrowok="t"/>
                <v:fill type="solid"/>
              </v:shape>
              <v:shape style="position:absolute;left:8018;top:7219;width:81;height:111" coordorigin="8018,7219" coordsize="81,111" path="m8099,7235l8074,7235,8076,7236,8080,7238,8083,7242,8086,7243,8092,7243,8094,7242,8096,7240,8099,7235xe" filled="true" fillcolor="#231f20" stroked="false">
                <v:path arrowok="t"/>
                <v:fill type="solid"/>
              </v:shape>
              <v:shape style="position:absolute;left:8018;top:7219;width:81;height:111" coordorigin="8018,7219" coordsize="81,111" path="m8057,7219l8052,7219,8018,7232,8020,7236,8023,7235,8057,7235,8057,7219xe" filled="true" fillcolor="#231f20" stroked="false">
                <v:path arrowok="t"/>
                <v:fill type="solid"/>
              </v:shape>
            </v:group>
            <v:group style="position:absolute;left:8104;top:7219;width:92;height:114" coordorigin="8104,7219" coordsize="92,114">
              <v:shape style="position:absolute;left:8104;top:7219;width:92;height:114" coordorigin="8104,7219" coordsize="92,114" path="m8166,7219l8106,7257,8104,7281,8108,7302,8118,7318,8128,7328,8138,7333,8162,7333,8173,7328,8180,7320,8186,7314,8149,7314,8140,7309,8132,7300,8124,7291,8120,7279,8120,7262,8195,7262,8195,7256,8120,7256,8122,7247,8125,7240,8135,7230,8141,7228,8180,7228,8176,7223,8166,7219xe" filled="true" fillcolor="#231f20" stroked="false">
                <v:path arrowok="t"/>
                <v:fill type="solid"/>
              </v:shape>
              <v:shape style="position:absolute;left:8104;top:7219;width:92;height:114" coordorigin="8104,7219" coordsize="92,114" path="m8191,7288l8188,7297,8184,7304,8178,7308,8173,7312,8167,7314,8186,7314,8189,7310,8194,7301,8195,7290,8191,7288xe" filled="true" fillcolor="#231f20" stroked="false">
                <v:path arrowok="t"/>
                <v:fill type="solid"/>
              </v:shape>
              <v:shape style="position:absolute;left:8104;top:7219;width:92;height:114" coordorigin="8104,7219" coordsize="92,114" path="m8180,7228l8152,7228,8155,7229,8159,7231,8164,7234,8168,7241,8170,7244,8170,7249,8171,7256,8195,7256,8195,7249,8191,7238,8183,7231,8180,722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15.626984pt;margin-top:358.140991pt;width:49.409573pt;height:10.875pt;mso-position-horizontal-relative:page;mso-position-vertical-relative:page;z-index:12448" type="#_x0000_t75" stroked="false">
            <v:imagedata r:id="rId394" o:title=""/>
          </v:shape>
        </w:pict>
      </w:r>
      <w:r>
        <w:rPr/>
        <w:pict>
          <v:group style="position:absolute;margin-left:470.401001pt;margin-top:359.341003pt;width:8.85pt;height:7.35pt;mso-position-horizontal-relative:page;mso-position-vertical-relative:page;z-index:12472" coordorigin="9408,7187" coordsize="177,147">
            <v:group style="position:absolute;left:9408;top:7187;width:65;height:144" coordorigin="9408,7187" coordsize="65,144">
              <v:shape style="position:absolute;left:9408;top:7187;width:65;height:144" coordorigin="9408,7187" coordsize="65,144" path="m9444,7230l9425,7230,9425,7310,9436,7328,9438,7331,9451,7331,9456,7330,9461,7326,9469,7318,9452,7318,9449,7316,9448,7314,9445,7312,9444,7307,9444,7230xe" filled="true" fillcolor="#231f20" stroked="false">
                <v:path arrowok="t"/>
                <v:fill type="solid"/>
              </v:shape>
              <v:shape style="position:absolute;left:9408;top:7187;width:65;height:144" coordorigin="9408,7187" coordsize="65,144" path="m9473,7308l9468,7308,9467,7312,9464,7314,9457,7318,9469,7318,9470,7316,9473,7308xe" filled="true" fillcolor="#231f20" stroked="false">
                <v:path arrowok="t"/>
                <v:fill type="solid"/>
              </v:shape>
              <v:shape style="position:absolute;left:9408;top:7187;width:65;height:144" coordorigin="9408,7187" coordsize="65,144" path="m9444,7187l9440,7187,9438,7195,9434,7200,9433,7204,9426,7213,9421,7218,9416,7222,9413,7225,9408,7226,9408,7230,9469,7230,9469,7223,9444,7223,9444,7187xe" filled="true" fillcolor="#231f20" stroked="false">
                <v:path arrowok="t"/>
                <v:fill type="solid"/>
              </v:shape>
            </v:group>
            <v:group style="position:absolute;left:9480;top:7219;width:105;height:114" coordorigin="9480,7219" coordsize="105,114">
              <v:shape style="position:absolute;left:9480;top:7219;width:105;height:114" coordorigin="9480,7219" coordsize="105,114" path="m9533,7219l9523,7219,9515,7222,9508,7226,9499,7231,9493,7238,9487,7248,9482,7258,9480,7267,9480,7280,9484,7298,9495,7317,9511,7329,9532,7333,9541,7333,9550,7331,9558,7325,9526,7325,9517,7319,9511,7307,9505,7288,9503,7267,9503,7258,9524,7226,9558,7226,9553,7223,9533,7219xe" filled="true" fillcolor="#231f20" stroked="false">
                <v:path arrowok="t"/>
                <v:fill type="solid"/>
              </v:shape>
              <v:shape style="position:absolute;left:9480;top:7219;width:105;height:114" coordorigin="9480,7219" coordsize="105,114" path="m9558,7226l9538,7226,9545,7230,9553,7243,9560,7261,9563,7283,9563,7298,9559,7309,9550,7321,9544,7325,9558,7325,9566,7320,9572,7313,9582,7294,9584,7284,9584,7272,9580,7253,9570,7235,9558,722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4.860992pt;margin-top:358.140991pt;width:18.55pt;height:10.95pt;mso-position-horizontal-relative:page;mso-position-vertical-relative:page;z-index:12496" coordorigin="9697,7163" coordsize="371,219">
            <v:group style="position:absolute;left:9697;top:7219;width:81;height:111" coordorigin="9697,7219" coordsize="81,111">
              <v:shape style="position:absolute;left:9697;top:7219;width:81;height:111" coordorigin="9697,7219" coordsize="81,111" path="m9754,7325l9698,7325,9698,7330,9754,7330,9754,7325xe" filled="true" fillcolor="#231f20" stroked="false">
                <v:path arrowok="t"/>
                <v:fill type="solid"/>
              </v:shape>
              <v:shape style="position:absolute;left:9697;top:7219;width:81;height:111" coordorigin="9697,7219" coordsize="81,111" path="m9734,7235l9710,7235,9713,7237,9715,7242,9715,7316,9714,7320,9713,7321,9710,7322,9708,7325,9745,7325,9740,7322,9738,7320,9736,7315,9734,7310,9734,7253,9739,7246,9741,7243,9734,7243,9734,7235xe" filled="true" fillcolor="#231f20" stroked="false">
                <v:path arrowok="t"/>
                <v:fill type="solid"/>
              </v:shape>
              <v:shape style="position:absolute;left:9697;top:7219;width:81;height:111" coordorigin="9697,7219" coordsize="81,111" path="m9767,7219l9754,7219,9744,7228,9734,7243,9741,7243,9743,7241,9749,7235,9778,7235,9778,7229,9776,7225,9773,7223,9770,7220,9767,7219xe" filled="true" fillcolor="#231f20" stroked="false">
                <v:path arrowok="t"/>
                <v:fill type="solid"/>
              </v:shape>
              <v:shape style="position:absolute;left:9697;top:7219;width:81;height:111" coordorigin="9697,7219" coordsize="81,111" path="m9778,7235l9752,7235,9755,7236,9758,7238,9761,7242,9764,7243,9770,7243,9773,7242,9774,7240,9776,7237,9778,7235xe" filled="true" fillcolor="#231f20" stroked="false">
                <v:path arrowok="t"/>
                <v:fill type="solid"/>
              </v:shape>
              <v:shape style="position:absolute;left:9697;top:7219;width:81;height:111" coordorigin="9697,7219" coordsize="81,111" path="m9734,7219l9730,7219,9697,7232,9698,7236,9702,7235,9734,7235,9734,7219xe" filled="true" fillcolor="#231f20" stroked="false">
                <v:path arrowok="t"/>
                <v:fill type="solid"/>
              </v:shape>
            </v:group>
            <v:group style="position:absolute;left:9785;top:7219;width:92;height:114" coordorigin="9785,7219" coordsize="92,114">
              <v:shape style="position:absolute;left:9785;top:7219;width:92;height:114" coordorigin="9785,7219" coordsize="92,114" path="m9846,7219l9787,7257,9785,7281,9789,7302,9799,7318,9808,7328,9818,7333,9844,7333,9853,7328,9862,7320,9866,7314,9830,7314,9821,7309,9814,7300,9805,7291,9802,7279,9802,7262,9876,7262,9876,7256,9802,7256,9803,7247,9805,7240,9810,7235,9816,7230,9821,7228,9861,7228,9857,7223,9846,7219xe" filled="true" fillcolor="#231f20" stroked="false">
                <v:path arrowok="t"/>
                <v:fill type="solid"/>
              </v:shape>
              <v:shape style="position:absolute;left:9785;top:7219;width:92;height:114" coordorigin="9785,7219" coordsize="92,114" path="m9872,7288l9847,7314,9866,7314,9869,7310,9874,7301,9876,7290,9872,7288xe" filled="true" fillcolor="#231f20" stroked="false">
                <v:path arrowok="t"/>
                <v:fill type="solid"/>
              </v:shape>
              <v:shape style="position:absolute;left:9785;top:7219;width:92;height:114" coordorigin="9785,7219" coordsize="92,114" path="m9861,7228l9832,7228,9836,7229,9844,7234,9847,7237,9850,7244,9851,7249,9851,7256,9876,7256,9876,7249,9871,7238,9864,7231,9861,7228xe" filled="true" fillcolor="#231f20" stroked="false">
                <v:path arrowok="t"/>
                <v:fill type="solid"/>
              </v:shape>
            </v:group>
            <v:group style="position:absolute;left:9889;top:7163;width:56;height:167" coordorigin="9889,7163" coordsize="56,167">
              <v:shape style="position:absolute;left:9889;top:7163;width:56;height:167" coordorigin="9889,7163" coordsize="56,167" path="m9944,7325l9892,7325,9892,7330,9944,7330,9944,7325xe" filled="true" fillcolor="#231f20" stroked="false">
                <v:path arrowok="t"/>
                <v:fill type="solid"/>
              </v:shape>
              <v:shape style="position:absolute;left:9889;top:7163;width:56;height:167" coordorigin="9889,7163" coordsize="56,167" path="m9926,7178l9902,7178,9905,7181,9907,7186,9907,7316,9905,7321,9904,7322,9901,7324,9900,7325,9935,7325,9932,7324,9931,7322,9929,7321,9929,7319,9928,7316,9926,7312,9926,7178xe" filled="true" fillcolor="#231f20" stroked="false">
                <v:path arrowok="t"/>
                <v:fill type="solid"/>
              </v:shape>
              <v:shape style="position:absolute;left:9889;top:7163;width:56;height:167" coordorigin="9889,7163" coordsize="56,167" path="m9926,7163l9922,7163,9889,7176,9892,7180,9895,7178,9926,7178,9926,7163xe" filled="true" fillcolor="#231f20" stroked="false">
                <v:path arrowok="t"/>
                <v:fill type="solid"/>
              </v:shape>
            </v:group>
            <v:group style="position:absolute;left:9950;top:7223;width:118;height:159" coordorigin="9950,7223" coordsize="118,159">
              <v:shape style="position:absolute;left:9950;top:7223;width:118;height:159" coordorigin="9950,7223" coordsize="118,159" path="m9971,7357l9965,7357,9961,7358,9958,7362,9956,7366,9956,7372,9958,7375,9960,7378,9964,7380,9967,7381,9978,7381,9985,7379,9991,7374,9998,7368,10003,7362,9984,7362,9979,7360,9974,7358,9971,7357xe" filled="true" fillcolor="#231f20" stroked="false">
                <v:path arrowok="t"/>
                <v:fill type="solid"/>
              </v:shape>
              <v:shape style="position:absolute;left:9950;top:7223;width:118;height:159" coordorigin="9950,7223" coordsize="118,159" path="m10001,7223l9950,7223,9950,7226,9955,7228,9958,7229,9960,7231,9962,7232,9964,7235,9967,7238,9968,7242,9970,7244,10008,7325,10001,7344,9998,7351,9995,7356,9990,7361,9986,7362,10003,7362,10004,7361,10008,7350,10028,7301,10018,7301,9991,7247,9989,7242,9988,7237,9988,7232,9989,7230,9990,7229,9995,7226,10001,7226,10001,7223xe" filled="true" fillcolor="#231f20" stroked="false">
                <v:path arrowok="t"/>
                <v:fill type="solid"/>
              </v:shape>
              <v:shape style="position:absolute;left:9950;top:7223;width:118;height:159" coordorigin="9950,7223" coordsize="118,159" path="m10064,7226l10038,7226,10040,7228,10042,7228,10043,7229,10043,7230,10044,7231,10044,7236,10043,7238,10042,7242,10018,7301,10028,7301,10052,7243,10054,7238,10055,7235,10058,7231,10060,7229,10061,7229,10063,7228,10064,7226xe" filled="true" fillcolor="#231f20" stroked="false">
                <v:path arrowok="t"/>
                <v:fill type="solid"/>
              </v:shape>
              <v:shape style="position:absolute;left:9950;top:7223;width:118;height:159" coordorigin="9950,7223" coordsize="118,159" path="m10068,7223l10033,7223,10033,7226,10068,7226,10068,722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8.621002pt;margin-top:360.960999pt;width:11.55pt;height:5.7pt;mso-position-horizontal-relative:page;mso-position-vertical-relative:page;z-index:12520" coordorigin="10172,7219" coordsize="231,114">
            <v:group style="position:absolute;left:10172;top:7219;width:104;height:114" coordorigin="10172,7219" coordsize="104,114">
              <v:shape style="position:absolute;left:10172;top:7219;width:104;height:114" coordorigin="10172,7219" coordsize="104,114" path="m10224,7219l10216,7219,10207,7222,10190,7231,10184,7238,10175,7258,10172,7267,10172,7279,10176,7298,10186,7316,10202,7329,10223,7333,10232,7333,10242,7331,10249,7325,10218,7325,10210,7319,10203,7306,10196,7288,10194,7267,10194,7258,10195,7249,10200,7237,10204,7232,10208,7230,10212,7228,10217,7226,10249,7226,10244,7223,10224,7219xe" filled="true" fillcolor="#231f20" stroked="false">
                <v:path arrowok="t"/>
                <v:fill type="solid"/>
              </v:shape>
              <v:shape style="position:absolute;left:10172;top:7219;width:104;height:114" coordorigin="10172,7219" coordsize="104,114" path="m10249,7226l10229,7226,10236,7230,10245,7243,10252,7260,10254,7283,10254,7298,10252,7309,10242,7321,10235,7325,10249,7325,10258,7320,10264,7313,10273,7294,10276,7284,10276,7272,10272,7253,10261,7234,10249,7226xe" filled="true" fillcolor="#231f20" stroked="false">
                <v:path arrowok="t"/>
                <v:fill type="solid"/>
              </v:shape>
            </v:group>
            <v:group style="position:absolute;left:10285;top:7219;width:118;height:111" coordorigin="10285,7219" coordsize="118,111">
              <v:shape style="position:absolute;left:10285;top:7219;width:118;height:111" coordorigin="10285,7219" coordsize="118,111" path="m10340,7325l10288,7325,10288,7330,10340,7330,10340,7325xe" filled="true" fillcolor="#231f20" stroked="false">
                <v:path arrowok="t"/>
                <v:fill type="solid"/>
              </v:shape>
              <v:shape style="position:absolute;left:10285;top:7219;width:118;height:111" coordorigin="10285,7219" coordsize="118,111" path="m10403,7325l10350,7325,10350,7330,10403,7330,10403,7325xe" filled="true" fillcolor="#231f20" stroked="false">
                <v:path arrowok="t"/>
                <v:fill type="solid"/>
              </v:shape>
              <v:shape style="position:absolute;left:10285;top:7219;width:118;height:111" coordorigin="10285,7219" coordsize="118,111" path="m10322,7235l10298,7235,10301,7237,10302,7240,10302,7242,10303,7244,10303,7313,10302,7319,10301,7321,10298,7324,10295,7325,10331,7325,10328,7324,10327,7322,10325,7321,10324,7319,10324,7318,10322,7313,10322,7249,10329,7242,10322,7242,10322,7235xe" filled="true" fillcolor="#231f20" stroked="false">
                <v:path arrowok="t"/>
                <v:fill type="solid"/>
              </v:shape>
              <v:shape style="position:absolute;left:10285;top:7219;width:118;height:111" coordorigin="10285,7219" coordsize="118,111" path="m10382,7234l10356,7234,10361,7236,10363,7240,10366,7244,10367,7252,10367,7316,10364,7321,10361,7325,10394,7325,10392,7324,10390,7321,10387,7316,10386,7312,10386,7243,10384,7238,10382,7234xe" filled="true" fillcolor="#231f20" stroked="false">
                <v:path arrowok="t"/>
                <v:fill type="solid"/>
              </v:shape>
              <v:shape style="position:absolute;left:10285;top:7219;width:118;height:111" coordorigin="10285,7219" coordsize="118,111" path="m10364,7219l10356,7219,10340,7225,10322,7242,10329,7242,10332,7238,10342,7234,10382,7234,10381,7231,10378,7226,10374,7224,10369,7220,10364,7219xe" filled="true" fillcolor="#231f20" stroked="false">
                <v:path arrowok="t"/>
                <v:fill type="solid"/>
              </v:shape>
              <v:shape style="position:absolute;left:10285;top:7219;width:118;height:111" coordorigin="10285,7219" coordsize="118,111" path="m10322,7219l10318,7219,10285,7232,10288,7236,10290,7235,10322,7235,10322,721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5.481018pt;margin-top:358.140991pt;width:14.25pt;height:8.550pt;mso-position-horizontal-relative:page;mso-position-vertical-relative:page;z-index:12544" coordorigin="10510,7163" coordsize="285,171">
            <v:group style="position:absolute;left:10510;top:7187;width:65;height:144" coordorigin="10510,7187" coordsize="65,144">
              <v:shape style="position:absolute;left:10510;top:7187;width:65;height:144" coordorigin="10510,7187" coordsize="65,144" path="m10546,7230l10526,7230,10526,7310,10537,7328,10540,7331,10553,7331,10558,7330,10562,7326,10571,7318,10554,7318,10550,7316,10549,7314,10547,7312,10546,7307,10546,7230xe" filled="true" fillcolor="#231f20" stroked="false">
                <v:path arrowok="t"/>
                <v:fill type="solid"/>
              </v:shape>
              <v:shape style="position:absolute;left:10510;top:7187;width:65;height:144" coordorigin="10510,7187" coordsize="65,144" path="m10574,7308l10570,7308,10568,7312,10566,7314,10559,7318,10571,7318,10572,7316,10574,7308xe" filled="true" fillcolor="#231f20" stroked="false">
                <v:path arrowok="t"/>
                <v:fill type="solid"/>
              </v:shape>
              <v:shape style="position:absolute;left:10510;top:7187;width:65;height:144" coordorigin="10510,7187" coordsize="65,144" path="m10546,7187l10542,7187,10540,7195,10536,7200,10535,7204,10528,7213,10523,7218,10518,7222,10514,7225,10510,7226,10510,7230,10571,7230,10571,7223,10546,7223,10546,7187xe" filled="true" fillcolor="#231f20" stroked="false">
                <v:path arrowok="t"/>
                <v:fill type="solid"/>
              </v:shape>
            </v:group>
            <v:group style="position:absolute;left:10576;top:7163;width:117;height:167" coordorigin="10576,7163" coordsize="117,167">
              <v:shape style="position:absolute;left:10576;top:7163;width:117;height:167" coordorigin="10576,7163" coordsize="117,167" path="m10631,7325l10577,7325,10577,7330,10631,7330,10631,7325xe" filled="true" fillcolor="#231f20" stroked="false">
                <v:path arrowok="t"/>
                <v:fill type="solid"/>
              </v:shape>
              <v:shape style="position:absolute;left:10576;top:7163;width:117;height:167" coordorigin="10576,7163" coordsize="117,167" path="m10692,7325l10639,7325,10639,7330,10692,7330,10692,7325xe" filled="true" fillcolor="#231f20" stroked="false">
                <v:path arrowok="t"/>
                <v:fill type="solid"/>
              </v:shape>
              <v:shape style="position:absolute;left:10576;top:7163;width:117;height:167" coordorigin="10576,7163" coordsize="117,167" path="m10613,7178l10589,7178,10591,7181,10592,7183,10592,7186,10594,7188,10594,7316,10591,7321,10589,7324,10585,7325,10621,7325,10616,7322,10615,7321,10614,7319,10613,7318,10613,7249,10619,7242,10613,7242,10613,7178xe" filled="true" fillcolor="#231f20" stroked="false">
                <v:path arrowok="t"/>
                <v:fill type="solid"/>
              </v:shape>
              <v:shape style="position:absolute;left:10576;top:7163;width:117;height:167" coordorigin="10576,7163" coordsize="117,167" path="m10672,7234l10646,7234,10650,7236,10652,7238,10654,7241,10656,7248,10657,7254,10657,7316,10655,7321,10651,7325,10684,7325,10682,7324,10680,7322,10679,7321,10678,7319,10678,7316,10676,7312,10676,7254,10675,7244,10674,7240,10672,7234xe" filled="true" fillcolor="#231f20" stroked="false">
                <v:path arrowok="t"/>
                <v:fill type="solid"/>
              </v:shape>
              <v:shape style="position:absolute;left:10576;top:7163;width:117;height:167" coordorigin="10576,7163" coordsize="117,167" path="m10655,7219l10644,7219,10639,7220,10633,7223,10628,7226,10621,7232,10613,7242,10619,7242,10624,7238,10628,7236,10636,7234,10672,7234,10672,7232,10669,7228,10660,7220,10655,7219xe" filled="true" fillcolor="#231f20" stroked="false">
                <v:path arrowok="t"/>
                <v:fill type="solid"/>
              </v:shape>
              <v:shape style="position:absolute;left:10576;top:7163;width:117;height:167" coordorigin="10576,7163" coordsize="117,167" path="m10613,7163l10608,7163,10576,7176,10577,7180,10580,7178,10613,7178,10613,7163xe" filled="true" fillcolor="#231f20" stroked="false">
                <v:path arrowok="t"/>
                <v:fill type="solid"/>
              </v:shape>
            </v:group>
            <v:group style="position:absolute;left:10703;top:7219;width:92;height:114" coordorigin="10703,7219" coordsize="92,114">
              <v:shape style="position:absolute;left:10703;top:7219;width:92;height:114" coordorigin="10703,7219" coordsize="92,114" path="m10764,7219l10705,7257,10703,7281,10707,7302,10717,7318,10726,7328,10736,7333,10762,7333,10771,7328,10780,7320,10784,7314,10748,7314,10739,7309,10732,7300,10723,7291,10720,7279,10720,7262,10794,7262,10794,7256,10720,7256,10721,7247,10723,7240,10728,7235,10734,7230,10739,7228,10779,7228,10775,7223,10764,7219xe" filled="true" fillcolor="#231f20" stroked="false">
                <v:path arrowok="t"/>
                <v:fill type="solid"/>
              </v:shape>
              <v:shape style="position:absolute;left:10703;top:7219;width:92;height:114" coordorigin="10703,7219" coordsize="92,114" path="m10790,7288l10765,7314,10784,7314,10787,7310,10792,7301,10794,7290,10790,7288xe" filled="true" fillcolor="#231f20" stroked="false">
                <v:path arrowok="t"/>
                <v:fill type="solid"/>
              </v:shape>
              <v:shape style="position:absolute;left:10703;top:7219;width:92;height:114" coordorigin="10703,7219" coordsize="92,114" path="m10779,7228l10750,7228,10754,7229,10762,7234,10765,7237,10768,7244,10769,7249,10769,7256,10794,7256,10794,7249,10789,7238,10782,7231,10779,722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120003pt;margin-top:386.460999pt;width:155.476648pt;height:10.875pt;mso-position-horizontal-relative:page;mso-position-vertical-relative:page;z-index:12568" type="#_x0000_t75" stroked="false">
            <v:imagedata r:id="rId395" o:title=""/>
          </v:shape>
        </w:pict>
      </w:r>
      <w:r>
        <w:rPr/>
        <w:pict>
          <v:shape style="position:absolute;margin-left:235.559998pt;margin-top:386.460999pt;width:303.893067pt;height:10.875pt;mso-position-horizontal-relative:page;mso-position-vertical-relative:page;z-index:12592" type="#_x0000_t75" stroked="false">
            <v:imagedata r:id="rId396" o:title=""/>
          </v:shape>
        </w:pict>
      </w:r>
      <w:r>
        <w:rPr/>
        <w:pict>
          <v:shape style="position:absolute;margin-left:71.099998pt;margin-top:414.781006pt;width:157.209478pt;height:10.875pt;mso-position-horizontal-relative:page;mso-position-vertical-relative:page;z-index:12616" type="#_x0000_t75" stroked="false">
            <v:imagedata r:id="rId397" o:title=""/>
          </v:shape>
        </w:pict>
      </w:r>
      <w:r>
        <w:rPr/>
        <w:pict>
          <v:group style="position:absolute;margin-left:108.480003pt;margin-top:443.341003pt;width:13.7pt;height:8.3pt;mso-position-horizontal-relative:page;mso-position-vertical-relative:page;z-index:12640" coordorigin="2170,8867" coordsize="274,166">
            <v:group style="position:absolute;left:2170;top:8867;width:90;height:165" coordorigin="2170,8867" coordsize="90,165">
              <v:shape style="position:absolute;left:2170;top:8867;width:90;height:165" coordorigin="2170,8867" coordsize="90,165" path="m2183,9011l2174,9011,2171,9014,2170,9017,2170,9022,2172,9025,2179,9030,2186,9031,2212,9030,2232,9024,2235,9022,2210,9022,2207,9020,2204,9020,2202,9019,2198,9018,2194,9016,2190,9013,2186,9012,2185,9012,2183,9011xe" filled="true" fillcolor="#231f20" stroked="false">
                <v:path arrowok="t"/>
                <v:fill type="solid"/>
              </v:shape>
              <v:shape style="position:absolute;left:2170;top:8867;width:90;height:165" coordorigin="2170,8867" coordsize="90,165" path="m2248,8882l2214,8882,2220,8885,2225,8890,2231,8894,2233,8902,2233,8916,2231,8921,2228,8927,2226,8932,2221,8936,2209,8944,2203,8946,2196,8946,2196,8950,2207,8950,2213,8951,2218,8953,2224,8957,2228,8959,2232,8963,2234,8964,2237,8968,2239,8972,2242,8978,2243,8984,2243,8999,2240,9006,2228,9018,2221,9022,2235,9022,2246,9012,2256,9002,2260,8990,2260,8966,2257,8958,2248,8944,2240,8939,2233,8933,2247,8915,2252,8899,2252,8892,2250,8885,2248,8882xe" filled="true" fillcolor="#231f20" stroked="false">
                <v:path arrowok="t"/>
                <v:fill type="solid"/>
              </v:shape>
              <v:shape style="position:absolute;left:2170;top:8867;width:90;height:165" coordorigin="2170,8867" coordsize="90,165" path="m2228,8867l2204,8867,2196,8869,2189,8875,2183,8881,2177,8890,2172,8900,2176,8902,2184,8890,2195,8882,2248,8882,2244,8879,2238,8870,2228,8867xe" filled="true" fillcolor="#231f20" stroked="false">
                <v:path arrowok="t"/>
                <v:fill type="solid"/>
              </v:shape>
            </v:group>
            <v:group style="position:absolute;left:2290;top:8867;width:90;height:165" coordorigin="2290,8867" coordsize="90,165">
              <v:shape style="position:absolute;left:2290;top:8867;width:90;height:165" coordorigin="2290,8867" coordsize="90,165" path="m2303,9011l2294,9011,2291,9014,2290,9017,2290,9022,2292,9025,2299,9030,2306,9031,2332,9030,2352,9024,2355,9022,2330,9022,2327,9020,2324,9020,2322,9019,2318,9018,2314,9016,2310,9013,2306,9012,2305,9012,2303,9011xe" filled="true" fillcolor="#231f20" stroked="false">
                <v:path arrowok="t"/>
                <v:fill type="solid"/>
              </v:shape>
              <v:shape style="position:absolute;left:2290;top:8867;width:90;height:165" coordorigin="2290,8867" coordsize="90,165" path="m2368,8882l2334,8882,2340,8885,2345,8890,2351,8894,2353,8902,2353,8916,2351,8921,2348,8927,2346,8932,2341,8936,2329,8944,2323,8946,2316,8946,2316,8950,2327,8950,2333,8951,2338,8953,2344,8957,2348,8959,2352,8963,2354,8964,2357,8968,2359,8972,2362,8978,2363,8984,2363,8999,2360,9006,2348,9018,2341,9022,2355,9022,2366,9012,2376,9002,2380,8990,2380,8966,2377,8958,2368,8944,2360,8939,2353,8933,2367,8915,2372,8899,2372,8892,2370,8885,2368,8882xe" filled="true" fillcolor="#231f20" stroked="false">
                <v:path arrowok="t"/>
                <v:fill type="solid"/>
              </v:shape>
              <v:shape style="position:absolute;left:2290;top:8867;width:90;height:165" coordorigin="2290,8867" coordsize="90,165" path="m2348,8867l2324,8867,2316,8869,2309,8875,2303,8881,2297,8890,2292,8900,2296,8902,2304,8890,2315,8882,2368,8882,2364,8879,2358,8870,2348,8867xe" filled="true" fillcolor="#231f20" stroked="false">
                <v:path arrowok="t"/>
                <v:fill type="solid"/>
              </v:shape>
            </v:group>
            <v:group style="position:absolute;left:2417;top:9006;width:27;height:27" coordorigin="2417,9006" coordsize="27,27">
              <v:shape style="position:absolute;left:2417;top:9006;width:27;height:27" coordorigin="2417,9006" coordsize="27,27" path="m2434,9006l2426,9006,2423,9007,2418,9012,2417,9016,2417,9023,2418,9025,2420,9029,2423,9031,2426,9032,2434,9032,2437,9031,2440,9029,2442,9025,2443,9023,2443,9016,2442,9012,2437,9007,2434,900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19995pt;margin-top:443.101013pt;width:393.7716pt;height:10.875pt;mso-position-horizontal-relative:page;mso-position-vertical-relative:page;z-index:12664" type="#_x0000_t75" stroked="false">
            <v:imagedata r:id="rId398" o:title=""/>
          </v:shape>
        </w:pict>
      </w:r>
      <w:r>
        <w:rPr/>
        <w:pict>
          <v:shape style="position:absolute;margin-left:72.419998pt;margin-top:471.42099pt;width:327.027782pt;height:10.875pt;mso-position-horizontal-relative:page;mso-position-vertical-relative:page;z-index:12688" type="#_x0000_t75" stroked="false">
            <v:imagedata r:id="rId399" o:title=""/>
          </v:shape>
        </w:pict>
      </w:r>
      <w:r>
        <w:rPr/>
        <w:pict>
          <v:shape style="position:absolute;margin-left:268.721039pt;margin-top:500.161011pt;width:75.244603pt;height:10.3275pt;mso-position-horizontal-relative:page;mso-position-vertical-relative:page;z-index:12712" type="#_x0000_t75" stroked="false">
            <v:imagedata r:id="rId400" o:title=""/>
          </v:shape>
        </w:pict>
      </w:r>
      <w:r>
        <w:rPr/>
        <w:pict>
          <v:group style="position:absolute;margin-left:108.480003pt;margin-top:528.781006pt;width:13.7pt;height:8.3pt;mso-position-horizontal-relative:page;mso-position-vertical-relative:page;z-index:12736" coordorigin="2170,10576" coordsize="274,166">
            <v:group style="position:absolute;left:2170;top:10576;width:90;height:165" coordorigin="2170,10576" coordsize="90,165">
              <v:shape style="position:absolute;left:2170;top:10576;width:90;height:165" coordorigin="2170,10576" coordsize="90,165" path="m2183,10720l2174,10720,2171,10723,2170,10726,2170,10730,2172,10734,2179,10739,2186,10740,2212,10739,2232,10733,2235,10730,2210,10730,2207,10729,2204,10729,2202,10728,2198,10727,2194,10724,2190,10722,2186,10721,2185,10721,2183,10720xe" filled="true" fillcolor="#231f20" stroked="false">
                <v:path arrowok="t"/>
                <v:fill type="solid"/>
              </v:shape>
              <v:shape style="position:absolute;left:2170;top:10576;width:90;height:165" coordorigin="2170,10576" coordsize="90,165" path="m2248,10591l2214,10591,2220,10594,2225,10598,2231,10603,2233,10610,2233,10625,2231,10630,2228,10636,2226,10640,2221,10645,2209,10652,2203,10655,2196,10655,2196,10658,2207,10658,2213,10660,2218,10662,2224,10666,2228,10668,2232,10672,2234,10673,2237,10676,2239,10681,2242,10687,2243,10693,2243,10708,2240,10715,2228,10727,2221,10730,2235,10730,2246,10721,2256,10711,2260,10699,2260,10675,2257,10667,2248,10652,2240,10648,2233,10642,2247,10624,2252,10608,2252,10601,2250,10594,2248,10591xe" filled="true" fillcolor="#231f20" stroked="false">
                <v:path arrowok="t"/>
                <v:fill type="solid"/>
              </v:shape>
              <v:shape style="position:absolute;left:2170;top:10576;width:90;height:165" coordorigin="2170,10576" coordsize="90,165" path="m2228,10576l2204,10576,2196,10578,2189,10584,2183,10590,2177,10598,2172,10609,2176,10610,2184,10598,2195,10591,2248,10591,2244,10588,2238,10579,2228,10576xe" filled="true" fillcolor="#231f20" stroked="false">
                <v:path arrowok="t"/>
                <v:fill type="solid"/>
              </v:shape>
            </v:group>
            <v:group style="position:absolute;left:2284;top:10576;width:108;height:162" coordorigin="2284,10576" coordsize="108,162">
              <v:shape style="position:absolute;left:2284;top:10576;width:108;height:162" coordorigin="2284,10576" coordsize="108,162" path="m2370,10696l2351,10696,2351,10738,2370,10738,2370,10696xe" filled="true" fillcolor="#231f20" stroked="false">
                <v:path arrowok="t"/>
                <v:fill type="solid"/>
              </v:shape>
              <v:shape style="position:absolute;left:2284;top:10576;width:108;height:162" coordorigin="2284,10576" coordsize="108,162" path="m2370,10576l2358,10576,2284,10681,2284,10696,2392,10696,2392,10679,2296,10679,2351,10600,2370,10600,2370,10576xe" filled="true" fillcolor="#231f20" stroked="false">
                <v:path arrowok="t"/>
                <v:fill type="solid"/>
              </v:shape>
              <v:shape style="position:absolute;left:2284;top:10576;width:108;height:162" coordorigin="2284,10576" coordsize="108,162" path="m2370,10600l2351,10600,2351,10679,2370,10679,2370,10600xe" filled="true" fillcolor="#231f20" stroked="false">
                <v:path arrowok="t"/>
                <v:fill type="solid"/>
              </v:shape>
            </v:group>
            <v:group style="position:absolute;left:2417;top:10715;width:27;height:27" coordorigin="2417,10715" coordsize="27,27">
              <v:shape style="position:absolute;left:2417;top:10715;width:27;height:27" coordorigin="2417,10715" coordsize="27,27" path="m2434,10715l2426,10715,2423,10716,2418,10721,2417,10724,2417,10732,2418,10734,2420,10738,2423,10740,2426,10741,2434,10741,2437,10740,2440,10738,2442,10734,2443,10732,2443,10724,2442,10721,2437,10716,2434,1071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528.541016pt;width:392.327946pt;height:8.4525pt;mso-position-horizontal-relative:page;mso-position-vertical-relative:page;z-index:12760" type="#_x0000_t75" stroked="false">
            <v:imagedata r:id="rId401" o:title=""/>
          </v:shape>
        </w:pict>
      </w:r>
      <w:r>
        <w:rPr/>
        <w:pict>
          <v:shape style="position:absolute;margin-left:72.059998pt;margin-top:556.861023pt;width:121.955357pt;height:10.875pt;mso-position-horizontal-relative:page;mso-position-vertical-relative:page;z-index:12784" type="#_x0000_t75" stroked="false">
            <v:imagedata r:id="rId402" o:title=""/>
          </v:shape>
        </w:pict>
      </w:r>
      <w:r>
        <w:rPr/>
        <w:pict>
          <v:shape style="position:absolute;margin-left:202.020004pt;margin-top:556.861023pt;width:336.34921pt;height:10.875pt;mso-position-horizontal-relative:page;mso-position-vertical-relative:page;z-index:12808" type="#_x0000_t75" stroked="false">
            <v:imagedata r:id="rId403" o:title=""/>
          </v:shape>
        </w:pict>
      </w:r>
      <w:r>
        <w:rPr/>
        <w:pict>
          <v:shape style="position:absolute;margin-left:72.059998pt;margin-top:585.18103pt;width:286.65101pt;height:11.025pt;mso-position-horizontal-relative:page;mso-position-vertical-relative:page;z-index:12832" type="#_x0000_t75" stroked="false">
            <v:imagedata r:id="rId404" o:title=""/>
          </v:shape>
        </w:pict>
      </w:r>
      <w:r>
        <w:rPr/>
        <w:pict>
          <v:shape style="position:absolute;margin-left:271.001038pt;margin-top:613.921021pt;width:69.462241pt;height:10.6575pt;mso-position-horizontal-relative:page;mso-position-vertical-relative:page;z-index:12856" type="#_x0000_t75" stroked="false">
            <v:imagedata r:id="rId405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80392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tabs>
          <w:tab w:pos="2803" w:val="left" w:leader="none"/>
          <w:tab w:pos="3592" w:val="left" w:leader="none"/>
          <w:tab w:pos="5139" w:val="left" w:leader="none"/>
          <w:tab w:pos="6126" w:val="left" w:leader="none"/>
          <w:tab w:pos="8754" w:val="left" w:leader="none"/>
        </w:tabs>
        <w:spacing w:line="110" w:lineRule="atLeast"/>
        <w:ind w:left="128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20"/>
        </w:rPr>
        <w:drawing>
          <wp:inline distT="0" distB="0" distL="0" distR="0">
            <wp:extent cx="1622390" cy="138112"/>
            <wp:effectExtent l="0" t="0" r="0" b="0"/>
            <wp:docPr id="237" name="image3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88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3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1"/>
        </w:rPr>
        <w:pict>
          <v:group style="width:9.2pt;height:5.7pt;mso-position-horizontal-relative:char;mso-position-vertical-relative:line" coordorigin="0,0" coordsize="184,114">
            <v:group style="position:absolute;left:0;top:0;width:98;height:113" coordorigin="0,0" coordsize="98,113">
              <v:shape style="position:absolute;left:0;top:0;width:98;height:113" coordorigin="0,0" coordsize="98,113" path="m72,7l47,7,52,10,59,17,60,24,60,35,56,41,35,49,20,56,0,79,0,94,2,100,7,104,12,110,18,113,30,113,35,112,42,108,49,103,54,100,32,100,29,97,22,90,20,85,20,74,22,71,26,64,31,60,37,56,41,54,48,52,60,47,79,47,79,26,78,19,77,16,74,11,72,7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80,95l60,95,60,101,61,106,64,108,66,112,68,113,80,113,89,107,96,97,83,97,82,96,80,96,80,95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79,47l60,47,60,88,50,95,42,100,54,100,60,95,80,95,80,92,79,90,79,47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97,89l90,96,88,97,96,97,97,95,97,89xe" filled="true" fillcolor="#231f20" stroked="false">
                <v:path arrowok="t"/>
                <v:fill type="solid"/>
              </v:shape>
              <v:shape style="position:absolute;left:0;top:0;width:98;height:113" coordorigin="0,0" coordsize="98,113" path="m53,0l31,0,22,2,7,14,5,20,5,34,7,35,8,37,11,38,17,38,19,37,23,34,24,30,24,17,25,13,29,11,31,8,35,7,72,7,67,5,61,1,53,0xe" filled="true" fillcolor="#231f20" stroked="false">
                <v:path arrowok="t"/>
                <v:fill type="solid"/>
              </v:shape>
            </v:group>
            <v:group style="position:absolute;left:110;top:0;width:74;height:114" coordorigin="110,0" coordsize="74,114">
              <v:shape style="position:absolute;left:110;top:0;width:74;height:114" coordorigin="110,0" coordsize="74,114" path="m166,109l122,109,125,110,133,113,140,114,156,114,164,110,166,109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14,73l110,73,110,112,114,112,116,109,166,109,169,107,140,107,133,104,121,92,116,85,114,73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46,0l133,0,125,2,113,14,110,22,110,37,149,68,156,73,160,77,164,80,166,85,166,95,164,98,157,106,152,107,169,107,172,104,180,98,184,91,184,68,175,59,160,50,143,42,134,38,130,35,127,32,125,29,124,25,124,17,126,14,128,11,132,8,137,7,175,7,175,5,164,5,162,4,158,2,146,0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75,7l149,7,155,8,160,13,164,17,168,25,172,36,175,36,175,7xe" filled="true" fillcolor="#231f20" stroked="false">
                <v:path arrowok="t"/>
                <v:fill type="solid"/>
              </v:shape>
              <v:shape style="position:absolute;left:110;top:0;width:74;height:114" coordorigin="110,0" coordsize="74,114" path="m175,0l172,0,169,2,169,4,168,4,167,5,175,5,175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1"/>
        </w:rPr>
      </w:r>
      <w:r>
        <w:rPr>
          <w:rFonts w:ascii="Times New Roman"/>
          <w:spacing w:val="69"/>
          <w:position w:val="5"/>
          <w:sz w:val="11"/>
        </w:rPr>
        <w:t> </w:t>
      </w:r>
      <w:r>
        <w:rPr>
          <w:rFonts w:ascii="Times New Roman"/>
          <w:spacing w:val="69"/>
          <w:position w:val="5"/>
          <w:sz w:val="17"/>
        </w:rPr>
        <w:pict>
          <v:group style="width:20.350pt;height:8.550pt;mso-position-horizontal-relative:char;mso-position-vertical-relative:line" coordorigin="0,0" coordsize="407,171">
            <v:group style="position:absolute;left:0;top:60;width:171;height:111" coordorigin="0,60" coordsize="171,111">
              <v:shape style="position:absolute;left:0;top:60;width:171;height:111" coordorigin="0,60" coordsize="171,111" path="m46,60l0,60,0,64,5,65,8,66,13,71,16,74,17,80,52,170,56,170,70,142,60,142,37,80,35,73,35,68,38,65,41,64,46,64,46,60xe" filled="true" fillcolor="#231f20" stroked="false">
                <v:path arrowok="t"/>
                <v:fill type="solid"/>
              </v:shape>
              <v:shape style="position:absolute;left:0;top:60;width:171;height:111" coordorigin="0,60" coordsize="171,111" path="m108,102l88,102,114,170,119,170,131,139,122,139,108,102xe" filled="true" fillcolor="#231f20" stroked="false">
                <v:path arrowok="t"/>
                <v:fill type="solid"/>
              </v:shape>
              <v:shape style="position:absolute;left:0;top:60;width:171;height:111" coordorigin="0,60" coordsize="171,111" path="m106,64l65,64,68,65,70,66,73,67,76,71,77,76,83,91,60,142,70,142,88,102,108,102,98,78,97,76,97,70,102,65,106,64xe" filled="true" fillcolor="#231f20" stroked="false">
                <v:path arrowok="t"/>
                <v:fill type="solid"/>
              </v:shape>
              <v:shape style="position:absolute;left:0;top:60;width:171;height:111" coordorigin="0,60" coordsize="171,111" path="m170,60l136,60,136,64,140,64,144,65,148,68,148,72,146,76,145,80,122,139,131,139,155,78,158,70,163,65,170,64,170,60xe" filled="true" fillcolor="#231f20" stroked="false">
                <v:path arrowok="t"/>
                <v:fill type="solid"/>
              </v:shape>
              <v:shape style="position:absolute;left:0;top:60;width:171;height:111" coordorigin="0,60" coordsize="171,111" path="m112,60l60,60,60,64,112,64,112,60xe" filled="true" fillcolor="#231f20" stroked="false">
                <v:path arrowok="t"/>
                <v:fill type="solid"/>
              </v:shape>
            </v:group>
            <v:group style="position:absolute;left:181;top:56;width:92;height:114" coordorigin="181,56" coordsize="92,114">
              <v:shape style="position:absolute;left:181;top:56;width:92;height:114" coordorigin="181,56" coordsize="92,114" path="m242,56l184,94,181,118,185,139,194,155,204,166,215,170,240,170,250,166,258,157,263,151,227,151,217,146,209,137,202,128,198,116,198,100,272,100,272,94,198,94,198,84,202,77,211,67,217,65,257,65,252,60,242,56xe" filled="true" fillcolor="#231f20" stroked="false">
                <v:path arrowok="t"/>
                <v:fill type="solid"/>
              </v:shape>
              <v:shape style="position:absolute;left:181;top:56;width:92;height:114" coordorigin="181,56" coordsize="92,114" path="m268,125l244,151,263,151,265,148,270,138,272,127,268,125xe" filled="true" fillcolor="#231f20" stroked="false">
                <v:path arrowok="t"/>
                <v:fill type="solid"/>
              </v:shape>
              <v:shape style="position:absolute;left:181;top:56;width:92;height:114" coordorigin="181,56" coordsize="92,114" path="m257,65l228,65,233,66,240,71,245,78,246,82,247,86,247,94,272,94,272,86,268,76,257,65xe" filled="true" fillcolor="#231f20" stroked="false">
                <v:path arrowok="t"/>
                <v:fill type="solid"/>
              </v:shape>
            </v:group>
            <v:group style="position:absolute;left:286;top:0;width:56;height:167" coordorigin="286,0" coordsize="56,167">
              <v:shape style="position:absolute;left:286;top:0;width:56;height:167" coordorigin="286,0" coordsize="56,167" path="m341,162l288,162,288,167,341,167,341,162xe" filled="true" fillcolor="#231f20" stroked="false">
                <v:path arrowok="t"/>
                <v:fill type="solid"/>
              </v:shape>
              <v:shape style="position:absolute;left:286;top:0;width:56;height:167" coordorigin="286,0" coordsize="56,167" path="m323,16l299,16,301,18,302,20,302,23,304,25,304,154,301,158,300,160,298,161,296,162,331,162,329,161,328,160,325,158,324,156,324,154,323,149,323,16xe" filled="true" fillcolor="#231f20" stroked="false">
                <v:path arrowok="t"/>
                <v:fill type="solid"/>
              </v:shape>
              <v:shape style="position:absolute;left:286;top:0;width:56;height:167" coordorigin="286,0" coordsize="56,167" path="m323,0l318,0,286,13,288,17,290,16,323,16,323,0xe" filled="true" fillcolor="#231f20" stroked="false">
                <v:path arrowok="t"/>
                <v:fill type="solid"/>
              </v:shape>
            </v:group>
            <v:group style="position:absolute;left:353;top:0;width:54;height:167" coordorigin="353,0" coordsize="54,167">
              <v:shape style="position:absolute;left:353;top:0;width:54;height:167" coordorigin="353,0" coordsize="54,167" path="m407,162l354,162,354,167,407,167,407,162xe" filled="true" fillcolor="#231f20" stroked="false">
                <v:path arrowok="t"/>
                <v:fill type="solid"/>
              </v:shape>
              <v:shape style="position:absolute;left:353;top:0;width:54;height:167" coordorigin="353,0" coordsize="54,167" path="m390,16l366,16,368,18,368,20,370,23,370,25,371,32,371,149,370,154,368,156,368,158,366,160,365,161,362,162,398,162,394,160,392,158,390,154,390,16xe" filled="true" fillcolor="#231f20" stroked="false">
                <v:path arrowok="t"/>
                <v:fill type="solid"/>
              </v:shape>
              <v:shape style="position:absolute;left:353;top:0;width:54;height:167" coordorigin="353,0" coordsize="54,167" path="m390,0l384,0,353,13,354,17,358,16,390,16,390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69"/>
          <w:position w:val="5"/>
          <w:sz w:val="17"/>
        </w:rPr>
      </w:r>
      <w:r>
        <w:rPr>
          <w:rFonts w:ascii="Times New Roman"/>
          <w:spacing w:val="69"/>
          <w:position w:val="5"/>
          <w:sz w:val="17"/>
        </w:rPr>
        <w:tab/>
      </w:r>
      <w:r>
        <w:rPr>
          <w:rFonts w:ascii="Times New Roman"/>
          <w:spacing w:val="69"/>
          <w:position w:val="5"/>
          <w:sz w:val="16"/>
        </w:rPr>
        <w:drawing>
          <wp:inline distT="0" distB="0" distL="0" distR="0">
            <wp:extent cx="900364" cy="107346"/>
            <wp:effectExtent l="0" t="0" r="0" b="0"/>
            <wp:docPr id="239" name="image3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89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3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5"/>
          <w:sz w:val="16"/>
        </w:rPr>
      </w:r>
      <w:r>
        <w:rPr>
          <w:rFonts w:ascii="Times New Roman"/>
          <w:spacing w:val="69"/>
          <w:position w:val="5"/>
          <w:sz w:val="16"/>
        </w:rPr>
        <w:tab/>
      </w:r>
      <w:r>
        <w:rPr>
          <w:rFonts w:ascii="Times New Roman"/>
          <w:spacing w:val="69"/>
          <w:position w:val="5"/>
          <w:sz w:val="16"/>
        </w:rPr>
        <w:drawing>
          <wp:inline distT="0" distB="0" distL="0" distR="0">
            <wp:extent cx="554876" cy="107346"/>
            <wp:effectExtent l="0" t="0" r="0" b="0"/>
            <wp:docPr id="241" name="image3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90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7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5"/>
          <w:sz w:val="16"/>
        </w:rPr>
      </w:r>
      <w:r>
        <w:rPr>
          <w:rFonts w:ascii="Times New Roman"/>
          <w:spacing w:val="69"/>
          <w:position w:val="5"/>
          <w:sz w:val="16"/>
        </w:rPr>
        <w:tab/>
      </w:r>
      <w:r>
        <w:rPr>
          <w:rFonts w:ascii="Times New Roman"/>
          <w:spacing w:val="69"/>
          <w:position w:val="5"/>
          <w:sz w:val="16"/>
        </w:rPr>
        <w:drawing>
          <wp:inline distT="0" distB="0" distL="0" distR="0">
            <wp:extent cx="1590546" cy="107346"/>
            <wp:effectExtent l="0" t="0" r="0" b="0"/>
            <wp:docPr id="243" name="image3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91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5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9"/>
          <w:position w:val="5"/>
          <w:sz w:val="16"/>
        </w:rPr>
      </w:r>
      <w:r>
        <w:rPr>
          <w:rFonts w:ascii="Times New Roman"/>
          <w:spacing w:val="69"/>
          <w:position w:val="5"/>
          <w:sz w:val="16"/>
        </w:rPr>
        <w:tab/>
      </w:r>
      <w:r>
        <w:rPr>
          <w:rFonts w:ascii="Times New Roman"/>
          <w:spacing w:val="69"/>
          <w:position w:val="5"/>
          <w:sz w:val="16"/>
        </w:rPr>
        <w:pict>
          <v:group style="width:36.25pt;height:8.3pt;mso-position-horizontal-relative:char;mso-position-vertical-relative:line" coordorigin="0,0" coordsize="725,166">
            <v:group style="position:absolute;left:0;top:0;width:143;height:166" coordorigin="0,0" coordsize="143,166">
              <v:shape style="position:absolute;left:0;top:0;width:143;height:166" coordorigin="0,0" coordsize="143,166" path="m72,0l8,47,0,87,2,105,37,156,78,166,92,166,104,162,116,155,117,155,74,155,64,152,55,146,46,142,38,133,33,121,29,104,28,81,30,59,72,8,116,8,112,7,95,2,72,0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9,122l97,155,117,155,131,142,143,125,139,122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16,8l96,8,107,12,116,19,128,33,136,54,139,54,136,11,121,11,119,10,116,8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6,0l132,0,131,4,130,6,125,11,136,11,136,0xe" filled="true" fillcolor="#231f20" stroked="false">
                <v:path arrowok="t"/>
                <v:fill type="solid"/>
              </v:shape>
            </v:group>
            <v:group style="position:absolute;left:152;top:55;width:119;height:111" coordorigin="152,55" coordsize="119,111">
              <v:shape style="position:absolute;left:152;top:55;width:119;height:111" coordorigin="152,55" coordsize="119,111" path="m190,55l152,55,152,59,162,59,163,60,166,61,167,62,169,67,170,71,170,142,173,146,174,152,178,156,182,160,186,163,192,166,203,166,208,164,212,161,217,158,224,152,226,151,203,151,198,149,194,146,191,143,190,137,190,55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54,143l234,143,234,166,239,166,271,152,271,150,259,150,258,149,257,149,256,148,254,145,254,143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53,55l217,55,217,59,223,59,228,60,233,65,234,68,234,136,228,142,223,145,218,148,215,150,211,151,226,151,234,143,254,143,253,139,253,55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70,148l266,149,264,150,271,150,270,148xe" filled="true" fillcolor="#231f20" stroked="false">
                <v:path arrowok="t"/>
                <v:fill type="solid"/>
              </v:shape>
            </v:group>
            <v:group style="position:absolute;left:274;top:52;width:80;height:111" coordorigin="274,52" coordsize="80,111">
              <v:shape style="position:absolute;left:274;top:52;width:80;height:111" coordorigin="274,52" coordsize="80,111" path="m329,157l275,157,275,162,329,162,329,15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11,67l287,67,289,70,290,72,290,74,292,77,292,148,290,149,290,152,288,154,284,157,320,157,316,155,313,150,311,148,311,85,314,78,316,76,311,76,311,6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42,52l329,52,319,60,311,76,316,76,318,73,323,68,325,67,353,67,353,61,352,58,349,55,346,53,342,52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53,67l328,67,330,68,334,71,337,74,340,76,346,76,348,74,350,72,353,6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11,52l306,52,274,65,275,68,277,67,311,67,311,52xe" filled="true" fillcolor="#231f20" stroked="false">
                <v:path arrowok="t"/>
                <v:fill type="solid"/>
              </v:shape>
            </v:group>
            <v:group style="position:absolute;left:353;top:52;width:81;height:111" coordorigin="353,52" coordsize="81,111">
              <v:shape style="position:absolute;left:353;top:52;width:81;height:111" coordorigin="353,52" coordsize="81,111" path="m409,157l354,157,354,162,409,162,409,15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390,67l366,67,368,70,371,74,371,149,370,152,368,154,366,155,364,157,401,157,396,155,394,152,391,148,390,143,390,85,395,78,397,76,390,76,390,6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422,52l409,52,400,60,390,76,397,76,398,73,404,67,433,67,433,61,432,58,428,55,426,53,422,52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433,67l408,67,410,68,414,71,416,74,420,76,426,76,428,74,430,72,432,70,433,6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390,52l385,52,353,65,354,68,358,67,390,67,390,52xe" filled="true" fillcolor="#231f20" stroked="false">
                <v:path arrowok="t"/>
                <v:fill type="solid"/>
              </v:shape>
            </v:group>
            <v:group style="position:absolute;left:440;top:52;width:92;height:114" coordorigin="440,52" coordsize="92,114">
              <v:shape style="position:absolute;left:440;top:52;width:92;height:114" coordorigin="440,52" coordsize="92,114" path="m502,52l443,90,440,113,445,134,455,150,463,161,474,166,499,166,509,161,517,152,522,146,486,146,476,142,469,132,461,124,457,112,457,95,532,95,532,89,457,89,458,79,461,72,466,67,472,62,476,60,516,60,512,55,502,52xe" filled="true" fillcolor="#231f20" stroked="false">
                <v:path arrowok="t"/>
                <v:fill type="solid"/>
              </v:shape>
              <v:shape style="position:absolute;left:440;top:52;width:92;height:114" coordorigin="440,52" coordsize="92,114" path="m528,120l503,146,522,146,524,143,529,133,532,122,528,120xe" filled="true" fillcolor="#231f20" stroked="false">
                <v:path arrowok="t"/>
                <v:fill type="solid"/>
              </v:shape>
              <v:shape style="position:absolute;left:440;top:52;width:92;height:114" coordorigin="440,52" coordsize="92,114" path="m516,60l487,60,492,61,499,66,503,70,505,77,506,82,506,89,532,89,532,82,527,71,520,64,516,60xe" filled="true" fillcolor="#231f20" stroked="false">
                <v:path arrowok="t"/>
                <v:fill type="solid"/>
              </v:shape>
            </v:group>
            <v:group style="position:absolute;left:540;top:52;width:118;height:111" coordorigin="540,52" coordsize="118,111">
              <v:shape style="position:absolute;left:540;top:52;width:118;height:111" coordorigin="540,52" coordsize="118,111" path="m594,157l541,157,541,162,594,162,594,15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58,157l604,157,604,162,658,162,658,15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577,67l553,67,556,70,556,72,557,74,557,77,558,84,558,145,557,151,554,154,553,156,550,157,584,157,583,156,581,155,580,154,578,151,577,150,577,82,583,74,577,74,577,6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37,66l611,66,614,68,618,72,620,77,622,84,622,148,620,149,620,151,619,154,617,156,614,157,648,157,647,156,644,155,643,154,641,149,641,83,640,76,638,71,637,66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19,52l611,52,594,58,577,74,583,74,586,71,595,66,637,66,636,64,632,59,628,56,624,53,619,52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577,52l572,52,540,65,541,68,545,67,577,67,577,52xe" filled="true" fillcolor="#231f20" stroked="false">
                <v:path arrowok="t"/>
                <v:fill type="solid"/>
              </v:shape>
            </v:group>
            <v:group style="position:absolute;left:660;top:19;width:65;height:144" coordorigin="660,19" coordsize="65,144">
              <v:shape style="position:absolute;left:660;top:19;width:65;height:144" coordorigin="660,19" coordsize="65,144" path="m697,62l678,62,678,149,680,152,682,156,684,158,691,163,703,163,708,162,714,158,719,154,721,150,704,150,702,149,697,144,697,62xe" filled="true" fillcolor="#231f20" stroked="false">
                <v:path arrowok="t"/>
                <v:fill type="solid"/>
              </v:shape>
              <v:shape style="position:absolute;left:660;top:19;width:65;height:144" coordorigin="660,19" coordsize="65,144" path="m725,140l720,140,719,144,718,146,710,150,721,150,722,149,725,140xe" filled="true" fillcolor="#231f20" stroked="false">
                <v:path arrowok="t"/>
                <v:fill type="solid"/>
              </v:shape>
              <v:shape style="position:absolute;left:660;top:19;width:65;height:144" coordorigin="660,19" coordsize="65,144" path="m697,19l694,19,690,28,688,32,660,59,660,62,722,62,722,55,697,55,697,1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69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8392" w:val="left" w:leader="none"/>
        </w:tabs>
        <w:spacing w:line="160" w:lineRule="atLeast"/>
        <w:ind w:left="127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20"/>
        </w:rPr>
        <w:drawing>
          <wp:inline distT="0" distB="0" distL="0" distR="0">
            <wp:extent cx="5148877" cy="138112"/>
            <wp:effectExtent l="0" t="0" r="0" b="0"/>
            <wp:docPr id="245" name="image3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92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8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679610" cy="107346"/>
            <wp:effectExtent l="0" t="0" r="0" b="0"/>
            <wp:docPr id="247" name="image3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93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1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607" w:val="left" w:leader="none"/>
          <w:tab w:pos="1520" w:val="left" w:leader="none"/>
          <w:tab w:pos="7186" w:val="left" w:leader="none"/>
          <w:tab w:pos="8078" w:val="left" w:leader="none"/>
          <w:tab w:pos="8752" w:val="left" w:leader="none"/>
        </w:tabs>
        <w:spacing w:line="160" w:lineRule="atLeast"/>
        <w:ind w:left="128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position w:val="5"/>
          <w:sz w:val="17"/>
        </w:rPr>
        <w:pict>
          <v:group style="width:18.5pt;height:8.550pt;mso-position-horizontal-relative:char;mso-position-vertical-relative:line" coordorigin="0,0" coordsize="370,171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6;top:0;width:54;height:167" coordorigin="106,0" coordsize="54,167">
              <v:shape style="position:absolute;left:106;top:0;width:54;height:167" coordorigin="106,0" coordsize="54,167" path="m160,162l107,162,107,167,160,167,160,162xe" filled="true" fillcolor="#231f20" stroked="false">
                <v:path arrowok="t"/>
                <v:fill type="solid"/>
              </v:shape>
              <v:shape style="position:absolute;left:106;top:0;width:54;height:167" coordorigin="106,0" coordsize="54,167" path="m143,16l119,16,121,18,121,20,122,23,122,25,124,32,124,149,122,154,121,156,121,158,119,160,118,161,115,162,151,162,146,160,145,158,143,154,143,16xe" filled="true" fillcolor="#231f20" stroked="false">
                <v:path arrowok="t"/>
                <v:fill type="solid"/>
              </v:shape>
              <v:shape style="position:absolute;left:106;top:0;width:54;height:167" coordorigin="106,0" coordsize="54,167" path="m143,0l137,0,106,13,107,17,110,16,143,16,143,0xe" filled="true" fillcolor="#231f20" stroked="false">
                <v:path arrowok="t"/>
                <v:fill type="solid"/>
              </v:shape>
            </v:group>
            <v:group style="position:absolute;left:176;top:56;width:74;height:114" coordorigin="176,56" coordsize="74,114">
              <v:shape style="position:absolute;left:176;top:56;width:74;height:114" coordorigin="176,56" coordsize="74,114" path="m233,166l188,166,192,167,200,169,208,170,223,170,232,167,233,166xe" filled="true" fillcolor="#231f20" stroked="false">
                <v:path arrowok="t"/>
                <v:fill type="solid"/>
              </v:shape>
              <v:shape style="position:absolute;left:176;top:56;width:74;height:114" coordorigin="176,56" coordsize="74,114" path="m181,130l178,130,178,168,181,168,184,166,233,166,236,163,206,163,199,161,187,149,184,142,181,130xe" filled="true" fillcolor="#231f20" stroked="false">
                <v:path arrowok="t"/>
                <v:fill type="solid"/>
              </v:shape>
              <v:shape style="position:absolute;left:176;top:56;width:74;height:114" coordorigin="176,56" coordsize="74,114" path="m214,56l199,56,192,59,180,71,176,78,176,94,216,125,223,130,230,137,233,142,233,151,228,158,224,162,220,163,236,163,246,155,250,148,250,125,242,115,202,95,197,91,194,89,192,85,191,82,191,73,192,71,196,67,199,65,203,64,241,64,241,61,232,61,224,59,218,58,214,56xe" filled="true" fillcolor="#231f20" stroked="false">
                <v:path arrowok="t"/>
                <v:fill type="solid"/>
              </v:shape>
              <v:shape style="position:absolute;left:176;top:56;width:74;height:114" coordorigin="176,56" coordsize="74,114" path="m241,64l216,64,222,65,227,70,232,73,235,82,238,92,241,92,241,64xe" filled="true" fillcolor="#231f20" stroked="false">
                <v:path arrowok="t"/>
                <v:fill type="solid"/>
              </v:shape>
              <v:shape style="position:absolute;left:176;top:56;width:74;height:114" coordorigin="176,56" coordsize="74,114" path="m241,56l238,56,236,58,236,59,234,61,241,61,241,56xe" filled="true" fillcolor="#231f20" stroked="false">
                <v:path arrowok="t"/>
                <v:fill type="solid"/>
              </v:shape>
            </v:group>
            <v:group style="position:absolute;left:266;top:56;width:104;height:114" coordorigin="266,56" coordsize="104,114">
              <v:shape style="position:absolute;left:266;top:56;width:104;height:114" coordorigin="266,56" coordsize="104,114" path="m318,56l310,56,301,59,284,68,278,76,269,95,266,104,266,116,270,135,280,154,297,166,317,170,326,170,336,168,344,162,312,162,304,156,297,144,290,125,288,104,288,95,289,86,294,74,298,70,302,67,306,65,311,64,344,64,339,60,318,56xe" filled="true" fillcolor="#231f20" stroked="false">
                <v:path arrowok="t"/>
                <v:fill type="solid"/>
              </v:shape>
              <v:shape style="position:absolute;left:266;top:56;width:104;height:114" coordorigin="266,56" coordsize="104,114" path="m344,64l323,64,330,67,339,80,346,98,348,120,348,136,346,146,336,158,330,162,344,162,370,121,370,109,366,90,355,72,344,6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507251" cy="107346"/>
            <wp:effectExtent l="0" t="0" r="0" b="0"/>
            <wp:docPr id="249" name="image3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94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517328" cy="138112"/>
            <wp:effectExtent l="0" t="0" r="0" b="0"/>
            <wp:docPr id="251" name="image3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95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6"/>
        </w:rPr>
        <w:drawing>
          <wp:inline distT="0" distB="0" distL="0" distR="0">
            <wp:extent cx="494399" cy="107346"/>
            <wp:effectExtent l="0" t="0" r="0" b="0"/>
            <wp:docPr id="253" name="image3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96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position w:val="5"/>
          <w:sz w:val="17"/>
        </w:rPr>
        <w:pict>
          <v:group style="width:28.45pt;height:8.550pt;mso-position-horizontal-relative:char;mso-position-vertical-relative:line" coordorigin="0,0" coordsize="569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1;top:0;width:95;height:167" coordorigin="121,0" coordsize="95,167">
              <v:shape style="position:absolute;left:121;top:0;width:95;height:167" coordorigin="121,0" coordsize="95,167" path="m186,162l121,162,121,167,186,167,186,162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61,68l142,68,142,151,138,158,134,161,132,162,172,162,167,161,164,157,162,155,161,149,161,68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88,60l121,60,121,68,188,68,188,6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94,0l178,0,169,2,163,7,156,12,150,18,146,25,144,32,142,42,142,60,161,60,161,35,162,25,163,20,166,13,168,12,170,10,174,8,209,8,203,4,194,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209,8l180,8,187,12,191,16,193,19,196,24,199,26,200,28,203,29,204,30,209,30,211,29,212,26,215,25,216,23,216,16,214,12,209,8xe" filled="true" fillcolor="#231f20" stroked="false">
                <v:path arrowok="t"/>
                <v:fill type="solid"/>
              </v:shape>
            </v:group>
            <v:group style="position:absolute;left:284;top:24;width:65;height:144" coordorigin="284,24" coordsize="65,144">
              <v:shape style="position:absolute;left:284;top:24;width:65;height:144" coordorigin="284,24" coordsize="65,144" path="m320,67l301,67,301,148,312,166,314,168,328,168,332,167,337,163,346,155,329,155,325,154,324,151,322,149,320,144,320,67xe" filled="true" fillcolor="#231f20" stroked="false">
                <v:path arrowok="t"/>
                <v:fill type="solid"/>
              </v:shape>
              <v:shape style="position:absolute;left:284;top:24;width:65;height:144" coordorigin="284,24" coordsize="65,144" path="m349,145l344,145,343,149,341,151,334,155,346,155,347,154,349,145xe" filled="true" fillcolor="#231f20" stroked="false">
                <v:path arrowok="t"/>
                <v:fill type="solid"/>
              </v:shape>
              <v:shape style="position:absolute;left:284;top:24;width:65;height:144" coordorigin="284,24" coordsize="65,144" path="m320,24l317,24,314,32,311,37,310,41,302,50,298,55,293,59,289,62,284,64,284,67,346,67,346,60,320,60,320,24xe" filled="true" fillcolor="#231f20" stroked="false">
                <v:path arrowok="t"/>
                <v:fill type="solid"/>
              </v:shape>
            </v:group>
            <v:group style="position:absolute;left:350;top:0;width:117;height:167" coordorigin="350,0" coordsize="117,167">
              <v:shape style="position:absolute;left:350;top:0;width:117;height:167" coordorigin="350,0" coordsize="117,167" path="m406,162l352,162,352,167,406,167,406,162xe" filled="true" fillcolor="#231f20" stroked="false">
                <v:path arrowok="t"/>
                <v:fill type="solid"/>
              </v:shape>
              <v:shape style="position:absolute;left:350;top:0;width:117;height:167" coordorigin="350,0" coordsize="117,167" path="m467,162l414,162,414,167,467,167,467,162xe" filled="true" fillcolor="#231f20" stroked="false">
                <v:path arrowok="t"/>
                <v:fill type="solid"/>
              </v:shape>
              <v:shape style="position:absolute;left:350;top:0;width:117;height:167" coordorigin="350,0" coordsize="117,167" path="m388,16l364,16,366,18,367,20,367,23,368,25,368,154,366,158,364,161,360,162,396,162,391,160,390,158,389,156,388,155,388,86,394,79,388,79,388,16xe" filled="true" fillcolor="#231f20" stroked="false">
                <v:path arrowok="t"/>
                <v:fill type="solid"/>
              </v:shape>
              <v:shape style="position:absolute;left:350;top:0;width:117;height:167" coordorigin="350,0" coordsize="117,167" path="m447,71l421,71,425,73,427,76,428,78,431,85,432,91,432,154,430,158,426,162,458,162,457,161,455,160,454,158,452,156,452,154,451,149,451,91,450,82,449,77,447,71xe" filled="true" fillcolor="#231f20" stroked="false">
                <v:path arrowok="t"/>
                <v:fill type="solid"/>
              </v:shape>
              <v:shape style="position:absolute;left:350;top:0;width:117;height:167" coordorigin="350,0" coordsize="117,167" path="m430,56l419,56,414,58,408,60,403,64,396,70,388,79,394,79,398,76,403,73,410,71,447,71,446,70,444,65,434,58,430,56xe" filled="true" fillcolor="#231f20" stroked="false">
                <v:path arrowok="t"/>
                <v:fill type="solid"/>
              </v:shape>
              <v:shape style="position:absolute;left:350;top:0;width:117;height:167" coordorigin="350,0" coordsize="117,167" path="m388,0l383,0,350,13,352,17,355,16,388,16,388,0xe" filled="true" fillcolor="#231f20" stroked="false">
                <v:path arrowok="t"/>
                <v:fill type="solid"/>
              </v:shape>
            </v:group>
            <v:group style="position:absolute;left:478;top:56;width:92;height:114" coordorigin="478,56" coordsize="92,114">
              <v:shape style="position:absolute;left:478;top:56;width:92;height:114" coordorigin="478,56" coordsize="92,114" path="m539,56l480,94,478,118,482,139,492,155,500,166,511,170,536,170,546,166,554,157,559,151,523,151,514,146,506,137,498,128,494,116,494,100,569,100,569,94,494,94,496,84,498,77,503,72,509,67,514,65,554,65,550,60,539,56xe" filled="true" fillcolor="#231f20" stroked="false">
                <v:path arrowok="t"/>
                <v:fill type="solid"/>
              </v:shape>
              <v:shape style="position:absolute;left:478;top:56;width:92;height:114" coordorigin="478,56" coordsize="92,114" path="m565,125l540,151,559,151,562,148,566,138,569,127,565,125xe" filled="true" fillcolor="#231f20" stroked="false">
                <v:path arrowok="t"/>
                <v:fill type="solid"/>
              </v:shape>
              <v:shape style="position:absolute;left:478;top:56;width:92;height:114" coordorigin="478,56" coordsize="92,114" path="m554,65l524,65,529,66,536,71,540,74,542,82,544,86,544,94,569,94,569,86,564,76,557,68,554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6"/>
        </w:rPr>
        <w:pict>
          <v:group style="width:36.25pt;height:8.3pt;mso-position-horizontal-relative:char;mso-position-vertical-relative:line" coordorigin="0,0" coordsize="725,166">
            <v:group style="position:absolute;left:0;top:0;width:143;height:166" coordorigin="0,0" coordsize="143,166">
              <v:shape style="position:absolute;left:0;top:0;width:143;height:166" coordorigin="0,0" coordsize="143,166" path="m72,0l8,47,0,87,2,105,37,156,78,166,92,166,104,162,116,155,117,155,74,155,64,152,55,146,46,142,38,133,33,121,29,104,28,81,30,59,72,8,116,8,112,7,95,2,72,0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9,122l97,155,117,155,131,142,143,125,139,122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16,8l96,8,107,12,116,19,128,33,136,54,139,54,136,11,121,11,119,10,116,8xe" filled="true" fillcolor="#231f20" stroked="false">
                <v:path arrowok="t"/>
                <v:fill type="solid"/>
              </v:shape>
              <v:shape style="position:absolute;left:0;top:0;width:143;height:166" coordorigin="0,0" coordsize="143,166" path="m136,0l132,0,131,4,130,6,125,11,136,11,136,0xe" filled="true" fillcolor="#231f20" stroked="false">
                <v:path arrowok="t"/>
                <v:fill type="solid"/>
              </v:shape>
            </v:group>
            <v:group style="position:absolute;left:152;top:55;width:119;height:111" coordorigin="152,55" coordsize="119,111">
              <v:shape style="position:absolute;left:152;top:55;width:119;height:111" coordorigin="152,55" coordsize="119,111" path="m190,55l152,55,152,59,162,59,163,60,166,61,167,62,169,67,170,71,170,142,173,146,174,152,178,156,182,160,186,163,192,166,203,166,208,164,212,161,217,158,224,152,226,151,203,151,198,149,194,146,191,143,190,137,190,55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54,143l234,143,234,166,239,166,271,152,271,150,259,150,258,149,257,149,256,148,254,145,254,143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53,55l217,55,217,59,223,59,228,60,233,65,234,68,234,136,228,142,223,145,218,148,215,150,211,151,226,151,234,143,254,143,253,139,253,55xe" filled="true" fillcolor="#231f20" stroked="false">
                <v:path arrowok="t"/>
                <v:fill type="solid"/>
              </v:shape>
              <v:shape style="position:absolute;left:152;top:55;width:119;height:111" coordorigin="152,55" coordsize="119,111" path="m270,148l266,149,264,150,271,150,270,148xe" filled="true" fillcolor="#231f20" stroked="false">
                <v:path arrowok="t"/>
                <v:fill type="solid"/>
              </v:shape>
            </v:group>
            <v:group style="position:absolute;left:274;top:52;width:80;height:111" coordorigin="274,52" coordsize="80,111">
              <v:shape style="position:absolute;left:274;top:52;width:80;height:111" coordorigin="274,52" coordsize="80,111" path="m329,157l275,157,275,162,329,162,329,15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11,67l287,67,289,70,290,72,290,74,292,77,292,148,290,149,290,152,288,154,284,157,320,157,316,155,313,150,311,148,311,85,314,78,316,76,311,76,311,6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42,52l329,52,319,60,311,76,316,76,318,73,323,68,325,67,353,67,353,61,352,58,349,55,346,53,342,52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53,67l328,67,330,68,334,71,337,74,340,76,346,76,348,74,350,72,353,67xe" filled="true" fillcolor="#231f20" stroked="false">
                <v:path arrowok="t"/>
                <v:fill type="solid"/>
              </v:shape>
              <v:shape style="position:absolute;left:274;top:52;width:80;height:111" coordorigin="274,52" coordsize="80,111" path="m311,52l306,52,274,65,275,68,277,67,311,67,311,52xe" filled="true" fillcolor="#231f20" stroked="false">
                <v:path arrowok="t"/>
                <v:fill type="solid"/>
              </v:shape>
            </v:group>
            <v:group style="position:absolute;left:353;top:52;width:81;height:111" coordorigin="353,52" coordsize="81,111">
              <v:shape style="position:absolute;left:353;top:52;width:81;height:111" coordorigin="353,52" coordsize="81,111" path="m409,157l354,157,354,162,409,162,409,15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390,67l366,67,368,70,371,74,371,149,370,152,368,154,366,155,364,157,401,157,396,155,394,152,391,148,390,143,390,85,395,78,397,76,390,76,390,6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422,52l409,52,400,60,390,76,397,76,398,73,404,67,433,67,433,61,432,58,428,55,426,53,422,52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433,67l408,67,410,68,414,71,416,74,420,76,426,76,428,74,430,72,432,70,433,67xe" filled="true" fillcolor="#231f20" stroked="false">
                <v:path arrowok="t"/>
                <v:fill type="solid"/>
              </v:shape>
              <v:shape style="position:absolute;left:353;top:52;width:81;height:111" coordorigin="353,52" coordsize="81,111" path="m390,52l385,52,353,65,354,68,358,67,390,67,390,52xe" filled="true" fillcolor="#231f20" stroked="false">
                <v:path arrowok="t"/>
                <v:fill type="solid"/>
              </v:shape>
            </v:group>
            <v:group style="position:absolute;left:440;top:52;width:92;height:114" coordorigin="440,52" coordsize="92,114">
              <v:shape style="position:absolute;left:440;top:52;width:92;height:114" coordorigin="440,52" coordsize="92,114" path="m502,52l443,90,440,113,445,134,455,150,463,161,474,166,499,166,509,161,517,152,522,146,486,146,476,142,469,132,461,124,457,112,457,95,532,95,532,89,457,89,458,79,461,72,466,67,472,62,476,60,516,60,512,55,502,52xe" filled="true" fillcolor="#231f20" stroked="false">
                <v:path arrowok="t"/>
                <v:fill type="solid"/>
              </v:shape>
              <v:shape style="position:absolute;left:440;top:52;width:92;height:114" coordorigin="440,52" coordsize="92,114" path="m528,120l503,146,522,146,524,143,529,133,532,122,528,120xe" filled="true" fillcolor="#231f20" stroked="false">
                <v:path arrowok="t"/>
                <v:fill type="solid"/>
              </v:shape>
              <v:shape style="position:absolute;left:440;top:52;width:92;height:114" coordorigin="440,52" coordsize="92,114" path="m516,60l487,60,492,61,499,66,503,70,505,77,506,82,506,89,532,89,532,82,527,71,520,64,516,60xe" filled="true" fillcolor="#231f20" stroked="false">
                <v:path arrowok="t"/>
                <v:fill type="solid"/>
              </v:shape>
            </v:group>
            <v:group style="position:absolute;left:540;top:52;width:118;height:111" coordorigin="540,52" coordsize="118,111">
              <v:shape style="position:absolute;left:540;top:52;width:118;height:111" coordorigin="540,52" coordsize="118,111" path="m594,157l541,157,541,162,594,162,594,15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58,157l604,157,604,162,658,162,658,15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577,67l553,67,556,70,556,72,557,74,557,77,558,84,558,145,557,151,554,154,553,156,550,157,584,157,583,156,581,155,580,154,578,151,577,150,577,82,583,74,577,74,577,67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37,66l611,66,614,68,618,72,620,77,622,84,622,148,620,149,620,151,619,154,617,156,614,157,648,157,647,156,644,155,643,154,641,149,641,83,640,76,638,71,637,66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619,52l611,52,594,58,577,74,583,74,586,71,595,66,637,66,636,64,632,59,628,56,624,53,619,52xe" filled="true" fillcolor="#231f20" stroked="false">
                <v:path arrowok="t"/>
                <v:fill type="solid"/>
              </v:shape>
              <v:shape style="position:absolute;left:540;top:52;width:118;height:111" coordorigin="540,52" coordsize="118,111" path="m577,52l572,52,540,65,541,68,545,67,577,67,577,52xe" filled="true" fillcolor="#231f20" stroked="false">
                <v:path arrowok="t"/>
                <v:fill type="solid"/>
              </v:shape>
            </v:group>
            <v:group style="position:absolute;left:660;top:19;width:65;height:144" coordorigin="660,19" coordsize="65,144">
              <v:shape style="position:absolute;left:660;top:19;width:65;height:144" coordorigin="660,19" coordsize="65,144" path="m697,62l678,62,678,149,680,152,682,156,684,158,691,163,703,163,708,162,714,158,719,154,721,150,704,150,702,149,697,144,697,62xe" filled="true" fillcolor="#231f20" stroked="false">
                <v:path arrowok="t"/>
                <v:fill type="solid"/>
              </v:shape>
              <v:shape style="position:absolute;left:660;top:19;width:65;height:144" coordorigin="660,19" coordsize="65,144" path="m725,140l720,140,719,144,718,146,710,150,721,150,722,149,725,140xe" filled="true" fillcolor="#231f20" stroked="false">
                <v:path arrowok="t"/>
                <v:fill type="solid"/>
              </v:shape>
              <v:shape style="position:absolute;left:660;top:19;width:65;height:144" coordorigin="660,19" coordsize="65,144" path="m697,19l694,19,690,28,688,32,660,59,660,62,722,62,722,55,697,55,697,1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4015" w:val="left" w:leader="none"/>
        </w:tabs>
        <w:spacing w:line="160" w:lineRule="atLeast"/>
        <w:ind w:left="127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z w:val="20"/>
        </w:rPr>
        <w:drawing>
          <wp:inline distT="0" distB="0" distL="0" distR="0">
            <wp:extent cx="2353053" cy="130682"/>
            <wp:effectExtent l="0" t="0" r="0" b="0"/>
            <wp:docPr id="255" name="image3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97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16"/>
        </w:rPr>
        <w:drawing>
          <wp:inline distT="0" distB="0" distL="0" distR="0">
            <wp:extent cx="3435095" cy="107346"/>
            <wp:effectExtent l="0" t="0" r="0" b="0"/>
            <wp:docPr id="257" name="image3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98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09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170" w:lineRule="atLeast"/>
        <w:ind w:left="128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z w:val="17"/>
        </w:rPr>
        <w:pict>
          <v:group style="width:10.8pt;height:8.550pt;mso-position-horizontal-relative:char;mso-position-vertical-relative:line" coordorigin="0,0" coordsize="216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1;top:0;width:95;height:167" coordorigin="121,0" coordsize="95,167">
              <v:shape style="position:absolute;left:121;top:0;width:95;height:167" coordorigin="121,0" coordsize="95,167" path="m186,162l121,162,121,167,186,167,186,162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61,68l142,68,142,151,138,158,134,161,132,162,172,162,167,161,164,157,162,155,161,149,161,68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88,60l121,60,121,68,188,68,188,6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194,0l178,0,169,2,163,7,156,12,150,18,146,25,144,32,142,42,142,60,161,60,161,35,162,25,163,20,166,13,168,12,170,10,174,8,209,8,203,4,194,0xe" filled="true" fillcolor="#231f20" stroked="false">
                <v:path arrowok="t"/>
                <v:fill type="solid"/>
              </v:shape>
              <v:shape style="position:absolute;left:121;top:0;width:95;height:167" coordorigin="121,0" coordsize="95,167" path="m209,8l180,8,187,12,191,16,193,19,196,24,199,26,200,28,203,29,204,30,209,30,211,29,212,26,215,25,216,23,216,16,214,12,209,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7"/>
        </w:rPr>
      </w:r>
      <w:r>
        <w:rPr>
          <w:rFonts w:ascii="Times New Roman"/>
          <w:spacing w:val="28"/>
          <w:sz w:val="17"/>
        </w:rPr>
        <w:t> </w:t>
      </w:r>
      <w:r>
        <w:rPr>
          <w:rFonts w:ascii="Times New Roman"/>
          <w:spacing w:val="28"/>
          <w:sz w:val="17"/>
        </w:rPr>
        <w:pict>
          <v:group style="width:22pt;height:8.550pt;mso-position-horizontal-relative:char;mso-position-vertical-relative:line" coordorigin="0,0" coordsize="440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6;top:0;width:117;height:167" coordorigin="66,0" coordsize="117,167">
              <v:shape style="position:absolute;left:66;top:0;width:117;height:167" coordorigin="66,0" coordsize="117,167" path="m121,162l67,162,67,167,121,167,121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82,162l130,162,130,167,182,167,182,162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16l79,16,82,18,83,20,83,23,84,25,84,154,82,158,79,161,76,162,112,162,107,160,106,158,104,156,103,155,103,86,109,79,103,79,103,1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62,71l137,71,140,73,143,76,144,78,146,85,147,91,148,154,145,158,142,162,174,162,173,161,170,160,169,158,168,156,168,154,167,149,167,91,166,82,164,77,162,71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45,56l134,56,130,58,124,60,119,64,112,70,103,79,109,79,114,76,119,73,126,71,162,71,162,70,160,65,150,58,145,56xe" filled="true" fillcolor="#231f20" stroked="false">
                <v:path arrowok="t"/>
                <v:fill type="solid"/>
              </v:shape>
              <v:shape style="position:absolute;left:66;top:0;width:117;height:167" coordorigin="66,0" coordsize="117,167" path="m103,0l98,0,66,13,67,17,71,16,103,16,103,0xe" filled="true" fillcolor="#231f20" stroked="false">
                <v:path arrowok="t"/>
                <v:fill type="solid"/>
              </v:shape>
            </v:group>
            <v:group style="position:absolute;left:193;top:56;width:92;height:114" coordorigin="193,56" coordsize="92,114">
              <v:shape style="position:absolute;left:193;top:56;width:92;height:114" coordorigin="193,56" coordsize="92,114" path="m254,56l196,94,193,118,197,139,208,155,216,166,227,170,252,170,262,166,270,157,275,151,239,151,229,146,222,137,214,128,210,116,210,100,284,100,284,94,210,94,211,84,214,77,218,72,224,67,229,65,269,65,265,60,254,56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81,125l256,151,275,151,277,148,282,138,284,127,281,125xe" filled="true" fillcolor="#231f20" stroked="false">
                <v:path arrowok="t"/>
                <v:fill type="solid"/>
              </v:shape>
              <v:shape style="position:absolute;left:193;top:56;width:92;height:114" coordorigin="193,56" coordsize="92,114" path="m269,65l240,65,245,66,252,71,256,74,258,82,259,86,259,94,284,94,284,86,280,76,272,68,269,65xe" filled="true" fillcolor="#231f20" stroked="false">
                <v:path arrowok="t"/>
                <v:fill type="solid"/>
              </v:shape>
            </v:group>
            <v:group style="position:absolute;left:298;top:0;width:54;height:167" coordorigin="298,0" coordsize="54,167">
              <v:shape style="position:absolute;left:298;top:0;width:54;height:167" coordorigin="298,0" coordsize="54,167" path="m329,0l323,0,319,1,314,6,313,8,313,16,314,18,319,23,323,24,329,24,331,23,336,18,337,16,337,8,336,6,331,1,329,0xe" filled="true" fillcolor="#231f20" stroked="false">
                <v:path arrowok="t"/>
                <v:fill type="solid"/>
              </v:shape>
              <v:shape style="position:absolute;left:298;top:0;width:54;height:167" coordorigin="298,0" coordsize="54,167" path="m352,162l300,162,300,167,352,167,352,162xe" filled="true" fillcolor="#231f20" stroked="false">
                <v:path arrowok="t"/>
                <v:fill type="solid"/>
              </v:shape>
              <v:shape style="position:absolute;left:298;top:0;width:54;height:167" coordorigin="298,0" coordsize="54,167" path="m336,72l311,72,314,76,314,78,316,82,316,154,313,158,312,160,310,161,308,162,343,162,341,161,338,158,336,154,336,72xe" filled="true" fillcolor="#231f20" stroked="false">
                <v:path arrowok="t"/>
                <v:fill type="solid"/>
              </v:shape>
              <v:shape style="position:absolute;left:298;top:0;width:54;height:167" coordorigin="298,0" coordsize="54,167" path="m336,56l330,56,298,70,300,73,302,72,336,72,336,56xe" filled="true" fillcolor="#231f20" stroked="false">
                <v:path arrowok="t"/>
                <v:fill type="solid"/>
              </v:shape>
            </v:group>
            <v:group style="position:absolute;left:359;top:56;width:81;height:111" coordorigin="359,56" coordsize="81,111">
              <v:shape style="position:absolute;left:359;top:56;width:81;height:111" coordorigin="359,56" coordsize="81,111" path="m415,162l360,162,360,167,415,167,415,162xe" filled="true" fillcolor="#231f20" stroked="false">
                <v:path arrowok="t"/>
                <v:fill type="solid"/>
              </v:shape>
              <v:shape style="position:absolute;left:359;top:56;width:81;height:111" coordorigin="359,56" coordsize="81,111" path="m396,72l372,72,374,74,377,79,377,154,376,157,374,158,372,160,370,162,407,162,402,160,400,157,397,152,396,148,396,90,401,83,403,80,396,80,396,72xe" filled="true" fillcolor="#231f20" stroked="false">
                <v:path arrowok="t"/>
                <v:fill type="solid"/>
              </v:shape>
              <v:shape style="position:absolute;left:359;top:56;width:81;height:111" coordorigin="359,56" coordsize="81,111" path="m428,56l415,56,406,65,396,80,403,80,404,78,410,72,439,72,439,66,438,62,434,60,432,58,428,56xe" filled="true" fillcolor="#231f20" stroked="false">
                <v:path arrowok="t"/>
                <v:fill type="solid"/>
              </v:shape>
              <v:shape style="position:absolute;left:359;top:56;width:81;height:111" coordorigin="359,56" coordsize="81,111" path="m439,72l414,72,416,73,420,76,422,79,426,80,432,80,434,79,436,77,438,74,439,72xe" filled="true" fillcolor="#231f20" stroked="false">
                <v:path arrowok="t"/>
                <v:fill type="solid"/>
              </v:shape>
              <v:shape style="position:absolute;left:359;top:56;width:81;height:111" coordorigin="359,56" coordsize="81,111" path="m396,56l391,56,359,70,360,73,364,72,396,72,396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28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1563" w:val="left" w:leader="none"/>
        </w:tabs>
        <w:spacing w:line="160" w:lineRule="atLeast"/>
        <w:ind w:left="8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3.7pt;height:8.3pt;mso-position-horizontal-relative:char;mso-position-vertical-relative:line" coordorigin="0,0" coordsize="274,166">
            <v:group style="position:absolute;left:0;top:0;width:90;height:165" coordorigin="0,0" coordsize="90,165">
              <v:shape style="position:absolute;left:0;top:0;width:90;height:165" coordorigin="0,0" coordsize="90,165" path="m13,144l5,144,1,148,0,150,0,155,2,158,10,163,17,164,42,163,62,157,65,155,41,155,37,154,35,154,32,152,29,151,24,149,20,146,17,145,16,145,13,144xe" filled="true" fillcolor="#231f20" stroked="false">
                <v:path arrowok="t"/>
                <v:fill type="solid"/>
              </v:shape>
              <v:shape style="position:absolute;left:0;top:0;width:90;height:165" coordorigin="0,0" coordsize="90,165" path="m78,16l44,16,50,18,55,23,61,28,64,35,64,49,61,54,59,60,56,65,52,70,40,77,34,79,26,79,26,83,37,83,43,84,48,86,54,90,59,92,62,96,65,97,67,101,70,106,72,112,73,118,73,132,71,139,59,151,52,155,65,155,77,145,86,136,90,124,90,100,88,91,78,77,71,72,63,67,78,49,83,32,83,25,80,18,78,16xe" filled="true" fillcolor="#231f20" stroked="false">
                <v:path arrowok="t"/>
                <v:fill type="solid"/>
              </v:shape>
              <v:shape style="position:absolute;left:0;top:0;width:90;height:165" coordorigin="0,0" coordsize="90,165" path="m59,0l35,0,26,2,19,8,13,14,7,23,2,34,6,35,14,23,25,16,78,16,74,12,68,4,59,0xe" filled="true" fillcolor="#231f20" stroked="false">
                <v:path arrowok="t"/>
                <v:fill type="solid"/>
              </v:shape>
            </v:group>
            <v:group style="position:absolute;left:122;top:4;width:93;height:161" coordorigin="122,4" coordsize="93,161">
              <v:shape style="position:absolute;left:122;top:4;width:93;height:161" coordorigin="122,4" coordsize="93,161" path="m133,140l128,140,126,142,125,144,122,145,122,154,124,157,128,160,133,163,139,164,158,164,168,163,176,158,184,155,187,152,156,152,150,151,144,146,140,144,138,143,137,142,136,142,133,140xe" filled="true" fillcolor="#231f20" stroked="false">
                <v:path arrowok="t"/>
                <v:fill type="solid"/>
              </v:shape>
              <v:shape style="position:absolute;left:122;top:4;width:93;height:161" coordorigin="122,4" coordsize="93,161" path="m215,4l157,4,127,65,142,65,154,67,197,108,197,127,193,136,180,149,172,152,187,152,206,128,210,121,212,113,211,94,204,78,186,59,169,49,148,44,157,23,205,23,215,4xe" filled="true" fillcolor="#231f20" stroked="false">
                <v:path arrowok="t"/>
                <v:fill type="solid"/>
              </v:shape>
            </v:group>
            <v:group style="position:absolute;left:247;top:139;width:27;height:27" coordorigin="247,139" coordsize="27,27">
              <v:shape style="position:absolute;left:247;top:139;width:27;height:27" coordorigin="247,139" coordsize="27,27" path="m264,139l257,139,253,140,248,145,247,149,247,156,248,158,251,162,253,164,257,166,264,166,268,164,270,162,272,158,274,156,274,149,272,145,268,140,264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021388" cy="138112"/>
            <wp:effectExtent l="0" t="0" r="0" b="0"/>
            <wp:docPr id="259" name="image3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99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3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59928" cy="138112"/>
            <wp:effectExtent l="0" t="0" r="0" b="0"/>
            <wp:docPr id="261" name="image4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00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9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379"/>
          <w:footerReference w:type="default" r:id="rId380"/>
          <w:pgSz w:w="12240" w:h="15840"/>
          <w:pgMar w:header="0" w:footer="740" w:top="1420" w:bottom="920" w:left="132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72pt;margin-top:188.220001pt;width:465.474897pt;height:10.875pt;mso-position-horizontal-relative:page;mso-position-vertical-relative:page;z-index:13096" type="#_x0000_t75" stroked="false">
            <v:imagedata r:id="rId421" o:title=""/>
          </v:shape>
        </w:pict>
      </w:r>
      <w:r>
        <w:rPr/>
        <w:pict>
          <v:shape style="position:absolute;margin-left:72.180pt;margin-top:216.539993pt;width:354.194279pt;height:11.025pt;mso-position-horizontal-relative:page;mso-position-vertical-relative:page;z-index:13120" type="#_x0000_t75" stroked="false">
            <v:imagedata r:id="rId422" o:title=""/>
          </v:shape>
        </w:pict>
      </w:r>
      <w:r>
        <w:rPr/>
        <w:pict>
          <v:shape style="position:absolute;margin-left:430.681pt;margin-top:216.539993pt;width:108.156285pt;height:8.4525pt;mso-position-horizontal-relative:page;mso-position-vertical-relative:page;z-index:13144" type="#_x0000_t75" stroked="false">
            <v:imagedata r:id="rId423" o:title=""/>
          </v:shape>
        </w:pict>
      </w:r>
      <w:r>
        <w:rPr/>
        <w:pict>
          <v:shape style="position:absolute;margin-left:72.419998pt;margin-top:244.860001pt;width:465.295639pt;height:10.875pt;mso-position-horizontal-relative:page;mso-position-vertical-relative:page;z-index:13168" type="#_x0000_t75" stroked="false">
            <v:imagedata r:id="rId424" o:title=""/>
          </v:shape>
        </w:pict>
      </w:r>
      <w:r>
        <w:rPr/>
        <w:pict>
          <v:shape style="position:absolute;margin-left:72.360001pt;margin-top:273.181pt;width:472.198125pt;height:11.025pt;mso-position-horizontal-relative:page;mso-position-vertical-relative:page;z-index:13192" type="#_x0000_t75" stroked="false">
            <v:imagedata r:id="rId425" o:title=""/>
          </v:shape>
        </w:pict>
      </w:r>
      <w:r>
        <w:rPr/>
        <w:pict>
          <v:shape style="position:absolute;margin-left:72.480003pt;margin-top:301.501007pt;width:194.077919pt;height:10.875pt;mso-position-horizontal-relative:page;mso-position-vertical-relative:page;z-index:13216" type="#_x0000_t75" stroked="false">
            <v:imagedata r:id="rId426" o:title=""/>
          </v:shape>
        </w:pict>
      </w:r>
      <w:r>
        <w:rPr/>
        <w:pict>
          <v:shape style="position:absolute;margin-left:272.760986pt;margin-top:301.501007pt;width:265.600962pt;height:10.875pt;mso-position-horizontal-relative:page;mso-position-vertical-relative:page;z-index:13240" type="#_x0000_t75" stroked="false">
            <v:imagedata r:id="rId427" o:title=""/>
          </v:shape>
        </w:pict>
      </w:r>
      <w:r>
        <w:rPr/>
        <w:pict>
          <v:shape style="position:absolute;margin-left:72.425972pt;margin-top:329.821014pt;width:418.861805pt;height:10.875pt;mso-position-horizontal-relative:page;mso-position-vertical-relative:page;z-index:13264" type="#_x0000_t75" stroked="false">
            <v:imagedata r:id="rId428" o:title=""/>
          </v:shape>
        </w:pict>
      </w:r>
      <w:r>
        <w:rPr/>
        <w:pict>
          <v:shape style="position:absolute;margin-left:232.899994pt;margin-top:358.561005pt;width:145.017426pt;height:10.6575pt;mso-position-horizontal-relative:page;mso-position-vertical-relative:page;z-index:13288" type="#_x0000_t75" stroked="false">
            <v:imagedata r:id="rId429" o:title=""/>
          </v:shape>
        </w:pict>
      </w:r>
      <w:r>
        <w:rPr/>
        <w:pict>
          <v:group style="position:absolute;margin-left:108.480003pt;margin-top:386.700989pt;width:13.7pt;height:8.3pt;mso-position-horizontal-relative:page;mso-position-vertical-relative:page;z-index:13312" coordorigin="2170,7734" coordsize="274,166">
            <v:group style="position:absolute;left:2170;top:7734;width:90;height:165" coordorigin="2170,7734" coordsize="90,165">
              <v:shape style="position:absolute;left:2170;top:7734;width:90;height:165" coordorigin="2170,7734" coordsize="90,165" path="m2183,7878l2174,7878,2171,7882,2170,7884,2170,7889,2172,7892,2179,7897,2186,7898,2212,7897,2232,7891,2235,7889,2210,7889,2207,7888,2204,7888,2202,7886,2198,7885,2194,7883,2190,7880,2186,7879,2185,7879,2183,7878xe" filled="true" fillcolor="#231f20" stroked="false">
                <v:path arrowok="t"/>
                <v:fill type="solid"/>
              </v:shape>
              <v:shape style="position:absolute;left:2170;top:7734;width:90;height:165" coordorigin="2170,7734" coordsize="90,165" path="m2248,7750l2214,7750,2220,7752,2225,7757,2231,7762,2233,7769,2233,7783,2231,7788,2228,7794,2226,7799,2221,7804,2209,7811,2203,7813,2196,7813,2196,7817,2207,7817,2213,7818,2218,7820,2224,7824,2228,7826,2232,7830,2234,7831,2237,7835,2239,7840,2242,7846,2243,7852,2243,7866,2240,7873,2228,7885,2221,7889,2235,7889,2246,7879,2256,7870,2260,7858,2260,7834,2257,7825,2248,7811,2240,7806,2233,7801,2247,7783,2252,7766,2252,7759,2250,7752,2248,7750xe" filled="true" fillcolor="#231f20" stroked="false">
                <v:path arrowok="t"/>
                <v:fill type="solid"/>
              </v:shape>
              <v:shape style="position:absolute;left:2170;top:7734;width:90;height:165" coordorigin="2170,7734" coordsize="90,165" path="m2228,7734l2204,7734,2196,7736,2189,7742,2183,7748,2177,7757,2172,7768,2176,7769,2184,7757,2195,7750,2248,7750,2244,7746,2238,7738,2228,7734xe" filled="true" fillcolor="#231f20" stroked="false">
                <v:path arrowok="t"/>
                <v:fill type="solid"/>
              </v:shape>
            </v:group>
            <v:group style="position:absolute;left:2288;top:7738;width:101;height:162" coordorigin="2288,7738" coordsize="101,162">
              <v:shape style="position:absolute;left:2288;top:7738;width:101;height:162" coordorigin="2288,7738" coordsize="101,162" path="m2384,7756l2371,7756,2323,7900,2336,7900,2384,7756xe" filled="true" fillcolor="#231f20" stroked="false">
                <v:path arrowok="t"/>
                <v:fill type="solid"/>
              </v:shape>
              <v:shape style="position:absolute;left:2288;top:7738;width:101;height:162" coordorigin="2288,7738" coordsize="101,162" path="m2389,7738l2304,7738,2288,7775,2292,7776,2297,7769,2302,7763,2308,7759,2312,7757,2318,7756,2384,7756,2389,7741,2389,7738xe" filled="true" fillcolor="#231f20" stroked="false">
                <v:path arrowok="t"/>
                <v:fill type="solid"/>
              </v:shape>
            </v:group>
            <v:group style="position:absolute;left:2417;top:7873;width:27;height:27" coordorigin="2417,7873" coordsize="27,27">
              <v:shape style="position:absolute;left:2417;top:7873;width:27;height:27" coordorigin="2417,7873" coordsize="27,27" path="m2434,7873l2426,7873,2423,7874,2418,7879,2417,7883,2417,7890,2418,7892,2420,7896,2423,7898,2426,7900,2434,7900,2437,7898,2440,7896,2442,7892,2443,7890,2443,7883,2442,7879,2437,7874,2434,787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386.460999pt;width:394.249622pt;height:10.875pt;mso-position-horizontal-relative:page;mso-position-vertical-relative:page;z-index:13336" type="#_x0000_t75" stroked="false">
            <v:imagedata r:id="rId430" o:title=""/>
          </v:shape>
        </w:pict>
      </w:r>
      <w:r>
        <w:rPr/>
        <w:pict>
          <v:shape style="position:absolute;margin-left:72.419998pt;margin-top:414.781006pt;width:464.937122pt;height:10.875pt;mso-position-horizontal-relative:page;mso-position-vertical-relative:page;z-index:13360" type="#_x0000_t75" stroked="false">
            <v:imagedata r:id="rId431" o:title=""/>
          </v:shape>
        </w:pict>
      </w:r>
      <w:r>
        <w:rPr/>
        <w:pict>
          <v:shape style="position:absolute;margin-left:72.419998pt;margin-top:443.101013pt;width:398.432315pt;height:10.875pt;mso-position-horizontal-relative:page;mso-position-vertical-relative:page;z-index:13384" type="#_x0000_t75" stroked="false">
            <v:imagedata r:id="rId432" o:title=""/>
          </v:shape>
        </w:pict>
      </w:r>
      <w:r>
        <w:rPr/>
        <w:pict>
          <v:group style="position:absolute;margin-left:108.480003pt;margin-top:471.661011pt;width:13.7pt;height:8.3pt;mso-position-horizontal-relative:page;mso-position-vertical-relative:page;z-index:13408" coordorigin="2170,9433" coordsize="274,166">
            <v:group style="position:absolute;left:2170;top:9433;width:90;height:165" coordorigin="2170,9433" coordsize="90,165">
              <v:shape style="position:absolute;left:2170;top:9433;width:90;height:165" coordorigin="2170,9433" coordsize="90,165" path="m2183,9577l2174,9577,2171,9581,2170,9583,2170,9588,2172,9592,2179,9596,2186,9598,2212,9597,2232,9590,2235,9588,2210,9588,2207,9587,2204,9587,2202,9586,2198,9584,2194,9582,2190,9580,2186,9578,2185,9578,2183,9577xe" filled="true" fillcolor="#231f20" stroked="false">
                <v:path arrowok="t"/>
                <v:fill type="solid"/>
              </v:shape>
              <v:shape style="position:absolute;left:2170;top:9433;width:90;height:165" coordorigin="2170,9433" coordsize="90,165" path="m2248,9449l2214,9449,2220,9451,2225,9456,2231,9461,2233,9468,2233,9482,2231,9487,2228,9493,2226,9498,2221,9503,2209,9510,2203,9512,2196,9512,2196,9516,2207,9516,2213,9517,2218,9520,2224,9523,2228,9526,2232,9529,2234,9530,2237,9534,2239,9539,2242,9545,2243,9551,2243,9565,2240,9572,2228,9584,2221,9588,2235,9588,2246,9578,2256,9569,2260,9557,2260,9533,2257,9524,2248,9510,2240,9505,2233,9500,2247,9482,2252,9466,2252,9458,2250,9451,2248,9449xe" filled="true" fillcolor="#231f20" stroked="false">
                <v:path arrowok="t"/>
                <v:fill type="solid"/>
              </v:shape>
              <v:shape style="position:absolute;left:2170;top:9433;width:90;height:165" coordorigin="2170,9433" coordsize="90,165" path="m2228,9433l2204,9433,2196,9436,2189,9442,2183,9448,2177,9456,2172,9467,2176,9468,2184,9456,2195,9449,2248,9449,2244,9445,2238,9437,2228,9433xe" filled="true" fillcolor="#231f20" stroked="false">
                <v:path arrowok="t"/>
                <v:fill type="solid"/>
              </v:shape>
            </v:group>
            <v:group style="position:absolute;left:2294;top:9433;width:92;height:165" coordorigin="2294,9433" coordsize="92,165">
              <v:shape style="position:absolute;left:2294;top:9433;width:92;height:165" coordorigin="2294,9433" coordsize="92,165" path="m2353,9433l2327,9433,2316,9437,2309,9444,2300,9451,2297,9461,2297,9478,2326,9515,2315,9523,2306,9532,2302,9538,2297,9545,2294,9552,2294,9568,2298,9576,2305,9584,2314,9593,2324,9598,2353,9598,2365,9594,2368,9592,2333,9592,2327,9589,2321,9582,2315,9576,2312,9569,2312,9551,2314,9544,2321,9532,2326,9526,2332,9520,2366,9520,2364,9517,2350,9508,2357,9503,2345,9503,2326,9487,2322,9482,2318,9479,2316,9475,2315,9470,2314,9467,2314,9457,2316,9451,2326,9442,2333,9439,2366,9439,2363,9437,2353,9433xe" filled="true" fillcolor="#231f20" stroked="false">
                <v:path arrowok="t"/>
                <v:fill type="solid"/>
              </v:shape>
              <v:shape style="position:absolute;left:2294;top:9433;width:92;height:165" coordorigin="2294,9433" coordsize="92,165" path="m2366,9520l2332,9520,2338,9525,2355,9540,2365,9552,2370,9562,2370,9574,2368,9580,2362,9584,2357,9589,2351,9592,2368,9592,2374,9586,2382,9578,2386,9569,2386,9548,2383,9540,2377,9533,2372,9526,2366,9520xe" filled="true" fillcolor="#231f20" stroked="false">
                <v:path arrowok="t"/>
                <v:fill type="solid"/>
              </v:shape>
              <v:shape style="position:absolute;left:2294;top:9433;width:92;height:165" coordorigin="2294,9433" coordsize="92,165" path="m2366,9439l2348,9439,2354,9442,2364,9451,2366,9458,2366,9473,2365,9478,2363,9482,2359,9487,2354,9494,2345,9503,2357,9503,2363,9499,2372,9492,2376,9485,2381,9479,2383,9473,2383,9458,2378,9450,2371,9444,2366,9439xe" filled="true" fillcolor="#231f20" stroked="false">
                <v:path arrowok="t"/>
                <v:fill type="solid"/>
              </v:shape>
            </v:group>
            <v:group style="position:absolute;left:2417;top:9572;width:27;height:27" coordorigin="2417,9572" coordsize="27,27">
              <v:shape style="position:absolute;left:2417;top:9572;width:27;height:27" coordorigin="2417,9572" coordsize="27,27" path="m2434,9572l2426,9572,2423,9574,2418,9578,2417,9582,2417,9589,2418,9592,2420,9595,2423,9598,2426,9599,2434,9599,2437,9598,2440,9595,2442,9592,2443,9589,2443,9582,2442,9578,2437,9574,2434,95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19995pt;margin-top:471.42099pt;width:394.18987pt;height:10.875pt;mso-position-horizontal-relative:page;mso-position-vertical-relative:page;z-index:13432" type="#_x0000_t75" stroked="false">
            <v:imagedata r:id="rId433" o:title=""/>
          </v:shape>
        </w:pict>
      </w:r>
      <w:r>
        <w:rPr/>
        <w:pict>
          <v:shape style="position:absolute;margin-left:72.120003pt;margin-top:499.740997pt;width:465.30484pt;height:10.875pt;mso-position-horizontal-relative:page;mso-position-vertical-relative:page;z-index:13456" type="#_x0000_t75" stroked="false">
            <v:imagedata r:id="rId434" o:title=""/>
          </v:shape>
        </w:pict>
      </w:r>
      <w:r>
        <w:rPr/>
        <w:pict>
          <v:group style="position:absolute;margin-left:106.68pt;margin-top:528.301025pt;width:33.3pt;height:8.3pt;mso-position-horizontal-relative:page;mso-position-vertical-relative:page;z-index:13480" coordorigin="2134,10566" coordsize="666,166">
            <v:group style="position:absolute;left:2134;top:10570;width:160;height:159" coordorigin="2134,10570" coordsize="160,159">
              <v:shape style="position:absolute;left:2134;top:10570;width:160;height:159" coordorigin="2134,10570" coordsize="160,159" path="m2198,10570l2134,10570,2134,10573,2146,10573,2150,10576,2154,10578,2156,10581,2156,10715,2154,10717,2152,10722,2147,10723,2134,10723,2134,10728,2207,10728,2228,10726,2246,10721,2248,10720,2197,10720,2189,10718,2179,10716,2179,10582,2189,10579,2196,10578,2251,10578,2241,10573,2222,10571,2198,10570xe" filled="true" fillcolor="#231f20" stroked="false">
                <v:path arrowok="t"/>
                <v:fill type="solid"/>
              </v:shape>
              <v:shape style="position:absolute;left:2134;top:10570;width:160;height:159" coordorigin="2134,10570" coordsize="160,159" path="m2251,10578l2196,10578,2207,10578,2224,10581,2241,10591,2259,10610,2266,10629,2268,10652,2265,10672,2257,10690,2243,10707,2225,10717,2204,10720,2248,10720,2292,10661,2294,10635,2288,10617,2277,10596,2264,10584,2251,10578xe" filled="true" fillcolor="#231f20" stroked="false">
                <v:path arrowok="t"/>
                <v:fill type="solid"/>
              </v:shape>
            </v:group>
            <v:group style="position:absolute;left:2310;top:10570;width:135;height:159" coordorigin="2310,10570" coordsize="135,159">
              <v:shape style="position:absolute;left:2310;top:10570;width:135;height:159" coordorigin="2310,10570" coordsize="135,159" path="m2411,10723l2344,10723,2344,10728,2411,10728,2411,10723xe" filled="true" fillcolor="#231f20" stroked="false">
                <v:path arrowok="t"/>
                <v:fill type="solid"/>
              </v:shape>
              <v:shape style="position:absolute;left:2310;top:10570;width:135;height:159" coordorigin="2310,10570" coordsize="135,159" path="m2388,10579l2365,10579,2365,10715,2363,10717,2360,10722,2356,10723,2399,10723,2394,10722,2392,10718,2389,10716,2388,10710,2388,10579xe" filled="true" fillcolor="#231f20" stroked="false">
                <v:path arrowok="t"/>
                <v:fill type="solid"/>
              </v:shape>
              <v:shape style="position:absolute;left:2310;top:10570;width:135;height:159" coordorigin="2310,10570" coordsize="135,159" path="m2442,10570l2312,10570,2310,10607,2315,10607,2316,10600,2317,10594,2320,10589,2327,10582,2334,10579,2443,10579,2442,10570xe" filled="true" fillcolor="#231f20" stroked="false">
                <v:path arrowok="t"/>
                <v:fill type="solid"/>
              </v:shape>
              <v:shape style="position:absolute;left:2310;top:10570;width:135;height:159" coordorigin="2310,10570" coordsize="135,159" path="m2443,10579l2417,10579,2423,10580,2426,10583,2440,10607,2444,10607,2443,10579xe" filled="true" fillcolor="#231f20" stroked="false">
                <v:path arrowok="t"/>
                <v:fill type="solid"/>
              </v:shape>
            </v:group>
            <v:group style="position:absolute;left:2454;top:10570;width:122;height:159" coordorigin="2454,10570" coordsize="122,159">
              <v:shape style="position:absolute;left:2454;top:10570;width:122;height:159" coordorigin="2454,10570" coordsize="122,159" path="m2522,10723l2454,10723,2454,10728,2522,10728,2522,10723xe" filled="true" fillcolor="#231f20" stroked="false">
                <v:path arrowok="t"/>
                <v:fill type="solid"/>
              </v:shape>
              <v:shape style="position:absolute;left:2454;top:10570;width:122;height:159" coordorigin="2454,10570" coordsize="122,159" path="m2526,10570l2454,10570,2454,10573,2466,10573,2471,10576,2476,10580,2477,10588,2477,10709,2476,10715,2472,10722,2467,10723,2510,10723,2506,10722,2502,10718,2501,10716,2500,10710,2500,10654,2551,10654,2554,10652,2558,10649,2507,10649,2500,10646,2500,10580,2506,10579,2510,10578,2555,10578,2554,10577,2545,10573,2538,10571,2526,10570xe" filled="true" fillcolor="#231f20" stroked="false">
                <v:path arrowok="t"/>
                <v:fill type="solid"/>
              </v:shape>
              <v:shape style="position:absolute;left:2454;top:10570;width:122;height:159" coordorigin="2454,10570" coordsize="122,159" path="m2551,10654l2500,10654,2509,10656,2518,10656,2522,10657,2542,10657,2551,10654xe" filled="true" fillcolor="#231f20" stroked="false">
                <v:path arrowok="t"/>
                <v:fill type="solid"/>
              </v:shape>
              <v:shape style="position:absolute;left:2454;top:10570;width:122;height:159" coordorigin="2454,10570" coordsize="122,159" path="m2555,10578l2521,10578,2527,10580,2532,10583,2542,10590,2549,10608,2549,10625,2545,10633,2539,10639,2533,10646,2526,10649,2558,10649,2562,10645,2570,10637,2575,10626,2575,10603,2572,10595,2567,10589,2561,10582,2555,10578xe" filled="true" fillcolor="#231f20" stroked="false">
                <v:path arrowok="t"/>
                <v:fill type="solid"/>
              </v:shape>
            </v:group>
            <v:group style="position:absolute;left:2585;top:10566;width:170;height:162" coordorigin="2585,10566" coordsize="170,162">
              <v:shape style="position:absolute;left:2585;top:10566;width:170;height:162" coordorigin="2585,10566" coordsize="170,162" path="m2671,10566l2668,10566,2611,10697,2606,10708,2585,10723,2585,10728,2635,10728,2635,10723,2628,10723,2623,10722,2621,10720,2618,10718,2617,10716,2617,10711,2618,10706,2621,10700,2632,10675,2717,10675,2713,10666,2635,10666,2663,10602,2686,10602,2671,10566xe" filled="true" fillcolor="#231f20" stroked="false">
                <v:path arrowok="t"/>
                <v:fill type="solid"/>
              </v:shape>
              <v:shape style="position:absolute;left:2585;top:10566;width:170;height:162" coordorigin="2585,10566" coordsize="170,162" path="m2754,10723l2692,10723,2692,10728,2754,10728,2754,10723xe" filled="true" fillcolor="#231f20" stroked="false">
                <v:path arrowok="t"/>
                <v:fill type="solid"/>
              </v:shape>
              <v:shape style="position:absolute;left:2585;top:10566;width:170;height:162" coordorigin="2585,10566" coordsize="170,162" path="m2717,10675l2693,10675,2702,10698,2706,10705,2707,10710,2707,10716,2706,10718,2702,10722,2698,10723,2748,10723,2742,10722,2735,10715,2731,10709,2726,10698,2717,10675xe" filled="true" fillcolor="#231f20" stroked="false">
                <v:path arrowok="t"/>
                <v:fill type="solid"/>
              </v:shape>
              <v:shape style="position:absolute;left:2585;top:10566;width:170;height:162" coordorigin="2585,10566" coordsize="170,162" path="m2686,10602l2663,10602,2690,10666,2713,10666,2686,10602xe" filled="true" fillcolor="#231f20" stroked="false">
                <v:path arrowok="t"/>
                <v:fill type="solid"/>
              </v:shape>
            </v:group>
            <v:group style="position:absolute;left:2773;top:10705;width:27;height:27" coordorigin="2773,10705" coordsize="27,27">
              <v:shape style="position:absolute;left:2773;top:10705;width:27;height:27" coordorigin="2773,10705" coordsize="27,27" path="m2790,10705l2783,10705,2780,10706,2778,10709,2774,10711,2773,10715,2773,10722,2774,10724,2780,10730,2783,10732,2790,10732,2794,10730,2796,10728,2798,10724,2800,10722,2800,10715,2798,10711,2794,10706,2790,1070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5.679993pt;margin-top:528.060974pt;width:53.512658pt;height:8.4525pt;mso-position-horizontal-relative:page;mso-position-vertical-relative:page;z-index:13504" type="#_x0000_t75" stroked="false">
            <v:imagedata r:id="rId435" o:title=""/>
          </v:shape>
        </w:pict>
      </w:r>
      <w:r>
        <w:rPr/>
        <w:pict>
          <v:shape style="position:absolute;margin-left:204.779999pt;margin-top:528.060974pt;width:57.084137pt;height:8.4525pt;mso-position-horizontal-relative:page;mso-position-vertical-relative:page;z-index:13528" type="#_x0000_t75" stroked="false">
            <v:imagedata r:id="rId436" o:title=""/>
          </v:shape>
        </w:pict>
      </w:r>
      <w:r>
        <w:rPr/>
        <w:pict>
          <v:shape style="position:absolute;margin-left:267.480988pt;margin-top:528.060974pt;width:66.146291pt;height:10.875pt;mso-position-horizontal-relative:page;mso-position-vertical-relative:page;z-index:13552" type="#_x0000_t75" stroked="false">
            <v:imagedata r:id="rId437" o:title=""/>
          </v:shape>
        </w:pict>
      </w:r>
      <w:r>
        <w:rPr/>
        <w:pict>
          <v:shape style="position:absolute;margin-left:339.240997pt;margin-top:528.060974pt;width:32.91713pt;height:8.4525pt;mso-position-horizontal-relative:page;mso-position-vertical-relative:page;z-index:13576" type="#_x0000_t75" stroked="false">
            <v:imagedata r:id="rId438" o:title=""/>
          </v:shape>
        </w:pict>
      </w:r>
      <w:r>
        <w:rPr/>
        <w:pict>
          <v:shape style="position:absolute;margin-left:377.881012pt;margin-top:528.060974pt;width:110.061074pt;height:8.4525pt;mso-position-horizontal-relative:page;mso-position-vertical-relative:page;z-index:13600" type="#_x0000_t75" stroked="false">
            <v:imagedata r:id="rId439" o:title=""/>
          </v:shape>
        </w:pict>
      </w:r>
      <w:r>
        <w:rPr/>
        <w:pict>
          <v:shape style="position:absolute;margin-left:72.059998pt;margin-top:556.380981pt;width:464.87737pt;height:10.875pt;mso-position-horizontal-relative:page;mso-position-vertical-relative:page;z-index:13624" type="#_x0000_t75" stroked="false">
            <v:imagedata r:id="rId440" o:title=""/>
          </v:shape>
        </w:pict>
      </w:r>
      <w:r>
        <w:rPr/>
        <w:pict>
          <v:shape style="position:absolute;margin-left:72.360001pt;margin-top:584.700989pt;width:82.339286pt;height:10.875pt;mso-position-horizontal-relative:page;mso-position-vertical-relative:page;z-index:13648" type="#_x0000_t75" stroked="false">
            <v:imagedata r:id="rId441" o:title=""/>
          </v:shape>
        </w:pict>
      </w:r>
      <w:r>
        <w:rPr/>
        <w:pict>
          <v:group style="position:absolute;margin-left:108.480003pt;margin-top:613.260986pt;width:13.7pt;height:8.3pt;mso-position-horizontal-relative:page;mso-position-vertical-relative:page;z-index:13672" coordorigin="2170,12265" coordsize="274,166">
            <v:group style="position:absolute;left:2170;top:12265;width:90;height:165" coordorigin="2170,12265" coordsize="90,165">
              <v:shape style="position:absolute;left:2170;top:12265;width:90;height:165" coordorigin="2170,12265" coordsize="90,165" path="m2183,12409l2174,12409,2171,12413,2170,12415,2170,12420,2172,12424,2179,12428,2186,12430,2212,12429,2232,12422,2235,12420,2210,12420,2207,12419,2204,12419,2202,12418,2198,12416,2194,12414,2190,12412,2186,12410,2185,12410,2183,12409xe" filled="true" fillcolor="#231f20" stroked="false">
                <v:path arrowok="t"/>
                <v:fill type="solid"/>
              </v:shape>
              <v:shape style="position:absolute;left:2170;top:12265;width:90;height:165" coordorigin="2170,12265" coordsize="90,165" path="m2248,12281l2214,12281,2220,12283,2225,12288,2231,12293,2233,12300,2233,12314,2231,12319,2228,12325,2226,12330,2221,12335,2209,12342,2203,12344,2196,12344,2196,12348,2207,12348,2213,12349,2218,12352,2224,12355,2228,12358,2232,12361,2234,12362,2237,12366,2239,12371,2242,12377,2243,12383,2243,12397,2240,12404,2228,12416,2221,12420,2235,12420,2246,12410,2256,12401,2260,12389,2260,12365,2257,12356,2248,12342,2240,12337,2233,12332,2247,12314,2252,12298,2252,12290,2250,12283,2248,12281xe" filled="true" fillcolor="#231f20" stroked="false">
                <v:path arrowok="t"/>
                <v:fill type="solid"/>
              </v:shape>
              <v:shape style="position:absolute;left:2170;top:12265;width:90;height:165" coordorigin="2170,12265" coordsize="90,165" path="m2228,12265l2204,12265,2196,12268,2189,12274,2183,12280,2177,12288,2172,12299,2176,12300,2184,12288,2195,12281,2248,12281,2244,12277,2238,12269,2228,12265xe" filled="true" fillcolor="#231f20" stroked="false">
                <v:path arrowok="t"/>
                <v:fill type="solid"/>
              </v:shape>
            </v:group>
            <v:group style="position:absolute;left:2290;top:12265;width:99;height:166" coordorigin="2290,12265" coordsize="99,166">
              <v:shape style="position:absolute;left:2290;top:12265;width:99;height:166" coordorigin="2290,12265" coordsize="99,166" path="m2385,12359l2364,12359,2357,12378,2346,12395,2339,12407,2329,12414,2312,12424,2303,12426,2293,12426,2293,12431,2353,12408,2385,12361,2385,12359xe" filled="true" fillcolor="#231f20" stroked="false">
                <v:path arrowok="t"/>
                <v:fill type="solid"/>
              </v:shape>
              <v:shape style="position:absolute;left:2290;top:12265;width:99;height:166" coordorigin="2290,12265" coordsize="99,166" path="m2352,12265l2293,12295,2290,12308,2290,12336,2293,12348,2310,12365,2320,12370,2340,12370,2351,12365,2364,12359,2385,12359,2332,12359,2326,12355,2321,12348,2314,12340,2310,12326,2310,12297,2312,12288,2318,12282,2323,12276,2329,12272,2365,12272,2363,12270,2352,12265xe" filled="true" fillcolor="#231f20" stroked="false">
                <v:path arrowok="t"/>
                <v:fill type="solid"/>
              </v:shape>
              <v:shape style="position:absolute;left:2290;top:12265;width:99;height:166" coordorigin="2290,12265" coordsize="99,166" path="m2365,12272l2342,12272,2348,12275,2353,12280,2368,12330,2366,12338,2365,12349,2362,12352,2352,12356,2347,12358,2344,12359,2385,12359,2388,12342,2388,12317,2383,12297,2372,12281,2365,12272xe" filled="true" fillcolor="#231f20" stroked="false">
                <v:path arrowok="t"/>
                <v:fill type="solid"/>
              </v:shape>
            </v:group>
            <v:group style="position:absolute;left:2417;top:12404;width:27;height:27" coordorigin="2417,12404" coordsize="27,27">
              <v:shape style="position:absolute;left:2417;top:12404;width:27;height:27" coordorigin="2417,12404" coordsize="27,27" path="m2434,12404l2426,12404,2423,12406,2418,12410,2417,12414,2417,12421,2418,12424,2420,12427,2423,12430,2426,12431,2434,12431,2437,12430,2440,12427,2442,12424,2443,12421,2443,12414,2442,12410,2437,12406,2434,1240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613.020996pt;width:393.532589pt;height:10.875pt;mso-position-horizontal-relative:page;mso-position-vertical-relative:page;z-index:13696" type="#_x0000_t75" stroked="false">
            <v:imagedata r:id="rId442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79552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29743" cy="138112"/>
            <wp:effectExtent l="0" t="0" r="0" b="0"/>
            <wp:docPr id="263" name="image4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23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07390" cy="138112"/>
            <wp:effectExtent l="0" t="0" r="0" b="0"/>
            <wp:docPr id="265" name="image4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24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3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547" w:val="left" w:leader="none"/>
        </w:tabs>
        <w:spacing w:line="160" w:lineRule="atLeast"/>
        <w:ind w:left="8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3.7pt;height:8.3pt;mso-position-horizontal-relative:char;mso-position-vertical-relative:line" coordorigin="0,0" coordsize="274,166">
            <v:group style="position:absolute;left:0;top:0;width:90;height:165" coordorigin="0,0" coordsize="90,165">
              <v:shape style="position:absolute;left:0;top:0;width:90;height:165" coordorigin="0,0" coordsize="90,165" path="m13,144l5,144,1,148,0,150,0,155,2,158,10,163,17,164,42,163,62,157,65,155,41,155,37,154,35,154,32,152,29,151,24,149,20,146,17,145,16,145,13,144xe" filled="true" fillcolor="#231f20" stroked="false">
                <v:path arrowok="t"/>
                <v:fill type="solid"/>
              </v:shape>
              <v:shape style="position:absolute;left:0;top:0;width:90;height:165" coordorigin="0,0" coordsize="90,165" path="m78,16l44,16,50,18,55,23,61,28,64,35,64,49,61,54,59,60,56,65,52,70,40,77,34,79,26,79,26,83,37,83,43,84,48,86,54,90,59,92,62,96,65,97,67,101,70,106,72,112,73,118,73,132,71,139,59,151,52,155,65,155,77,145,86,136,90,124,90,100,88,91,78,77,71,72,63,67,78,49,83,32,83,25,80,18,78,16xe" filled="true" fillcolor="#231f20" stroked="false">
                <v:path arrowok="t"/>
                <v:fill type="solid"/>
              </v:shape>
              <v:shape style="position:absolute;left:0;top:0;width:90;height:165" coordorigin="0,0" coordsize="90,165" path="m59,0l35,0,26,2,19,8,13,14,7,23,2,34,6,35,14,23,25,16,78,16,74,12,68,4,59,0xe" filled="true" fillcolor="#231f20" stroked="false">
                <v:path arrowok="t"/>
                <v:fill type="solid"/>
              </v:shape>
            </v:group>
            <v:group style="position:absolute;left:123;top:0;width:99;height:165" coordorigin="123,0" coordsize="99,165">
              <v:shape style="position:absolute;left:123;top:0;width:99;height:165" coordorigin="123,0" coordsize="99,165" path="m218,0l203,0,194,1,139,42,123,92,123,120,130,138,143,154,150,161,160,164,174,164,193,159,194,158,168,158,163,156,160,152,154,148,150,140,148,132,144,124,143,115,143,101,144,92,145,82,157,74,160,73,148,73,180,18,193,11,199,7,208,5,218,4,218,0xe" filled="true" fillcolor="#231f20" stroked="false">
                <v:path arrowok="t"/>
                <v:fill type="solid"/>
              </v:shape>
              <v:shape style="position:absolute;left:123;top:0;width:99;height:165" coordorigin="123,0" coordsize="99,165" path="m207,72l180,72,187,77,192,86,198,96,200,108,200,133,198,143,192,149,187,155,181,158,194,158,209,145,217,134,221,122,221,95,217,84,209,74,207,72xe" filled="true" fillcolor="#231f20" stroked="false">
                <v:path arrowok="t"/>
                <v:fill type="solid"/>
              </v:shape>
              <v:shape style="position:absolute;left:123;top:0;width:99;height:165" coordorigin="123,0" coordsize="99,165" path="m192,61l169,61,158,66,148,73,160,73,163,72,207,72,202,66,192,61xe" filled="true" fillcolor="#231f20" stroked="false">
                <v:path arrowok="t"/>
                <v:fill type="solid"/>
              </v:shape>
            </v:group>
            <v:group style="position:absolute;left:247;top:139;width:27;height:27" coordorigin="247,139" coordsize="27,27">
              <v:shape style="position:absolute;left:247;top:139;width:27;height:27" coordorigin="247,139" coordsize="27,27" path="m264,139l257,139,253,140,248,145,247,149,247,156,248,158,251,162,253,164,257,166,264,166,268,164,270,162,272,158,274,156,274,149,272,145,268,140,264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018788" cy="138112"/>
            <wp:effectExtent l="0" t="0" r="0" b="0"/>
            <wp:docPr id="267" name="image4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25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7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98454" cy="140017"/>
            <wp:effectExtent l="0" t="0" r="0" b="0"/>
            <wp:docPr id="269" name="image4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426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5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8544" w:val="left" w:leader="none"/>
        </w:tabs>
        <w:spacing w:line="17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7"/>
        </w:rPr>
        <w:pict>
          <v:group style="width:10.95pt;height:8.550pt;mso-position-horizontal-relative:char;mso-position-vertical-relative:line" coordorigin="0,0" coordsize="219,171">
            <v:group style="position:absolute;left:0;top:56;width:104;height:114" coordorigin="0,56" coordsize="104,114">
              <v:shape style="position:absolute;left:0;top:56;width:104;height:114" coordorigin="0,56" coordsize="104,114" path="m52,56l43,56,35,59,18,68,12,76,2,95,0,104,0,116,3,135,14,154,30,166,50,170,60,170,70,168,77,162,46,162,37,156,30,144,24,125,22,104,22,95,23,86,28,74,31,70,36,67,40,65,44,64,77,64,72,60,52,56xe" filled="true" fillcolor="#231f20" stroked="false">
                <v:path arrowok="t"/>
                <v:fill type="solid"/>
              </v:shape>
              <v:shape style="position:absolute;left:0;top:56;width:104;height:114" coordorigin="0,56" coordsize="104,114" path="m77,64l56,64,64,67,73,80,79,98,82,120,82,136,79,146,70,158,62,162,77,162,85,157,91,150,101,131,103,121,103,109,100,90,89,72,77,64xe" filled="true" fillcolor="#231f20" stroked="false">
                <v:path arrowok="t"/>
                <v:fill type="solid"/>
              </v:shape>
            </v:group>
            <v:group style="position:absolute;left:124;top:0;width:95;height:167" coordorigin="124,0" coordsize="95,167">
              <v:shape style="position:absolute;left:124;top:0;width:95;height:167" coordorigin="124,0" coordsize="95,167" path="m188,162l124,162,124,167,188,167,188,162xe" filled="true" fillcolor="#231f20" stroked="false">
                <v:path arrowok="t"/>
                <v:fill type="solid"/>
              </v:shape>
              <v:shape style="position:absolute;left:124;top:0;width:95;height:167" coordorigin="124,0" coordsize="95,167" path="m163,68l144,68,144,151,140,158,137,161,134,162,174,162,169,161,167,157,164,155,163,149,163,68xe" filled="true" fillcolor="#231f20" stroked="false">
                <v:path arrowok="t"/>
                <v:fill type="solid"/>
              </v:shape>
              <v:shape style="position:absolute;left:124;top:0;width:95;height:167" coordorigin="124,0" coordsize="95,167" path="m191,60l124,60,124,68,191,68,191,60xe" filled="true" fillcolor="#231f20" stroked="false">
                <v:path arrowok="t"/>
                <v:fill type="solid"/>
              </v:shape>
              <v:shape style="position:absolute;left:124;top:0;width:95;height:167" coordorigin="124,0" coordsize="95,167" path="m197,0l180,0,172,2,166,7,158,12,152,18,149,25,146,32,144,42,144,60,163,60,163,35,164,25,166,20,168,13,170,12,173,10,176,8,211,8,205,4,197,0xe" filled="true" fillcolor="#231f20" stroked="false">
                <v:path arrowok="t"/>
                <v:fill type="solid"/>
              </v:shape>
              <v:shape style="position:absolute;left:124;top:0;width:95;height:167" coordorigin="124,0" coordsize="95,167" path="m211,8l182,8,190,12,193,16,196,19,198,24,202,26,203,28,205,29,206,30,211,30,214,29,215,26,217,25,218,23,218,16,216,12,211,8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spacing w:val="33"/>
          <w:position w:val="5"/>
          <w:sz w:val="17"/>
        </w:rPr>
        <w:t> </w:t>
      </w:r>
      <w:r>
        <w:rPr>
          <w:rFonts w:ascii="Times New Roman"/>
          <w:spacing w:val="33"/>
          <w:position w:val="5"/>
          <w:sz w:val="17"/>
        </w:rPr>
        <w:pict>
          <v:group style="width:14.4pt;height:8.550pt;mso-position-horizontal-relative:char;mso-position-vertical-relative:line" coordorigin="0,0" coordsize="288,171">
            <v:group style="position:absolute;left:0;top:24;width:65;height:144" coordorigin="0,24" coordsize="65,144">
              <v:shape style="position:absolute;left:0;top:24;width:65;height:144" coordorigin="0,24" coordsize="65,144" path="m36,67l17,67,17,148,28,166,30,168,43,168,48,167,53,163,61,155,44,155,41,154,40,151,37,149,36,144,36,67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65,145l60,145,59,149,56,151,49,155,61,155,62,154,65,145xe" filled="true" fillcolor="#231f20" stroked="false">
                <v:path arrowok="t"/>
                <v:fill type="solid"/>
              </v:shape>
              <v:shape style="position:absolute;left:0;top:24;width:65;height:144" coordorigin="0,24" coordsize="65,144" path="m36,24l32,24,30,32,26,37,25,41,18,50,13,55,8,59,5,62,0,64,0,67,61,67,61,60,36,60,36,24xe" filled="true" fillcolor="#231f20" stroked="false">
                <v:path arrowok="t"/>
                <v:fill type="solid"/>
              </v:shape>
            </v:group>
            <v:group style="position:absolute;left:68;top:0;width:118;height:167" coordorigin="68,0" coordsize="118,167">
              <v:shape style="position:absolute;left:68;top:0;width:118;height:167" coordorigin="68,0" coordsize="118,167" path="m124,162l71,162,71,167,124,167,124,162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86,162l133,162,133,167,186,167,186,162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07,16l82,16,84,18,86,23,86,154,84,158,82,161,79,162,114,162,112,161,110,160,108,158,108,156,107,155,107,86,112,79,107,79,107,16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66,71l140,71,148,78,150,85,150,154,146,161,144,162,178,162,175,161,174,160,172,158,172,156,170,154,169,149,169,82,168,77,166,71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48,56l137,56,132,58,127,60,121,64,115,70,107,79,112,79,116,76,121,73,125,72,130,71,166,71,166,70,162,65,158,61,154,58,148,56xe" filled="true" fillcolor="#231f20" stroked="false">
                <v:path arrowok="t"/>
                <v:fill type="solid"/>
              </v:shape>
              <v:shape style="position:absolute;left:68;top:0;width:118;height:167" coordorigin="68,0" coordsize="118,167" path="m107,0l101,0,68,13,71,17,74,16,107,16,107,0xe" filled="true" fillcolor="#231f20" stroked="false">
                <v:path arrowok="t"/>
                <v:fill type="solid"/>
              </v:shape>
            </v:group>
            <v:group style="position:absolute;left:197;top:56;width:92;height:114" coordorigin="197,56" coordsize="92,114">
              <v:shape style="position:absolute;left:197;top:56;width:92;height:114" coordorigin="197,56" coordsize="92,114" path="m259,56l199,94,197,118,201,139,211,155,221,166,232,170,256,170,266,166,274,157,279,151,242,151,233,146,226,137,217,128,214,116,214,100,288,100,288,94,214,94,215,84,218,77,228,67,234,65,273,65,269,60,259,56xe" filled="true" fillcolor="#231f20" stroked="false">
                <v:path arrowok="t"/>
                <v:fill type="solid"/>
              </v:shape>
              <v:shape style="position:absolute;left:197;top:56;width:92;height:114" coordorigin="197,56" coordsize="92,114" path="m284,125l281,134,277,142,271,145,266,149,260,151,279,151,282,148,287,138,288,127,284,125xe" filled="true" fillcolor="#231f20" stroked="false">
                <v:path arrowok="t"/>
                <v:fill type="solid"/>
              </v:shape>
              <v:shape style="position:absolute;left:197;top:56;width:92;height:114" coordorigin="197,56" coordsize="92,114" path="m273,65l245,65,248,66,252,68,257,71,262,78,263,82,263,86,264,94,288,94,288,86,284,76,276,68,273,65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33"/>
          <w:position w:val="5"/>
          <w:sz w:val="17"/>
        </w:rPr>
      </w:r>
      <w:r>
        <w:rPr>
          <w:rFonts w:ascii="Times New Roman"/>
          <w:spacing w:val="33"/>
          <w:position w:val="5"/>
          <w:sz w:val="17"/>
        </w:rPr>
        <w:tab/>
      </w:r>
      <w:r>
        <w:rPr>
          <w:rFonts w:ascii="Times New Roman"/>
          <w:spacing w:val="33"/>
          <w:sz w:val="20"/>
        </w:rPr>
        <w:drawing>
          <wp:inline distT="0" distB="0" distL="0" distR="0">
            <wp:extent cx="574456" cy="138112"/>
            <wp:effectExtent l="0" t="0" r="0" b="0"/>
            <wp:docPr id="271" name="image4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27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9254" cy="138112"/>
            <wp:effectExtent l="0" t="0" r="0" b="0"/>
            <wp:docPr id="273" name="image4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428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2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6978" cy="138112"/>
            <wp:effectExtent l="0" t="0" r="0" b="0"/>
            <wp:docPr id="275" name="image4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29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9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318" w:val="left" w:leader="none"/>
          <w:tab w:pos="5968" w:val="left" w:leader="none"/>
          <w:tab w:pos="6784" w:val="left" w:leader="none"/>
          <w:tab w:pos="7387" w:val="left" w:leader="none"/>
          <w:tab w:pos="8185" w:val="left" w:leader="none"/>
        </w:tabs>
        <w:spacing w:line="13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drawing>
          <wp:inline distT="0" distB="0" distL="0" distR="0">
            <wp:extent cx="702289" cy="107346"/>
            <wp:effectExtent l="0" t="0" r="0" b="0"/>
            <wp:docPr id="277" name="image4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30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8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866985" cy="138112"/>
            <wp:effectExtent l="0" t="0" r="0" b="0"/>
            <wp:docPr id="279" name="image4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31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17"/>
        </w:rPr>
        <w:pict>
          <v:group style="width:35.2pt;height:8.550pt;mso-position-horizontal-relative:char;mso-position-vertical-relative:line" coordorigin="0,0" coordsize="704,171">
            <v:group style="position:absolute;left:0;top:5;width:106;height:166" coordorigin="0,5" coordsize="106,166">
              <v:shape style="position:absolute;left:0;top:5;width:106;height:166" coordorigin="0,5" coordsize="106,166" path="m5,116l1,116,1,170,5,170,6,167,7,164,7,163,8,162,11,161,44,161,36,160,22,152,17,148,10,136,7,127,5,116xe" filled="true" fillcolor="#231f20" stroked="false">
                <v:path arrowok="t"/>
                <v:fill type="solid"/>
              </v:shape>
              <v:shape style="position:absolute;left:0;top:5;width:106;height:166" coordorigin="0,5" coordsize="106,166" path="m54,5l32,5,22,8,12,17,4,25,0,35,0,53,46,97,60,104,68,110,71,113,76,115,79,120,80,124,83,127,84,131,84,143,82,149,70,158,62,161,14,161,19,163,26,166,35,168,40,169,42,169,46,170,70,170,82,166,101,149,106,138,106,120,101,108,97,102,94,97,88,94,83,89,23,52,18,43,18,31,20,26,26,22,31,16,38,13,80,13,73,11,64,6,54,5xe" filled="true" fillcolor="#231f20" stroked="false">
                <v:path arrowok="t"/>
                <v:fill type="solid"/>
              </v:shape>
              <v:shape style="position:absolute;left:0;top:5;width:106;height:166" coordorigin="0,5" coordsize="106,166" path="m95,5l90,5,89,8,89,11,88,12,85,13,53,13,60,16,90,59,95,59,95,5xe" filled="true" fillcolor="#231f20" stroked="false">
                <v:path arrowok="t"/>
                <v:fill type="solid"/>
              </v:shape>
            </v:group>
            <v:group style="position:absolute;left:127;top:56;width:90;height:114" coordorigin="127,56" coordsize="90,114">
              <v:shape style="position:absolute;left:127;top:56;width:90;height:114" coordorigin="127,56" coordsize="90,114" path="m188,56l130,94,127,118,131,139,140,155,150,166,161,170,186,170,196,166,203,157,208,151,172,151,163,146,155,137,148,128,143,116,144,100,217,100,217,94,144,94,144,84,148,77,157,67,163,65,203,65,198,60,188,56xe" filled="true" fillcolor="#231f20" stroked="false">
                <v:path arrowok="t"/>
                <v:fill type="solid"/>
              </v:shape>
              <v:shape style="position:absolute;left:127;top:56;width:90;height:114" coordorigin="127,56" coordsize="90,114" path="m214,125l210,134,206,142,200,145,196,149,190,151,208,151,211,148,216,138,217,127,214,125xe" filled="true" fillcolor="#231f20" stroked="false">
                <v:path arrowok="t"/>
                <v:fill type="solid"/>
              </v:shape>
              <v:shape style="position:absolute;left:127;top:56;width:90;height:114" coordorigin="127,56" coordsize="90,114" path="m203,65l174,65,178,66,182,68,186,71,191,78,192,82,193,86,193,94,217,94,217,86,214,76,203,65xe" filled="true" fillcolor="#231f20" stroked="false">
                <v:path arrowok="t"/>
                <v:fill type="solid"/>
              </v:shape>
            </v:group>
            <v:group style="position:absolute;left:233;top:56;width:90;height:114" coordorigin="233,56" coordsize="90,114">
              <v:shape style="position:absolute;left:233;top:56;width:90;height:114" coordorigin="233,56" coordsize="90,114" path="m294,56l235,94,233,118,237,138,246,155,256,164,266,170,288,170,298,167,306,158,314,151,276,151,268,146,262,137,254,127,252,116,252,90,254,80,262,73,266,67,272,64,308,64,304,59,294,56xe" filled="true" fillcolor="#231f20" stroked="false">
                <v:path arrowok="t"/>
                <v:fill type="solid"/>
              </v:shape>
              <v:shape style="position:absolute;left:233;top:56;width:90;height:114" coordorigin="233,56" coordsize="90,114" path="m319,125l316,134,312,140,307,144,301,149,294,151,314,151,320,140,323,126,319,125xe" filled="true" fillcolor="#231f20" stroked="false">
                <v:path arrowok="t"/>
                <v:fill type="solid"/>
              </v:shape>
              <v:shape style="position:absolute;left:233;top:56;width:90;height:114" coordorigin="233,56" coordsize="90,114" path="m308,64l284,64,288,65,292,67,294,70,295,73,296,78,296,83,298,86,301,90,305,92,312,92,316,91,317,89,319,88,320,85,320,76,317,71,310,65,308,64xe" filled="true" fillcolor="#231f20" stroked="false">
                <v:path arrowok="t"/>
                <v:fill type="solid"/>
              </v:shape>
            </v:group>
            <v:group style="position:absolute;left:334;top:24;width:65;height:144" coordorigin="334,24" coordsize="65,144">
              <v:shape style="position:absolute;left:334;top:24;width:65;height:144" coordorigin="334,24" coordsize="65,144" path="m370,67l350,67,350,148,352,154,354,161,356,163,364,168,377,168,382,167,386,163,391,158,394,155,377,155,374,154,373,151,371,149,370,144,370,67xe" filled="true" fillcolor="#231f20" stroked="false">
                <v:path arrowok="t"/>
                <v:fill type="solid"/>
              </v:shape>
              <v:shape style="position:absolute;left:334;top:24;width:65;height:144" coordorigin="334,24" coordsize="65,144" path="m398,145l394,145,392,149,390,151,383,155,394,155,395,154,398,145xe" filled="true" fillcolor="#231f20" stroked="false">
                <v:path arrowok="t"/>
                <v:fill type="solid"/>
              </v:shape>
              <v:shape style="position:absolute;left:334;top:24;width:65;height:144" coordorigin="334,24" coordsize="65,144" path="m370,24l366,24,362,32,360,37,359,41,355,46,350,50,347,55,337,62,334,64,334,67,395,67,395,60,370,60,370,24xe" filled="true" fillcolor="#231f20" stroked="false">
                <v:path arrowok="t"/>
                <v:fill type="solid"/>
              </v:shape>
            </v:group>
            <v:group style="position:absolute;left:404;top:0;width:54;height:167" coordorigin="404,0" coordsize="54,167">
              <v:shape style="position:absolute;left:404;top:0;width:54;height:167" coordorigin="404,0" coordsize="54,167" path="m436,0l430,0,426,1,421,6,420,8,420,16,421,18,426,23,430,24,436,24,438,23,443,18,444,16,444,8,443,6,438,1,436,0xe" filled="true" fillcolor="#231f20" stroked="false">
                <v:path arrowok="t"/>
                <v:fill type="solid"/>
              </v:shape>
              <v:shape style="position:absolute;left:404;top:0;width:54;height:167" coordorigin="404,0" coordsize="54,167" path="m458,162l407,162,407,167,458,167,458,162xe" filled="true" fillcolor="#231f20" stroked="false">
                <v:path arrowok="t"/>
                <v:fill type="solid"/>
              </v:shape>
              <v:shape style="position:absolute;left:404;top:0;width:54;height:167" coordorigin="404,0" coordsize="54,167" path="m443,72l418,72,421,76,421,78,422,82,422,154,420,158,419,160,416,161,415,162,450,162,448,161,445,158,443,154,443,72xe" filled="true" fillcolor="#231f20" stroked="false">
                <v:path arrowok="t"/>
                <v:fill type="solid"/>
              </v:shape>
              <v:shape style="position:absolute;left:404;top:0;width:54;height:167" coordorigin="404,0" coordsize="54,167" path="m443,56l437,56,404,70,407,73,409,72,443,72,443,56xe" filled="true" fillcolor="#231f20" stroked="false">
                <v:path arrowok="t"/>
                <v:fill type="solid"/>
              </v:shape>
            </v:group>
            <v:group style="position:absolute;left:473;top:56;width:104;height:114" coordorigin="473,56" coordsize="104,114">
              <v:shape style="position:absolute;left:473;top:56;width:104;height:114" coordorigin="473,56" coordsize="104,114" path="m524,56l516,56,508,59,491,68,485,76,475,95,473,104,473,116,476,135,487,154,503,166,523,170,533,170,542,168,550,162,518,162,510,156,503,144,497,125,494,104,494,95,496,86,500,74,504,70,509,67,512,65,517,64,550,64,545,60,524,56xe" filled="true" fillcolor="#231f20" stroked="false">
                <v:path arrowok="t"/>
                <v:fill type="solid"/>
              </v:shape>
              <v:shape style="position:absolute;left:473;top:56;width:104;height:114" coordorigin="473,56" coordsize="104,114" path="m550,64l529,64,536,67,545,80,552,98,554,120,554,136,552,146,542,158,535,162,550,162,558,157,564,150,574,131,576,121,576,109,572,90,561,72,550,64xe" filled="true" fillcolor="#231f20" stroked="false">
                <v:path arrowok="t"/>
                <v:fill type="solid"/>
              </v:shape>
            </v:group>
            <v:group style="position:absolute;left:586;top:56;width:118;height:111" coordorigin="586,56" coordsize="118,111">
              <v:shape style="position:absolute;left:586;top:56;width:118;height:111" coordorigin="586,56" coordsize="118,111" path="m641,162l588,162,588,167,641,167,641,162xe" filled="true" fillcolor="#231f20" stroked="false">
                <v:path arrowok="t"/>
                <v:fill type="solid"/>
              </v:shape>
              <v:shape style="position:absolute;left:586;top:56;width:118;height:111" coordorigin="586,56" coordsize="118,111" path="m703,162l650,162,650,167,703,167,703,162xe" filled="true" fillcolor="#231f20" stroked="false">
                <v:path arrowok="t"/>
                <v:fill type="solid"/>
              </v:shape>
              <v:shape style="position:absolute;left:586;top:56;width:118;height:111" coordorigin="586,56" coordsize="118,111" path="m623,72l599,72,601,74,602,77,602,79,604,82,604,150,602,156,601,158,599,161,595,162,631,162,629,161,628,160,625,158,624,156,624,155,623,150,623,86,629,79,623,79,623,72xe" filled="true" fillcolor="#231f20" stroked="false">
                <v:path arrowok="t"/>
                <v:fill type="solid"/>
              </v:shape>
              <v:shape style="position:absolute;left:586;top:56;width:118;height:111" coordorigin="586,56" coordsize="118,111" path="m682,71l656,71,661,73,664,77,666,82,667,89,667,154,665,158,661,162,695,162,692,161,690,158,688,154,686,149,686,80,684,76,682,71xe" filled="true" fillcolor="#231f20" stroked="false">
                <v:path arrowok="t"/>
                <v:fill type="solid"/>
              </v:shape>
              <v:shape style="position:absolute;left:586;top:56;width:118;height:111" coordorigin="586,56" coordsize="118,111" path="m665,56l657,56,641,63,623,79,629,79,632,76,642,71,682,71,682,68,678,64,674,61,670,58,665,56xe" filled="true" fillcolor="#231f20" stroked="false">
                <v:path arrowok="t"/>
                <v:fill type="solid"/>
              </v:shape>
              <v:shape style="position:absolute;left:586;top:56;width:118;height:111" coordorigin="586,56" coordsize="118,111" path="m623,56l618,56,586,70,588,73,590,72,623,72,623,56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position w:val="5"/>
          <w:sz w:val="16"/>
        </w:rPr>
        <w:pict>
          <v:group style="width:25.15pt;height:8.3pt;mso-position-horizontal-relative:char;mso-position-vertical-relative:line" coordorigin="0,0" coordsize="503,166">
            <v:group style="position:absolute;left:0;top:0;width:64;height:162" coordorigin="0,0" coordsize="64,162">
              <v:shape style="position:absolute;left:0;top:0;width:64;height:162" coordorigin="0,0" coordsize="64,162" path="m64,157l4,157,4,162,64,162,64,157xe" filled="true" fillcolor="#231f20" stroked="false">
                <v:path arrowok="t"/>
                <v:fill type="solid"/>
              </v:shape>
              <v:shape style="position:absolute;left:0;top:0;width:64;height:162" coordorigin="0,0" coordsize="64,162" path="m43,19l18,19,19,20,22,22,22,24,23,26,23,29,24,37,24,144,23,149,23,151,22,154,20,155,16,157,52,157,47,155,44,152,44,151,43,149,43,19xe" filled="true" fillcolor="#231f20" stroked="false">
                <v:path arrowok="t"/>
                <v:fill type="solid"/>
              </v:shape>
              <v:shape style="position:absolute;left:0;top:0;width:64;height:162" coordorigin="0,0" coordsize="64,162" path="m43,0l40,0,0,19,2,23,7,20,12,19,43,19,43,0xe" filled="true" fillcolor="#231f20" stroked="false">
                <v:path arrowok="t"/>
                <v:fill type="solid"/>
              </v:shape>
            </v:group>
            <v:group style="position:absolute;left:101;top:4;width:101;height:162" coordorigin="101,4" coordsize="101,162">
              <v:shape style="position:absolute;left:101;top:4;width:101;height:162" coordorigin="101,4" coordsize="101,162" path="m197,22l184,22,136,166,149,166,197,22xe" filled="true" fillcolor="#231f20" stroked="false">
                <v:path arrowok="t"/>
                <v:fill type="solid"/>
              </v:shape>
              <v:shape style="position:absolute;left:101;top:4;width:101;height:162" coordorigin="101,4" coordsize="101,162" path="m202,4l116,4,101,41,104,42,109,35,114,29,120,25,125,23,131,22,197,22,202,7,202,4xe" filled="true" fillcolor="#231f20" stroked="false">
                <v:path arrowok="t"/>
                <v:fill type="solid"/>
              </v:shape>
            </v:group>
            <v:group style="position:absolute;left:229;top:139;width:27;height:27" coordorigin="229,139" coordsize="27,27">
              <v:shape style="position:absolute;left:229;top:139;width:27;height:27" coordorigin="229,139" coordsize="27,27" path="m246,139l239,139,235,140,230,145,229,149,229,156,230,158,233,162,235,164,239,166,246,166,250,164,252,162,254,158,256,156,256,149,254,145,250,140,246,139xe" filled="true" fillcolor="#231f20" stroked="false">
                <v:path arrowok="t"/>
                <v:fill type="solid"/>
              </v:shape>
            </v:group>
            <v:group style="position:absolute;left:276;top:0;width:108;height:162" coordorigin="276,0" coordsize="108,162">
              <v:shape style="position:absolute;left:276;top:0;width:108;height:162" coordorigin="276,0" coordsize="108,162" path="m362,120l343,120,343,162,362,162,362,120xe" filled="true" fillcolor="#231f20" stroked="false">
                <v:path arrowok="t"/>
                <v:fill type="solid"/>
              </v:shape>
              <v:shape style="position:absolute;left:276;top:0;width:108;height:162" coordorigin="276,0" coordsize="108,162" path="m362,0l350,0,276,106,276,120,384,120,384,103,288,103,343,24,362,24,362,0xe" filled="true" fillcolor="#231f20" stroked="false">
                <v:path arrowok="t"/>
                <v:fill type="solid"/>
              </v:shape>
              <v:shape style="position:absolute;left:276;top:0;width:108;height:162" coordorigin="276,0" coordsize="108,162" path="m362,24l343,24,343,103,362,103,362,24xe" filled="true" fillcolor="#231f20" stroked="false">
                <v:path arrowok="t"/>
                <v:fill type="solid"/>
              </v:shape>
            </v:group>
            <v:group style="position:absolute;left:405;top:0;width:99;height:165" coordorigin="405,0" coordsize="99,165">
              <v:shape style="position:absolute;left:405;top:0;width:99;height:165" coordorigin="405,0" coordsize="99,165" path="m500,0l485,0,476,1,421,42,405,92,405,120,412,138,425,154,432,161,442,164,456,164,475,159,476,158,450,158,445,156,442,152,436,148,432,140,430,132,426,124,425,115,425,101,426,92,427,82,439,74,442,73,430,73,462,18,475,11,481,7,490,5,500,4,500,0xe" filled="true" fillcolor="#231f20" stroked="false">
                <v:path arrowok="t"/>
                <v:fill type="solid"/>
              </v:shape>
              <v:shape style="position:absolute;left:405;top:0;width:99;height:165" coordorigin="405,0" coordsize="99,165" path="m489,72l462,72,469,77,474,86,480,96,482,108,482,133,480,143,474,149,469,155,463,158,476,158,491,145,499,134,503,122,503,95,499,84,491,74,489,72xe" filled="true" fillcolor="#231f20" stroked="false">
                <v:path arrowok="t"/>
                <v:fill type="solid"/>
              </v:shape>
              <v:shape style="position:absolute;left:405;top:0;width:99;height:165" coordorigin="405,0" coordsize="99,165" path="m474,61l451,61,440,66,430,73,442,73,445,72,489,72,484,66,474,61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position w:val="5"/>
          <w:sz w:val="13"/>
        </w:rPr>
        <w:pict>
          <v:group style="width:8.550pt;height:6.9pt;mso-position-horizontal-relative:char;mso-position-vertical-relative:line" coordorigin="0,0" coordsize="171,138">
            <v:group style="position:absolute;left:0;top:30;width:96;height:106" coordorigin="0,30" coordsize="96,106">
              <v:shape style="position:absolute;left:0;top:30;width:96;height:106" coordorigin="0,30" coordsize="96,106" path="m80,30l60,30,49,32,28,47,18,56,4,80,0,92,0,113,4,120,11,130,24,135,52,135,70,126,70,126,38,126,32,124,23,114,20,108,20,95,22,91,37,90,49,88,56,85,23,85,23,83,31,63,42,48,50,40,59,35,90,35,86,31,80,30xe" filled="true" fillcolor="#231f20" stroked="false">
                <v:path arrowok="t"/>
                <v:fill type="solid"/>
              </v:shape>
              <v:shape style="position:absolute;left:0;top:30;width:96;height:106" coordorigin="0,30" coordsize="96,106" path="m85,108l52,126,70,126,88,110,85,108xe" filled="true" fillcolor="#231f20" stroked="false">
                <v:path arrowok="t"/>
                <v:fill type="solid"/>
              </v:shape>
              <v:shape style="position:absolute;left:0;top:30;width:96;height:106" coordorigin="0,30" coordsize="96,106" path="m90,35l71,35,74,36,76,38,78,41,79,43,79,52,23,85,56,85,59,84,72,79,82,73,89,65,94,59,96,53,96,42,94,38,90,35xe" filled="true" fillcolor="#231f20" stroked="false">
                <v:path arrowok="t"/>
                <v:fill type="solid"/>
              </v:shape>
            </v:group>
            <v:group style="position:absolute;left:109;top:0;width:62;height:138" coordorigin="109,0" coordsize="62,138">
              <v:shape style="position:absolute;left:109;top:0;width:62;height:138" coordorigin="109,0" coordsize="62,138" path="m151,40l132,40,113,108,110,116,109,122,109,131,110,133,113,136,118,138,125,138,130,137,134,134,140,130,143,127,128,127,128,126,127,126,127,121,128,116,131,109,151,40xe" filled="true" fillcolor="#231f20" stroked="false">
                <v:path arrowok="t"/>
                <v:fill type="solid"/>
              </v:shape>
              <v:shape style="position:absolute;left:109;top:0;width:62;height:138" coordorigin="109,0" coordsize="62,138" path="m151,109l144,116,140,121,138,124,134,126,132,127,143,127,148,122,155,112,151,109xe" filled="true" fillcolor="#231f20" stroked="false">
                <v:path arrowok="t"/>
                <v:fill type="solid"/>
              </v:shape>
              <v:shape style="position:absolute;left:109;top:0;width:62;height:138" coordorigin="109,0" coordsize="62,138" path="m162,0l156,0,150,12,143,20,138,25,132,29,125,32,116,35,115,40,169,40,170,32,152,32,162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3"/>
        </w:rPr>
      </w:r>
      <w:r>
        <w:rPr>
          <w:rFonts w:ascii="Times New Roman"/>
          <w:spacing w:val="44"/>
          <w:position w:val="5"/>
          <w:sz w:val="13"/>
        </w:rPr>
        <w:t> </w:t>
      </w:r>
      <w:r>
        <w:rPr>
          <w:rFonts w:ascii="Times New Roman"/>
          <w:spacing w:val="44"/>
          <w:sz w:val="15"/>
        </w:rPr>
        <w:pict>
          <v:group style="width:18.2pt;height:7.9pt;mso-position-horizontal-relative:char;mso-position-vertical-relative:line" coordorigin="0,0" coordsize="364,158">
            <v:group style="position:absolute;left:0;top:0;width:90;height:108" coordorigin="0,0" coordsize="90,108">
              <v:shape style="position:absolute;left:0;top:0;width:90;height:108" coordorigin="0,0" coordsize="90,108" path="m12,71l7,71,0,108,5,108,6,104,8,103,30,103,24,101,14,91,12,83,12,71xe" filled="true" fillcolor="#231f20" stroked="false">
                <v:path arrowok="t"/>
                <v:fill type="solid"/>
              </v:shape>
              <v:shape style="position:absolute;left:0;top:0;width:90;height:108" coordorigin="0,0" coordsize="90,108" path="m62,0l46,0,38,2,32,7,28,13,24,19,24,31,25,35,28,40,30,43,34,49,48,66,53,72,56,79,56,91,55,95,52,98,48,101,43,103,16,103,18,104,26,107,32,108,48,108,56,106,64,98,71,92,73,85,73,72,46,32,43,29,41,24,41,16,42,12,44,10,48,7,52,6,89,6,89,5,72,5,68,2,65,1,62,0xe" filled="true" fillcolor="#231f20" stroked="false">
                <v:path arrowok="t"/>
                <v:fill type="solid"/>
              </v:shape>
              <v:shape style="position:absolute;left:0;top:0;width:90;height:108" coordorigin="0,0" coordsize="90,108" path="m89,6l62,6,67,8,71,13,76,18,78,25,78,36,83,36,89,6xe" filled="true" fillcolor="#231f20" stroked="false">
                <v:path arrowok="t"/>
                <v:fill type="solid"/>
              </v:shape>
              <v:shape style="position:absolute;left:0;top:0;width:90;height:108" coordorigin="0,0" coordsize="90,108" path="m90,0l85,0,83,4,80,5,89,5,90,0xe" filled="true" fillcolor="#231f20" stroked="false">
                <v:path arrowok="t"/>
                <v:fill type="solid"/>
              </v:shape>
            </v:group>
            <v:group style="position:absolute;left:103;top:0;width:96;height:106" coordorigin="103,0" coordsize="96,106">
              <v:shape style="position:absolute;left:103;top:0;width:96;height:106" coordorigin="103,0" coordsize="96,106" path="m182,0l163,0,152,2,131,17,121,26,107,50,103,62,103,83,106,90,114,100,127,105,155,105,172,96,172,96,142,96,136,94,126,84,124,78,124,65,125,61,140,60,152,58,158,55,125,55,126,53,134,33,145,18,154,10,162,5,193,5,190,1,182,0xe" filled="true" fillcolor="#231f20" stroked="false">
                <v:path arrowok="t"/>
                <v:fill type="solid"/>
              </v:shape>
              <v:shape style="position:absolute;left:103;top:0;width:96;height:106" coordorigin="103,0" coordsize="96,106" path="m188,78l170,90,166,92,160,95,155,96,172,96,191,80,188,78xe" filled="true" fillcolor="#231f20" stroked="false">
                <v:path arrowok="t"/>
                <v:fill type="solid"/>
              </v:shape>
              <v:shape style="position:absolute;left:103;top:0;width:96;height:106" coordorigin="103,0" coordsize="96,106" path="m193,5l174,5,178,6,179,8,181,11,182,13,182,22,125,55,158,55,161,54,174,49,185,43,191,35,197,29,199,23,199,12,197,8,193,5xe" filled="true" fillcolor="#231f20" stroked="false">
                <v:path arrowok="t"/>
                <v:fill type="solid"/>
              </v:shape>
            </v:group>
            <v:group style="position:absolute;left:208;top:0;width:108;height:158" coordorigin="208,0" coordsize="108,158">
              <v:shape style="position:absolute;left:208;top:0;width:108;height:158" coordorigin="208,0" coordsize="108,158" path="m289,152l234,152,233,157,288,157,289,152xe" filled="true" fillcolor="#231f20" stroked="false">
                <v:path arrowok="t"/>
                <v:fill type="solid"/>
              </v:shape>
              <v:shape style="position:absolute;left:208;top:0;width:108;height:158" coordorigin="208,0" coordsize="108,158" path="m296,71l278,71,262,128,259,137,257,143,256,145,251,150,248,151,246,151,241,152,283,152,278,150,277,150,276,149,276,148,275,145,275,142,276,138,278,132,296,71xe" filled="true" fillcolor="#231f20" stroked="false">
                <v:path arrowok="t"/>
                <v:fill type="solid"/>
              </v:shape>
              <v:shape style="position:absolute;left:208;top:0;width:108;height:158" coordorigin="208,0" coordsize="108,158" path="m278,0l265,0,257,2,211,54,208,66,208,85,210,92,214,98,217,106,223,108,236,108,242,107,251,101,257,95,238,95,234,92,232,90,229,86,228,82,229,68,233,49,244,30,254,13,264,5,287,5,282,1,278,0xe" filled="true" fillcolor="#231f20" stroked="false">
                <v:path arrowok="t"/>
                <v:fill type="solid"/>
              </v:shape>
              <v:shape style="position:absolute;left:208;top:0;width:108;height:158" coordorigin="208,0" coordsize="108,158" path="m287,5l278,5,282,7,288,13,289,17,289,31,257,86,246,95,257,95,264,88,278,71,296,71,311,17,294,17,293,11,289,6,287,5xe" filled="true" fillcolor="#231f20" stroked="false">
                <v:path arrowok="t"/>
                <v:fill type="solid"/>
              </v:shape>
              <v:shape style="position:absolute;left:208;top:0;width:108;height:158" coordorigin="208,0" coordsize="108,158" path="m316,0l298,4,294,17,311,17,316,0xe" filled="true" fillcolor="#231f20" stroked="false">
                <v:path arrowok="t"/>
                <v:fill type="solid"/>
              </v:shape>
            </v:group>
            <v:group style="position:absolute;left:337;top:83;width:27;height:27" coordorigin="337,83" coordsize="27,27">
              <v:shape style="position:absolute;left:337;top:83;width:27;height:27" coordorigin="337,83" coordsize="27,27" path="m354,83l347,83,343,84,338,89,337,92,337,100,338,102,341,106,343,108,347,109,354,109,358,108,360,106,362,102,364,100,364,92,362,89,358,84,354,83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4"/>
          <w:sz w:val="15"/>
        </w:rPr>
      </w:r>
      <w:r>
        <w:rPr>
          <w:rFonts w:ascii="Times New Roman"/>
          <w:spacing w:val="44"/>
          <w:sz w:val="15"/>
        </w:rPr>
        <w:tab/>
      </w:r>
      <w:r>
        <w:rPr>
          <w:rFonts w:ascii="Times New Roman"/>
          <w:spacing w:val="44"/>
          <w:sz w:val="20"/>
        </w:rPr>
        <w:drawing>
          <wp:inline distT="0" distB="0" distL="0" distR="0">
            <wp:extent cx="795285" cy="138112"/>
            <wp:effectExtent l="0" t="0" r="0" b="0"/>
            <wp:docPr id="281" name="image4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32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160" w:lineRule="atLeast"/>
        <w:ind w:left="4580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pict>
          <v:group style="width:20.05pt;height:8.1pt;mso-position-horizontal-relative:char;mso-position-vertical-relative:line" coordorigin="0,0" coordsize="401,162">
            <v:group style="position:absolute;left:10;top:100;width:62;height:18" coordorigin="10,100" coordsize="62,18">
              <v:shape style="position:absolute;left:10;top:100;width:62;height:18" coordorigin="10,100" coordsize="62,18" path="m10,109l71,109e" filled="false" stroked="true" strokeweight="1.000050pt" strokecolor="#231f20">
                <v:path arrowok="t"/>
              </v:shape>
            </v:group>
            <v:group style="position:absolute;left:108;top:0;width:63;height:162" coordorigin="108,0" coordsize="63,162">
              <v:shape style="position:absolute;left:108;top:0;width:63;height:162" coordorigin="108,0" coordsize="63,162" path="m171,157l111,157,111,162,171,162,171,157xe" filled="true" fillcolor="#231f20" stroked="false">
                <v:path arrowok="t"/>
                <v:fill type="solid"/>
              </v:shape>
              <v:shape style="position:absolute;left:108;top:0;width:63;height:162" coordorigin="108,0" coordsize="63,162" path="m152,19l126,19,129,22,130,24,130,26,131,29,131,149,130,151,130,154,128,155,126,156,124,157,159,157,154,155,153,152,152,151,152,19xe" filled="true" fillcolor="#231f20" stroked="false">
                <v:path arrowok="t"/>
                <v:fill type="solid"/>
              </v:shape>
              <v:shape style="position:absolute;left:108;top:0;width:63;height:162" coordorigin="108,0" coordsize="63,162" path="m152,0l147,0,108,19,111,23,116,20,119,19,152,19,152,0xe" filled="true" fillcolor="#231f20" stroked="false">
                <v:path arrowok="t"/>
                <v:fill type="solid"/>
              </v:shape>
            </v:group>
            <v:group style="position:absolute;left:204;top:0;width:108;height:162" coordorigin="204,0" coordsize="108,162">
              <v:shape style="position:absolute;left:204;top:0;width:108;height:162" coordorigin="204,0" coordsize="108,162" path="m291,120l272,120,272,162,291,162,291,120xe" filled="true" fillcolor="#231f20" stroked="false">
                <v:path arrowok="t"/>
                <v:fill type="solid"/>
              </v:shape>
              <v:shape style="position:absolute;left:204;top:0;width:108;height:162" coordorigin="204,0" coordsize="108,162" path="m291,0l278,0,204,106,204,120,312,120,312,103,215,103,272,24,291,24,291,0xe" filled="true" fillcolor="#231f20" stroked="false">
                <v:path arrowok="t"/>
                <v:fill type="solid"/>
              </v:shape>
              <v:shape style="position:absolute;left:204;top:0;width:108;height:162" coordorigin="204,0" coordsize="108,162" path="m291,24l272,24,272,103,291,103,291,24xe" filled="true" fillcolor="#231f20" stroked="false">
                <v:path arrowok="t"/>
                <v:fill type="solid"/>
              </v:shape>
            </v:group>
            <v:group style="position:absolute;left:329;top:100;width:62;height:18" coordorigin="329,100" coordsize="62,18">
              <v:shape style="position:absolute;left:329;top:100;width:62;height:18" coordorigin="329,100" coordsize="62,18" path="m329,109l390,109e" filled="false" stroked="true" strokeweight="1.000050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60" w:lineRule="atLeas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even" r:id="rId419"/>
          <w:footerReference w:type="even" r:id="rId420"/>
          <w:pgSz w:w="12240" w:h="15840"/>
          <w:pgMar w:header="0" w:footer="0" w:top="1420" w:bottom="280" w:left="13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08.18pt;margin-top:188.460007pt;width:14pt;height:8.3pt;mso-position-horizontal-relative:page;mso-position-vertical-relative:page;z-index:13792" coordorigin="2164,3769" coordsize="280,166">
            <v:group style="position:absolute;left:2164;top:3769;width:108;height:162" coordorigin="2164,3769" coordsize="108,162">
              <v:shape style="position:absolute;left:2164;top:3769;width:108;height:162" coordorigin="2164,3769" coordsize="108,162" path="m2250,3889l2231,3889,2231,3931,2250,3931,2250,3889xe" filled="true" fillcolor="#231f20" stroked="false">
                <v:path arrowok="t"/>
                <v:fill type="solid"/>
              </v:shape>
              <v:shape style="position:absolute;left:2164;top:3769;width:108;height:162" coordorigin="2164,3769" coordsize="108,162" path="m2250,3769l2238,3769,2164,3875,2164,3889,2272,3889,2272,3872,2176,3872,2231,3793,2250,3793,2250,3769xe" filled="true" fillcolor="#231f20" stroked="false">
                <v:path arrowok="t"/>
                <v:fill type="solid"/>
              </v:shape>
              <v:shape style="position:absolute;left:2164;top:3769;width:108;height:162" coordorigin="2164,3769" coordsize="108,162" path="m2250,3793l2231,3793,2231,3872,2250,3872,2250,3793xe" filled="true" fillcolor="#231f20" stroked="false">
                <v:path arrowok="t"/>
                <v:fill type="solid"/>
              </v:shape>
            </v:group>
            <v:group style="position:absolute;left:2288;top:3769;width:104;height:165" coordorigin="2288,3769" coordsize="104,165">
              <v:shape style="position:absolute;left:2288;top:3769;width:104;height:165" coordorigin="2288,3769" coordsize="104,165" path="m2353,3769l2333,3769,2326,3772,2290,3831,2288,3853,2288,3856,2305,3913,2339,3934,2347,3934,2354,3931,2361,3926,2330,3926,2324,3920,2316,3897,2313,3878,2311,3856,2311,3853,2321,3791,2335,3776,2365,3776,2364,3775,2353,3769xe" filled="true" fillcolor="#231f20" stroked="false">
                <v:path arrowok="t"/>
                <v:fill type="solid"/>
              </v:shape>
              <v:shape style="position:absolute;left:2288;top:3769;width:104;height:165" coordorigin="2288,3769" coordsize="104,165" path="m2365,3776l2345,3776,2348,3778,2352,3780,2368,3868,2366,3886,2344,3926,2361,3926,2391,3868,2391,3844,2389,3822,2383,3803,2374,3787,2365,3776xe" filled="true" fillcolor="#231f20" stroked="false">
                <v:path arrowok="t"/>
                <v:fill type="solid"/>
              </v:shape>
            </v:group>
            <v:group style="position:absolute;left:2417;top:3908;width:27;height:27" coordorigin="2417,3908" coordsize="27,27">
              <v:shape style="position:absolute;left:2417;top:3908;width:27;height:27" coordorigin="2417,3908" coordsize="27,27" path="m2434,3908l2426,3908,2423,3910,2418,3914,2417,3918,2417,3925,2418,3928,2420,3931,2423,3934,2426,3935,2434,3935,2437,3934,2440,3931,2442,3928,2443,3925,2443,3918,2442,3914,2437,3910,2434,390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188.220001pt;width:73.453415pt;height:8.4525pt;mso-position-horizontal-relative:page;mso-position-vertical-relative:page;z-index:13816" type="#_x0000_t75" stroked="false">
            <v:imagedata r:id="rId456" o:title=""/>
          </v:shape>
        </w:pict>
      </w:r>
      <w:r>
        <w:rPr/>
        <w:pict>
          <v:group style="position:absolute;margin-left:223.559998pt;margin-top:188.220001pt;width:24.6pt;height:8.550pt;mso-position-horizontal-relative:page;mso-position-vertical-relative:page;z-index:13840" coordorigin="4471,3764" coordsize="492,171">
            <v:group style="position:absolute;left:4471;top:3821;width:74;height:114" coordorigin="4471,3821" coordsize="74,114">
              <v:shape style="position:absolute;left:4471;top:3821;width:74;height:114" coordorigin="4471,3821" coordsize="74,114" path="m4527,3930l4483,3930,4486,3931,4494,3934,4501,3935,4518,3935,4525,3931,4527,3930xe" filled="true" fillcolor="#231f20" stroked="false">
                <v:path arrowok="t"/>
                <v:fill type="solid"/>
              </v:shape>
              <v:shape style="position:absolute;left:4471;top:3821;width:74;height:114" coordorigin="4471,3821" coordsize="74,114" path="m4475,3894l4471,3894,4471,3932,4475,3932,4477,3930,4527,3930,4530,3928,4501,3928,4494,3925,4482,3913,4477,3906,4475,3894xe" filled="true" fillcolor="#231f20" stroked="false">
                <v:path arrowok="t"/>
                <v:fill type="solid"/>
              </v:shape>
              <v:shape style="position:absolute;left:4471;top:3821;width:74;height:114" coordorigin="4471,3821" coordsize="74,114" path="m4507,3821l4494,3821,4486,3823,4474,3835,4471,3842,4471,3858,4510,3889,4517,3894,4522,3898,4525,3901,4526,3906,4526,3916,4525,3919,4518,3926,4514,3928,4530,3928,4534,3925,4541,3919,4544,3912,4544,3889,4536,3880,4520,3871,4496,3859,4490,3856,4488,3853,4486,3850,4484,3846,4484,3838,4493,3829,4498,3828,4536,3828,4536,3826,4525,3826,4523,3824,4519,3823,4507,3821xe" filled="true" fillcolor="#231f20" stroked="false">
                <v:path arrowok="t"/>
                <v:fill type="solid"/>
              </v:shape>
              <v:shape style="position:absolute;left:4471;top:3821;width:74;height:114" coordorigin="4471,3821" coordsize="74,114" path="m4536,3828l4511,3828,4516,3829,4520,3834,4525,3838,4529,3846,4532,3857,4536,3857,4536,3828xe" filled="true" fillcolor="#231f20" stroked="false">
                <v:path arrowok="t"/>
                <v:fill type="solid"/>
              </v:shape>
              <v:shape style="position:absolute;left:4471;top:3821;width:74;height:114" coordorigin="4471,3821" coordsize="74,114" path="m4536,3821l4532,3821,4530,3823,4530,3824,4529,3824,4528,3826,4536,3826,4536,3821xe" filled="true" fillcolor="#231f20" stroked="false">
                <v:path arrowok="t"/>
                <v:fill type="solid"/>
              </v:shape>
            </v:group>
            <v:group style="position:absolute;left:4554;top:3764;width:118;height:167" coordorigin="4554,3764" coordsize="118,167">
              <v:shape style="position:absolute;left:4554;top:3764;width:118;height:167" coordorigin="4554,3764" coordsize="118,167" path="m4609,3926l4555,3926,4555,3931,4609,3931,4609,3926xe" filled="true" fillcolor="#231f20" stroked="false">
                <v:path arrowok="t"/>
                <v:fill type="solid"/>
              </v:shape>
              <v:shape style="position:absolute;left:4554;top:3764;width:118;height:167" coordorigin="4554,3764" coordsize="118,167" path="m4672,3926l4619,3926,4619,3931,4672,3931,4672,3926xe" filled="true" fillcolor="#231f20" stroked="false">
                <v:path arrowok="t"/>
                <v:fill type="solid"/>
              </v:shape>
              <v:shape style="position:absolute;left:4554;top:3764;width:118;height:167" coordorigin="4554,3764" coordsize="118,167" path="m4591,3780l4567,3780,4570,3782,4571,3785,4571,3787,4572,3790,4572,3918,4570,3923,4567,3925,4565,3926,4600,3926,4595,3924,4594,3923,4592,3920,4592,3919,4591,3914,4591,3851,4597,3844,4591,3844,4591,3780xe" filled="true" fillcolor="#231f20" stroked="false">
                <v:path arrowok="t"/>
                <v:fill type="solid"/>
              </v:shape>
              <v:shape style="position:absolute;left:4554;top:3764;width:118;height:167" coordorigin="4554,3764" coordsize="118,167" path="m4651,3835l4625,3835,4628,3838,4633,3842,4636,3850,4636,3918,4633,3923,4630,3926,4663,3926,4658,3924,4657,3923,4657,3920,4656,3918,4655,3913,4655,3846,4652,3841,4651,3835xe" filled="true" fillcolor="#231f20" stroked="false">
                <v:path arrowok="t"/>
                <v:fill type="solid"/>
              </v:shape>
              <v:shape style="position:absolute;left:4554;top:3764;width:118;height:167" coordorigin="4554,3764" coordsize="118,167" path="m4633,3821l4622,3821,4618,3822,4613,3824,4607,3828,4591,3844,4597,3844,4602,3840,4607,3838,4610,3836,4615,3835,4651,3835,4651,3834,4648,3829,4643,3826,4639,3822,4633,3821xe" filled="true" fillcolor="#231f20" stroked="false">
                <v:path arrowok="t"/>
                <v:fill type="solid"/>
              </v:shape>
              <v:shape style="position:absolute;left:4554;top:3764;width:118;height:167" coordorigin="4554,3764" coordsize="118,167" path="m4591,3764l4586,3764,4554,3778,4555,3781,4560,3780,4591,3780,4591,3764xe" filled="true" fillcolor="#231f20" stroked="false">
                <v:path arrowok="t"/>
                <v:fill type="solid"/>
              </v:shape>
            </v:group>
            <v:group style="position:absolute;left:4681;top:3821;width:104;height:114" coordorigin="4681,3821" coordsize="104,114">
              <v:shape style="position:absolute;left:4681;top:3821;width:104;height:114" coordorigin="4681,3821" coordsize="104,114" path="m4733,3821l4723,3821,4715,3823,4708,3828,4699,3833,4693,3840,4684,3859,4681,3869,4681,3880,4685,3899,4695,3918,4711,3930,4732,3935,4741,3935,4751,3932,4758,3926,4726,3926,4718,3920,4711,3908,4705,3890,4703,3869,4703,3859,4724,3828,4758,3828,4753,3825,4733,3821xe" filled="true" fillcolor="#231f20" stroked="false">
                <v:path arrowok="t"/>
                <v:fill type="solid"/>
              </v:shape>
              <v:shape style="position:absolute;left:4681;top:3821;width:104;height:114" coordorigin="4681,3821" coordsize="104,114" path="m4758,3828l4738,3828,4745,3832,4753,3845,4760,3862,4763,3884,4763,3900,4760,3911,4756,3917,4750,3923,4744,3926,4758,3926,4766,3922,4772,3914,4782,3895,4784,3886,4784,3874,4780,3855,4770,3837,4758,3828xe" filled="true" fillcolor="#231f20" stroked="false">
                <v:path arrowok="t"/>
                <v:fill type="solid"/>
              </v:shape>
            </v:group>
            <v:group style="position:absolute;left:4794;top:3824;width:170;height:111" coordorigin="4794,3824" coordsize="170,111">
              <v:shape style="position:absolute;left:4794;top:3824;width:170;height:111" coordorigin="4794,3824" coordsize="170,111" path="m4840,3824l4794,3824,4794,3828,4799,3829,4802,3830,4807,3835,4808,3839,4811,3845,4846,3935,4850,3935,4864,3906,4854,3906,4831,3845,4829,3838,4829,3833,4832,3829,4835,3828,4840,3828,4840,3824xe" filled="true" fillcolor="#231f20" stroked="false">
                <v:path arrowok="t"/>
                <v:fill type="solid"/>
              </v:shape>
              <v:shape style="position:absolute;left:4794;top:3824;width:170;height:111" coordorigin="4794,3824" coordsize="170,111" path="m4901,3866l4882,3866,4908,3935,4913,3935,4925,3904,4916,3904,4901,3866xe" filled="true" fillcolor="#231f20" stroked="false">
                <v:path arrowok="t"/>
                <v:fill type="solid"/>
              </v:shape>
              <v:shape style="position:absolute;left:4794;top:3824;width:170;height:111" coordorigin="4794,3824" coordsize="170,111" path="m4900,3828l4859,3828,4862,3829,4864,3830,4867,3832,4870,3835,4871,3840,4877,3856,4854,3906,4864,3906,4882,3866,4901,3866,4891,3842,4891,3833,4894,3832,4896,3829,4900,3828xe" filled="true" fillcolor="#231f20" stroked="false">
                <v:path arrowok="t"/>
                <v:fill type="solid"/>
              </v:shape>
              <v:shape style="position:absolute;left:4794;top:3824;width:170;height:111" coordorigin="4794,3824" coordsize="170,111" path="m4963,3824l4930,3824,4930,3828,4934,3828,4939,3830,4942,3833,4942,3836,4940,3840,4939,3845,4916,3904,4925,3904,4949,3842,4952,3834,4957,3829,4963,3828,4963,3824xe" filled="true" fillcolor="#231f20" stroked="false">
                <v:path arrowok="t"/>
                <v:fill type="solid"/>
              </v:shape>
              <v:shape style="position:absolute;left:4794;top:3824;width:170;height:111" coordorigin="4794,3824" coordsize="170,111" path="m4906,3824l4854,3824,4854,3828,4906,3828,4906,382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53.199997pt;margin-top:188.220001pt;width:17.9pt;height:8.5pt;mso-position-horizontal-relative:page;mso-position-vertical-relative:page;z-index:13864" coordorigin="5064,3764" coordsize="358,170">
            <v:group style="position:absolute;left:5064;top:3788;width:65;height:144" coordorigin="5064,3788" coordsize="65,144">
              <v:shape style="position:absolute;left:5064;top:3788;width:65;height:144" coordorigin="5064,3788" coordsize="65,144" path="m5100,3832l5081,3832,5081,3912,5092,3930,5094,3932,5107,3932,5112,3931,5117,3928,5125,3919,5108,3919,5105,3918,5104,3916,5101,3913,5100,3908,5100,3832xe" filled="true" fillcolor="#231f20" stroked="false">
                <v:path arrowok="t"/>
                <v:fill type="solid"/>
              </v:shape>
              <v:shape style="position:absolute;left:5064;top:3788;width:65;height:144" coordorigin="5064,3788" coordsize="65,144" path="m5129,3910l5124,3910,5123,3913,5120,3916,5113,3919,5125,3919,5126,3918,5129,3910xe" filled="true" fillcolor="#231f20" stroked="false">
                <v:path arrowok="t"/>
                <v:fill type="solid"/>
              </v:shape>
              <v:shape style="position:absolute;left:5064;top:3788;width:65;height:144" coordorigin="5064,3788" coordsize="65,144" path="m5100,3788l5096,3788,5094,3797,5090,3802,5089,3805,5082,3815,5077,3820,5072,3823,5069,3827,5064,3828,5064,3832,5125,3832,5125,3824,5100,3824,5100,3788xe" filled="true" fillcolor="#231f20" stroked="false">
                <v:path arrowok="t"/>
                <v:fill type="solid"/>
              </v:shape>
            </v:group>
            <v:group style="position:absolute;left:5130;top:3764;width:117;height:167" coordorigin="5130,3764" coordsize="117,167">
              <v:shape style="position:absolute;left:5130;top:3764;width:117;height:167" coordorigin="5130,3764" coordsize="117,167" path="m5185,3926l5131,3926,5131,3931,5185,3931,5185,3926xe" filled="true" fillcolor="#231f20" stroked="false">
                <v:path arrowok="t"/>
                <v:fill type="solid"/>
              </v:shape>
              <v:shape style="position:absolute;left:5130;top:3764;width:117;height:167" coordorigin="5130,3764" coordsize="117,167" path="m5246,3926l5194,3926,5194,3931,5246,3931,5246,3926xe" filled="true" fillcolor="#231f20" stroked="false">
                <v:path arrowok="t"/>
                <v:fill type="solid"/>
              </v:shape>
              <v:shape style="position:absolute;left:5130;top:3764;width:117;height:167" coordorigin="5130,3764" coordsize="117,167" path="m5167,3780l5143,3780,5146,3782,5147,3785,5147,3787,5148,3790,5148,3918,5146,3923,5143,3925,5140,3926,5176,3926,5171,3924,5170,3923,5168,3920,5167,3919,5167,3851,5173,3844,5167,3844,5167,3780xe" filled="true" fillcolor="#231f20" stroked="false">
                <v:path arrowok="t"/>
                <v:fill type="solid"/>
              </v:shape>
              <v:shape style="position:absolute;left:5130;top:3764;width:117;height:167" coordorigin="5130,3764" coordsize="117,167" path="m5226,3835l5201,3835,5204,3838,5207,3840,5208,3842,5210,3850,5211,3856,5212,3918,5209,3923,5206,3926,5238,3926,5237,3925,5234,3924,5233,3923,5232,3920,5232,3918,5231,3913,5231,3856,5230,3846,5228,3841,5226,3835xe" filled="true" fillcolor="#231f20" stroked="false">
                <v:path arrowok="t"/>
                <v:fill type="solid"/>
              </v:shape>
              <v:shape style="position:absolute;left:5130;top:3764;width:117;height:167" coordorigin="5130,3764" coordsize="117,167" path="m5209,3821l5198,3821,5194,3822,5188,3824,5183,3828,5176,3834,5167,3844,5173,3844,5178,3840,5183,3838,5190,3835,5226,3835,5226,3834,5224,3829,5214,3822,5209,3821xe" filled="true" fillcolor="#231f20" stroked="false">
                <v:path arrowok="t"/>
                <v:fill type="solid"/>
              </v:shape>
              <v:shape style="position:absolute;left:5130;top:3764;width:117;height:167" coordorigin="5130,3764" coordsize="117,167" path="m5167,3764l5162,3764,5130,3778,5131,3781,5135,3780,5167,3780,5167,3764xe" filled="true" fillcolor="#231f20" stroked="false">
                <v:path arrowok="t"/>
                <v:fill type="solid"/>
              </v:shape>
            </v:group>
            <v:group style="position:absolute;left:5257;top:3821;width:98;height:113" coordorigin="5257,3821" coordsize="98,113">
              <v:shape style="position:absolute;left:5257;top:3821;width:98;height:113" coordorigin="5257,3821" coordsize="98,113" path="m5328,3828l5303,3828,5308,3830,5315,3838,5317,3845,5317,3856,5313,3862,5292,3870,5278,3877,5269,3882,5263,3887,5258,3896,5257,3900,5257,3914,5260,3920,5264,3925,5269,3931,5275,3934,5287,3934,5292,3932,5296,3930,5299,3929,5305,3924,5310,3920,5288,3920,5285,3918,5281,3914,5279,3911,5276,3906,5276,3895,5278,3892,5280,3888,5287,3881,5294,3877,5297,3875,5305,3872,5317,3868,5336,3868,5336,3847,5335,3840,5334,3836,5332,3832,5328,3828xe" filled="true" fillcolor="#231f20" stroked="false">
                <v:path arrowok="t"/>
                <v:fill type="solid"/>
              </v:shape>
              <v:shape style="position:absolute;left:5257;top:3821;width:98;height:113" coordorigin="5257,3821" coordsize="98,113" path="m5336,3916l5317,3916,5317,3922,5318,3926,5320,3929,5322,3932,5326,3934,5338,3934,5346,3928,5353,3918,5340,3918,5339,3917,5338,3917,5336,3916xe" filled="true" fillcolor="#231f20" stroked="false">
                <v:path arrowok="t"/>
                <v:fill type="solid"/>
              </v:shape>
              <v:shape style="position:absolute;left:5257;top:3821;width:98;height:113" coordorigin="5257,3821" coordsize="98,113" path="m5336,3868l5317,3868,5317,3908,5299,3920,5310,3920,5317,3916,5336,3916,5336,3868xe" filled="true" fillcolor="#231f20" stroked="false">
                <v:path arrowok="t"/>
                <v:fill type="solid"/>
              </v:shape>
              <v:shape style="position:absolute;left:5257;top:3821;width:98;height:113" coordorigin="5257,3821" coordsize="98,113" path="m5354,3910l5350,3914,5346,3917,5345,3918,5353,3918,5354,3916,5354,3910xe" filled="true" fillcolor="#231f20" stroked="false">
                <v:path arrowok="t"/>
                <v:fill type="solid"/>
              </v:shape>
              <v:shape style="position:absolute;left:5257;top:3821;width:98;height:113" coordorigin="5257,3821" coordsize="98,113" path="m5310,3821l5288,3821,5278,3823,5272,3829,5264,3835,5261,3841,5261,3851,5262,3854,5266,3858,5268,3859,5274,3859,5276,3858,5278,3856,5280,3854,5281,3851,5281,3847,5280,3841,5280,3838,5282,3834,5285,3832,5288,3829,5292,3828,5328,3828,5323,3826,5317,3822,5310,3821xe" filled="true" fillcolor="#231f20" stroked="false">
                <v:path arrowok="t"/>
                <v:fill type="solid"/>
              </v:shape>
            </v:group>
            <v:group style="position:absolute;left:5357;top:3788;width:65;height:144" coordorigin="5357,3788" coordsize="65,144">
              <v:shape style="position:absolute;left:5357;top:3788;width:65;height:144" coordorigin="5357,3788" coordsize="65,144" path="m5394,3832l5375,3832,5375,3918,5377,3922,5378,3925,5381,3928,5388,3932,5400,3932,5405,3931,5411,3928,5416,3923,5418,3919,5401,3919,5399,3918,5394,3913,5394,3832xe" filled="true" fillcolor="#231f20" stroked="false">
                <v:path arrowok="t"/>
                <v:fill type="solid"/>
              </v:shape>
              <v:shape style="position:absolute;left:5357;top:3788;width:65;height:144" coordorigin="5357,3788" coordsize="65,144" path="m5422,3910l5417,3910,5416,3913,5414,3916,5407,3919,5418,3919,5419,3918,5422,3910xe" filled="true" fillcolor="#231f20" stroked="false">
                <v:path arrowok="t"/>
                <v:fill type="solid"/>
              </v:shape>
              <v:shape style="position:absolute;left:5357;top:3788;width:65;height:144" coordorigin="5357,3788" coordsize="65,144" path="m5394,3788l5390,3788,5387,3797,5384,3802,5357,3828,5357,3832,5419,3832,5419,3824,5394,3824,5394,378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6.480988pt;margin-top:188.220001pt;width:17.2pt;height:8.550pt;mso-position-horizontal-relative:page;mso-position-vertical-relative:page;z-index:13888" coordorigin="5530,3764" coordsize="344,171">
            <v:group style="position:absolute;left:5530;top:3821;width:74;height:114" coordorigin="5530,3821" coordsize="74,114">
              <v:shape style="position:absolute;left:5530;top:3821;width:74;height:114" coordorigin="5530,3821" coordsize="74,114" path="m5585,3930l5542,3930,5544,3931,5552,3934,5560,3935,5576,3935,5584,3931,5585,3930xe" filled="true" fillcolor="#231f20" stroked="false">
                <v:path arrowok="t"/>
                <v:fill type="solid"/>
              </v:shape>
              <v:shape style="position:absolute;left:5530;top:3821;width:74;height:114" coordorigin="5530,3821" coordsize="74,114" path="m5533,3894l5530,3894,5530,3932,5533,3932,5536,3930,5585,3930,5589,3928,5560,3928,5552,3925,5540,3913,5536,3906,5533,3894xe" filled="true" fillcolor="#231f20" stroked="false">
                <v:path arrowok="t"/>
                <v:fill type="solid"/>
              </v:shape>
              <v:shape style="position:absolute;left:5530;top:3821;width:74;height:114" coordorigin="5530,3821" coordsize="74,114" path="m5566,3821l5552,3821,5544,3823,5532,3835,5530,3842,5530,3858,5568,3889,5575,3894,5580,3898,5584,3901,5585,3906,5585,3916,5584,3919,5576,3926,5573,3928,5589,3928,5592,3925,5599,3919,5603,3912,5603,3889,5594,3880,5579,3871,5555,3859,5549,3856,5546,3853,5544,3850,5543,3846,5543,3838,5551,3829,5556,3828,5594,3828,5594,3826,5584,3826,5581,3824,5578,3823,5566,3821xe" filled="true" fillcolor="#231f20" stroked="false">
                <v:path arrowok="t"/>
                <v:fill type="solid"/>
              </v:shape>
              <v:shape style="position:absolute;left:5530;top:3821;width:74;height:114" coordorigin="5530,3821" coordsize="74,114" path="m5594,3828l5569,3828,5574,3829,5579,3834,5584,3838,5587,3846,5591,3857,5594,3857,5594,3828xe" filled="true" fillcolor="#231f20" stroked="false">
                <v:path arrowok="t"/>
                <v:fill type="solid"/>
              </v:shape>
              <v:shape style="position:absolute;left:5530;top:3821;width:74;height:114" coordorigin="5530,3821" coordsize="74,114" path="m5594,3821l5591,3821,5588,3823,5588,3824,5587,3824,5586,3826,5594,3826,5594,3821xe" filled="true" fillcolor="#231f20" stroked="false">
                <v:path arrowok="t"/>
                <v:fill type="solid"/>
              </v:shape>
            </v:group>
            <v:group style="position:absolute;left:5614;top:3824;width:120;height:111" coordorigin="5614,3824" coordsize="120,111">
              <v:shape style="position:absolute;left:5614;top:3824;width:120;height:111" coordorigin="5614,3824" coordsize="120,111" path="m5652,3824l5614,3824,5614,3828,5623,3828,5628,3830,5629,3832,5632,3836,5632,3902,5633,3911,5653,3935,5665,3935,5670,3934,5675,3930,5680,3928,5687,3922,5688,3920,5664,3920,5657,3916,5653,3912,5652,3906,5652,3824xe" filled="true" fillcolor="#231f20" stroked="false">
                <v:path arrowok="t"/>
                <v:fill type="solid"/>
              </v:shape>
              <v:shape style="position:absolute;left:5614;top:3824;width:120;height:111" coordorigin="5614,3824" coordsize="120,111" path="m5716,3912l5696,3912,5696,3935,5701,3935,5734,3922,5732,3919,5722,3919,5720,3918,5719,3918,5718,3917,5716,3912xe" filled="true" fillcolor="#231f20" stroked="false">
                <v:path arrowok="t"/>
                <v:fill type="solid"/>
              </v:shape>
              <v:shape style="position:absolute;left:5614;top:3824;width:120;height:111" coordorigin="5614,3824" coordsize="120,111" path="m5716,3824l5678,3824,5678,3828,5686,3828,5690,3829,5695,3834,5696,3838,5696,3905,5690,3911,5684,3914,5681,3917,5676,3919,5672,3920,5688,3920,5696,3912,5716,3912,5716,3824xe" filled="true" fillcolor="#231f20" stroked="false">
                <v:path arrowok="t"/>
                <v:fill type="solid"/>
              </v:shape>
              <v:shape style="position:absolute;left:5614;top:3824;width:120;height:111" coordorigin="5614,3824" coordsize="120,111" path="m5731,3917l5726,3919,5732,3919,5731,3917xe" filled="true" fillcolor="#231f20" stroked="false">
                <v:path arrowok="t"/>
                <v:fill type="solid"/>
              </v:shape>
            </v:group>
            <v:group style="position:absolute;left:5743;top:3764;width:54;height:167" coordorigin="5743,3764" coordsize="54,167">
              <v:shape style="position:absolute;left:5743;top:3764;width:54;height:167" coordorigin="5743,3764" coordsize="54,167" path="m5774,3764l5767,3764,5765,3766,5760,3770,5759,3773,5759,3780,5760,3782,5765,3787,5767,3788,5774,3788,5777,3787,5782,3782,5783,3780,5783,3773,5782,3770,5777,3766,5774,3764xe" filled="true" fillcolor="#231f20" stroked="false">
                <v:path arrowok="t"/>
                <v:fill type="solid"/>
              </v:shape>
              <v:shape style="position:absolute;left:5743;top:3764;width:54;height:167" coordorigin="5743,3764" coordsize="54,167" path="m5797,3926l5744,3926,5744,3931,5797,3931,5797,3926xe" filled="true" fillcolor="#231f20" stroked="false">
                <v:path arrowok="t"/>
                <v:fill type="solid"/>
              </v:shape>
              <v:shape style="position:absolute;left:5743;top:3764;width:54;height:167" coordorigin="5743,3764" coordsize="54,167" path="m5780,3836l5756,3836,5760,3840,5760,3842,5761,3846,5761,3913,5760,3918,5760,3920,5759,3923,5758,3924,5755,3925,5754,3926,5789,3926,5784,3924,5783,3923,5782,3920,5782,3918,5780,3913,5780,3836xe" filled="true" fillcolor="#231f20" stroked="false">
                <v:path arrowok="t"/>
                <v:fill type="solid"/>
              </v:shape>
              <v:shape style="position:absolute;left:5743;top:3764;width:54;height:167" coordorigin="5743,3764" coordsize="54,167" path="m5780,3821l5776,3821,5743,3834,5744,3838,5748,3836,5780,3836,5780,3821xe" filled="true" fillcolor="#231f20" stroked="false">
                <v:path arrowok="t"/>
                <v:fill type="solid"/>
              </v:shape>
            </v:group>
            <v:group style="position:absolute;left:5808;top:3788;width:65;height:144" coordorigin="5808,3788" coordsize="65,144">
              <v:shape style="position:absolute;left:5808;top:3788;width:65;height:144" coordorigin="5808,3788" coordsize="65,144" path="m5844,3832l5825,3832,5825,3912,5836,3930,5838,3932,5851,3932,5856,3931,5861,3928,5869,3919,5852,3919,5849,3918,5848,3916,5845,3913,5844,3908,5844,3832xe" filled="true" fillcolor="#231f20" stroked="false">
                <v:path arrowok="t"/>
                <v:fill type="solid"/>
              </v:shape>
              <v:shape style="position:absolute;left:5808;top:3788;width:65;height:144" coordorigin="5808,3788" coordsize="65,144" path="m5873,3910l5868,3910,5867,3913,5864,3916,5857,3919,5869,3919,5870,3918,5873,3910xe" filled="true" fillcolor="#231f20" stroked="false">
                <v:path arrowok="t"/>
                <v:fill type="solid"/>
              </v:shape>
              <v:shape style="position:absolute;left:5808;top:3788;width:65;height:144" coordorigin="5808,3788" coordsize="65,144" path="m5844,3788l5840,3788,5838,3797,5834,3802,5833,3805,5826,3815,5821,3820,5816,3823,5813,3827,5808,3828,5808,3832,5869,3832,5869,3824,5844,3824,5844,378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98.740997pt;margin-top:188.220001pt;width:15.7pt;height:8.550pt;mso-position-horizontal-relative:page;mso-position-vertical-relative:page;z-index:13912" coordorigin="5975,3764" coordsize="314,171">
            <v:group style="position:absolute;left:5975;top:3764;width:118;height:167" coordorigin="5975,3764" coordsize="118,167">
              <v:shape style="position:absolute;left:5975;top:3764;width:118;height:167" coordorigin="5975,3764" coordsize="118,167" path="m6030,3926l5977,3926,5977,3931,6030,3931,6030,3926xe" filled="true" fillcolor="#231f20" stroked="false">
                <v:path arrowok="t"/>
                <v:fill type="solid"/>
              </v:shape>
              <v:shape style="position:absolute;left:5975;top:3764;width:118;height:167" coordorigin="5975,3764" coordsize="118,167" path="m6092,3926l6040,3926,6040,3931,6092,3931,6092,3926xe" filled="true" fillcolor="#231f20" stroked="false">
                <v:path arrowok="t"/>
                <v:fill type="solid"/>
              </v:shape>
              <v:shape style="position:absolute;left:5975;top:3764;width:118;height:167" coordorigin="5975,3764" coordsize="118,167" path="m6013,3780l5988,3780,5990,3782,5993,3787,5993,3918,5990,3923,5988,3925,5986,3926,6020,3926,6018,3925,6017,3924,6014,3923,6014,3920,6013,3919,6013,3851,6018,3844,6013,3844,6013,3780xe" filled="true" fillcolor="#231f20" stroked="false">
                <v:path arrowok="t"/>
                <v:fill type="solid"/>
              </v:shape>
              <v:shape style="position:absolute;left:5975;top:3764;width:118;height:167" coordorigin="5975,3764" coordsize="118,167" path="m6072,3835l6047,3835,6054,3842,6056,3850,6056,3918,6053,3925,6050,3926,6084,3926,6082,3925,6080,3924,6078,3923,6078,3920,6077,3918,6076,3913,6076,3846,6074,3841,6072,3835xe" filled="true" fillcolor="#231f20" stroked="false">
                <v:path arrowok="t"/>
                <v:fill type="solid"/>
              </v:shape>
              <v:shape style="position:absolute;left:5975;top:3764;width:118;height:167" coordorigin="5975,3764" coordsize="118,167" path="m6054,3821l6043,3821,6038,3822,6034,3824,6028,3828,6022,3834,6013,3844,6018,3844,6023,3840,6028,3838,6031,3836,6036,3835,6072,3835,6072,3834,6068,3829,6065,3826,6060,3822,6054,3821xe" filled="true" fillcolor="#231f20" stroked="false">
                <v:path arrowok="t"/>
                <v:fill type="solid"/>
              </v:shape>
              <v:shape style="position:absolute;left:5975;top:3764;width:118;height:167" coordorigin="5975,3764" coordsize="118,167" path="m6013,3764l6007,3764,5975,3778,5977,3781,5981,3780,6013,3780,6013,3764xe" filled="true" fillcolor="#231f20" stroked="false">
                <v:path arrowok="t"/>
                <v:fill type="solid"/>
              </v:shape>
            </v:group>
            <v:group style="position:absolute;left:6104;top:3821;width:98;height:113" coordorigin="6104,3821" coordsize="98,113">
              <v:shape style="position:absolute;left:6104;top:3821;width:98;height:113" coordorigin="6104,3821" coordsize="98,113" path="m6176,3828l6151,3828,6156,3830,6163,3838,6164,3845,6164,3856,6161,3862,6140,3870,6125,3877,6104,3900,6104,3914,6107,3920,6112,3925,6116,3931,6122,3934,6134,3934,6139,3932,6146,3929,6154,3924,6158,3920,6137,3920,6133,3918,6126,3911,6125,3906,6125,3895,6126,3892,6131,3884,6136,3881,6142,3877,6145,3875,6152,3872,6164,3868,6184,3868,6184,3847,6182,3840,6181,3836,6179,3832,6176,3828xe" filled="true" fillcolor="#231f20" stroked="false">
                <v:path arrowok="t"/>
                <v:fill type="solid"/>
              </v:shape>
              <v:shape style="position:absolute;left:6104;top:3821;width:98;height:113" coordorigin="6104,3821" coordsize="98,113" path="m6185,3916l6164,3916,6164,3922,6166,3926,6168,3929,6170,3932,6173,3934,6185,3934,6193,3928,6200,3918,6187,3918,6186,3917,6185,3917,6185,3916xe" filled="true" fillcolor="#231f20" stroked="false">
                <v:path arrowok="t"/>
                <v:fill type="solid"/>
              </v:shape>
              <v:shape style="position:absolute;left:6104;top:3821;width:98;height:113" coordorigin="6104,3821" coordsize="98,113" path="m6184,3868l6164,3868,6164,3908,6155,3916,6146,3920,6158,3920,6164,3916,6185,3916,6185,3913,6184,3911,6184,3868xe" filled="true" fillcolor="#231f20" stroked="false">
                <v:path arrowok="t"/>
                <v:fill type="solid"/>
              </v:shape>
              <v:shape style="position:absolute;left:6104;top:3821;width:98;height:113" coordorigin="6104,3821" coordsize="98,113" path="m6202,3910l6194,3917,6192,3918,6200,3918,6202,3916,6202,3910xe" filled="true" fillcolor="#231f20" stroked="false">
                <v:path arrowok="t"/>
                <v:fill type="solid"/>
              </v:shape>
              <v:shape style="position:absolute;left:6104;top:3821;width:98;height:113" coordorigin="6104,3821" coordsize="98,113" path="m6157,3821l6136,3821,6126,3823,6112,3835,6109,3841,6109,3854,6112,3856,6113,3858,6115,3859,6121,3859,6124,3858,6127,3854,6128,3851,6128,3838,6130,3834,6133,3832,6136,3829,6139,3828,6176,3828,6172,3826,6166,3822,6157,3821xe" filled="true" fillcolor="#231f20" stroked="false">
                <v:path arrowok="t"/>
                <v:fill type="solid"/>
              </v:shape>
            </v:group>
            <v:group style="position:absolute;left:6215;top:3821;width:74;height:114" coordorigin="6215,3821" coordsize="74,114">
              <v:shape style="position:absolute;left:6215;top:3821;width:74;height:114" coordorigin="6215,3821" coordsize="74,114" path="m6270,3930l6227,3930,6229,3931,6238,3934,6245,3935,6260,3935,6269,3931,6270,3930xe" filled="true" fillcolor="#231f20" stroked="false">
                <v:path arrowok="t"/>
                <v:fill type="solid"/>
              </v:shape>
              <v:shape style="position:absolute;left:6215;top:3821;width:74;height:114" coordorigin="6215,3821" coordsize="74,114" path="m6218,3894l6215,3894,6215,3932,6218,3932,6221,3930,6270,3930,6273,3928,6245,3928,6238,3925,6226,3913,6221,3906,6218,3894xe" filled="true" fillcolor="#231f20" stroked="false">
                <v:path arrowok="t"/>
                <v:fill type="solid"/>
              </v:shape>
              <v:shape style="position:absolute;left:6215;top:3821;width:74;height:114" coordorigin="6215,3821" coordsize="74,114" path="m6251,3821l6238,3821,6229,3823,6217,3835,6215,3842,6215,3858,6253,3889,6260,3894,6264,3898,6269,3901,6270,3906,6270,3916,6269,3919,6262,3926,6257,3928,6273,3928,6276,3925,6284,3919,6288,3912,6288,3889,6280,3880,6264,3871,6247,3863,6239,3859,6234,3856,6232,3853,6229,3850,6228,3846,6228,3838,6230,3835,6233,3832,6236,3829,6241,3828,6280,3828,6280,3826,6269,3826,6266,3824,6263,3823,6251,3821xe" filled="true" fillcolor="#231f20" stroked="false">
                <v:path arrowok="t"/>
                <v:fill type="solid"/>
              </v:shape>
              <v:shape style="position:absolute;left:6215;top:3821;width:74;height:114" coordorigin="6215,3821" coordsize="74,114" path="m6280,3828l6253,3828,6259,3829,6264,3834,6269,3838,6272,3846,6276,3857,6280,3857,6280,3828xe" filled="true" fillcolor="#231f20" stroked="false">
                <v:path arrowok="t"/>
                <v:fill type="solid"/>
              </v:shape>
              <v:shape style="position:absolute;left:6215;top:3821;width:74;height:114" coordorigin="6215,3821" coordsize="74,114" path="m6280,3821l6276,3821,6274,3823,6274,3824,6272,3824,6271,3826,6280,3826,6280,382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19.860992pt;margin-top:188.220001pt;width:100.038542pt;height:10.875pt;mso-position-horizontal-relative:page;mso-position-vertical-relative:page;z-index:13936" type="#_x0000_t75" stroked="false">
            <v:imagedata r:id="rId457" o:title=""/>
          </v:shape>
        </w:pict>
      </w:r>
      <w:r>
        <w:rPr/>
        <w:pict>
          <v:group style="position:absolute;margin-left:425.040985pt;margin-top:188.220001pt;width:14.25pt;height:8.550pt;mso-position-horizontal-relative:page;mso-position-vertical-relative:page;z-index:13960" coordorigin="8501,3764" coordsize="285,171">
            <v:group style="position:absolute;left:8501;top:3788;width:65;height:144" coordorigin="8501,3788" coordsize="65,144">
              <v:shape style="position:absolute;left:8501;top:3788;width:65;height:144" coordorigin="8501,3788" coordsize="65,144" path="m8537,3832l8518,3832,8518,3912,8528,3930,8531,3932,8544,3932,8549,3931,8554,3928,8562,3919,8545,3919,8542,3918,8540,3916,8538,3913,8537,3908,8537,3832xe" filled="true" fillcolor="#231f20" stroked="false">
                <v:path arrowok="t"/>
                <v:fill type="solid"/>
              </v:shape>
              <v:shape style="position:absolute;left:8501;top:3788;width:65;height:144" coordorigin="8501,3788" coordsize="65,144" path="m8566,3910l8561,3910,8560,3913,8557,3916,8550,3919,8562,3919,8563,3918,8566,3910xe" filled="true" fillcolor="#231f20" stroked="false">
                <v:path arrowok="t"/>
                <v:fill type="solid"/>
              </v:shape>
              <v:shape style="position:absolute;left:8501;top:3788;width:65;height:144" coordorigin="8501,3788" coordsize="65,144" path="m8537,3788l8533,3788,8531,3797,8527,3802,8526,3805,8519,3815,8514,3820,8509,3823,8506,3827,8501,3828,8501,3832,8562,3832,8562,3824,8537,3824,8537,3788xe" filled="true" fillcolor="#231f20" stroked="false">
                <v:path arrowok="t"/>
                <v:fill type="solid"/>
              </v:shape>
            </v:group>
            <v:group style="position:absolute;left:8567;top:3764;width:117;height:167" coordorigin="8567,3764" coordsize="117,167">
              <v:shape style="position:absolute;left:8567;top:3764;width:117;height:167" coordorigin="8567,3764" coordsize="117,167" path="m8622,3926l8568,3926,8568,3931,8622,3931,8622,3926xe" filled="true" fillcolor="#231f20" stroked="false">
                <v:path arrowok="t"/>
                <v:fill type="solid"/>
              </v:shape>
              <v:shape style="position:absolute;left:8567;top:3764;width:117;height:167" coordorigin="8567,3764" coordsize="117,167" path="m8683,3926l8630,3926,8630,3931,8683,3931,8683,3926xe" filled="true" fillcolor="#231f20" stroked="false">
                <v:path arrowok="t"/>
                <v:fill type="solid"/>
              </v:shape>
              <v:shape style="position:absolute;left:8567;top:3764;width:117;height:167" coordorigin="8567,3764" coordsize="117,167" path="m8604,3780l8580,3780,8582,3782,8584,3785,8584,3787,8585,3790,8585,3918,8582,3923,8580,3925,8576,3926,8612,3926,8608,3924,8606,3923,8605,3920,8604,3919,8604,3851,8610,3844,8604,3844,8604,3780xe" filled="true" fillcolor="#231f20" stroked="false">
                <v:path arrowok="t"/>
                <v:fill type="solid"/>
              </v:shape>
              <v:shape style="position:absolute;left:8567;top:3764;width:117;height:167" coordorigin="8567,3764" coordsize="117,167" path="m8663,3835l8638,3835,8641,3838,8644,3840,8645,3842,8647,3850,8648,3856,8648,3918,8646,3923,8642,3926,8675,3926,8674,3925,8671,3924,8670,3923,8669,3920,8669,3918,8668,3913,8668,3856,8666,3846,8665,3841,8663,3835xe" filled="true" fillcolor="#231f20" stroked="false">
                <v:path arrowok="t"/>
                <v:fill type="solid"/>
              </v:shape>
              <v:shape style="position:absolute;left:8567;top:3764;width:117;height:167" coordorigin="8567,3764" coordsize="117,167" path="m8646,3821l8635,3821,8630,3822,8624,3824,8620,3828,8612,3834,8604,3844,8610,3844,8615,3840,8620,3838,8627,3835,8663,3835,8663,3834,8660,3829,8651,3822,8646,3821xe" filled="true" fillcolor="#231f20" stroked="false">
                <v:path arrowok="t"/>
                <v:fill type="solid"/>
              </v:shape>
              <v:shape style="position:absolute;left:8567;top:3764;width:117;height:167" coordorigin="8567,3764" coordsize="117,167" path="m8604,3764l8599,3764,8567,3778,8568,3781,8572,3780,8604,3780,8604,3764xe" filled="true" fillcolor="#231f20" stroked="false">
                <v:path arrowok="t"/>
                <v:fill type="solid"/>
              </v:shape>
            </v:group>
            <v:group style="position:absolute;left:8694;top:3821;width:92;height:114" coordorigin="8694,3821" coordsize="92,114">
              <v:shape style="position:absolute;left:8694;top:3821;width:92;height:114" coordorigin="8694,3821" coordsize="92,114" path="m8755,3821l8697,3859,8694,3882,8698,3903,8708,3919,8717,3930,8728,3935,8753,3935,8762,3930,8771,3922,8775,3916,8740,3916,8730,3911,8723,3901,8714,3893,8711,3881,8711,3864,8785,3864,8785,3858,8711,3858,8712,3848,8714,3841,8719,3836,8725,3832,8730,3829,8770,3829,8766,3824,8755,3821xe" filled="true" fillcolor="#231f20" stroked="false">
                <v:path arrowok="t"/>
                <v:fill type="solid"/>
              </v:shape>
              <v:shape style="position:absolute;left:8694;top:3821;width:92;height:114" coordorigin="8694,3821" coordsize="92,114" path="m8782,3889l8756,3916,8775,3916,8778,3912,8783,3902,8785,3892,8782,3889xe" filled="true" fillcolor="#231f20" stroked="false">
                <v:path arrowok="t"/>
                <v:fill type="solid"/>
              </v:shape>
              <v:shape style="position:absolute;left:8694;top:3821;width:92;height:114" coordorigin="8694,3821" coordsize="92,114" path="m8770,3829l8741,3829,8746,3830,8753,3835,8756,3839,8759,3846,8760,3851,8760,3858,8785,3858,8785,3851,8780,3840,8773,3833,8770,382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44.721008pt;margin-top:188.220001pt;width:48.339973pt;height:10.875pt;mso-position-horizontal-relative:page;mso-position-vertical-relative:page;z-index:13984" type="#_x0000_t75" stroked="false">
            <v:imagedata r:id="rId458" o:title=""/>
          </v:shape>
        </w:pict>
      </w:r>
      <w:r>
        <w:rPr/>
        <w:pict>
          <v:shape style="position:absolute;margin-left:72.360001pt;margin-top:216.539993pt;width:92.440385pt;height:11.025pt;mso-position-horizontal-relative:page;mso-position-vertical-relative:page;z-index:14008" type="#_x0000_t75" stroked="false">
            <v:imagedata r:id="rId459" o:title=""/>
          </v:shape>
        </w:pict>
      </w:r>
      <w:r>
        <w:rPr/>
        <w:pict>
          <v:shape style="position:absolute;margin-left:171.539993pt;margin-top:216.539993pt;width:367.946102pt;height:10.875pt;mso-position-horizontal-relative:page;mso-position-vertical-relative:page;z-index:14032" type="#_x0000_t75" stroked="false">
            <v:imagedata r:id="rId460" o:title=""/>
          </v:shape>
        </w:pict>
      </w:r>
      <w:r>
        <w:rPr/>
        <w:pict>
          <v:shape style="position:absolute;margin-left:72.360001pt;margin-top:244.860001pt;width:154.819368pt;height:10.875pt;mso-position-horizontal-relative:page;mso-position-vertical-relative:page;z-index:14056" type="#_x0000_t75" stroked="false">
            <v:imagedata r:id="rId461" o:title=""/>
          </v:shape>
        </w:pict>
      </w:r>
      <w:r>
        <w:rPr/>
        <w:pict>
          <v:shape style="position:absolute;margin-left:232.860001pt;margin-top:244.860001pt;width:70.180552pt;height:8.4525pt;mso-position-horizontal-relative:page;mso-position-vertical-relative:page;z-index:14080" type="#_x0000_t75" stroked="false">
            <v:imagedata r:id="rId462" o:title=""/>
          </v:shape>
        </w:pict>
      </w:r>
      <w:r>
        <w:rPr/>
        <w:pict>
          <v:shape style="position:absolute;margin-left:308.760986pt;margin-top:244.860001pt;width:48.339973pt;height:10.875pt;mso-position-horizontal-relative:page;mso-position-vertical-relative:page;z-index:14104" type="#_x0000_t75" stroked="false">
            <v:imagedata r:id="rId463" o:title=""/>
          </v:shape>
        </w:pict>
      </w:r>
      <w:r>
        <w:rPr/>
        <w:pict>
          <v:shape style="position:absolute;margin-left:362.341003pt;margin-top:244.860001pt;width:51.012623pt;height:8.4525pt;mso-position-horizontal-relative:page;mso-position-vertical-relative:page;z-index:14128" type="#_x0000_t75" stroked="false">
            <v:imagedata r:id="rId464" o:title=""/>
          </v:shape>
        </w:pict>
      </w:r>
      <w:r>
        <w:rPr/>
        <w:pict>
          <v:shape style="position:absolute;margin-left:419.281006pt;margin-top:244.860001pt;width:120.89456pt;height:8.4525pt;mso-position-horizontal-relative:page;mso-position-vertical-relative:page;z-index:14152" type="#_x0000_t75" stroked="false">
            <v:imagedata r:id="rId465" o:title=""/>
          </v:shape>
        </w:pict>
      </w:r>
      <w:r>
        <w:rPr/>
        <w:pict>
          <v:shape style="position:absolute;margin-left:72.599998pt;margin-top:273.181pt;width:263.389471pt;height:11.025pt;mso-position-horizontal-relative:page;mso-position-vertical-relative:page;z-index:14176" type="#_x0000_t75" stroked="false">
            <v:imagedata r:id="rId466" o:title=""/>
          </v:shape>
        </w:pict>
      </w:r>
      <w:r>
        <w:rPr/>
        <w:pict>
          <v:group style="position:absolute;margin-left:108.18pt;margin-top:301.740997pt;width:14pt;height:8.3pt;mso-position-horizontal-relative:page;mso-position-vertical-relative:page;z-index:14200" coordorigin="2164,6035" coordsize="280,166">
            <v:group style="position:absolute;left:2164;top:6035;width:108;height:162" coordorigin="2164,6035" coordsize="108,162">
              <v:shape style="position:absolute;left:2164;top:6035;width:108;height:162" coordorigin="2164,6035" coordsize="108,162" path="m2250,6155l2231,6155,2231,6197,2250,6197,2250,6155xe" filled="true" fillcolor="#231f20" stroked="false">
                <v:path arrowok="t"/>
                <v:fill type="solid"/>
              </v:shape>
              <v:shape style="position:absolute;left:2164;top:6035;width:108;height:162" coordorigin="2164,6035" coordsize="108,162" path="m2250,6035l2238,6035,2164,6140,2164,6155,2272,6155,2272,6138,2176,6138,2231,6059,2250,6059,2250,6035xe" filled="true" fillcolor="#231f20" stroked="false">
                <v:path arrowok="t"/>
                <v:fill type="solid"/>
              </v:shape>
              <v:shape style="position:absolute;left:2164;top:6035;width:108;height:162" coordorigin="2164,6035" coordsize="108,162" path="m2250,6059l2231,6059,2231,6138,2250,6138,2250,6059xe" filled="true" fillcolor="#231f20" stroked="false">
                <v:path arrowok="t"/>
                <v:fill type="solid"/>
              </v:shape>
            </v:group>
            <v:group style="position:absolute;left:2308;top:6035;width:64;height:162" coordorigin="2308,6035" coordsize="64,162">
              <v:shape style="position:absolute;left:2308;top:6035;width:64;height:162" coordorigin="2308,6035" coordsize="64,162" path="m2371,6192l2311,6192,2311,6197,2371,6197,2371,6192xe" filled="true" fillcolor="#231f20" stroked="false">
                <v:path arrowok="t"/>
                <v:fill type="solid"/>
              </v:shape>
              <v:shape style="position:absolute;left:2308;top:6035;width:64;height:162" coordorigin="2308,6035" coordsize="64,162" path="m2351,6054l2326,6054,2327,6055,2329,6056,2329,6059,2330,6061,2330,6064,2332,6072,2332,6179,2330,6184,2330,6186,2329,6188,2328,6190,2323,6192,2359,6192,2354,6190,2352,6187,2352,6186,2351,6184,2351,6054xe" filled="true" fillcolor="#231f20" stroked="false">
                <v:path arrowok="t"/>
                <v:fill type="solid"/>
              </v:shape>
              <v:shape style="position:absolute;left:2308;top:6035;width:64;height:162" coordorigin="2308,6035" coordsize="64,162" path="m2351,6035l2347,6035,2308,6054,2310,6058,2315,6055,2320,6054,2351,6054,2351,6035xe" filled="true" fillcolor="#231f20" stroked="false">
                <v:path arrowok="t"/>
                <v:fill type="solid"/>
              </v:shape>
            </v:group>
            <v:group style="position:absolute;left:2417;top:6174;width:27;height:27" coordorigin="2417,6174" coordsize="27,27">
              <v:shape style="position:absolute;left:2417;top:6174;width:27;height:27" coordorigin="2417,6174" coordsize="27,27" path="m2434,6174l2426,6174,2423,6175,2418,6180,2417,6184,2417,6191,2418,6193,2420,6197,2423,6199,2426,6200,2434,6200,2437,6199,2440,6197,2442,6193,2443,6191,2443,6184,2442,6180,2437,6175,2434,617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301.501007pt;width:394.130117pt;height:10.875pt;mso-position-horizontal-relative:page;mso-position-vertical-relative:page;z-index:14224" type="#_x0000_t75" stroked="false">
            <v:imagedata r:id="rId467" o:title=""/>
          </v:shape>
        </w:pict>
      </w:r>
      <w:r>
        <w:rPr/>
        <w:pict>
          <v:shape style="position:absolute;margin-left:72.419998pt;margin-top:329.821014pt;width:467.860768pt;height:10.3275pt;mso-position-horizontal-relative:page;mso-position-vertical-relative:page;z-index:14248" type="#_x0000_t75" stroked="false">
            <v:imagedata r:id="rId468" o:title=""/>
          </v:shape>
        </w:pict>
      </w:r>
      <w:r>
        <w:rPr/>
        <w:pict>
          <v:shape style="position:absolute;margin-left:71.940002pt;margin-top:358.140991pt;width:466.132177pt;height:10.875pt;mso-position-horizontal-relative:page;mso-position-vertical-relative:page;z-index:14272" type="#_x0000_t75" stroked="false">
            <v:imagedata r:id="rId469" o:title=""/>
          </v:shape>
        </w:pict>
      </w:r>
      <w:r>
        <w:rPr/>
        <w:pict>
          <v:shape style="position:absolute;margin-left:72.360001pt;margin-top:386.460999pt;width:348.634232pt;height:10.875pt;mso-position-horizontal-relative:page;mso-position-vertical-relative:page;z-index:14296" type="#_x0000_t75" stroked="false">
            <v:imagedata r:id="rId470" o:title=""/>
          </v:shape>
        </w:pict>
      </w:r>
      <w:r>
        <w:rPr/>
        <w:pict>
          <v:group style="position:absolute;margin-left:108.18pt;margin-top:415.020996pt;width:14pt;height:8.3pt;mso-position-horizontal-relative:page;mso-position-vertical-relative:page;z-index:14320" coordorigin="2164,8300" coordsize="280,166">
            <v:group style="position:absolute;left:2164;top:8300;width:108;height:162" coordorigin="2164,8300" coordsize="108,162">
              <v:shape style="position:absolute;left:2164;top:8300;width:108;height:162" coordorigin="2164,8300" coordsize="108,162" path="m2250,8420l2231,8420,2231,8462,2250,8462,2250,8420xe" filled="true" fillcolor="#231f20" stroked="false">
                <v:path arrowok="t"/>
                <v:fill type="solid"/>
              </v:shape>
              <v:shape style="position:absolute;left:2164;top:8300;width:108;height:162" coordorigin="2164,8300" coordsize="108,162" path="m2250,8300l2238,8300,2164,8406,2164,8420,2272,8420,2272,8404,2176,8404,2231,8324,2250,8324,2250,8300xe" filled="true" fillcolor="#231f20" stroked="false">
                <v:path arrowok="t"/>
                <v:fill type="solid"/>
              </v:shape>
              <v:shape style="position:absolute;left:2164;top:8300;width:108;height:162" coordorigin="2164,8300" coordsize="108,162" path="m2250,8324l2231,8324,2231,8404,2250,8404,2250,8324xe" filled="true" fillcolor="#231f20" stroked="false">
                <v:path arrowok="t"/>
                <v:fill type="solid"/>
              </v:shape>
            </v:group>
            <v:group style="position:absolute;left:2285;top:8300;width:106;height:162" coordorigin="2285,8300" coordsize="106,162">
              <v:shape style="position:absolute;left:2285;top:8300;width:106;height:162" coordorigin="2285,8300" coordsize="106,162" path="m2374,8318l2338,8318,2345,8321,2351,8328,2357,8334,2360,8342,2360,8361,2318,8425,2285,8458,2285,8462,2378,8462,2385,8444,2352,8444,2311,8444,2353,8398,2381,8350,2381,8330,2376,8321,2374,8318xe" filled="true" fillcolor="#231f20" stroked="false">
                <v:path arrowok="t"/>
                <v:fill type="solid"/>
              </v:shape>
              <v:shape style="position:absolute;left:2285;top:8300;width:106;height:162" coordorigin="2285,8300" coordsize="106,162" path="m2390,8431l2386,8431,2381,8438,2378,8440,2376,8442,2372,8443,2369,8443,2366,8444,2385,8444,2390,8431xe" filled="true" fillcolor="#231f20" stroked="false">
                <v:path arrowok="t"/>
                <v:fill type="solid"/>
              </v:shape>
              <v:shape style="position:absolute;left:2285;top:8300;width:106;height:162" coordorigin="2285,8300" coordsize="106,162" path="m2348,8300l2323,8300,2312,8304,2297,8320,2292,8330,2290,8345,2294,8345,2297,8336,2302,8329,2308,8324,2314,8321,2321,8318,2374,8318,2359,8304,2348,8300xe" filled="true" fillcolor="#231f20" stroked="false">
                <v:path arrowok="t"/>
                <v:fill type="solid"/>
              </v:shape>
            </v:group>
            <v:group style="position:absolute;left:2417;top:8440;width:27;height:27" coordorigin="2417,8440" coordsize="27,27">
              <v:shape style="position:absolute;left:2417;top:8440;width:27;height:27" coordorigin="2417,8440" coordsize="27,27" path="m2434,8440l2426,8440,2423,8441,2418,8446,2417,8449,2417,8456,2418,8459,2420,8462,2423,8465,2426,8466,2434,8466,2437,8465,2440,8462,2442,8459,2443,8456,2443,8449,2442,8446,2437,8441,2434,844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360001pt;margin-top:414.781006pt;width:394.249622pt;height:10.875pt;mso-position-horizontal-relative:page;mso-position-vertical-relative:page;z-index:14344" type="#_x0000_t75" stroked="false">
            <v:imagedata r:id="rId471" o:title=""/>
          </v:shape>
        </w:pict>
      </w:r>
      <w:r>
        <w:rPr/>
        <w:pict>
          <v:group style="position:absolute;margin-left:109.080002pt;margin-top:443.101013pt;width:14.25pt;height:8.550pt;mso-position-horizontal-relative:page;mso-position-vertical-relative:page;z-index:14368" coordorigin="2182,8862" coordsize="285,171">
            <v:group style="position:absolute;left:2182;top:8886;width:65;height:144" coordorigin="2182,8886" coordsize="65,144">
              <v:shape style="position:absolute;left:2182;top:8886;width:65;height:144" coordorigin="2182,8886" coordsize="65,144" path="m2218,8929l2198,8929,2198,9010,2209,9028,2212,9030,2225,9030,2230,9029,2234,9025,2243,9017,2226,9017,2222,9016,2221,9013,2219,9011,2218,9006,2218,8929xe" filled="true" fillcolor="#231f20" stroked="false">
                <v:path arrowok="t"/>
                <v:fill type="solid"/>
              </v:shape>
              <v:shape style="position:absolute;left:2182;top:8886;width:65;height:144" coordorigin="2182,8886" coordsize="65,144" path="m2246,9007l2242,9007,2240,9011,2238,9013,2231,9017,2243,9017,2244,9016,2246,9007xe" filled="true" fillcolor="#231f20" stroked="false">
                <v:path arrowok="t"/>
                <v:fill type="solid"/>
              </v:shape>
              <v:shape style="position:absolute;left:2182;top:8886;width:65;height:144" coordorigin="2182,8886" coordsize="65,144" path="m2218,8886l2214,8886,2212,8894,2208,8899,2207,8903,2200,8912,2195,8917,2190,8921,2186,8924,2182,8926,2182,8929,2243,8929,2243,8922,2218,8922,2218,8886xe" filled="true" fillcolor="#231f20" stroked="false">
                <v:path arrowok="t"/>
                <v:fill type="solid"/>
              </v:shape>
            </v:group>
            <v:group style="position:absolute;left:2248;top:8862;width:117;height:167" coordorigin="2248,8862" coordsize="117,167">
              <v:shape style="position:absolute;left:2248;top:8862;width:117;height:167" coordorigin="2248,8862" coordsize="117,167" path="m2303,9024l2249,9024,2249,9029,2303,9029,2303,9024xe" filled="true" fillcolor="#231f20" stroked="false">
                <v:path arrowok="t"/>
                <v:fill type="solid"/>
              </v:shape>
              <v:shape style="position:absolute;left:2248;top:8862;width:117;height:167" coordorigin="2248,8862" coordsize="117,167" path="m2364,9024l2311,9024,2311,9029,2364,9029,2364,9024xe" filled="true" fillcolor="#231f20" stroked="false">
                <v:path arrowok="t"/>
                <v:fill type="solid"/>
              </v:shape>
              <v:shape style="position:absolute;left:2248;top:8862;width:117;height:167" coordorigin="2248,8862" coordsize="117,167" path="m2285,8878l2261,8878,2263,8880,2264,8882,2264,8885,2266,8887,2266,9016,2263,9020,2261,9023,2257,9024,2293,9024,2288,9022,2287,9020,2286,9018,2285,9017,2285,8948,2291,8941,2285,8941,2285,8878xe" filled="true" fillcolor="#231f20" stroked="false">
                <v:path arrowok="t"/>
                <v:fill type="solid"/>
              </v:shape>
              <v:shape style="position:absolute;left:2248;top:8862;width:117;height:167" coordorigin="2248,8862" coordsize="117,167" path="m2344,8933l2318,8933,2322,8935,2324,8938,2326,8940,2328,8947,2329,8953,2329,9016,2327,9020,2323,9024,2356,9024,2354,9023,2352,9022,2351,9020,2350,9018,2350,9016,2348,9011,2348,8953,2347,8944,2346,8939,2344,8933xe" filled="true" fillcolor="#231f20" stroked="false">
                <v:path arrowok="t"/>
                <v:fill type="solid"/>
              </v:shape>
              <v:shape style="position:absolute;left:2248;top:8862;width:117;height:167" coordorigin="2248,8862" coordsize="117,167" path="m2327,8918l2316,8918,2311,8920,2305,8922,2300,8926,2293,8932,2285,8941,2291,8941,2296,8938,2300,8935,2308,8933,2344,8933,2344,8932,2341,8927,2332,8920,2327,8918xe" filled="true" fillcolor="#231f20" stroked="false">
                <v:path arrowok="t"/>
                <v:fill type="solid"/>
              </v:shape>
              <v:shape style="position:absolute;left:2248;top:8862;width:117;height:167" coordorigin="2248,8862" coordsize="117,167" path="m2285,8862l2280,8862,2248,8875,2249,8879,2252,8878,2285,8878,2285,8862xe" filled="true" fillcolor="#231f20" stroked="false">
                <v:path arrowok="t"/>
                <v:fill type="solid"/>
              </v:shape>
            </v:group>
            <v:group style="position:absolute;left:2375;top:8918;width:92;height:114" coordorigin="2375,8918" coordsize="92,114">
              <v:shape style="position:absolute;left:2375;top:8918;width:92;height:114" coordorigin="2375,8918" coordsize="92,114" path="m2436,8918l2377,8956,2375,8980,2379,9001,2389,9017,2398,9028,2408,9032,2434,9032,2443,9028,2452,9019,2456,9013,2420,9013,2411,9008,2404,8999,2395,8990,2392,8978,2392,8962,2466,8962,2466,8956,2392,8956,2393,8946,2395,8939,2400,8934,2406,8929,2411,8927,2451,8927,2447,8922,2436,8918xe" filled="true" fillcolor="#231f20" stroked="false">
                <v:path arrowok="t"/>
                <v:fill type="solid"/>
              </v:shape>
              <v:shape style="position:absolute;left:2375;top:8918;width:92;height:114" coordorigin="2375,8918" coordsize="92,114" path="m2462,8987l2437,9013,2456,9013,2459,9010,2464,9000,2466,8989,2462,8987xe" filled="true" fillcolor="#231f20" stroked="false">
                <v:path arrowok="t"/>
                <v:fill type="solid"/>
              </v:shape>
              <v:shape style="position:absolute;left:2375;top:8918;width:92;height:114" coordorigin="2375,8918" coordsize="92,114" path="m2451,8927l2422,8927,2426,8928,2434,8933,2437,8936,2440,8944,2441,8948,2441,8956,2466,8956,2466,8948,2461,8938,2454,8930,2451,8927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29.059998pt;margin-top:443.101013pt;width:68.835165pt;height:10.875pt;mso-position-horizontal-relative:page;mso-position-vertical-relative:page;z-index:14392" type="#_x0000_t75" stroked="false">
            <v:imagedata r:id="rId472" o:title=""/>
          </v:shape>
        </w:pict>
      </w:r>
      <w:r>
        <w:rPr/>
        <w:pict>
          <v:group style="position:absolute;margin-left:203.940002pt;margin-top:443.101013pt;width:16.95pt;height:8.550pt;mso-position-horizontal-relative:page;mso-position-vertical-relative:page;z-index:14416" coordorigin="4079,8862" coordsize="339,171">
            <v:group style="position:absolute;left:4079;top:8918;width:98;height:113" coordorigin="4079,8918" coordsize="98,113">
              <v:shape style="position:absolute;left:4079;top:8918;width:98;height:113" coordorigin="4079,8918" coordsize="98,113" path="m4151,8926l4126,8926,4130,8928,4138,8935,4139,8942,4139,8953,4135,8959,4114,8967,4099,8975,4079,8998,4079,9012,4081,9018,4086,9023,4091,9029,4097,9031,4109,9031,4114,9030,4121,9026,4128,9022,4133,9018,4111,9018,4108,9016,4100,9008,4099,9004,4099,8993,4100,8989,4105,8982,4110,8978,4116,8975,4120,8972,4127,8970,4139,8965,4158,8965,4158,8945,4157,8938,4156,8934,4153,8929,4151,8926xe" filled="true" fillcolor="#231f20" stroked="false">
                <v:path arrowok="t"/>
                <v:fill type="solid"/>
              </v:shape>
              <v:shape style="position:absolute;left:4079;top:8918;width:98;height:113" coordorigin="4079,8918" coordsize="98,113" path="m4159,9013l4139,9013,4139,9019,4140,9024,4142,9026,4145,9030,4147,9031,4159,9031,4168,9025,4174,9016,4162,9016,4160,9014,4159,9014,4159,9013xe" filled="true" fillcolor="#231f20" stroked="false">
                <v:path arrowok="t"/>
                <v:fill type="solid"/>
              </v:shape>
              <v:shape style="position:absolute;left:4079;top:8918;width:98;height:113" coordorigin="4079,8918" coordsize="98,113" path="m4158,8965l4139,8965,4139,9006,4129,9013,4121,9018,4133,9018,4139,9013,4159,9013,4159,9011,4158,9008,4158,8965xe" filled="true" fillcolor="#231f20" stroked="false">
                <v:path arrowok="t"/>
                <v:fill type="solid"/>
              </v:shape>
              <v:shape style="position:absolute;left:4079;top:8918;width:98;height:113" coordorigin="4079,8918" coordsize="98,113" path="m4176,9007l4169,9014,4166,9016,4174,9016,4176,9013,4176,9007xe" filled="true" fillcolor="#231f20" stroked="false">
                <v:path arrowok="t"/>
                <v:fill type="solid"/>
              </v:shape>
              <v:shape style="position:absolute;left:4079;top:8918;width:98;height:113" coordorigin="4079,8918" coordsize="98,113" path="m4132,8918l4110,8918,4100,8921,4086,8933,4084,8939,4084,8952,4086,8953,4087,8956,4090,8957,4096,8957,4098,8956,4102,8952,4103,8948,4103,8935,4104,8932,4108,8929,4110,8927,4114,8926,4151,8926,4146,8923,4140,8920,4132,8918xe" filled="true" fillcolor="#231f20" stroked="false">
                <v:path arrowok="t"/>
                <v:fill type="solid"/>
              </v:shape>
            </v:group>
            <v:group style="position:absolute;left:4178;top:8918;width:118;height:111" coordorigin="4178,8918" coordsize="118,111">
              <v:shape style="position:absolute;left:4178;top:8918;width:118;height:111" coordorigin="4178,8918" coordsize="118,111" path="m4234,9024l4180,9024,4180,9029,4234,9029,4234,9024xe" filled="true" fillcolor="#231f20" stroked="false">
                <v:path arrowok="t"/>
                <v:fill type="solid"/>
              </v:shape>
              <v:shape style="position:absolute;left:4178;top:8918;width:118;height:111" coordorigin="4178,8918" coordsize="118,111" path="m4296,9024l4243,9024,4243,9029,4296,9029,4296,9024xe" filled="true" fillcolor="#231f20" stroked="false">
                <v:path arrowok="t"/>
                <v:fill type="solid"/>
              </v:shape>
              <v:shape style="position:absolute;left:4178;top:8918;width:118;height:111" coordorigin="4178,8918" coordsize="118,111" path="m4216,8934l4192,8934,4194,8936,4195,8939,4195,8941,4196,8944,4196,9012,4195,9018,4194,9020,4192,9023,4188,9024,4224,9024,4219,9022,4218,9020,4217,9018,4216,9017,4216,8948,4222,8941,4216,8941,4216,8934xe" filled="true" fillcolor="#231f20" stroked="false">
                <v:path arrowok="t"/>
                <v:fill type="solid"/>
              </v:shape>
              <v:shape style="position:absolute;left:4178;top:8918;width:118;height:111" coordorigin="4178,8918" coordsize="118,111" path="m4275,8933l4249,8933,4254,8935,4256,8939,4259,8944,4260,8951,4260,9016,4258,9020,4254,9024,4288,9024,4285,9023,4284,9022,4282,9020,4282,9018,4280,9016,4279,9011,4279,8942,4277,8938,4275,8933xe" filled="true" fillcolor="#231f20" stroked="false">
                <v:path arrowok="t"/>
                <v:fill type="solid"/>
              </v:shape>
              <v:shape style="position:absolute;left:4178;top:8918;width:118;height:111" coordorigin="4178,8918" coordsize="118,111" path="m4258,8918l4250,8919,4233,8925,4216,8941,4222,8941,4225,8938,4235,8933,4275,8933,4274,8930,4271,8926,4267,8923,4262,8920,4258,8918xe" filled="true" fillcolor="#231f20" stroked="false">
                <v:path arrowok="t"/>
                <v:fill type="solid"/>
              </v:shape>
              <v:shape style="position:absolute;left:4178;top:8918;width:118;height:111" coordorigin="4178,8918" coordsize="118,111" path="m4216,8918l4211,8918,4178,8932,4180,8935,4183,8934,4216,8934,4216,8918xe" filled="true" fillcolor="#231f20" stroked="false">
                <v:path arrowok="t"/>
                <v:fill type="solid"/>
              </v:shape>
            </v:group>
            <v:group style="position:absolute;left:4304;top:8862;width:113;height:171" coordorigin="4304,8862" coordsize="113,171">
              <v:shape style="position:absolute;left:4304;top:8862;width:113;height:171" coordorigin="4304,8862" coordsize="113,171" path="m4367,8918l4307,8960,4304,8980,4304,8995,4309,9007,4318,9017,4327,9028,4337,9032,4355,9032,4360,9031,4364,9029,4370,9026,4378,9019,4351,9019,4344,9014,4330,8998,4326,8986,4326,8954,4330,8942,4337,8935,4343,8928,4349,8926,4379,8926,4374,8921,4367,8918xe" filled="true" fillcolor="#231f20" stroked="false">
                <v:path arrowok="t"/>
                <v:fill type="solid"/>
              </v:shape>
              <v:shape style="position:absolute;left:4304;top:8862;width:113;height:171" coordorigin="4304,8862" coordsize="113,171" path="m4416,9014l4412,9016,4410,9017,4380,9017,4380,9032,4386,9032,4417,9019,4416,9014xe" filled="true" fillcolor="#231f20" stroked="false">
                <v:path arrowok="t"/>
                <v:fill type="solid"/>
              </v:shape>
              <v:shape style="position:absolute;left:4304;top:8862;width:113;height:171" coordorigin="4304,8862" coordsize="113,171" path="m4379,8926l4360,8926,4363,8927,4367,8929,4370,8930,4374,8934,4379,8944,4380,8948,4380,9008,4374,9016,4367,9019,4378,9019,4380,9017,4406,9017,4405,9016,4403,9016,4402,9014,4402,9012,4400,9010,4400,9006,4399,8999,4399,8927,4380,8927,4379,8926xe" filled="true" fillcolor="#231f20" stroked="false">
                <v:path arrowok="t"/>
                <v:fill type="solid"/>
              </v:shape>
              <v:shape style="position:absolute;left:4304;top:8862;width:113;height:171" coordorigin="4304,8862" coordsize="113,171" path="m4399,8878l4375,8878,4378,8880,4380,8885,4380,8927,4399,8927,4399,8878xe" filled="true" fillcolor="#231f20" stroked="false">
                <v:path arrowok="t"/>
                <v:fill type="solid"/>
              </v:shape>
              <v:shape style="position:absolute;left:4304;top:8862;width:113;height:171" coordorigin="4304,8862" coordsize="113,171" path="m4399,8862l4394,8862,4362,8875,4364,8879,4367,8878,4399,8878,4399,886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5.899994pt;margin-top:443.101013pt;width:30pt;height:8.550pt;mso-position-horizontal-relative:page;mso-position-vertical-relative:page;z-index:14440" coordorigin="4518,8862" coordsize="600,171">
            <v:group style="position:absolute;left:4518;top:8922;width:171;height:111" coordorigin="4518,8922" coordsize="171,111">
              <v:shape style="position:absolute;left:4518;top:8922;width:171;height:111" coordorigin="4518,8922" coordsize="171,111" path="m4564,8922l4518,8922,4518,8926,4523,8927,4526,8928,4531,8933,4534,8936,4535,8942,4570,9032,4574,9032,4588,9004,4578,9004,4555,8942,4553,8935,4553,8930,4556,8927,4559,8926,4564,8926,4564,8922xe" filled="true" fillcolor="#231f20" stroked="false">
                <v:path arrowok="t"/>
                <v:fill type="solid"/>
              </v:shape>
              <v:shape style="position:absolute;left:4518;top:8922;width:171;height:111" coordorigin="4518,8922" coordsize="171,111" path="m4626,8964l4606,8964,4632,9032,4637,9032,4649,9001,4640,9001,4626,8964xe" filled="true" fillcolor="#231f20" stroked="false">
                <v:path arrowok="t"/>
                <v:fill type="solid"/>
              </v:shape>
              <v:shape style="position:absolute;left:4518;top:8922;width:171;height:111" coordorigin="4518,8922" coordsize="171,111" path="m4624,8926l4583,8926,4586,8927,4588,8928,4591,8929,4594,8933,4595,8938,4601,8953,4578,9004,4588,9004,4606,8964,4626,8964,4616,8940,4615,8938,4615,8932,4620,8927,4624,8926xe" filled="true" fillcolor="#231f20" stroked="false">
                <v:path arrowok="t"/>
                <v:fill type="solid"/>
              </v:shape>
              <v:shape style="position:absolute;left:4518;top:8922;width:171;height:111" coordorigin="4518,8922" coordsize="171,111" path="m4688,8922l4654,8922,4654,8926,4658,8926,4662,8927,4666,8930,4666,8934,4664,8938,4663,8942,4640,9001,4649,9001,4673,8940,4676,8932,4681,8927,4688,8926,4688,8922xe" filled="true" fillcolor="#231f20" stroked="false">
                <v:path arrowok="t"/>
                <v:fill type="solid"/>
              </v:shape>
              <v:shape style="position:absolute;left:4518;top:8922;width:171;height:111" coordorigin="4518,8922" coordsize="171,111" path="m4630,8922l4578,8922,4578,8926,4630,8926,4630,8922xe" filled="true" fillcolor="#231f20" stroked="false">
                <v:path arrowok="t"/>
                <v:fill type="solid"/>
              </v:shape>
            </v:group>
            <v:group style="position:absolute;left:4698;top:8918;width:104;height:114" coordorigin="4698,8918" coordsize="104,114">
              <v:shape style="position:absolute;left:4698;top:8918;width:104;height:114" coordorigin="4698,8918" coordsize="104,114" path="m4750,8918l4741,8918,4733,8921,4698,8966,4698,8978,4702,8997,4712,9016,4728,9028,4748,9032,4759,9032,4768,9030,4776,9024,4744,9024,4735,9018,4728,9006,4722,8987,4720,8966,4720,8957,4721,8948,4724,8942,4727,8936,4730,8932,4738,8927,4742,8926,4775,8926,4770,8922,4750,8918xe" filled="true" fillcolor="#231f20" stroked="false">
                <v:path arrowok="t"/>
                <v:fill type="solid"/>
              </v:shape>
              <v:shape style="position:absolute;left:4698;top:8918;width:104;height:114" coordorigin="4698,8918" coordsize="104,114" path="m4775,8926l4756,8926,4762,8929,4771,8942,4777,8960,4780,8982,4780,8998,4777,9008,4768,9020,4762,9024,4776,9024,4784,9019,4790,9012,4800,8993,4801,8983,4801,8971,4798,8952,4787,8934,4775,8926xe" filled="true" fillcolor="#231f20" stroked="false">
                <v:path arrowok="t"/>
                <v:fill type="solid"/>
              </v:shape>
            </v:group>
            <v:group style="position:absolute;left:4811;top:8922;width:119;height:111" coordorigin="4811,8922" coordsize="119,111">
              <v:shape style="position:absolute;left:4811;top:8922;width:119;height:111" coordorigin="4811,8922" coordsize="119,111" path="m4848,8922l4811,8922,4811,8926,4820,8926,4822,8927,4824,8928,4825,8929,4828,8934,4829,8938,4829,9008,4831,9013,4832,9019,4836,9023,4841,9026,4844,9030,4850,9032,4861,9032,4866,9031,4871,9028,4876,9025,4883,9019,4884,9018,4861,9018,4856,9016,4853,9013,4849,9010,4848,9004,4848,8922xe" filled="true" fillcolor="#231f20" stroked="false">
                <v:path arrowok="t"/>
                <v:fill type="solid"/>
              </v:shape>
              <v:shape style="position:absolute;left:4811;top:8922;width:119;height:111" coordorigin="4811,8922" coordsize="119,111" path="m4913,9010l4892,9010,4892,9032,4897,9032,4930,9019,4929,9017,4918,9017,4916,9016,4915,9016,4914,9014,4913,9012,4913,9010xe" filled="true" fillcolor="#231f20" stroked="false">
                <v:path arrowok="t"/>
                <v:fill type="solid"/>
              </v:shape>
              <v:shape style="position:absolute;left:4811;top:8922;width:119;height:111" coordorigin="4811,8922" coordsize="119,111" path="m4912,8922l4876,8922,4876,8926,4882,8926,4886,8927,4891,8932,4892,8935,4892,9002,4886,9008,4882,9012,4877,9014,4873,9017,4870,9018,4884,9018,4892,9010,4913,9010,4912,9006,4912,8922xe" filled="true" fillcolor="#231f20" stroked="false">
                <v:path arrowok="t"/>
                <v:fill type="solid"/>
              </v:shape>
              <v:shape style="position:absolute;left:4811;top:8922;width:119;height:111" coordorigin="4811,8922" coordsize="119,111" path="m4928,9014l4925,9016,4922,9017,4929,9017,4928,9014xe" filled="true" fillcolor="#231f20" stroked="false">
                <v:path arrowok="t"/>
                <v:fill type="solid"/>
              </v:shape>
            </v:group>
            <v:group style="position:absolute;left:4937;top:8862;width:56;height:167" coordorigin="4937,8862" coordsize="56,167">
              <v:shape style="position:absolute;left:4937;top:8862;width:56;height:167" coordorigin="4937,8862" coordsize="56,167" path="m4992,9024l4939,9024,4939,9029,4992,9029,4992,9024xe" filled="true" fillcolor="#231f20" stroked="false">
                <v:path arrowok="t"/>
                <v:fill type="solid"/>
              </v:shape>
              <v:shape style="position:absolute;left:4937;top:8862;width:56;height:167" coordorigin="4937,8862" coordsize="56,167" path="m4974,8878l4950,8878,4952,8880,4955,8885,4955,9016,4952,9020,4951,9022,4949,9023,4948,9024,4982,9024,4980,9023,4979,9022,4976,9020,4976,9018,4975,9016,4974,9011,4974,8878xe" filled="true" fillcolor="#231f20" stroked="false">
                <v:path arrowok="t"/>
                <v:fill type="solid"/>
              </v:shape>
              <v:shape style="position:absolute;left:4937;top:8862;width:56;height:167" coordorigin="4937,8862" coordsize="56,167" path="m4974,8862l4969,8862,4937,8875,4939,8879,4943,8878,4974,8878,4974,8862xe" filled="true" fillcolor="#231f20" stroked="false">
                <v:path arrowok="t"/>
                <v:fill type="solid"/>
              </v:shape>
            </v:group>
            <v:group style="position:absolute;left:5005;top:8862;width:113;height:171" coordorigin="5005,8862" coordsize="113,171">
              <v:shape style="position:absolute;left:5005;top:8862;width:113;height:171" coordorigin="5005,8862" coordsize="113,171" path="m5066,8918l5008,8959,5005,8980,5005,8995,5009,9007,5018,9017,5027,9028,5036,9032,5054,9032,5059,9031,5065,9029,5070,9026,5077,9019,5051,9019,5044,9014,5029,8998,5027,8986,5027,8954,5029,8942,5036,8935,5042,8928,5048,8926,5078,8926,5074,8921,5066,8918xe" filled="true" fillcolor="#231f20" stroked="false">
                <v:path arrowok="t"/>
                <v:fill type="solid"/>
              </v:shape>
              <v:shape style="position:absolute;left:5005;top:8862;width:113;height:171" coordorigin="5005,8862" coordsize="113,171" path="m5116,9014l5113,9016,5110,9017,5080,9017,5080,9032,5086,9032,5118,9019,5116,9014xe" filled="true" fillcolor="#231f20" stroked="false">
                <v:path arrowok="t"/>
                <v:fill type="solid"/>
              </v:shape>
              <v:shape style="position:absolute;left:5005;top:8862;width:113;height:171" coordorigin="5005,8862" coordsize="113,171" path="m5078,8926l5059,8926,5063,8927,5066,8929,5070,8930,5074,8934,5078,8944,5080,8948,5080,9008,5074,9016,5066,9019,5077,9019,5080,9017,5106,9017,5105,9016,5104,9016,5102,9014,5100,9010,5100,8927,5080,8927,5078,8926xe" filled="true" fillcolor="#231f20" stroked="false">
                <v:path arrowok="t"/>
                <v:fill type="solid"/>
              </v:shape>
              <v:shape style="position:absolute;left:5005;top:8862;width:113;height:171" coordorigin="5005,8862" coordsize="113,171" path="m5100,8878l5075,8878,5077,8880,5080,8885,5080,8927,5100,8927,5100,8878xe" filled="true" fillcolor="#231f20" stroked="false">
                <v:path arrowok="t"/>
                <v:fill type="solid"/>
              </v:shape>
              <v:shape style="position:absolute;left:5005;top:8862;width:113;height:171" coordorigin="5005,8862" coordsize="113,171" path="m5100,8862l5094,8862,5063,8875,5064,8879,5068,8878,5100,8878,5100,886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61.480011pt;margin-top:443.101013pt;width:24.6pt;height:8.550pt;mso-position-horizontal-relative:page;mso-position-vertical-relative:page;z-index:14464" coordorigin="5230,8862" coordsize="492,171">
            <v:group style="position:absolute;left:5230;top:8918;width:74;height:114" coordorigin="5230,8918" coordsize="74,114">
              <v:shape style="position:absolute;left:5230;top:8918;width:74;height:114" coordorigin="5230,8918" coordsize="74,114" path="m5285,9028l5242,9028,5244,9029,5252,9031,5260,9032,5276,9032,5284,9029,5285,9028xe" filled="true" fillcolor="#231f20" stroked="false">
                <v:path arrowok="t"/>
                <v:fill type="solid"/>
              </v:shape>
              <v:shape style="position:absolute;left:5230;top:8918;width:74;height:114" coordorigin="5230,8918" coordsize="74,114" path="m5233,8992l5230,8992,5230,9030,5233,9030,5236,9028,5285,9028,5289,9025,5260,9025,5252,9023,5240,9011,5236,9004,5233,8992xe" filled="true" fillcolor="#231f20" stroked="false">
                <v:path arrowok="t"/>
                <v:fill type="solid"/>
              </v:shape>
              <v:shape style="position:absolute;left:5230;top:8918;width:74;height:114" coordorigin="5230,8918" coordsize="74,114" path="m5266,8918l5252,8918,5244,8921,5232,8933,5230,8940,5230,8956,5268,8987,5275,8992,5280,8995,5284,8999,5285,9004,5285,9013,5284,9017,5276,9024,5273,9025,5289,9025,5292,9023,5299,9017,5303,9010,5303,8987,5294,8977,5279,8969,5255,8957,5249,8953,5246,8951,5244,8947,5243,8944,5243,8935,5251,8927,5256,8926,5294,8926,5294,8923,5284,8923,5281,8922,5278,8921,5266,8918xe" filled="true" fillcolor="#231f20" stroked="false">
                <v:path arrowok="t"/>
                <v:fill type="solid"/>
              </v:shape>
              <v:shape style="position:absolute;left:5230;top:8918;width:74;height:114" coordorigin="5230,8918" coordsize="74,114" path="m5294,8926l5269,8926,5274,8927,5279,8932,5284,8935,5287,8944,5291,8954,5294,8954,5294,8926xe" filled="true" fillcolor="#231f20" stroked="false">
                <v:path arrowok="t"/>
                <v:fill type="solid"/>
              </v:shape>
              <v:shape style="position:absolute;left:5230;top:8918;width:74;height:114" coordorigin="5230,8918" coordsize="74,114" path="m5294,8918l5291,8918,5288,8921,5288,8922,5287,8922,5286,8923,5294,8923,5294,8918xe" filled="true" fillcolor="#231f20" stroked="false">
                <v:path arrowok="t"/>
                <v:fill type="solid"/>
              </v:shape>
            </v:group>
            <v:group style="position:absolute;left:5312;top:8862;width:118;height:167" coordorigin="5312,8862" coordsize="118,167">
              <v:shape style="position:absolute;left:5312;top:8862;width:118;height:167" coordorigin="5312,8862" coordsize="118,167" path="m5368,9024l5314,9024,5314,9029,5368,9029,5368,9024xe" filled="true" fillcolor="#231f20" stroked="false">
                <v:path arrowok="t"/>
                <v:fill type="solid"/>
              </v:shape>
              <v:shape style="position:absolute;left:5312;top:8862;width:118;height:167" coordorigin="5312,8862" coordsize="118,167" path="m5430,9024l5377,9024,5377,9029,5430,9029,5430,9024xe" filled="true" fillcolor="#231f20" stroked="false">
                <v:path arrowok="t"/>
                <v:fill type="solid"/>
              </v:shape>
              <v:shape style="position:absolute;left:5312;top:8862;width:118;height:167" coordorigin="5312,8862" coordsize="118,167" path="m5350,8878l5326,8878,5328,8880,5329,8882,5329,8885,5330,8887,5330,9016,5328,9020,5326,9023,5323,9024,5358,9024,5353,9022,5352,9020,5351,9018,5351,9017,5350,9012,5350,8948,5356,8941,5350,8941,5350,8878xe" filled="true" fillcolor="#231f20" stroked="false">
                <v:path arrowok="t"/>
                <v:fill type="solid"/>
              </v:shape>
              <v:shape style="position:absolute;left:5312;top:8862;width:118;height:167" coordorigin="5312,8862" coordsize="118,167" path="m5410,8933l5383,8933,5387,8935,5392,8940,5394,8947,5394,9016,5392,9020,5388,9024,5422,9024,5417,9022,5416,9020,5416,9018,5414,9016,5413,9011,5413,8944,5411,8939,5410,8933xe" filled="true" fillcolor="#231f20" stroked="false">
                <v:path arrowok="t"/>
                <v:fill type="solid"/>
              </v:shape>
              <v:shape style="position:absolute;left:5312;top:8862;width:118;height:167" coordorigin="5312,8862" coordsize="118,167" path="m5392,8918l5381,8918,5376,8920,5371,8922,5365,8926,5350,8941,5356,8941,5360,8938,5365,8935,5369,8934,5374,8933,5410,8933,5410,8932,5406,8927,5401,8923,5398,8920,5392,8918xe" filled="true" fillcolor="#231f20" stroked="false">
                <v:path arrowok="t"/>
                <v:fill type="solid"/>
              </v:shape>
              <v:shape style="position:absolute;left:5312;top:8862;width:118;height:167" coordorigin="5312,8862" coordsize="118,167" path="m5350,8862l5345,8862,5312,8875,5314,8879,5318,8878,5350,8878,5350,8862xe" filled="true" fillcolor="#231f20" stroked="false">
                <v:path arrowok="t"/>
                <v:fill type="solid"/>
              </v:shape>
            </v:group>
            <v:group style="position:absolute;left:5440;top:8918;width:104;height:114" coordorigin="5440,8918" coordsize="104,114">
              <v:shape style="position:absolute;left:5440;top:8918;width:104;height:114" coordorigin="5440,8918" coordsize="104,114" path="m5491,8918l5482,8918,5473,8921,5466,8926,5458,8930,5452,8938,5442,8957,5440,8966,5440,8978,5443,8997,5454,9016,5469,9028,5490,9032,5500,9032,5509,9030,5516,9024,5484,9024,5477,9018,5469,9006,5463,8987,5461,8966,5461,8957,5483,8926,5516,8926,5512,8922,5491,8918xe" filled="true" fillcolor="#231f20" stroked="false">
                <v:path arrowok="t"/>
                <v:fill type="solid"/>
              </v:shape>
              <v:shape style="position:absolute;left:5440;top:8918;width:104;height:114" coordorigin="5440,8918" coordsize="104,114" path="m5516,8926l5496,8926,5503,8929,5511,8942,5519,8960,5521,8982,5521,8998,5519,9008,5514,9014,5508,9020,5502,9024,5516,9024,5525,9019,5531,9012,5540,8993,5543,8983,5543,8972,5539,8953,5528,8934,5516,8926xe" filled="true" fillcolor="#231f20" stroked="false">
                <v:path arrowok="t"/>
                <v:fill type="solid"/>
              </v:shape>
            </v:group>
            <v:group style="position:absolute;left:5552;top:8922;width:170;height:111" coordorigin="5552,8922" coordsize="170,111">
              <v:shape style="position:absolute;left:5552;top:8922;width:170;height:111" coordorigin="5552,8922" coordsize="170,111" path="m5598,8922l5552,8922,5552,8926,5557,8927,5561,8928,5566,8933,5567,8936,5569,8942,5604,9032,5609,9032,5622,9004,5612,9004,5590,8942,5587,8935,5587,8930,5591,8927,5593,8926,5598,8926,5598,8922xe" filled="true" fillcolor="#231f20" stroked="false">
                <v:path arrowok="t"/>
                <v:fill type="solid"/>
              </v:shape>
              <v:shape style="position:absolute;left:5552;top:8922;width:170;height:111" coordorigin="5552,8922" coordsize="170,111" path="m5660,8964l5640,8964,5666,9032,5671,9032,5683,9001,5675,9001,5660,8964xe" filled="true" fillcolor="#231f20" stroked="false">
                <v:path arrowok="t"/>
                <v:fill type="solid"/>
              </v:shape>
              <v:shape style="position:absolute;left:5552;top:8922;width:170;height:111" coordorigin="5552,8922" coordsize="170,111" path="m5658,8926l5617,8926,5621,8927,5622,8928,5626,8929,5628,8933,5629,8938,5635,8953,5612,9004,5622,9004,5640,8964,5660,8964,5650,8940,5650,8930,5652,8929,5654,8927,5658,8926xe" filled="true" fillcolor="#231f20" stroked="false">
                <v:path arrowok="t"/>
                <v:fill type="solid"/>
              </v:shape>
              <v:shape style="position:absolute;left:5552;top:8922;width:170;height:111" coordorigin="5552,8922" coordsize="170,111" path="m5722,8922l5688,8922,5688,8926,5693,8926,5698,8928,5700,8930,5700,8934,5699,8938,5698,8942,5675,9001,5683,9001,5707,8940,5711,8932,5716,8927,5722,8926,5722,8922xe" filled="true" fillcolor="#231f20" stroked="false">
                <v:path arrowok="t"/>
                <v:fill type="solid"/>
              </v:shape>
              <v:shape style="position:absolute;left:5552;top:8922;width:170;height:111" coordorigin="5552,8922" coordsize="170,111" path="m5664,8922l5612,8922,5612,8926,5664,8926,5664,892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91.360992pt;margin-top:443.101013pt;width:17.9pt;height:8.5pt;mso-position-horizontal-relative:page;mso-position-vertical-relative:page;z-index:14488" coordorigin="5827,8862" coordsize="358,170">
            <v:group style="position:absolute;left:5827;top:8886;width:65;height:144" coordorigin="5827,8886" coordsize="65,144">
              <v:shape style="position:absolute;left:5827;top:8886;width:65;height:144" coordorigin="5827,8886" coordsize="65,144" path="m5863,8929l5844,8929,5844,9010,5855,9028,5857,9030,5870,9030,5875,9029,5880,9025,5888,9017,5872,9017,5868,9016,5867,9013,5864,9011,5863,9006,5863,8929xe" filled="true" fillcolor="#231f20" stroked="false">
                <v:path arrowok="t"/>
                <v:fill type="solid"/>
              </v:shape>
              <v:shape style="position:absolute;left:5827;top:8886;width:65;height:144" coordorigin="5827,8886" coordsize="65,144" path="m5892,9007l5887,9007,5886,9011,5884,9013,5876,9017,5888,9017,5890,9016,5892,9007xe" filled="true" fillcolor="#231f20" stroked="false">
                <v:path arrowok="t"/>
                <v:fill type="solid"/>
              </v:shape>
              <v:shape style="position:absolute;left:5827;top:8886;width:65;height:144" coordorigin="5827,8886" coordsize="65,144" path="m5863,8886l5860,8886,5857,8894,5854,8899,5852,8903,5845,8912,5840,8917,5836,8921,5832,8924,5827,8926,5827,8929,5888,8929,5888,8922,5863,8922,5863,8886xe" filled="true" fillcolor="#231f20" stroked="false">
                <v:path arrowok="t"/>
                <v:fill type="solid"/>
              </v:shape>
            </v:group>
            <v:group style="position:absolute;left:5893;top:8862;width:117;height:167" coordorigin="5893,8862" coordsize="117,167">
              <v:shape style="position:absolute;left:5893;top:8862;width:117;height:167" coordorigin="5893,8862" coordsize="117,167" path="m5948,9024l5894,9024,5894,9029,5948,9029,5948,9024xe" filled="true" fillcolor="#231f20" stroked="false">
                <v:path arrowok="t"/>
                <v:fill type="solid"/>
              </v:shape>
              <v:shape style="position:absolute;left:5893;top:8862;width:117;height:167" coordorigin="5893,8862" coordsize="117,167" path="m6010,9024l5957,9024,5957,9029,6010,9029,6010,9024xe" filled="true" fillcolor="#231f20" stroked="false">
                <v:path arrowok="t"/>
                <v:fill type="solid"/>
              </v:shape>
              <v:shape style="position:absolute;left:5893;top:8862;width:117;height:167" coordorigin="5893,8862" coordsize="117,167" path="m5930,8878l5906,8878,5909,8880,5910,8882,5910,8885,5911,8887,5911,9016,5909,9020,5906,9023,5903,9024,5939,9024,5934,9022,5933,9020,5932,9018,5930,9017,5930,8948,5936,8941,5930,8941,5930,8878xe" filled="true" fillcolor="#231f20" stroked="false">
                <v:path arrowok="t"/>
                <v:fill type="solid"/>
              </v:shape>
              <v:shape style="position:absolute;left:5893;top:8862;width:117;height:167" coordorigin="5893,8862" coordsize="117,167" path="m5990,8933l5964,8933,5968,8935,5970,8938,5971,8940,5974,8947,5975,8953,5975,9016,5972,9020,5969,9024,6001,9024,6000,9023,5998,9022,5996,9020,5995,9018,5995,9016,5994,9011,5994,8953,5993,8944,5992,8939,5990,8933xe" filled="true" fillcolor="#231f20" stroked="false">
                <v:path arrowok="t"/>
                <v:fill type="solid"/>
              </v:shape>
              <v:shape style="position:absolute;left:5893;top:8862;width:117;height:167" coordorigin="5893,8862" coordsize="117,167" path="m5972,8918l5962,8918,5957,8920,5951,8922,5946,8926,5939,8932,5930,8941,5936,8941,5941,8938,5946,8935,5953,8933,5990,8933,5989,8932,5987,8927,5977,8920,5972,8918xe" filled="true" fillcolor="#231f20" stroked="false">
                <v:path arrowok="t"/>
                <v:fill type="solid"/>
              </v:shape>
              <v:shape style="position:absolute;left:5893;top:8862;width:117;height:167" coordorigin="5893,8862" coordsize="117,167" path="m5930,8862l5926,8862,5893,8875,5894,8879,5898,8878,5930,8878,5930,8862xe" filled="true" fillcolor="#231f20" stroked="false">
                <v:path arrowok="t"/>
                <v:fill type="solid"/>
              </v:shape>
            </v:group>
            <v:group style="position:absolute;left:6020;top:8918;width:98;height:113" coordorigin="6020,8918" coordsize="98,113">
              <v:shape style="position:absolute;left:6020;top:8918;width:98;height:113" coordorigin="6020,8918" coordsize="98,113" path="m6091,8926l6066,8926,6071,8928,6078,8935,6080,8942,6080,8953,6076,8959,6055,8967,6041,8975,6032,8980,6026,8984,6022,8994,6020,8998,6020,9012,6023,9018,6028,9023,6032,9029,6038,9031,6050,9031,6055,9030,6059,9028,6062,9026,6068,9022,6074,9018,6052,9018,6048,9016,6044,9012,6042,9008,6040,9004,6040,8993,6041,8989,6043,8986,6050,8978,6058,8975,6060,8972,6068,8970,6080,8965,6100,8965,6100,8945,6098,8938,6097,8934,6095,8929,6091,8926xe" filled="true" fillcolor="#231f20" stroked="false">
                <v:path arrowok="t"/>
                <v:fill type="solid"/>
              </v:shape>
              <v:shape style="position:absolute;left:6020;top:8918;width:98;height:113" coordorigin="6020,8918" coordsize="98,113" path="m6100,9013l6080,9013,6080,9019,6082,9024,6083,9026,6085,9030,6089,9031,6101,9031,6109,9025,6116,9016,6103,9016,6102,9014,6101,9014,6100,9013xe" filled="true" fillcolor="#231f20" stroked="false">
                <v:path arrowok="t"/>
                <v:fill type="solid"/>
              </v:shape>
              <v:shape style="position:absolute;left:6020;top:8918;width:98;height:113" coordorigin="6020,8918" coordsize="98,113" path="m6100,8965l6080,8965,6080,9006,6062,9018,6074,9018,6080,9013,6100,9013,6100,8965xe" filled="true" fillcolor="#231f20" stroked="false">
                <v:path arrowok="t"/>
                <v:fill type="solid"/>
              </v:shape>
              <v:shape style="position:absolute;left:6020;top:8918;width:98;height:113" coordorigin="6020,8918" coordsize="98,113" path="m6118,9007l6113,9012,6109,9014,6108,9016,6116,9016,6118,9013,6118,9007xe" filled="true" fillcolor="#231f20" stroked="false">
                <v:path arrowok="t"/>
                <v:fill type="solid"/>
              </v:shape>
              <v:shape style="position:absolute;left:6020;top:8918;width:98;height:113" coordorigin="6020,8918" coordsize="98,113" path="m6073,8918l6052,8918,6041,8921,6035,8927,6028,8933,6024,8939,6024,8948,6025,8952,6029,8956,6031,8957,6037,8957,6040,8956,6041,8953,6043,8952,6044,8948,6044,8945,6043,8939,6043,8935,6046,8932,6048,8929,6052,8927,6055,8926,6091,8926,6086,8923,6080,8920,6073,8918xe" filled="true" fillcolor="#231f20" stroked="false">
                <v:path arrowok="t"/>
                <v:fill type="solid"/>
              </v:shape>
            </v:group>
            <v:group style="position:absolute;left:6120;top:8886;width:65;height:144" coordorigin="6120,8886" coordsize="65,144">
              <v:shape style="position:absolute;left:6120;top:8886;width:65;height:144" coordorigin="6120,8886" coordsize="65,144" path="m6157,8929l6138,8929,6138,9016,6140,9019,6142,9023,6144,9025,6151,9030,6163,9030,6168,9029,6174,9025,6179,9020,6182,9017,6164,9017,6162,9016,6157,9011,6157,8929xe" filled="true" fillcolor="#231f20" stroked="false">
                <v:path arrowok="t"/>
                <v:fill type="solid"/>
              </v:shape>
              <v:shape style="position:absolute;left:6120;top:8886;width:65;height:144" coordorigin="6120,8886" coordsize="65,144" path="m6185,9007l6180,9007,6179,9011,6178,9013,6170,9017,6182,9017,6182,9016,6185,9007xe" filled="true" fillcolor="#231f20" stroked="false">
                <v:path arrowok="t"/>
                <v:fill type="solid"/>
              </v:shape>
              <v:shape style="position:absolute;left:6120;top:8886;width:65;height:144" coordorigin="6120,8886" coordsize="65,144" path="m6157,8886l6154,8886,6150,8894,6148,8899,6120,8926,6120,8929,6182,8929,6182,8922,6157,8922,6157,88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4.881012pt;margin-top:443.101013pt;width:16.75pt;height:8.550pt;mso-position-horizontal-relative:page;mso-position-vertical-relative:page;z-index:14512" coordorigin="6298,8862" coordsize="335,171">
            <v:group style="position:absolute;left:6298;top:8918;width:74;height:114" coordorigin="6298,8918" coordsize="74,114">
              <v:shape style="position:absolute;left:6298;top:8918;width:74;height:114" coordorigin="6298,8918" coordsize="74,114" path="m6353,9028l6310,9028,6312,9029,6320,9031,6328,9032,6344,9032,6352,9029,6353,9028xe" filled="true" fillcolor="#231f20" stroked="false">
                <v:path arrowok="t"/>
                <v:fill type="solid"/>
              </v:shape>
              <v:shape style="position:absolute;left:6298;top:8918;width:74;height:114" coordorigin="6298,8918" coordsize="74,114" path="m6301,8992l6298,8992,6298,9030,6301,9030,6304,9028,6353,9028,6357,9025,6328,9025,6320,9023,6308,9011,6304,9004,6301,8992xe" filled="true" fillcolor="#231f20" stroked="false">
                <v:path arrowok="t"/>
                <v:fill type="solid"/>
              </v:shape>
              <v:shape style="position:absolute;left:6298;top:8918;width:74;height:114" coordorigin="6298,8918" coordsize="74,114" path="m6334,8918l6320,8918,6312,8921,6300,8933,6298,8940,6298,8956,6336,8987,6343,8992,6348,8995,6352,8999,6353,9004,6353,9013,6352,9017,6344,9024,6341,9025,6357,9025,6360,9023,6367,9017,6371,9010,6371,8987,6362,8977,6347,8969,6323,8957,6317,8953,6314,8951,6312,8947,6311,8944,6311,8935,6319,8927,6324,8926,6362,8926,6362,8923,6352,8923,6349,8922,6346,8921,6334,8918xe" filled="true" fillcolor="#231f20" stroked="false">
                <v:path arrowok="t"/>
                <v:fill type="solid"/>
              </v:shape>
              <v:shape style="position:absolute;left:6298;top:8918;width:74;height:114" coordorigin="6298,8918" coordsize="74,114" path="m6362,8926l6337,8926,6342,8927,6347,8932,6352,8935,6355,8944,6359,8954,6362,8954,6362,8926xe" filled="true" fillcolor="#231f20" stroked="false">
                <v:path arrowok="t"/>
                <v:fill type="solid"/>
              </v:shape>
              <v:shape style="position:absolute;left:6298;top:8918;width:74;height:114" coordorigin="6298,8918" coordsize="74,114" path="m6362,8918l6359,8918,6356,8921,6356,8922,6355,8922,6354,8923,6362,8923,6362,8918xe" filled="true" fillcolor="#231f20" stroked="false">
                <v:path arrowok="t"/>
                <v:fill type="solid"/>
              </v:shape>
            </v:group>
            <v:group style="position:absolute;left:6379;top:8922;width:120;height:111" coordorigin="6379,8922" coordsize="120,111">
              <v:shape style="position:absolute;left:6379;top:8922;width:120;height:111" coordorigin="6379,8922" coordsize="120,111" path="m6416,8922l6379,8922,6379,8926,6389,8926,6394,8928,6395,8929,6397,8934,6397,9000,6398,9008,6419,9032,6430,9032,6436,9031,6440,9028,6445,9025,6452,9019,6453,9018,6430,9018,6422,9013,6419,9010,6416,9004,6416,8922xe" filled="true" fillcolor="#231f20" stroked="false">
                <v:path arrowok="t"/>
                <v:fill type="solid"/>
              </v:shape>
              <v:shape style="position:absolute;left:6379;top:8922;width:120;height:111" coordorigin="6379,8922" coordsize="120,111" path="m6481,9010l6461,9010,6461,9032,6467,9032,6499,9019,6498,9017,6487,9017,6486,9016,6485,9016,6482,9014,6482,9012,6481,9010xe" filled="true" fillcolor="#231f20" stroked="false">
                <v:path arrowok="t"/>
                <v:fill type="solid"/>
              </v:shape>
              <v:shape style="position:absolute;left:6379;top:8922;width:120;height:111" coordorigin="6379,8922" coordsize="120,111" path="m6480,8922l6444,8922,6444,8926,6451,8926,6456,8927,6458,8929,6460,8932,6461,8935,6461,9002,6438,9018,6453,9018,6461,9010,6481,9010,6481,9006,6480,9000,6480,8922xe" filled="true" fillcolor="#231f20" stroked="false">
                <v:path arrowok="t"/>
                <v:fill type="solid"/>
              </v:shape>
              <v:shape style="position:absolute;left:6379;top:8922;width:120;height:111" coordorigin="6379,8922" coordsize="120,111" path="m6497,9014l6494,9016,6491,9017,6498,9017,6497,9014xe" filled="true" fillcolor="#231f20" stroked="false">
                <v:path arrowok="t"/>
                <v:fill type="solid"/>
              </v:shape>
            </v:group>
            <v:group style="position:absolute;left:6506;top:8862;width:54;height:167" coordorigin="6506,8862" coordsize="54,167">
              <v:shape style="position:absolute;left:6506;top:8862;width:54;height:167" coordorigin="6506,8862" coordsize="54,167" path="m6538,8862l6530,8862,6528,8863,6523,8868,6522,8870,6522,8878,6523,8880,6528,8885,6530,8886,6538,8886,6540,8885,6545,8880,6546,8878,6546,8870,6545,8868,6540,8863,6538,8862xe" filled="true" fillcolor="#231f20" stroked="false">
                <v:path arrowok="t"/>
                <v:fill type="solid"/>
              </v:shape>
              <v:shape style="position:absolute;left:6506;top:8862;width:54;height:167" coordorigin="6506,8862" coordsize="54,167" path="m6560,9024l6508,9024,6508,9029,6560,9029,6560,9024xe" filled="true" fillcolor="#231f20" stroked="false">
                <v:path arrowok="t"/>
                <v:fill type="solid"/>
              </v:shape>
              <v:shape style="position:absolute;left:6506;top:8862;width:54;height:167" coordorigin="6506,8862" coordsize="54,167" path="m6544,8934l6520,8934,6522,8936,6522,8938,6523,8940,6523,8944,6524,8952,6524,9011,6523,9016,6522,9018,6522,9020,6520,9022,6518,9023,6516,9024,6551,9024,6550,9023,6547,9022,6546,9020,6544,9016,6544,8934xe" filled="true" fillcolor="#231f20" stroked="false">
                <v:path arrowok="t"/>
                <v:fill type="solid"/>
              </v:shape>
              <v:shape style="position:absolute;left:6506;top:8862;width:54;height:167" coordorigin="6506,8862" coordsize="54,167" path="m6544,8918l6539,8918,6506,8932,6508,8935,6511,8934,6544,8934,6544,8918xe" filled="true" fillcolor="#231f20" stroked="false">
                <v:path arrowok="t"/>
                <v:fill type="solid"/>
              </v:shape>
            </v:group>
            <v:group style="position:absolute;left:6568;top:8886;width:65;height:144" coordorigin="6568,8886" coordsize="65,144">
              <v:shape style="position:absolute;left:6568;top:8886;width:65;height:144" coordorigin="6568,8886" coordsize="65,144" path="m6605,8929l6586,8929,6586,9016,6588,9019,6589,9023,6592,9025,6599,9030,6611,9030,6616,9029,6622,9025,6626,9020,6629,9017,6612,9017,6610,9016,6605,9011,6605,8929xe" filled="true" fillcolor="#231f20" stroked="false">
                <v:path arrowok="t"/>
                <v:fill type="solid"/>
              </v:shape>
              <v:shape style="position:absolute;left:6568;top:8886;width:65;height:144" coordorigin="6568,8886" coordsize="65,144" path="m6632,9007l6628,9007,6626,9011,6625,9013,6618,9017,6629,9017,6630,9016,6632,9007xe" filled="true" fillcolor="#231f20" stroked="false">
                <v:path arrowok="t"/>
                <v:fill type="solid"/>
              </v:shape>
              <v:shape style="position:absolute;left:6568;top:8886;width:65;height:144" coordorigin="6568,8886" coordsize="65,144" path="m6605,8886l6601,8886,6598,8894,6595,8899,6568,8926,6568,8929,6630,8929,6630,8922,6605,8922,6605,88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6.781006pt;margin-top:445.92099pt;width:18.2pt;height:5.7pt;mso-position-horizontal-relative:page;mso-position-vertical-relative:page;z-index:14536" coordorigin="6736,8918" coordsize="364,114">
            <v:group style="position:absolute;left:6736;top:8922;width:171;height:111" coordorigin="6736,8922" coordsize="171,111">
              <v:shape style="position:absolute;left:6736;top:8922;width:171;height:111" coordorigin="6736,8922" coordsize="171,111" path="m6781,8922l6736,8922,6736,8926,6740,8927,6744,8928,6749,8933,6751,8936,6752,8942,6787,9032,6792,9032,6805,9004,6796,9004,6773,8942,6770,8935,6770,8930,6774,8927,6776,8926,6781,8926,6781,8922xe" filled="true" fillcolor="#231f20" stroked="false">
                <v:path arrowok="t"/>
                <v:fill type="solid"/>
              </v:shape>
              <v:shape style="position:absolute;left:6736;top:8922;width:171;height:111" coordorigin="6736,8922" coordsize="171,111" path="m6843,8964l6823,8964,6850,9032,6854,9032,6867,9001,6858,9001,6843,8964xe" filled="true" fillcolor="#231f20" stroked="false">
                <v:path arrowok="t"/>
                <v:fill type="solid"/>
              </v:shape>
              <v:shape style="position:absolute;left:6736;top:8922;width:171;height:111" coordorigin="6736,8922" coordsize="171,111" path="m6841,8926l6800,8926,6804,8927,6805,8928,6809,8929,6811,8933,6812,8938,6818,8953,6796,9004,6805,9004,6823,8964,6843,8964,6834,8940,6833,8938,6833,8932,6838,8927,6841,8926xe" filled="true" fillcolor="#231f20" stroked="false">
                <v:path arrowok="t"/>
                <v:fill type="solid"/>
              </v:shape>
              <v:shape style="position:absolute;left:6736;top:8922;width:171;height:111" coordorigin="6736,8922" coordsize="171,111" path="m6906,8922l6871,8922,6871,8926,6876,8926,6880,8927,6883,8930,6883,8934,6882,8938,6881,8942,6858,9001,6867,9001,6890,8940,6894,8932,6899,8927,6906,8926,6906,8922xe" filled="true" fillcolor="#231f20" stroked="false">
                <v:path arrowok="t"/>
                <v:fill type="solid"/>
              </v:shape>
              <v:shape style="position:absolute;left:6736;top:8922;width:171;height:111" coordorigin="6736,8922" coordsize="171,111" path="m6847,8922l6796,8922,6796,8926,6847,8926,6847,8922xe" filled="true" fillcolor="#231f20" stroked="false">
                <v:path arrowok="t"/>
                <v:fill type="solid"/>
              </v:shape>
            </v:group>
            <v:group style="position:absolute;left:6917;top:8918;width:98;height:113" coordorigin="6917,8918" coordsize="98,113">
              <v:shape style="position:absolute;left:6917;top:8918;width:98;height:113" coordorigin="6917,8918" coordsize="98,113" path="m6988,8926l6962,8926,6967,8928,6974,8935,6976,8942,6976,8953,6972,8959,6951,8967,6936,8975,6929,8980,6923,8984,6919,8989,6918,8994,6917,8998,6917,9012,6919,9018,6924,9023,6929,9029,6935,9031,6947,9031,6952,9030,6955,9028,6958,9026,6965,9022,6969,9018,6948,9018,6944,9016,6937,9008,6936,9004,6936,8993,6937,8989,6942,8982,6947,8978,6953,8975,6956,8972,6965,8970,6976,8965,6995,8965,6995,8938,6994,8934,6991,8929,6988,8926xe" filled="true" fillcolor="#231f20" stroked="false">
                <v:path arrowok="t"/>
                <v:fill type="solid"/>
              </v:shape>
              <v:shape style="position:absolute;left:6917;top:8918;width:98;height:113" coordorigin="6917,8918" coordsize="98,113" path="m6996,9013l6976,9013,6976,9019,6977,9024,6979,9026,6982,9030,6985,9031,6997,9031,7006,9025,7012,9016,6998,9016,6998,9014,6997,9014,6996,9013xe" filled="true" fillcolor="#231f20" stroked="false">
                <v:path arrowok="t"/>
                <v:fill type="solid"/>
              </v:shape>
              <v:shape style="position:absolute;left:6917;top:8918;width:98;height:113" coordorigin="6917,8918" coordsize="98,113" path="m6995,8965l6976,8965,6976,9006,6966,9013,6959,9018,6969,9018,6976,9013,6996,9013,6996,9008,6995,9001,6995,8965xe" filled="true" fillcolor="#231f20" stroked="false">
                <v:path arrowok="t"/>
                <v:fill type="solid"/>
              </v:shape>
              <v:shape style="position:absolute;left:6917;top:8918;width:98;height:113" coordorigin="6917,8918" coordsize="98,113" path="m7014,9007l7009,9012,7006,9014,7004,9016,7012,9016,7014,9013,7014,9007xe" filled="true" fillcolor="#231f20" stroked="false">
                <v:path arrowok="t"/>
                <v:fill type="solid"/>
              </v:shape>
              <v:shape style="position:absolute;left:6917;top:8918;width:98;height:113" coordorigin="6917,8918" coordsize="98,113" path="m6970,8918l6947,8918,6937,8921,6931,8927,6924,8933,6920,8939,6920,8948,6922,8952,6925,8956,6928,8957,6934,8957,6936,8956,6937,8953,6940,8952,6940,8935,6942,8932,6947,8927,6952,8926,6988,8926,6983,8923,6977,8920,6970,8918xe" filled="true" fillcolor="#231f20" stroked="false">
                <v:path arrowok="t"/>
                <v:fill type="solid"/>
              </v:shape>
            </v:group>
            <v:group style="position:absolute;left:7026;top:8918;width:74;height:114" coordorigin="7026,8918" coordsize="74,114">
              <v:shape style="position:absolute;left:7026;top:8918;width:74;height:114" coordorigin="7026,8918" coordsize="74,114" path="m7083,9028l7038,9028,7040,9029,7049,9031,7057,9032,7073,9032,7081,9029,7083,9028xe" filled="true" fillcolor="#231f20" stroked="false">
                <v:path arrowok="t"/>
                <v:fill type="solid"/>
              </v:shape>
              <v:shape style="position:absolute;left:7026;top:8918;width:74;height:114" coordorigin="7026,8918" coordsize="74,114" path="m7031,8992l7026,8992,7026,9030,7031,9030,7031,9029,7033,9028,7083,9028,7086,9025,7056,9025,7049,9023,7037,9011,7032,9004,7031,8992xe" filled="true" fillcolor="#231f20" stroked="false">
                <v:path arrowok="t"/>
                <v:fill type="solid"/>
              </v:shape>
              <v:shape style="position:absolute;left:7026;top:8918;width:74;height:114" coordorigin="7026,8918" coordsize="74,114" path="m7063,8918l7049,8918,7042,8921,7030,8933,7026,8940,7026,8956,7064,8987,7073,8992,7080,8999,7082,9004,7082,9013,7080,9017,7073,9024,7069,9025,7086,9025,7096,9017,7099,9010,7099,8987,7091,8977,7075,8969,7051,8957,7046,8953,7044,8951,7042,8947,7040,8944,7040,8935,7042,8933,7045,8929,7049,8927,7052,8926,7091,8926,7091,8923,7080,8923,7078,8922,7074,8921,7068,8920,7063,8918xe" filled="true" fillcolor="#231f20" stroked="false">
                <v:path arrowok="t"/>
                <v:fill type="solid"/>
              </v:shape>
              <v:shape style="position:absolute;left:7026;top:8918;width:74;height:114" coordorigin="7026,8918" coordsize="74,114" path="m7091,8926l7066,8926,7072,8927,7080,8935,7085,8944,7087,8954,7091,8954,7091,8926xe" filled="true" fillcolor="#231f20" stroked="false">
                <v:path arrowok="t"/>
                <v:fill type="solid"/>
              </v:shape>
              <v:shape style="position:absolute;left:7026;top:8918;width:74;height:114" coordorigin="7026,8918" coordsize="74,114" path="m7091,8918l7087,8918,7086,8920,7086,8921,7085,8922,7084,8922,7084,8923,7091,8923,7091,891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60.841003pt;margin-top:443.101013pt;width:21.55pt;height:8.550pt;mso-position-horizontal-relative:page;mso-position-vertical-relative:page;z-index:14560" coordorigin="7217,8862" coordsize="431,171">
            <v:group style="position:absolute;left:7217;top:8862;width:95;height:167" coordorigin="7217,8862" coordsize="95,167">
              <v:shape style="position:absolute;left:7217;top:8862;width:95;height:167" coordorigin="7217,8862" coordsize="95,167" path="m7282,9024l7217,9024,7217,9029,7282,9029,7282,9024xe" filled="true" fillcolor="#231f20" stroked="false">
                <v:path arrowok="t"/>
                <v:fill type="solid"/>
              </v:shape>
              <v:shape style="position:absolute;left:7217;top:8862;width:95;height:167" coordorigin="7217,8862" coordsize="95,167" path="m7256,8930l7237,8930,7237,9013,7234,9020,7230,9023,7228,9024,7267,9024,7262,9023,7260,9019,7258,9017,7256,9011,7256,8930xe" filled="true" fillcolor="#231f20" stroked="false">
                <v:path arrowok="t"/>
                <v:fill type="solid"/>
              </v:shape>
              <v:shape style="position:absolute;left:7217;top:8862;width:95;height:167" coordorigin="7217,8862" coordsize="95,167" path="m7284,8922l7217,8922,7217,8930,7284,8930,7284,8922xe" filled="true" fillcolor="#231f20" stroked="false">
                <v:path arrowok="t"/>
                <v:fill type="solid"/>
              </v:shape>
              <v:shape style="position:absolute;left:7217;top:8862;width:95;height:167" coordorigin="7217,8862" coordsize="95,167" path="m7290,8862l7273,8862,7265,8864,7259,8869,7252,8874,7246,8880,7242,8887,7240,8894,7237,8904,7237,8922,7256,8922,7256,8897,7258,8887,7259,8882,7261,8875,7264,8874,7266,8872,7270,8870,7304,8870,7298,8866,7290,8862xe" filled="true" fillcolor="#231f20" stroked="false">
                <v:path arrowok="t"/>
                <v:fill type="solid"/>
              </v:shape>
              <v:shape style="position:absolute;left:7217;top:8862;width:95;height:167" coordorigin="7217,8862" coordsize="95,167" path="m7304,8870l7276,8870,7283,8874,7286,8878,7289,8881,7291,8886,7295,8888,7296,8890,7298,8891,7300,8892,7304,8892,7307,8891,7308,8888,7310,8887,7312,8885,7312,8878,7309,8874,7304,8870xe" filled="true" fillcolor="#231f20" stroked="false">
                <v:path arrowok="t"/>
                <v:fill type="solid"/>
              </v:shape>
            </v:group>
            <v:group style="position:absolute;left:7294;top:8862;width:54;height:167" coordorigin="7294,8862" coordsize="54,167">
              <v:shape style="position:absolute;left:7294;top:8862;width:54;height:167" coordorigin="7294,8862" coordsize="54,167" path="m7325,8862l7319,8862,7315,8863,7314,8866,7312,8868,7310,8870,7310,8878,7312,8880,7316,8885,7319,8886,7325,8886,7328,8885,7333,8880,7333,8868,7328,8863,7325,8862xe" filled="true" fillcolor="#231f20" stroked="false">
                <v:path arrowok="t"/>
                <v:fill type="solid"/>
              </v:shape>
              <v:shape style="position:absolute;left:7294;top:8862;width:54;height:167" coordorigin="7294,8862" coordsize="54,167" path="m7348,9024l7296,9024,7296,9029,7348,9029,7348,9024xe" filled="true" fillcolor="#231f20" stroked="false">
                <v:path arrowok="t"/>
                <v:fill type="solid"/>
              </v:shape>
              <v:shape style="position:absolute;left:7294;top:8862;width:54;height:167" coordorigin="7294,8862" coordsize="54,167" path="m7332,8934l7308,8934,7308,8935,7310,8938,7312,8940,7312,8944,7313,8952,7313,9011,7312,9016,7309,9020,7307,9023,7304,9024,7339,9024,7338,9023,7336,9022,7334,9020,7332,9016,7332,8934xe" filled="true" fillcolor="#231f20" stroked="false">
                <v:path arrowok="t"/>
                <v:fill type="solid"/>
              </v:shape>
              <v:shape style="position:absolute;left:7294;top:8862;width:54;height:167" coordorigin="7294,8862" coordsize="54,167" path="m7332,8918l7326,8918,7294,8932,7296,8935,7298,8934,7332,8934,7332,8918xe" filled="true" fillcolor="#231f20" stroked="false">
                <v:path arrowok="t"/>
                <v:fill type="solid"/>
              </v:shape>
            </v:group>
            <v:group style="position:absolute;left:7361;top:8862;width:56;height:167" coordorigin="7361,8862" coordsize="56,167">
              <v:shape style="position:absolute;left:7361;top:8862;width:56;height:167" coordorigin="7361,8862" coordsize="56,167" path="m7416,9024l7363,9024,7363,9029,7416,9029,7416,9024xe" filled="true" fillcolor="#231f20" stroked="false">
                <v:path arrowok="t"/>
                <v:fill type="solid"/>
              </v:shape>
              <v:shape style="position:absolute;left:7361;top:8862;width:56;height:167" coordorigin="7361,8862" coordsize="56,167" path="m7398,8878l7374,8878,7376,8880,7378,8882,7378,8885,7379,8887,7379,9016,7376,9020,7375,9022,7373,9023,7372,9024,7406,9024,7404,9023,7403,9022,7400,9020,7399,9018,7399,9016,7398,9011,7398,8878xe" filled="true" fillcolor="#231f20" stroked="false">
                <v:path arrowok="t"/>
                <v:fill type="solid"/>
              </v:shape>
              <v:shape style="position:absolute;left:7361;top:8862;width:56;height:167" coordorigin="7361,8862" coordsize="56,167" path="m7398,8862l7393,8862,7361,8875,7363,8879,7366,8878,7398,8878,7398,8862xe" filled="true" fillcolor="#231f20" stroked="false">
                <v:path arrowok="t"/>
                <v:fill type="solid"/>
              </v:shape>
            </v:group>
            <v:group style="position:absolute;left:7429;top:8918;width:92;height:114" coordorigin="7429,8918" coordsize="92,114">
              <v:shape style="position:absolute;left:7429;top:8918;width:92;height:114" coordorigin="7429,8918" coordsize="92,114" path="m7492,8918l7432,8956,7429,8980,7433,9001,7444,9017,7452,9028,7464,9032,7488,9032,7498,9028,7506,9019,7511,9013,7475,9013,7465,9008,7458,8999,7450,8990,7446,8978,7446,8962,7520,8962,7520,8956,7446,8956,7447,8946,7450,8939,7456,8934,7460,8929,7466,8927,7505,8927,7501,8922,7492,8918xe" filled="true" fillcolor="#231f20" stroked="false">
                <v:path arrowok="t"/>
                <v:fill type="solid"/>
              </v:shape>
              <v:shape style="position:absolute;left:7429;top:8918;width:92;height:114" coordorigin="7429,8918" coordsize="92,114" path="m7517,8987l7513,8996,7508,9004,7499,9011,7493,9013,7511,9013,7514,9010,7519,9000,7520,8989,7517,8987xe" filled="true" fillcolor="#231f20" stroked="false">
                <v:path arrowok="t"/>
                <v:fill type="solid"/>
              </v:shape>
              <v:shape style="position:absolute;left:7429;top:8918;width:92;height:114" coordorigin="7429,8918" coordsize="92,114" path="m7505,8927l7477,8927,7481,8928,7488,8933,7492,8936,7493,8940,7495,8944,7495,8948,7496,8956,7520,8956,7520,8948,7517,8938,7508,8930,7505,8927xe" filled="true" fillcolor="#231f20" stroked="false">
                <v:path arrowok="t"/>
                <v:fill type="solid"/>
              </v:shape>
            </v:group>
            <v:group style="position:absolute;left:7535;top:8862;width:113;height:171" coordorigin="7535,8862" coordsize="113,171">
              <v:shape style="position:absolute;left:7535;top:8862;width:113;height:171" coordorigin="7535,8862" coordsize="113,171" path="m7596,8918l7538,8959,7535,8980,7535,8995,7540,9007,7548,9017,7556,9028,7567,9032,7585,9032,7590,9031,7600,9026,7606,9022,7608,9019,7582,9019,7573,9014,7567,9006,7560,8998,7556,8986,7556,8954,7560,8942,7567,8935,7573,8928,7579,8926,7609,8926,7604,8921,7596,8918xe" filled="true" fillcolor="#231f20" stroked="false">
                <v:path arrowok="t"/>
                <v:fill type="solid"/>
              </v:shape>
              <v:shape style="position:absolute;left:7535;top:8862;width:113;height:171" coordorigin="7535,8862" coordsize="113,171" path="m7646,9014l7643,9016,7640,9017,7610,9017,7610,9032,7616,9032,7648,9019,7646,9014xe" filled="true" fillcolor="#231f20" stroked="false">
                <v:path arrowok="t"/>
                <v:fill type="solid"/>
              </v:shape>
              <v:shape style="position:absolute;left:7535;top:8862;width:113;height:171" coordorigin="7535,8862" coordsize="113,171" path="m7609,8926l7589,8926,7594,8927,7597,8929,7601,8930,7604,8934,7607,8939,7608,8944,7610,8948,7610,9008,7604,9016,7597,9019,7608,9019,7610,9017,7637,9017,7634,9016,7633,9016,7632,9014,7631,9012,7631,9010,7630,9006,7630,8927,7610,8927,7609,8926xe" filled="true" fillcolor="#231f20" stroked="false">
                <v:path arrowok="t"/>
                <v:fill type="solid"/>
              </v:shape>
              <v:shape style="position:absolute;left:7535;top:8862;width:113;height:171" coordorigin="7535,8862" coordsize="113,171" path="m7630,8878l7606,8878,7608,8880,7609,8882,7609,8885,7610,8887,7610,8927,7630,8927,7630,8878xe" filled="true" fillcolor="#231f20" stroked="false">
                <v:path arrowok="t"/>
                <v:fill type="solid"/>
              </v:shape>
              <v:shape style="position:absolute;left:7535;top:8862;width:113;height:171" coordorigin="7535,8862" coordsize="113,171" path="m7630,8862l7625,8862,7592,8875,7594,8879,7597,8878,7630,8878,7630,886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87.42099pt;margin-top:443.101013pt;width:30.55pt;height:8.550pt;mso-position-horizontal-relative:page;mso-position-vertical-relative:page;z-index:14584" coordorigin="7748,8862" coordsize="611,171">
            <v:group style="position:absolute;left:7748;top:8922;width:171;height:111" coordorigin="7748,8922" coordsize="171,111">
              <v:shape style="position:absolute;left:7748;top:8922;width:171;height:111" coordorigin="7748,8922" coordsize="171,111" path="m7794,8922l7748,8922,7748,8926,7753,8927,7757,8928,7762,8933,7764,8936,7765,8942,7800,9032,7805,9032,7818,9004,7808,9004,7786,8942,7783,8935,7783,8930,7787,8927,7789,8926,7794,8926,7794,8922xe" filled="true" fillcolor="#231f20" stroked="false">
                <v:path arrowok="t"/>
                <v:fill type="solid"/>
              </v:shape>
              <v:shape style="position:absolute;left:7748;top:8922;width:171;height:111" coordorigin="7748,8922" coordsize="171,111" path="m7856,8964l7836,8964,7862,9032,7867,9032,7879,9001,7871,9001,7856,8964xe" filled="true" fillcolor="#231f20" stroked="false">
                <v:path arrowok="t"/>
                <v:fill type="solid"/>
              </v:shape>
              <v:shape style="position:absolute;left:7748;top:8922;width:171;height:111" coordorigin="7748,8922" coordsize="171,111" path="m7854,8926l7813,8926,7817,8927,7818,8928,7822,8929,7824,8933,7825,8938,7831,8953,7808,9004,7818,9004,7836,8964,7856,8964,7847,8940,7846,8938,7846,8932,7850,8927,7854,8926xe" filled="true" fillcolor="#231f20" stroked="false">
                <v:path arrowok="t"/>
                <v:fill type="solid"/>
              </v:shape>
              <v:shape style="position:absolute;left:7748;top:8922;width:171;height:111" coordorigin="7748,8922" coordsize="171,111" path="m7919,8922l7884,8922,7884,8926,7889,8926,7892,8927,7896,8930,7896,8934,7895,8938,7894,8942,7871,9001,7879,9001,7903,8940,7907,8932,7912,8927,7919,8926,7919,8922xe" filled="true" fillcolor="#231f20" stroked="false">
                <v:path arrowok="t"/>
                <v:fill type="solid"/>
              </v:shape>
              <v:shape style="position:absolute;left:7748;top:8922;width:171;height:111" coordorigin="7748,8922" coordsize="171,111" path="m7860,8922l7808,8922,7808,8926,7860,8926,7860,8922xe" filled="true" fillcolor="#231f20" stroked="false">
                <v:path arrowok="t"/>
                <v:fill type="solid"/>
              </v:shape>
            </v:group>
            <v:group style="position:absolute;left:7927;top:8862;width:54;height:167" coordorigin="7927,8862" coordsize="54,167">
              <v:shape style="position:absolute;left:7927;top:8862;width:54;height:167" coordorigin="7927,8862" coordsize="54,167" path="m7958,8862l7952,8862,7949,8863,7944,8868,7943,8870,7943,8878,7944,8880,7949,8885,7952,8886,7958,8886,7961,8885,7966,8880,7967,8878,7967,8870,7966,8868,7961,8863,7958,8862xe" filled="true" fillcolor="#231f20" stroked="false">
                <v:path arrowok="t"/>
                <v:fill type="solid"/>
              </v:shape>
              <v:shape style="position:absolute;left:7927;top:8862;width:54;height:167" coordorigin="7927,8862" coordsize="54,167" path="m7981,9024l7930,9024,7930,9029,7981,9029,7981,9024xe" filled="true" fillcolor="#231f20" stroked="false">
                <v:path arrowok="t"/>
                <v:fill type="solid"/>
              </v:shape>
              <v:shape style="position:absolute;left:7927;top:8862;width:54;height:167" coordorigin="7927,8862" coordsize="54,167" path="m7966,8934l7940,8934,7944,8938,7944,8940,7945,8944,7945,9016,7943,9020,7942,9022,7939,9023,7938,9024,7973,9024,7970,9023,7968,9020,7966,9016,7966,8934xe" filled="true" fillcolor="#231f20" stroked="false">
                <v:path arrowok="t"/>
                <v:fill type="solid"/>
              </v:shape>
              <v:shape style="position:absolute;left:7927;top:8862;width:54;height:167" coordorigin="7927,8862" coordsize="54,167" path="m7966,8918l7960,8918,7927,8932,7930,8935,7932,8934,7966,8934,7966,8918xe" filled="true" fillcolor="#231f20" stroked="false">
                <v:path arrowok="t"/>
                <v:fill type="solid"/>
              </v:shape>
            </v:group>
            <v:group style="position:absolute;left:7990;top:8886;width:65;height:144" coordorigin="7990,8886" coordsize="65,144">
              <v:shape style="position:absolute;left:7990;top:8886;width:65;height:144" coordorigin="7990,8886" coordsize="65,144" path="m8026,8929l8006,8929,8006,9010,8017,9028,8020,9030,8033,9030,8038,9029,8042,9025,8051,9017,8034,9017,8030,9016,8029,9013,8027,9011,8026,9006,8026,8929xe" filled="true" fillcolor="#231f20" stroked="false">
                <v:path arrowok="t"/>
                <v:fill type="solid"/>
              </v:shape>
              <v:shape style="position:absolute;left:7990;top:8886;width:65;height:144" coordorigin="7990,8886" coordsize="65,144" path="m8054,9007l8050,9007,8048,9011,8046,9013,8039,9017,8051,9017,8052,9016,8054,9007xe" filled="true" fillcolor="#231f20" stroked="false">
                <v:path arrowok="t"/>
                <v:fill type="solid"/>
              </v:shape>
              <v:shape style="position:absolute;left:7990;top:8886;width:65;height:144" coordorigin="7990,8886" coordsize="65,144" path="m8026,8886l8022,8886,8020,8894,8016,8899,8015,8903,8008,8912,8003,8917,7998,8921,7994,8924,7990,8926,7990,8929,8051,8929,8051,8922,8026,8922,8026,8886xe" filled="true" fillcolor="#231f20" stroked="false">
                <v:path arrowok="t"/>
                <v:fill type="solid"/>
              </v:shape>
            </v:group>
            <v:group style="position:absolute;left:8056;top:8862;width:117;height:167" coordorigin="8056,8862" coordsize="117,167">
              <v:shape style="position:absolute;left:8056;top:8862;width:117;height:167" coordorigin="8056,8862" coordsize="117,167" path="m8111,9024l8057,9024,8057,9029,8111,9029,8111,9024xe" filled="true" fillcolor="#231f20" stroked="false">
                <v:path arrowok="t"/>
                <v:fill type="solid"/>
              </v:shape>
              <v:shape style="position:absolute;left:8056;top:8862;width:117;height:167" coordorigin="8056,8862" coordsize="117,167" path="m8172,9024l8119,9024,8119,9029,8172,9029,8172,9024xe" filled="true" fillcolor="#231f20" stroked="false">
                <v:path arrowok="t"/>
                <v:fill type="solid"/>
              </v:shape>
              <v:shape style="position:absolute;left:8056;top:8862;width:117;height:167" coordorigin="8056,8862" coordsize="117,167" path="m8093,8878l8069,8878,8071,8880,8072,8882,8072,8885,8074,8887,8074,9016,8071,9020,8069,9023,8065,9024,8101,9024,8096,9022,8095,9020,8094,9018,8093,9017,8093,8948,8099,8941,8093,8941,8093,8878xe" filled="true" fillcolor="#231f20" stroked="false">
                <v:path arrowok="t"/>
                <v:fill type="solid"/>
              </v:shape>
              <v:shape style="position:absolute;left:8056;top:8862;width:117;height:167" coordorigin="8056,8862" coordsize="117,167" path="m8152,8933l8126,8933,8130,8935,8132,8938,8134,8940,8136,8947,8137,8953,8137,9016,8135,9020,8131,9024,8164,9024,8162,9023,8160,9022,8159,9020,8158,9018,8158,9016,8156,9011,8156,8953,8155,8944,8154,8939,8152,8933xe" filled="true" fillcolor="#231f20" stroked="false">
                <v:path arrowok="t"/>
                <v:fill type="solid"/>
              </v:shape>
              <v:shape style="position:absolute;left:8056;top:8862;width:117;height:167" coordorigin="8056,8862" coordsize="117,167" path="m8135,8918l8124,8918,8119,8920,8113,8922,8108,8926,8101,8932,8093,8941,8099,8941,8104,8938,8108,8935,8116,8933,8152,8933,8152,8932,8149,8927,8140,8920,8135,8918xe" filled="true" fillcolor="#231f20" stroked="false">
                <v:path arrowok="t"/>
                <v:fill type="solid"/>
              </v:shape>
              <v:shape style="position:absolute;left:8056;top:8862;width:117;height:167" coordorigin="8056,8862" coordsize="117,167" path="m8093,8862l8088,8862,8056,8875,8057,8879,8060,8878,8093,8878,8093,8862xe" filled="true" fillcolor="#231f20" stroked="false">
                <v:path arrowok="t"/>
                <v:fill type="solid"/>
              </v:shape>
            </v:group>
            <v:group style="position:absolute;left:8180;top:8862;width:54;height:167" coordorigin="8180,8862" coordsize="54,167">
              <v:shape style="position:absolute;left:8180;top:8862;width:54;height:167" coordorigin="8180,8862" coordsize="54,167" path="m8212,8862l8206,8862,8202,8863,8201,8866,8198,8868,8197,8870,8197,8878,8198,8880,8203,8885,8206,8886,8212,8886,8215,8885,8220,8880,8220,8868,8215,8863,8212,8862xe" filled="true" fillcolor="#231f20" stroked="false">
                <v:path arrowok="t"/>
                <v:fill type="solid"/>
              </v:shape>
              <v:shape style="position:absolute;left:8180;top:8862;width:54;height:167" coordorigin="8180,8862" coordsize="54,167" path="m8234,9024l8183,9024,8183,9029,8234,9029,8234,9024xe" filled="true" fillcolor="#231f20" stroked="false">
                <v:path arrowok="t"/>
                <v:fill type="solid"/>
              </v:shape>
              <v:shape style="position:absolute;left:8180;top:8862;width:54;height:167" coordorigin="8180,8862" coordsize="54,167" path="m8219,8934l8195,8934,8195,8935,8197,8938,8198,8940,8198,8944,8200,8952,8200,9011,8198,9016,8196,9020,8194,9023,8191,9024,8226,9024,8225,9023,8222,9022,8221,9020,8219,9016,8219,8934xe" filled="true" fillcolor="#231f20" stroked="false">
                <v:path arrowok="t"/>
                <v:fill type="solid"/>
              </v:shape>
              <v:shape style="position:absolute;left:8180;top:8862;width:54;height:167" coordorigin="8180,8862" coordsize="54,167" path="m8219,8918l8213,8918,8180,8932,8183,8935,8185,8934,8219,8934,8219,8918xe" filled="true" fillcolor="#231f20" stroked="false">
                <v:path arrowok="t"/>
                <v:fill type="solid"/>
              </v:shape>
            </v:group>
            <v:group style="position:absolute;left:8242;top:8918;width:118;height:111" coordorigin="8242,8918" coordsize="118,111">
              <v:shape style="position:absolute;left:8242;top:8918;width:118;height:111" coordorigin="8242,8918" coordsize="118,111" path="m8297,9024l8244,9024,8244,9029,8297,9029,8297,9024xe" filled="true" fillcolor="#231f20" stroked="false">
                <v:path arrowok="t"/>
                <v:fill type="solid"/>
              </v:shape>
              <v:shape style="position:absolute;left:8242;top:8918;width:118;height:111" coordorigin="8242,8918" coordsize="118,111" path="m8359,9024l8306,9024,8306,9029,8359,9029,8359,9024xe" filled="true" fillcolor="#231f20" stroked="false">
                <v:path arrowok="t"/>
                <v:fill type="solid"/>
              </v:shape>
              <v:shape style="position:absolute;left:8242;top:8918;width:118;height:111" coordorigin="8242,8918" coordsize="118,111" path="m8280,8934l8255,8934,8257,8936,8260,8941,8260,9018,8255,9023,8251,9024,8287,9024,8285,9023,8282,9020,8281,9018,8280,9017,8280,8948,8286,8941,8280,8941,8280,8934xe" filled="true" fillcolor="#231f20" stroked="false">
                <v:path arrowok="t"/>
                <v:fill type="solid"/>
              </v:shape>
              <v:shape style="position:absolute;left:8242;top:8918;width:118;height:111" coordorigin="8242,8918" coordsize="118,111" path="m8339,8933l8314,8933,8317,8935,8320,8939,8322,8944,8324,8951,8324,9011,8323,9014,8323,9018,8321,9020,8320,9023,8317,9024,8351,9024,8350,9023,8347,9022,8346,9020,8344,9016,8344,8950,8342,8942,8341,8938,8339,8933xe" filled="true" fillcolor="#231f20" stroked="false">
                <v:path arrowok="t"/>
                <v:fill type="solid"/>
              </v:shape>
              <v:shape style="position:absolute;left:8242;top:8918;width:118;height:111" coordorigin="8242,8918" coordsize="118,111" path="m8321,8918l8314,8919,8297,8925,8280,8941,8286,8941,8288,8938,8298,8933,8339,8933,8335,8926,8330,8923,8327,8920,8321,8918xe" filled="true" fillcolor="#231f20" stroked="false">
                <v:path arrowok="t"/>
                <v:fill type="solid"/>
              </v:shape>
              <v:shape style="position:absolute;left:8242;top:8918;width:118;height:111" coordorigin="8242,8918" coordsize="118,111" path="m8280,8918l8274,8918,8242,8932,8244,8935,8246,8934,8280,8934,8280,891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3.240997pt;margin-top:444.300995pt;width:17.5pt;height:7.35pt;mso-position-horizontal-relative:page;mso-position-vertical-relative:page;z-index:14608" coordorigin="8465,8886" coordsize="350,147">
            <v:group style="position:absolute;left:8465;top:8886;width:65;height:144" coordorigin="8465,8886" coordsize="65,144">
              <v:shape style="position:absolute;left:8465;top:8886;width:65;height:144" coordorigin="8465,8886" coordsize="65,144" path="m8501,8929l8482,8929,8482,9010,8492,9028,8495,9030,8508,9030,8513,9029,8518,9025,8526,9017,8509,9017,8506,9016,8504,9013,8502,9011,8501,9006,8501,8929xe" filled="true" fillcolor="#231f20" stroked="false">
                <v:path arrowok="t"/>
                <v:fill type="solid"/>
              </v:shape>
              <v:shape style="position:absolute;left:8465;top:8886;width:65;height:144" coordorigin="8465,8886" coordsize="65,144" path="m8530,9007l8525,9007,8524,9011,8521,9013,8514,9017,8526,9017,8527,9016,8530,9007xe" filled="true" fillcolor="#231f20" stroked="false">
                <v:path arrowok="t"/>
                <v:fill type="solid"/>
              </v:shape>
              <v:shape style="position:absolute;left:8465;top:8886;width:65;height:144" coordorigin="8465,8886" coordsize="65,144" path="m8501,8886l8497,8886,8495,8894,8491,8899,8490,8903,8483,8912,8478,8917,8473,8921,8470,8924,8465,8926,8465,8929,8526,8929,8526,8922,8501,8922,8501,8886xe" filled="true" fillcolor="#231f20" stroked="false">
                <v:path arrowok="t"/>
                <v:fill type="solid"/>
              </v:shape>
            </v:group>
            <v:group style="position:absolute;left:8531;top:8922;width:170;height:111" coordorigin="8531,8922" coordsize="170,111">
              <v:shape style="position:absolute;left:8531;top:8922;width:170;height:111" coordorigin="8531,8922" coordsize="170,111" path="m8575,8922l8531,8922,8531,8926,8536,8927,8539,8928,8540,8930,8543,8933,8545,8936,8548,8942,8582,9032,8586,9032,8599,9004,8591,9004,8568,8942,8566,8935,8566,8930,8569,8927,8572,8926,8575,8926,8575,8922xe" filled="true" fillcolor="#231f20" stroked="false">
                <v:path arrowok="t"/>
                <v:fill type="solid"/>
              </v:shape>
              <v:shape style="position:absolute;left:8531;top:8922;width:170;height:111" coordorigin="8531,8922" coordsize="170,111" path="m8638,8964l8617,8964,8645,9032,8650,9032,8662,9001,8653,9001,8638,8964xe" filled="true" fillcolor="#231f20" stroked="false">
                <v:path arrowok="t"/>
                <v:fill type="solid"/>
              </v:shape>
              <v:shape style="position:absolute;left:8531;top:8922;width:170;height:111" coordorigin="8531,8922" coordsize="170,111" path="m8636,8926l8596,8926,8603,8929,8605,8933,8608,8938,8614,8953,8591,9004,8599,9004,8617,8964,8638,8964,8628,8940,8628,8938,8627,8936,8627,8932,8632,8927,8636,8926xe" filled="true" fillcolor="#231f20" stroked="false">
                <v:path arrowok="t"/>
                <v:fill type="solid"/>
              </v:shape>
              <v:shape style="position:absolute;left:8531;top:8922;width:170;height:111" coordorigin="8531,8922" coordsize="170,111" path="m8700,8922l8666,8922,8666,8926,8671,8926,8674,8927,8675,8928,8677,8929,8677,8938,8675,8942,8653,9001,8662,9001,8686,8940,8688,8932,8694,8927,8700,8926,8700,8922xe" filled="true" fillcolor="#231f20" stroked="false">
                <v:path arrowok="t"/>
                <v:fill type="solid"/>
              </v:shape>
              <v:shape style="position:absolute;left:8531;top:8922;width:170;height:111" coordorigin="8531,8922" coordsize="170,111" path="m8641,8922l8591,8922,8591,8926,8641,8926,8641,8922xe" filled="true" fillcolor="#231f20" stroked="false">
                <v:path arrowok="t"/>
                <v:fill type="solid"/>
              </v:shape>
            </v:group>
            <v:group style="position:absolute;left:8711;top:8918;width:104;height:114" coordorigin="8711,8918" coordsize="104,114">
              <v:shape style="position:absolute;left:8711;top:8918;width:104;height:114" coordorigin="8711,8918" coordsize="104,114" path="m8762,8918l8754,8918,8746,8921,8729,8930,8723,8938,8713,8957,8711,8966,8711,8978,8714,8997,8725,9016,8741,9028,8761,9032,8771,9032,8780,9030,8788,9024,8756,9024,8748,9018,8741,9006,8735,8987,8732,8966,8732,8957,8734,8948,8738,8936,8742,8932,8747,8929,8750,8927,8755,8926,8788,8926,8783,8922,8762,8918xe" filled="true" fillcolor="#231f20" stroked="false">
                <v:path arrowok="t"/>
                <v:fill type="solid"/>
              </v:shape>
              <v:shape style="position:absolute;left:8711;top:8918;width:104;height:114" coordorigin="8711,8918" coordsize="104,114" path="m8788,8926l8767,8926,8774,8929,8783,8942,8790,8960,8792,8982,8792,8998,8790,9008,8780,9020,8773,9024,8788,9024,8796,9019,8802,9012,8812,8993,8814,8983,8814,8971,8810,8952,8799,8934,8788,892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6.221008pt;margin-top:445.92099pt;width:24.3pt;height:8.1pt;mso-position-horizontal-relative:page;mso-position-vertical-relative:page;z-index:14632" coordorigin="8924,8918" coordsize="486,162">
            <v:group style="position:absolute;left:8924;top:8922;width:118;height:159" coordorigin="8924,8922" coordsize="118,159">
              <v:shape style="position:absolute;left:8924;top:8922;width:118;height:159" coordorigin="8924,8922" coordsize="118,159" path="m8945,9056l8939,9056,8935,9058,8932,9061,8930,9065,8930,9071,8932,9074,8934,9077,8938,9079,8941,9080,8952,9080,8959,9078,8965,9073,8972,9067,8977,9061,8958,9061,8953,9059,8948,9058,8945,9056xe" filled="true" fillcolor="#231f20" stroked="false">
                <v:path arrowok="t"/>
                <v:fill type="solid"/>
              </v:shape>
              <v:shape style="position:absolute;left:8924;top:8922;width:118;height:159" coordorigin="8924,8922" coordsize="118,159" path="m8975,8922l8924,8922,8924,8926,8929,8927,8932,8928,8934,8930,8936,8932,8938,8934,8941,8938,8942,8941,8944,8944,8982,9024,8975,9043,8972,9050,8969,9055,8964,9060,8960,9061,8977,9061,8978,9060,8982,9049,9002,9000,8992,9000,8965,8946,8963,8941,8962,8936,8962,8932,8963,8929,8964,8928,8969,8926,8975,8926,8975,8922xe" filled="true" fillcolor="#231f20" stroked="false">
                <v:path arrowok="t"/>
                <v:fill type="solid"/>
              </v:shape>
              <v:shape style="position:absolute;left:8924;top:8922;width:118;height:159" coordorigin="8924,8922" coordsize="118,159" path="m9038,8926l9012,8926,9014,8927,9016,8927,9017,8928,9017,8929,9018,8930,9018,8935,9017,8938,9016,8941,8992,9000,9002,9000,9026,8942,9028,8938,9029,8934,9032,8930,9034,8928,9035,8928,9037,8927,9038,8926xe" filled="true" fillcolor="#231f20" stroked="false">
                <v:path arrowok="t"/>
                <v:fill type="solid"/>
              </v:shape>
              <v:shape style="position:absolute;left:8924;top:8922;width:118;height:159" coordorigin="8924,8922" coordsize="118,159" path="m9042,8922l9007,8922,9007,8926,9042,8926,9042,8922xe" filled="true" fillcolor="#231f20" stroked="false">
                <v:path arrowok="t"/>
                <v:fill type="solid"/>
              </v:shape>
            </v:group>
            <v:group style="position:absolute;left:9043;top:8918;width:92;height:114" coordorigin="9043,8918" coordsize="92,114">
              <v:shape style="position:absolute;left:9043;top:8918;width:92;height:114" coordorigin="9043,8918" coordsize="92,114" path="m9106,8918l9046,8956,9043,8980,9047,9001,9058,9017,9067,9028,9078,9032,9102,9032,9113,9028,9120,9019,9125,9013,9089,9013,9079,9008,9072,8999,9064,8990,9060,8978,9060,8962,9134,8962,9134,8956,9060,8956,9061,8946,9065,8939,9074,8929,9080,8927,9119,8927,9115,8922,9106,8918xe" filled="true" fillcolor="#231f20" stroked="false">
                <v:path arrowok="t"/>
                <v:fill type="solid"/>
              </v:shape>
              <v:shape style="position:absolute;left:9043;top:8918;width:92;height:114" coordorigin="9043,8918" coordsize="92,114" path="m9131,8987l9127,8996,9124,9004,9118,9007,9113,9011,9107,9013,9125,9013,9128,9010,9133,9000,9134,8989,9131,8987xe" filled="true" fillcolor="#231f20" stroked="false">
                <v:path arrowok="t"/>
                <v:fill type="solid"/>
              </v:shape>
              <v:shape style="position:absolute;left:9043;top:8918;width:92;height:114" coordorigin="9043,8918" coordsize="92,114" path="m9119,8927l9091,8927,9095,8928,9098,8930,9103,8933,9108,8940,9109,8944,9109,8948,9110,8956,9134,8956,9134,8948,9131,8938,9122,8930,9119,8927xe" filled="true" fillcolor="#231f20" stroked="false">
                <v:path arrowok="t"/>
                <v:fill type="solid"/>
              </v:shape>
            </v:group>
            <v:group style="position:absolute;left:9150;top:8918;width:98;height:113" coordorigin="9150,8918" coordsize="98,113">
              <v:shape style="position:absolute;left:9150;top:8918;width:98;height:113" coordorigin="9150,8918" coordsize="98,113" path="m9221,8926l9197,8926,9202,8928,9205,8932,9208,8935,9210,8942,9210,8953,9206,8959,9184,8967,9170,8975,9150,8998,9150,9012,9152,9018,9157,9023,9162,9029,9168,9031,9180,9031,9185,9030,9188,9028,9192,9026,9199,9022,9204,9018,9182,9018,9178,9016,9175,9012,9172,9008,9169,9004,9169,8993,9170,8989,9174,8986,9176,8982,9181,8978,9187,8975,9191,8972,9198,8970,9210,8965,9229,8965,9229,8945,9228,8938,9227,8934,9224,8929,9221,8926xe" filled="true" fillcolor="#231f20" stroked="false">
                <v:path arrowok="t"/>
                <v:fill type="solid"/>
              </v:shape>
              <v:shape style="position:absolute;left:9150;top:8918;width:98;height:113" coordorigin="9150,8918" coordsize="98,113" path="m9230,9013l9210,9013,9210,9019,9211,9024,9214,9026,9216,9030,9218,9031,9230,9031,9239,9025,9246,9016,9233,9016,9232,9014,9230,9014,9230,9013xe" filled="true" fillcolor="#231f20" stroked="false">
                <v:path arrowok="t"/>
                <v:fill type="solid"/>
              </v:shape>
              <v:shape style="position:absolute;left:9150;top:8918;width:98;height:113" coordorigin="9150,8918" coordsize="98,113" path="m9229,8965l9210,8965,9210,9006,9200,9013,9192,9018,9204,9018,9210,9013,9230,9013,9229,9011,9229,8965xe" filled="true" fillcolor="#231f20" stroked="false">
                <v:path arrowok="t"/>
                <v:fill type="solid"/>
              </v:shape>
              <v:shape style="position:absolute;left:9150;top:8918;width:98;height:113" coordorigin="9150,8918" coordsize="98,113" path="m9247,9007l9240,9014,9238,9016,9246,9016,9247,9013,9247,9007xe" filled="true" fillcolor="#231f20" stroked="false">
                <v:path arrowok="t"/>
                <v:fill type="solid"/>
              </v:shape>
              <v:shape style="position:absolute;left:9150;top:8918;width:98;height:113" coordorigin="9150,8918" coordsize="98,113" path="m9203,8918l9181,8918,9172,8921,9157,8933,9154,8939,9154,8948,9155,8952,9157,8953,9158,8956,9161,8957,9167,8957,9169,8956,9173,8952,9174,8948,9174,8935,9175,8932,9178,8929,9181,8927,9185,8926,9221,8926,9217,8923,9211,8920,9203,8918xe" filled="true" fillcolor="#231f20" stroked="false">
                <v:path arrowok="t"/>
                <v:fill type="solid"/>
              </v:shape>
            </v:group>
            <v:group style="position:absolute;left:9250;top:8918;width:80;height:111" coordorigin="9250,8918" coordsize="80,111">
              <v:shape style="position:absolute;left:9250;top:8918;width:80;height:111" coordorigin="9250,8918" coordsize="80,111" path="m9306,9024l9251,9024,9251,9029,9306,9029,9306,9024xe" filled="true" fillcolor="#231f20" stroked="false">
                <v:path arrowok="t"/>
                <v:fill type="solid"/>
              </v:shape>
              <v:shape style="position:absolute;left:9250;top:8918;width:80;height:111" coordorigin="9250,8918" coordsize="80,111" path="m9287,8934l9263,8934,9265,8936,9266,8939,9266,8941,9268,8944,9268,9014,9266,9016,9266,9019,9265,9020,9263,9022,9260,9024,9298,9024,9294,9023,9292,9022,9288,9014,9287,9010,9287,8952,9290,8945,9292,8942,9287,8942,9287,8934xe" filled="true" fillcolor="#231f20" stroked="false">
                <v:path arrowok="t"/>
                <v:fill type="solid"/>
              </v:shape>
              <v:shape style="position:absolute;left:9250;top:8918;width:80;height:111" coordorigin="9250,8918" coordsize="80,111" path="m9319,8918l9305,8918,9296,8927,9287,8942,9292,8942,9294,8940,9299,8935,9301,8934,9329,8934,9329,8928,9328,8924,9323,8920,9319,8918xe" filled="true" fillcolor="#231f20" stroked="false">
                <v:path arrowok="t"/>
                <v:fill type="solid"/>
              </v:shape>
              <v:shape style="position:absolute;left:9250;top:8918;width:80;height:111" coordorigin="9250,8918" coordsize="80,111" path="m9329,8934l9304,8934,9306,8935,9310,8938,9313,8941,9317,8942,9322,8942,9324,8941,9329,8936,9329,8934xe" filled="true" fillcolor="#231f20" stroked="false">
                <v:path arrowok="t"/>
                <v:fill type="solid"/>
              </v:shape>
              <v:shape style="position:absolute;left:9250;top:8918;width:80;height:111" coordorigin="9250,8918" coordsize="80,111" path="m9287,8918l9282,8918,9250,8932,9251,8935,9253,8934,9287,8934,9287,8918xe" filled="true" fillcolor="#231f20" stroked="false">
                <v:path arrowok="t"/>
                <v:fill type="solid"/>
              </v:shape>
            </v:group>
            <v:group style="position:absolute;left:9337;top:8918;width:74;height:114" coordorigin="9337,8918" coordsize="74,114">
              <v:shape style="position:absolute;left:9337;top:8918;width:74;height:114" coordorigin="9337,8918" coordsize="74,114" path="m9393,9028l9349,9028,9352,9029,9360,9031,9367,9032,9384,9032,9391,9029,9393,9028xe" filled="true" fillcolor="#231f20" stroked="false">
                <v:path arrowok="t"/>
                <v:fill type="solid"/>
              </v:shape>
              <v:shape style="position:absolute;left:9337;top:8918;width:74;height:114" coordorigin="9337,8918" coordsize="74,114" path="m9341,8992l9337,8992,9337,9030,9341,9030,9343,9028,9393,9028,9396,9025,9367,9025,9360,9023,9348,9011,9343,9004,9341,8992xe" filled="true" fillcolor="#231f20" stroked="false">
                <v:path arrowok="t"/>
                <v:fill type="solid"/>
              </v:shape>
              <v:shape style="position:absolute;left:9337;top:8918;width:74;height:114" coordorigin="9337,8918" coordsize="74,114" path="m9373,8918l9360,8918,9352,8921,9340,8933,9337,8940,9337,8956,9376,8987,9383,8992,9388,8995,9391,8999,9392,9004,9392,9013,9391,9017,9384,9024,9380,9025,9396,9025,9400,9023,9407,9017,9410,9010,9410,8987,9402,8977,9386,8969,9362,8957,9356,8953,9354,8951,9352,8947,9350,8944,9350,8935,9359,8927,9364,8926,9402,8926,9402,8923,9391,8923,9389,8922,9385,8921,9373,8918xe" filled="true" fillcolor="#231f20" stroked="false">
                <v:path arrowok="t"/>
                <v:fill type="solid"/>
              </v:shape>
              <v:shape style="position:absolute;left:9337;top:8918;width:74;height:114" coordorigin="9337,8918" coordsize="74,114" path="m9402,8926l9377,8926,9382,8927,9386,8932,9391,8935,9395,8944,9398,8954,9402,8954,9402,8926xe" filled="true" fillcolor="#231f20" stroked="false">
                <v:path arrowok="t"/>
                <v:fill type="solid"/>
              </v:shape>
              <v:shape style="position:absolute;left:9337;top:8918;width:74;height:114" coordorigin="9337,8918" coordsize="74,114" path="m9402,8918l9398,8918,9396,8921,9396,8922,9395,8922,9394,8923,9402,8923,9402,891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76.401001pt;margin-top:443.101013pt;width:63.383239pt;height:8.58pt;mso-position-horizontal-relative:page;mso-position-vertical-relative:page;z-index:14656" type="#_x0000_t75" stroked="false">
            <v:imagedata r:id="rId473" o:title=""/>
          </v:shape>
        </w:pict>
      </w:r>
      <w:r>
        <w:rPr/>
        <w:pict>
          <v:shape style="position:absolute;margin-left:72.120003pt;margin-top:471.42099pt;width:464.87737pt;height:10.875pt;mso-position-horizontal-relative:page;mso-position-vertical-relative:page;z-index:14680" type="#_x0000_t75" stroked="false">
            <v:imagedata r:id="rId474" o:title=""/>
          </v:shape>
        </w:pict>
      </w:r>
      <w:r>
        <w:rPr/>
        <w:pict>
          <v:shape style="position:absolute;margin-left:72.059998pt;margin-top:499.740997pt;width:67.411621pt;height:10.875pt;mso-position-horizontal-relative:page;mso-position-vertical-relative:page;z-index:14704" type="#_x0000_t75" stroked="false">
            <v:imagedata r:id="rId475" o:title=""/>
          </v:shape>
        </w:pict>
      </w:r>
      <w:r>
        <w:rPr/>
        <w:pict>
          <v:group style="position:absolute;margin-left:108.18pt;margin-top:528.301025pt;width:14pt;height:8.3pt;mso-position-horizontal-relative:page;mso-position-vertical-relative:page;z-index:14728" coordorigin="2164,10566" coordsize="280,166">
            <v:group style="position:absolute;left:2164;top:10566;width:108;height:162" coordorigin="2164,10566" coordsize="108,162">
              <v:shape style="position:absolute;left:2164;top:10566;width:108;height:162" coordorigin="2164,10566" coordsize="108,162" path="m2250,10686l2231,10686,2231,10728,2250,10728,2250,10686xe" filled="true" fillcolor="#231f20" stroked="false">
                <v:path arrowok="t"/>
                <v:fill type="solid"/>
              </v:shape>
              <v:shape style="position:absolute;left:2164;top:10566;width:108;height:162" coordorigin="2164,10566" coordsize="108,162" path="m2250,10566l2238,10566,2164,10672,2164,10686,2272,10686,2272,10669,2176,10669,2231,10590,2250,10590,2250,10566xe" filled="true" fillcolor="#231f20" stroked="false">
                <v:path arrowok="t"/>
                <v:fill type="solid"/>
              </v:shape>
              <v:shape style="position:absolute;left:2164;top:10566;width:108;height:162" coordorigin="2164,10566" coordsize="108,162" path="m2250,10590l2231,10590,2231,10669,2250,10669,2250,10590xe" filled="true" fillcolor="#231f20" stroked="false">
                <v:path arrowok="t"/>
                <v:fill type="solid"/>
              </v:shape>
            </v:group>
            <v:group style="position:absolute;left:2290;top:10566;width:90;height:165" coordorigin="2290,10566" coordsize="90,165">
              <v:shape style="position:absolute;left:2290;top:10566;width:90;height:165" coordorigin="2290,10566" coordsize="90,165" path="m2303,10710l2294,10710,2291,10714,2290,10716,2290,10721,2292,10724,2299,10729,2306,10730,2332,10729,2352,10723,2355,10721,2330,10721,2327,10720,2324,10720,2322,10718,2318,10717,2314,10715,2310,10712,2306,10711,2305,10711,2303,10710xe" filled="true" fillcolor="#231f20" stroked="false">
                <v:path arrowok="t"/>
                <v:fill type="solid"/>
              </v:shape>
              <v:shape style="position:absolute;left:2290;top:10566;width:90;height:165" coordorigin="2290,10566" coordsize="90,165" path="m2368,10582l2334,10582,2340,10584,2345,10589,2351,10594,2353,10601,2353,10615,2351,10620,2348,10626,2346,10631,2341,10636,2329,10643,2323,10645,2316,10645,2316,10649,2327,10649,2333,10650,2338,10652,2344,10656,2348,10658,2352,10662,2354,10663,2357,10667,2359,10672,2362,10678,2363,10684,2363,10698,2360,10705,2348,10717,2341,10721,2355,10721,2366,10711,2376,10702,2380,10690,2380,10666,2377,10657,2368,10643,2360,10638,2353,10633,2367,10615,2372,10598,2372,10591,2370,10584,2368,10582xe" filled="true" fillcolor="#231f20" stroked="false">
                <v:path arrowok="t"/>
                <v:fill type="solid"/>
              </v:shape>
              <v:shape style="position:absolute;left:2290;top:10566;width:90;height:165" coordorigin="2290,10566" coordsize="90,165" path="m2348,10566l2324,10566,2316,10568,2309,10574,2303,10580,2297,10589,2292,10600,2296,10601,2304,10589,2315,10582,2368,10582,2364,10578,2358,10570,2348,10566xe" filled="true" fillcolor="#231f20" stroked="false">
                <v:path arrowok="t"/>
                <v:fill type="solid"/>
              </v:shape>
            </v:group>
            <v:group style="position:absolute;left:2417;top:10705;width:27;height:27" coordorigin="2417,10705" coordsize="27,27">
              <v:shape style="position:absolute;left:2417;top:10705;width:27;height:27" coordorigin="2417,10705" coordsize="27,27" path="m2434,10705l2426,10705,2423,10706,2418,10711,2417,10715,2417,10722,2418,10724,2420,10728,2423,10730,2426,10732,2434,10732,2437,10730,2440,10728,2442,10724,2443,10722,2443,10715,2442,10711,2437,10706,2434,10705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528.060974pt;width:394.760636pt;height:10.875pt;mso-position-horizontal-relative:page;mso-position-vertical-relative:page;z-index:14752" type="#_x0000_t75" stroked="false">
            <v:imagedata r:id="rId476" o:title=""/>
          </v:shape>
        </w:pict>
      </w:r>
      <w:r>
        <w:rPr/>
        <w:pict>
          <v:shape style="position:absolute;margin-left:71.940002pt;margin-top:556.380981pt;width:241.461848pt;height:10.875pt;mso-position-horizontal-relative:page;mso-position-vertical-relative:page;z-index:14776" type="#_x0000_t75" stroked="false">
            <v:imagedata r:id="rId477" o:title=""/>
          </v:shape>
        </w:pict>
      </w:r>
      <w:r>
        <w:rPr/>
        <w:pict>
          <v:shape style="position:absolute;margin-left:263.019989pt;margin-top:585.120972pt;width:86.23523pt;height:10.29pt;mso-position-horizontal-relative:page;mso-position-vertical-relative:page;z-index:14800" type="#_x0000_t75" stroked="false">
            <v:imagedata r:id="rId478" o:title=""/>
          </v:shape>
        </w:pict>
      </w:r>
      <w:r>
        <w:rPr/>
        <w:pict>
          <v:shape style="position:absolute;margin-left:255.159973pt;margin-top:613.500977pt;width:101.965668pt;height:10.71pt;mso-position-horizontal-relative:page;mso-position-vertical-relative:page;z-index:14824" type="#_x0000_t75" stroked="false">
            <v:imagedata r:id="rId479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78424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0772" cy="138112"/>
            <wp:effectExtent l="0" t="0" r="0" b="0"/>
            <wp:docPr id="283" name="image4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58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7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840893" cy="138112"/>
            <wp:effectExtent l="0" t="0" r="0" b="0"/>
            <wp:docPr id="285" name="image4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59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7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07.6pt;height:10.35pt;mso-position-horizontal-relative:char;mso-position-vertical-relative:line" coordorigin="0,0" coordsize="8152,207">
            <v:group style="position:absolute;left:7;top:199;width:8138;height:2" coordorigin="7,199" coordsize="8138,2">
              <v:shape style="position:absolute;left:7;top:199;width:8138;height:2" coordorigin="7,199" coordsize="8138,0" path="m7,199l8144,199e" filled="false" stroked="true" strokeweight=".69998pt" strokecolor="#231f20">
                <v:path arrowok="t"/>
              </v:shape>
              <v:shape style="position:absolute;left:11;top:0;width:8122;height:205" type="#_x0000_t75" stroked="false">
                <v:imagedata r:id="rId482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8658" w:val="left" w:leader="none"/>
        </w:tabs>
        <w:spacing w:line="140" w:lineRule="atLeast"/>
        <w:ind w:left="128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4"/>
        </w:rPr>
        <w:drawing>
          <wp:inline distT="0" distB="0" distL="0" distR="0">
            <wp:extent cx="391128" cy="92297"/>
            <wp:effectExtent l="0" t="0" r="0" b="0"/>
            <wp:docPr id="287" name="image4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61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2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position w:val="505"/>
          <w:sz w:val="19"/>
        </w:rPr>
        <w:drawing>
          <wp:inline distT="0" distB="0" distL="0" distR="0">
            <wp:extent cx="526638" cy="123825"/>
            <wp:effectExtent l="0" t="0" r="0" b="0"/>
            <wp:docPr id="289" name="image4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62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05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1563" w:val="left" w:leader="none"/>
        </w:tabs>
        <w:spacing w:line="160" w:lineRule="atLeast"/>
        <w:ind w:left="8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4pt;height:8.3pt;mso-position-horizontal-relative:char;mso-position-vertical-relative:line" coordorigin="0,0" coordsize="280,166">
            <v:group style="position:absolute;left:0;top:0;width:108;height:162" coordorigin="0,0" coordsize="108,162">
              <v:shape style="position:absolute;left:0;top:0;width:108;height:162" coordorigin="0,0" coordsize="108,162" path="m86,120l67,120,67,162,86,162,86,12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0l74,0,0,106,0,120,108,120,108,103,12,103,67,24,86,24,86,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24l67,24,67,103,86,103,86,24xe" filled="true" fillcolor="#231f20" stroked="false">
                <v:path arrowok="t"/>
                <v:fill type="solid"/>
              </v:shape>
            </v:group>
            <v:group style="position:absolute;left:120;top:0;width:108;height:162" coordorigin="120,0" coordsize="108,162">
              <v:shape style="position:absolute;left:120;top:0;width:108;height:162" coordorigin="120,0" coordsize="108,162" path="m206,120l187,120,187,162,206,162,206,120xe" filled="true" fillcolor="#231f20" stroked="false">
                <v:path arrowok="t"/>
                <v:fill type="solid"/>
              </v:shape>
              <v:shape style="position:absolute;left:120;top:0;width:108;height:162" coordorigin="120,0" coordsize="108,162" path="m206,0l194,0,120,106,120,120,228,120,228,103,132,103,187,24,206,24,206,0xe" filled="true" fillcolor="#231f20" stroked="false">
                <v:path arrowok="t"/>
                <v:fill type="solid"/>
              </v:shape>
              <v:shape style="position:absolute;left:120;top:0;width:108;height:162" coordorigin="120,0" coordsize="108,162" path="m206,24l187,24,187,103,206,103,206,24xe" filled="true" fillcolor="#231f20" stroked="false">
                <v:path arrowok="t"/>
                <v:fill type="solid"/>
              </v:shape>
            </v:group>
            <v:group style="position:absolute;left:253;top:139;width:27;height:27" coordorigin="253,139" coordsize="27,27">
              <v:shape style="position:absolute;left:253;top:139;width:27;height:27" coordorigin="253,139" coordsize="27,27" path="m270,139l263,139,259,140,254,145,253,149,253,156,254,158,257,162,259,164,263,166,270,166,274,164,276,162,278,158,280,156,280,149,278,145,274,140,270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023287" cy="138112"/>
            <wp:effectExtent l="0" t="0" r="0" b="0"/>
            <wp:docPr id="291" name="image4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63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2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6978" cy="138112"/>
            <wp:effectExtent l="0" t="0" r="0" b="0"/>
            <wp:docPr id="293" name="image4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64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9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453"/>
          <w:footerReference w:type="default" r:id="rId454"/>
          <w:footerReference w:type="even" r:id="rId455"/>
          <w:pgSz w:w="12240" w:h="15840"/>
          <w:pgMar w:header="1499" w:footer="740" w:top="1700" w:bottom="920" w:left="132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72.419998pt;margin-top:188.220001pt;width:63.696429pt;height:10.875pt;mso-position-horizontal-relative:page;mso-position-vertical-relative:page;z-index:14920" type="#_x0000_t75" stroked="false">
            <v:imagedata r:id="rId488" o:title=""/>
          </v:shape>
        </w:pict>
      </w:r>
      <w:r>
        <w:rPr/>
        <w:pict>
          <v:shape style="position:absolute;margin-left:141.419998pt;margin-top:188.220001pt;width:71.34478pt;height:10.875pt;mso-position-horizontal-relative:page;mso-position-vertical-relative:page;z-index:14944" type="#_x0000_t75" stroked="false">
            <v:imagedata r:id="rId489" o:title=""/>
          </v:shape>
        </w:pict>
      </w:r>
      <w:r>
        <w:rPr/>
        <w:pict>
          <v:group style="position:absolute;margin-left:218.460007pt;margin-top:191.039993pt;width:4.9pt;height:5.65pt;mso-position-horizontal-relative:page;mso-position-vertical-relative:page;z-index:14968" coordorigin="4369,3821" coordsize="98,113">
            <v:shape style="position:absolute;left:4369;top:3821;width:98;height:113" coordorigin="4369,3821" coordsize="98,113" path="m4441,3828l4416,3828,4421,3830,4428,3838,4429,3845,4429,3856,4425,3862,4404,3870,4390,3877,4369,3900,4369,3914,4372,3920,4376,3925,4381,3931,4387,3934,4399,3934,4404,3932,4411,3929,4418,3924,4423,3920,4402,3920,4398,3918,4391,3911,4390,3906,4390,3895,4391,3892,4396,3884,4400,3881,4406,3877,4410,3875,4417,3872,4429,3868,4448,3868,4448,3847,4447,3840,4446,3836,4444,3832,4441,3828xe" filled="true" fillcolor="#231f20" stroked="false">
              <v:path arrowok="t"/>
              <v:fill type="solid"/>
            </v:shape>
            <v:shape style="position:absolute;left:4369;top:3821;width:98;height:113" coordorigin="4369,3821" coordsize="98,113" path="m4450,3916l4429,3916,4429,3922,4430,3926,4433,3929,4435,3932,4438,3934,4450,3934,4458,3928,4465,3918,4452,3918,4451,3917,4450,3917,4450,3916xe" filled="true" fillcolor="#231f20" stroked="false">
              <v:path arrowok="t"/>
              <v:fill type="solid"/>
            </v:shape>
            <v:shape style="position:absolute;left:4369;top:3821;width:98;height:113" coordorigin="4369,3821" coordsize="98,113" path="m4448,3868l4429,3868,4429,3908,4420,3916,4411,3920,4423,3920,4429,3916,4450,3916,4450,3913,4448,3911,4448,3868xe" filled="true" fillcolor="#231f20" stroked="false">
              <v:path arrowok="t"/>
              <v:fill type="solid"/>
            </v:shape>
            <v:shape style="position:absolute;left:4369;top:3821;width:98;height:113" coordorigin="4369,3821" coordsize="98,113" path="m4466,3910l4459,3917,4457,3918,4465,3918,4466,3916,4466,3910xe" filled="true" fillcolor="#231f20" stroked="false">
              <v:path arrowok="t"/>
              <v:fill type="solid"/>
            </v:shape>
            <v:shape style="position:absolute;left:4369;top:3821;width:98;height:113" coordorigin="4369,3821" coordsize="98,113" path="m4422,3821l4400,3821,4391,3823,4376,3835,4374,3841,4374,3854,4376,3856,4378,3858,4380,3859,4386,3859,4388,3858,4392,3854,4393,3851,4393,3838,4394,3834,4398,3832,4400,3829,4404,3828,4441,3828,4436,3826,4430,3822,4422,382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8.360001pt;margin-top:188.220001pt;width:16.2pt;height:8.550pt;mso-position-horizontal-relative:page;mso-position-vertical-relative:page;z-index:14992" coordorigin="4567,3764" coordsize="324,171">
            <v:group style="position:absolute;left:4567;top:3764;width:95;height:167" coordorigin="4567,3764" coordsize="95,167">
              <v:shape style="position:absolute;left:4567;top:3764;width:95;height:167" coordorigin="4567,3764" coordsize="95,167" path="m4632,3926l4567,3926,4567,3931,4632,3931,4632,3926xe" filled="true" fillcolor="#231f20" stroked="false">
                <v:path arrowok="t"/>
                <v:fill type="solid"/>
              </v:shape>
              <v:shape style="position:absolute;left:4567;top:3764;width:95;height:167" coordorigin="4567,3764" coordsize="95,167" path="m4607,3833l4588,3833,4588,3916,4584,3923,4580,3925,4578,3926,4618,3926,4613,3925,4610,3922,4608,3919,4607,3913,4607,3833xe" filled="true" fillcolor="#231f20" stroked="false">
                <v:path arrowok="t"/>
                <v:fill type="solid"/>
              </v:shape>
              <v:shape style="position:absolute;left:4567;top:3764;width:95;height:167" coordorigin="4567,3764" coordsize="95,167" path="m4634,3824l4567,3824,4567,3833,4634,3833,4634,3824xe" filled="true" fillcolor="#231f20" stroked="false">
                <v:path arrowok="t"/>
                <v:fill type="solid"/>
              </v:shape>
              <v:shape style="position:absolute;left:4567;top:3764;width:95;height:167" coordorigin="4567,3764" coordsize="95,167" path="m4640,3764l4624,3764,4615,3767,4609,3772,4602,3776,4596,3782,4592,3790,4590,3797,4588,3806,4588,3824,4607,3824,4607,3799,4608,3790,4609,3785,4612,3778,4614,3776,4616,3774,4620,3773,4655,3773,4649,3768,4640,3764xe" filled="true" fillcolor="#231f20" stroked="false">
                <v:path arrowok="t"/>
                <v:fill type="solid"/>
              </v:shape>
              <v:shape style="position:absolute;left:4567;top:3764;width:95;height:167" coordorigin="4567,3764" coordsize="95,167" path="m4655,3773l4626,3773,4633,3776,4637,3780,4639,3784,4642,3788,4645,3791,4646,3792,4649,3793,4650,3794,4655,3794,4657,3793,4658,3791,4661,3790,4662,3787,4662,3780,4660,3776,4655,3773xe" filled="true" fillcolor="#231f20" stroked="false">
                <v:path arrowok="t"/>
                <v:fill type="solid"/>
              </v:shape>
            </v:group>
            <v:group style="position:absolute;left:4646;top:3821;width:92;height:114" coordorigin="4646,3821" coordsize="92,114">
              <v:shape style="position:absolute;left:4646;top:3821;width:92;height:114" coordorigin="4646,3821" coordsize="92,114" path="m4708,3821l4649,3859,4646,3882,4651,3903,4661,3919,4669,3930,4680,3935,4705,3935,4715,3930,4723,3922,4728,3916,4692,3916,4682,3911,4675,3901,4667,3893,4663,3881,4663,3864,4738,3864,4738,3858,4663,3858,4664,3848,4667,3841,4672,3836,4678,3832,4682,3829,4723,3829,4718,3824,4708,3821xe" filled="true" fillcolor="#231f20" stroked="false">
                <v:path arrowok="t"/>
                <v:fill type="solid"/>
              </v:shape>
              <v:shape style="position:absolute;left:4646;top:3821;width:92;height:114" coordorigin="4646,3821" coordsize="92,114" path="m4734,3889l4709,3916,4728,3916,4730,3912,4735,3902,4738,3892,4734,3889xe" filled="true" fillcolor="#231f20" stroked="false">
                <v:path arrowok="t"/>
                <v:fill type="solid"/>
              </v:shape>
              <v:shape style="position:absolute;left:4646;top:3821;width:92;height:114" coordorigin="4646,3821" coordsize="92,114" path="m4723,3829l4693,3829,4698,3830,4705,3835,4709,3839,4711,3846,4712,3851,4712,3858,4738,3858,4738,3851,4733,3840,4726,3833,4723,3829xe" filled="true" fillcolor="#231f20" stroked="false">
                <v:path arrowok="t"/>
                <v:fill type="solid"/>
              </v:shape>
            </v:group>
            <v:group style="position:absolute;left:4753;top:3821;width:92;height:114" coordorigin="4753,3821" coordsize="92,114">
              <v:shape style="position:absolute;left:4753;top:3821;width:92;height:114" coordorigin="4753,3821" coordsize="92,114" path="m4814,3821l4756,3858,4753,3882,4757,3903,4766,3919,4776,3930,4787,3935,4812,3935,4822,3930,4830,3922,4835,3916,4799,3916,4789,3911,4781,3901,4774,3893,4770,3881,4770,3864,4844,3864,4844,3858,4770,3858,4770,3848,4774,3841,4783,3832,4789,3829,4829,3829,4824,3824,4814,3821xe" filled="true" fillcolor="#231f20" stroked="false">
                <v:path arrowok="t"/>
                <v:fill type="solid"/>
              </v:shape>
              <v:shape style="position:absolute;left:4753;top:3821;width:92;height:114" coordorigin="4753,3821" coordsize="92,114" path="m4840,3889l4816,3916,4835,3916,4837,3912,4842,3902,4844,3892,4840,3889xe" filled="true" fillcolor="#231f20" stroked="false">
                <v:path arrowok="t"/>
                <v:fill type="solid"/>
              </v:shape>
              <v:shape style="position:absolute;left:4753;top:3821;width:92;height:114" coordorigin="4753,3821" coordsize="92,114" path="m4829,3829l4800,3829,4805,3830,4812,3835,4817,3842,4818,3846,4819,3851,4819,3858,4844,3858,4844,3851,4840,3840,4829,3829xe" filled="true" fillcolor="#231f20" stroked="false">
                <v:path arrowok="t"/>
                <v:fill type="solid"/>
              </v:shape>
            </v:group>
            <v:group style="position:absolute;left:4865;top:3908;width:27;height:27" coordorigin="4865,3908" coordsize="27,27">
              <v:shape style="position:absolute;left:4865;top:3908;width:27;height:27" coordorigin="4865,3908" coordsize="27,27" path="m4882,3908l4874,3908,4871,3910,4866,3914,4865,3918,4865,3925,4866,3928,4868,3931,4871,3934,4874,3935,4882,3935,4885,3934,4888,3931,4890,3928,4891,3925,4891,3918,4890,3914,4885,3910,4882,390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54.339996pt;margin-top:188.220001pt;width:61.12539pt;height:10.3275pt;mso-position-horizontal-relative:page;mso-position-vertical-relative:page;z-index:15016" type="#_x0000_t75" stroked="false">
            <v:imagedata r:id="rId490" o:title=""/>
          </v:shape>
        </w:pict>
      </w:r>
      <w:r>
        <w:rPr/>
        <w:pict>
          <v:shape style="position:absolute;margin-left:320.821014pt;margin-top:188.220001pt;width:53.750757pt;height:8.4525pt;mso-position-horizontal-relative:page;mso-position-vertical-relative:page;z-index:15040" type="#_x0000_t75" stroked="false">
            <v:imagedata r:id="rId491" o:title=""/>
          </v:shape>
        </w:pict>
      </w:r>
      <w:r>
        <w:rPr/>
        <w:pict>
          <v:shape style="position:absolute;margin-left:380.101013pt;margin-top:188.220001pt;width:63.215176pt;height:8.4525pt;mso-position-horizontal-relative:page;mso-position-vertical-relative:page;z-index:15064" type="#_x0000_t75" stroked="false">
            <v:imagedata r:id="rId492" o:title=""/>
          </v:shape>
        </w:pict>
      </w:r>
      <w:r>
        <w:rPr/>
        <w:pict>
          <v:group style="position:absolute;margin-left:449.281006pt;margin-top:188.220001pt;width:13.6pt;height:8.550pt;mso-position-horizontal-relative:page;mso-position-vertical-relative:page;z-index:15088" coordorigin="8986,3764" coordsize="272,171">
            <v:group style="position:absolute;left:8986;top:3764;width:95;height:167" coordorigin="8986,3764" coordsize="95,167">
              <v:shape style="position:absolute;left:8986;top:3764;width:95;height:167" coordorigin="8986,3764" coordsize="95,167" path="m9050,3926l8986,3926,8986,3931,9050,3931,9050,3926xe" filled="true" fillcolor="#231f20" stroked="false">
                <v:path arrowok="t"/>
                <v:fill type="solid"/>
              </v:shape>
              <v:shape style="position:absolute;left:8986;top:3764;width:95;height:167" coordorigin="8986,3764" coordsize="95,167" path="m9025,3833l9006,3833,9006,3916,9002,3923,8999,3925,8996,3926,9036,3926,9031,3925,9029,3922,9026,3919,9025,3913,9025,3833xe" filled="true" fillcolor="#231f20" stroked="false">
                <v:path arrowok="t"/>
                <v:fill type="solid"/>
              </v:shape>
              <v:shape style="position:absolute;left:8986;top:3764;width:95;height:167" coordorigin="8986,3764" coordsize="95,167" path="m9053,3824l8986,3824,8986,3833,9053,3833,9053,3824xe" filled="true" fillcolor="#231f20" stroked="false">
                <v:path arrowok="t"/>
                <v:fill type="solid"/>
              </v:shape>
              <v:shape style="position:absolute;left:8986;top:3764;width:95;height:167" coordorigin="8986,3764" coordsize="95,167" path="m9059,3764l9042,3764,9034,3767,9028,3772,9020,3776,9014,3782,9011,3790,9008,3797,9006,3806,9006,3824,9025,3824,9025,3799,9026,3790,9028,3785,9030,3778,9032,3776,9035,3774,9038,3773,9073,3773,9067,3768,9059,3764xe" filled="true" fillcolor="#231f20" stroked="false">
                <v:path arrowok="t"/>
                <v:fill type="solid"/>
              </v:shape>
              <v:shape style="position:absolute;left:8986;top:3764;width:95;height:167" coordorigin="8986,3764" coordsize="95,167" path="m9073,3773l9044,3773,9052,3776,9055,3780,9058,3784,9060,3788,9064,3791,9065,3792,9067,3793,9068,3794,9073,3794,9076,3793,9077,3791,9079,3790,9080,3787,9080,3780,9078,3776,9073,3773xe" filled="true" fillcolor="#231f20" stroked="false">
                <v:path arrowok="t"/>
                <v:fill type="solid"/>
              </v:shape>
            </v:group>
            <v:group style="position:absolute;left:9064;top:3821;width:105;height:114" coordorigin="9064,3821" coordsize="105,114">
              <v:shape style="position:absolute;left:9064;top:3821;width:105;height:114" coordorigin="9064,3821" coordsize="105,114" path="m9116,3821l9107,3821,9098,3823,9091,3828,9083,3833,9077,3840,9071,3850,9066,3859,9064,3869,9064,3881,9068,3900,9078,3919,9095,3931,9115,3935,9125,3935,9133,3932,9142,3926,9109,3926,9101,3920,9094,3908,9088,3890,9086,3869,9086,3859,9108,3828,9141,3828,9137,3825,9116,3821xe" filled="true" fillcolor="#231f20" stroked="false">
                <v:path arrowok="t"/>
                <v:fill type="solid"/>
              </v:shape>
              <v:shape style="position:absolute;left:9064;top:3821;width:105;height:114" coordorigin="9064,3821" coordsize="105,114" path="m9141,3828l9121,3828,9128,3832,9136,3845,9144,3862,9146,3884,9146,3900,9143,3911,9133,3923,9127,3926,9142,3926,9150,3922,9156,3914,9166,3895,9168,3886,9168,3874,9164,3855,9153,3837,9141,3828xe" filled="true" fillcolor="#231f20" stroked="false">
                <v:path arrowok="t"/>
                <v:fill type="solid"/>
              </v:shape>
            </v:group>
            <v:group style="position:absolute;left:9178;top:3821;width:80;height:111" coordorigin="9178,3821" coordsize="80,111">
              <v:shape style="position:absolute;left:9178;top:3821;width:80;height:111" coordorigin="9178,3821" coordsize="80,111" path="m9234,3926l9179,3926,9179,3931,9234,3931,9234,3926xe" filled="true" fillcolor="#231f20" stroked="false">
                <v:path arrowok="t"/>
                <v:fill type="solid"/>
              </v:shape>
              <v:shape style="position:absolute;left:9178;top:3821;width:80;height:111" coordorigin="9178,3821" coordsize="80,111" path="m9215,3836l9191,3836,9193,3839,9194,3841,9194,3844,9196,3846,9196,3917,9194,3918,9194,3922,9193,3923,9191,3924,9188,3926,9226,3926,9222,3925,9220,3924,9216,3917,9215,3912,9215,3854,9218,3847,9220,3845,9215,3845,9215,3836xe" filled="true" fillcolor="#231f20" stroked="false">
                <v:path arrowok="t"/>
                <v:fill type="solid"/>
              </v:shape>
              <v:shape style="position:absolute;left:9178;top:3821;width:80;height:111" coordorigin="9178,3821" coordsize="80,111" path="m9247,3821l9233,3821,9224,3829,9215,3845,9220,3845,9222,3842,9227,3838,9229,3836,9257,3836,9257,3830,9256,3827,9251,3822,9247,3821xe" filled="true" fillcolor="#231f20" stroked="false">
                <v:path arrowok="t"/>
                <v:fill type="solid"/>
              </v:shape>
              <v:shape style="position:absolute;left:9178;top:3821;width:80;height:111" coordorigin="9178,3821" coordsize="80,111" path="m9257,3836l9232,3836,9234,3838,9238,3840,9241,3844,9245,3845,9250,3845,9252,3844,9257,3839,9257,3836xe" filled="true" fillcolor="#231f20" stroked="false">
                <v:path arrowok="t"/>
                <v:fill type="solid"/>
              </v:shape>
              <v:shape style="position:absolute;left:9178;top:3821;width:80;height:111" coordorigin="9178,3821" coordsize="80,111" path="m9215,3821l9210,3821,9178,3834,9179,3838,9181,3836,9215,3836,9215,382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7.401001pt;margin-top:188.220001pt;width:22pt;height:8.550pt;mso-position-horizontal-relative:page;mso-position-vertical-relative:page;z-index:15112" coordorigin="9348,3764" coordsize="440,171">
            <v:group style="position:absolute;left:9348;top:3788;width:65;height:144" coordorigin="9348,3788" coordsize="65,144">
              <v:shape style="position:absolute;left:9348;top:3788;width:65;height:144" coordorigin="9348,3788" coordsize="65,144" path="m9384,3832l9365,3832,9365,3912,9376,3930,9378,3932,9391,3932,9396,3931,9401,3928,9409,3919,9392,3919,9389,3918,9388,3916,9385,3913,9384,3908,9384,3832xe" filled="true" fillcolor="#231f20" stroked="false">
                <v:path arrowok="t"/>
                <v:fill type="solid"/>
              </v:shape>
              <v:shape style="position:absolute;left:9348;top:3788;width:65;height:144" coordorigin="9348,3788" coordsize="65,144" path="m9413,3910l9408,3910,9407,3913,9404,3916,9397,3919,9409,3919,9410,3918,9413,3910xe" filled="true" fillcolor="#231f20" stroked="false">
                <v:path arrowok="t"/>
                <v:fill type="solid"/>
              </v:shape>
              <v:shape style="position:absolute;left:9348;top:3788;width:65;height:144" coordorigin="9348,3788" coordsize="65,144" path="m9384,3788l9380,3788,9378,3797,9374,3802,9373,3805,9366,3815,9361,3820,9356,3823,9353,3827,9348,3828,9348,3832,9409,3832,9409,3824,9384,3824,9384,3788xe" filled="true" fillcolor="#231f20" stroked="false">
                <v:path arrowok="t"/>
                <v:fill type="solid"/>
              </v:shape>
            </v:group>
            <v:group style="position:absolute;left:9414;top:3764;width:117;height:167" coordorigin="9414,3764" coordsize="117,167">
              <v:shape style="position:absolute;left:9414;top:3764;width:117;height:167" coordorigin="9414,3764" coordsize="117,167" path="m9469,3926l9415,3926,9415,3931,9469,3931,9469,3926xe" filled="true" fillcolor="#231f20" stroked="false">
                <v:path arrowok="t"/>
                <v:fill type="solid"/>
              </v:shape>
              <v:shape style="position:absolute;left:9414;top:3764;width:117;height:167" coordorigin="9414,3764" coordsize="117,167" path="m9530,3926l9478,3926,9478,3931,9530,3931,9530,3926xe" filled="true" fillcolor="#231f20" stroked="false">
                <v:path arrowok="t"/>
                <v:fill type="solid"/>
              </v:shape>
              <v:shape style="position:absolute;left:9414;top:3764;width:117;height:167" coordorigin="9414,3764" coordsize="117,167" path="m9451,3780l9427,3780,9430,3782,9431,3785,9431,3787,9432,3790,9432,3918,9430,3923,9427,3925,9424,3926,9460,3926,9455,3924,9454,3923,9452,3920,9451,3919,9451,3851,9457,3844,9451,3844,9451,3780xe" filled="true" fillcolor="#231f20" stroked="false">
                <v:path arrowok="t"/>
                <v:fill type="solid"/>
              </v:shape>
              <v:shape style="position:absolute;left:9414;top:3764;width:117;height:167" coordorigin="9414,3764" coordsize="117,167" path="m9510,3835l9485,3835,9488,3838,9491,3840,9492,3842,9494,3850,9495,3856,9496,3918,9493,3923,9490,3926,9522,3926,9521,3925,9518,3924,9517,3923,9516,3920,9516,3918,9515,3913,9515,3856,9514,3846,9512,3841,9510,3835xe" filled="true" fillcolor="#231f20" stroked="false">
                <v:path arrowok="t"/>
                <v:fill type="solid"/>
              </v:shape>
              <v:shape style="position:absolute;left:9414;top:3764;width:117;height:167" coordorigin="9414,3764" coordsize="117,167" path="m9493,3821l9482,3821,9478,3822,9472,3824,9467,3828,9460,3834,9451,3844,9457,3844,9462,3840,9467,3838,9474,3835,9510,3835,9510,3834,9508,3829,9498,3822,9493,3821xe" filled="true" fillcolor="#231f20" stroked="false">
                <v:path arrowok="t"/>
                <v:fill type="solid"/>
              </v:shape>
              <v:shape style="position:absolute;left:9414;top:3764;width:117;height:167" coordorigin="9414,3764" coordsize="117,167" path="m9451,3764l9446,3764,9414,3778,9415,3781,9419,3780,9451,3780,9451,3764xe" filled="true" fillcolor="#231f20" stroked="false">
                <v:path arrowok="t"/>
                <v:fill type="solid"/>
              </v:shape>
            </v:group>
            <v:group style="position:absolute;left:9541;top:3821;width:92;height:114" coordorigin="9541,3821" coordsize="92,114">
              <v:shape style="position:absolute;left:9541;top:3821;width:92;height:114" coordorigin="9541,3821" coordsize="92,114" path="m9602,3821l9544,3859,9541,3882,9545,3903,9556,3919,9564,3930,9575,3935,9600,3935,9610,3930,9618,3922,9623,3916,9587,3916,9577,3911,9570,3901,9562,3893,9558,3881,9558,3864,9632,3864,9632,3858,9558,3858,9559,3848,9562,3841,9566,3836,9572,3832,9577,3829,9617,3829,9613,3824,9602,3821xe" filled="true" fillcolor="#231f20" stroked="false">
                <v:path arrowok="t"/>
                <v:fill type="solid"/>
              </v:shape>
              <v:shape style="position:absolute;left:9541;top:3821;width:92;height:114" coordorigin="9541,3821" coordsize="92,114" path="m9629,3889l9604,3916,9623,3916,9625,3912,9630,3902,9632,3892,9629,3889xe" filled="true" fillcolor="#231f20" stroked="false">
                <v:path arrowok="t"/>
                <v:fill type="solid"/>
              </v:shape>
              <v:shape style="position:absolute;left:9541;top:3821;width:92;height:114" coordorigin="9541,3821" coordsize="92,114" path="m9617,3829l9588,3829,9593,3830,9600,3835,9604,3839,9606,3846,9607,3851,9607,3858,9632,3858,9632,3851,9628,3840,9620,3833,9617,3829xe" filled="true" fillcolor="#231f20" stroked="false">
                <v:path arrowok="t"/>
                <v:fill type="solid"/>
              </v:shape>
            </v:group>
            <v:group style="position:absolute;left:9646;top:3764;width:54;height:167" coordorigin="9646,3764" coordsize="54,167">
              <v:shape style="position:absolute;left:9646;top:3764;width:54;height:167" coordorigin="9646,3764" coordsize="54,167" path="m9677,3764l9671,3764,9667,3766,9662,3770,9661,3773,9661,3780,9662,3782,9667,3787,9671,3788,9677,3788,9679,3787,9684,3782,9685,3780,9685,3773,9684,3770,9679,3766,9677,3764xe" filled="true" fillcolor="#231f20" stroked="false">
                <v:path arrowok="t"/>
                <v:fill type="solid"/>
              </v:shape>
              <v:shape style="position:absolute;left:9646;top:3764;width:54;height:167" coordorigin="9646,3764" coordsize="54,167" path="m9700,3926l9648,3926,9648,3931,9700,3931,9700,3926xe" filled="true" fillcolor="#231f20" stroked="false">
                <v:path arrowok="t"/>
                <v:fill type="solid"/>
              </v:shape>
              <v:shape style="position:absolute;left:9646;top:3764;width:54;height:167" coordorigin="9646,3764" coordsize="54,167" path="m9684,3836l9659,3836,9662,3840,9662,3842,9664,3846,9664,3918,9661,3923,9660,3924,9658,3925,9656,3926,9691,3926,9689,3925,9686,3923,9684,3918,9684,3836xe" filled="true" fillcolor="#231f20" stroked="false">
                <v:path arrowok="t"/>
                <v:fill type="solid"/>
              </v:shape>
              <v:shape style="position:absolute;left:9646;top:3764;width:54;height:167" coordorigin="9646,3764" coordsize="54,167" path="m9684,3821l9678,3821,9646,3834,9648,3838,9650,3836,9684,3836,9684,3821xe" filled="true" fillcolor="#231f20" stroked="false">
                <v:path arrowok="t"/>
                <v:fill type="solid"/>
              </v:shape>
            </v:group>
            <v:group style="position:absolute;left:9707;top:3821;width:81;height:111" coordorigin="9707,3821" coordsize="81,111">
              <v:shape style="position:absolute;left:9707;top:3821;width:81;height:111" coordorigin="9707,3821" coordsize="81,111" path="m9763,3926l9708,3926,9708,3931,9763,3931,9763,3926xe" filled="true" fillcolor="#231f20" stroked="false">
                <v:path arrowok="t"/>
                <v:fill type="solid"/>
              </v:shape>
              <v:shape style="position:absolute;left:9707;top:3821;width:81;height:111" coordorigin="9707,3821" coordsize="81,111" path="m9744,3836l9720,3836,9722,3839,9725,3844,9725,3918,9724,3922,9722,3923,9720,3924,9718,3926,9755,3926,9750,3924,9748,3922,9745,3917,9744,3912,9744,3854,9749,3847,9751,3845,9744,3845,9744,3836xe" filled="true" fillcolor="#231f20" stroked="false">
                <v:path arrowok="t"/>
                <v:fill type="solid"/>
              </v:shape>
              <v:shape style="position:absolute;left:9707;top:3821;width:81;height:111" coordorigin="9707,3821" coordsize="81,111" path="m9776,3821l9763,3821,9754,3829,9744,3845,9751,3845,9752,3842,9758,3836,9787,3836,9787,3830,9786,3827,9782,3824,9780,3822,9776,3821xe" filled="true" fillcolor="#231f20" stroked="false">
                <v:path arrowok="t"/>
                <v:fill type="solid"/>
              </v:shape>
              <v:shape style="position:absolute;left:9707;top:3821;width:81;height:111" coordorigin="9707,3821" coordsize="81,111" path="m9787,3836l9762,3836,9764,3838,9768,3840,9770,3844,9774,3845,9780,3845,9782,3844,9784,3841,9786,3839,9787,3836xe" filled="true" fillcolor="#231f20" stroked="false">
                <v:path arrowok="t"/>
                <v:fill type="solid"/>
              </v:shape>
              <v:shape style="position:absolute;left:9707;top:3821;width:81;height:111" coordorigin="9707,3821" coordsize="81,111" path="m9744,3821l9739,3821,9707,3834,9708,3838,9712,3836,9744,3836,9744,382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94.401001pt;margin-top:188.220001pt;width:39.762465pt;height:8.4525pt;mso-position-horizontal-relative:page;mso-position-vertical-relative:page;z-index:15136" type="#_x0000_t75" stroked="false">
            <v:imagedata r:id="rId493" o:title=""/>
          </v:shape>
        </w:pict>
      </w:r>
      <w:r>
        <w:rPr/>
        <w:pict>
          <v:shape style="position:absolute;margin-left:72.360001pt;margin-top:216.539993pt;width:472.258702pt;height:11.025pt;mso-position-horizontal-relative:page;mso-position-vertical-relative:page;z-index:15160" type="#_x0000_t75" stroked="false">
            <v:imagedata r:id="rId494" o:title=""/>
          </v:shape>
        </w:pict>
      </w:r>
      <w:r>
        <w:rPr/>
        <w:pict>
          <v:shape style="position:absolute;margin-left:72.180pt;margin-top:244.860001pt;width:341.428194pt;height:10.875pt;mso-position-horizontal-relative:page;mso-position-vertical-relative:page;z-index:15184" type="#_x0000_t75" stroked="false">
            <v:imagedata r:id="rId495" o:title=""/>
          </v:shape>
        </w:pict>
      </w:r>
      <w:r>
        <w:rPr/>
        <w:pict>
          <v:shape style="position:absolute;margin-left:256.720001pt;margin-top:273.661011pt;width:98.966437pt;height:10.71pt;mso-position-horizontal-relative:page;mso-position-vertical-relative:page;z-index:15208" type="#_x0000_t75" stroked="false">
            <v:imagedata r:id="rId496" o:title=""/>
          </v:shape>
        </w:pict>
      </w:r>
      <w:r>
        <w:rPr/>
        <w:pict>
          <v:group style="position:absolute;margin-left:108.18pt;margin-top:301.740997pt;width:14pt;height:8.3pt;mso-position-horizontal-relative:page;mso-position-vertical-relative:page;z-index:15232" coordorigin="2164,6035" coordsize="280,166">
            <v:group style="position:absolute;left:2164;top:6035;width:108;height:162" coordorigin="2164,6035" coordsize="108,162">
              <v:shape style="position:absolute;left:2164;top:6035;width:108;height:162" coordorigin="2164,6035" coordsize="108,162" path="m2250,6155l2231,6155,2231,6197,2250,6197,2250,6155xe" filled="true" fillcolor="#231f20" stroked="false">
                <v:path arrowok="t"/>
                <v:fill type="solid"/>
              </v:shape>
              <v:shape style="position:absolute;left:2164;top:6035;width:108;height:162" coordorigin="2164,6035" coordsize="108,162" path="m2250,6035l2238,6035,2164,6140,2164,6155,2272,6155,2272,6138,2176,6138,2231,6059,2250,6059,2250,6035xe" filled="true" fillcolor="#231f20" stroked="false">
                <v:path arrowok="t"/>
                <v:fill type="solid"/>
              </v:shape>
              <v:shape style="position:absolute;left:2164;top:6035;width:108;height:162" coordorigin="2164,6035" coordsize="108,162" path="m2250,6059l2231,6059,2231,6138,2250,6138,2250,6059xe" filled="true" fillcolor="#231f20" stroked="false">
                <v:path arrowok="t"/>
                <v:fill type="solid"/>
              </v:shape>
            </v:group>
            <v:group style="position:absolute;left:2292;top:6035;width:99;height:165" coordorigin="2292,6035" coordsize="99,165">
              <v:shape style="position:absolute;left:2292;top:6035;width:99;height:165" coordorigin="2292,6035" coordsize="99,165" path="m2388,6035l2372,6035,2364,6036,2308,6077,2292,6127,2293,6154,2300,6173,2312,6188,2320,6196,2329,6199,2343,6199,2363,6194,2364,6193,2338,6193,2333,6191,2329,6187,2323,6182,2320,6175,2317,6167,2314,6158,2312,6150,2312,6136,2314,6127,2315,6116,2327,6109,2329,6108,2317,6108,2350,6053,2363,6046,2369,6042,2377,6040,2388,6038,2388,6035xe" filled="true" fillcolor="#231f20" stroked="false">
                <v:path arrowok="t"/>
                <v:fill type="solid"/>
              </v:shape>
              <v:shape style="position:absolute;left:2292;top:6035;width:99;height:165" coordorigin="2292,6035" coordsize="99,165" path="m2376,6107l2350,6107,2357,6112,2362,6121,2368,6131,2370,6143,2370,6168,2368,6178,2362,6184,2357,6190,2351,6193,2364,6193,2378,6180,2387,6169,2390,6157,2390,6130,2387,6119,2378,6109,2376,6107xe" filled="true" fillcolor="#231f20" stroked="false">
                <v:path arrowok="t"/>
                <v:fill type="solid"/>
              </v:shape>
              <v:shape style="position:absolute;left:2292;top:6035;width:99;height:165" coordorigin="2292,6035" coordsize="99,165" path="m2362,6096l2339,6096,2328,6101,2317,6108,2329,6108,2333,6107,2376,6107,2371,6101,2362,6096xe" filled="true" fillcolor="#231f20" stroked="false">
                <v:path arrowok="t"/>
                <v:fill type="solid"/>
              </v:shape>
            </v:group>
            <v:group style="position:absolute;left:2417;top:6174;width:27;height:27" coordorigin="2417,6174" coordsize="27,27">
              <v:shape style="position:absolute;left:2417;top:6174;width:27;height:27" coordorigin="2417,6174" coordsize="27,27" path="m2434,6174l2426,6174,2423,6175,2418,6180,2417,6184,2417,6191,2418,6193,2420,6197,2423,6199,2426,6200,2434,6200,2437,6199,2440,6197,2442,6193,2443,6191,2443,6184,2442,6180,2437,6175,2434,617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19995pt;margin-top:301.501007pt;width:393.831353pt;height:10.875pt;mso-position-horizontal-relative:page;mso-position-vertical-relative:page;z-index:15256" type="#_x0000_t75" stroked="false">
            <v:imagedata r:id="rId497" o:title=""/>
          </v:shape>
        </w:pict>
      </w:r>
      <w:r>
        <w:rPr/>
        <w:pict>
          <v:shape style="position:absolute;margin-left:72.180pt;margin-top:329.821014pt;width:159.378359pt;height:10.875pt;mso-position-horizontal-relative:page;mso-position-vertical-relative:page;z-index:15280" type="#_x0000_t75" stroked="false">
            <v:imagedata r:id="rId498" o:title=""/>
          </v:shape>
        </w:pict>
      </w:r>
      <w:r>
        <w:rPr/>
        <w:pict>
          <v:shape style="position:absolute;margin-left:252.399994pt;margin-top:358.561005pt;width:106.495624pt;height:10.6575pt;mso-position-horizontal-relative:page;mso-position-vertical-relative:page;z-index:15304" type="#_x0000_t75" stroked="false">
            <v:imagedata r:id="rId499" o:title=""/>
          </v:shape>
        </w:pict>
      </w:r>
      <w:r>
        <w:rPr/>
        <w:pict>
          <v:group style="position:absolute;margin-left:108.18pt;margin-top:386.700989pt;width:14pt;height:8.3pt;mso-position-horizontal-relative:page;mso-position-vertical-relative:page;z-index:15328" coordorigin="2164,7734" coordsize="280,166">
            <v:group style="position:absolute;left:2164;top:7734;width:108;height:162" coordorigin="2164,7734" coordsize="108,162">
              <v:shape style="position:absolute;left:2164;top:7734;width:108;height:162" coordorigin="2164,7734" coordsize="108,162" path="m2250,7854l2231,7854,2231,7896,2250,7896,2250,7854xe" filled="true" fillcolor="#231f20" stroked="false">
                <v:path arrowok="t"/>
                <v:fill type="solid"/>
              </v:shape>
              <v:shape style="position:absolute;left:2164;top:7734;width:108;height:162" coordorigin="2164,7734" coordsize="108,162" path="m2250,7734l2238,7734,2164,7840,2164,7854,2272,7854,2272,7837,2176,7837,2231,7758,2250,7758,2250,7734xe" filled="true" fillcolor="#231f20" stroked="false">
                <v:path arrowok="t"/>
                <v:fill type="solid"/>
              </v:shape>
              <v:shape style="position:absolute;left:2164;top:7734;width:108;height:162" coordorigin="2164,7734" coordsize="108,162" path="m2250,7758l2231,7758,2231,7837,2250,7837,2250,7758xe" filled="true" fillcolor="#231f20" stroked="false">
                <v:path arrowok="t"/>
                <v:fill type="solid"/>
              </v:shape>
            </v:group>
            <v:group style="position:absolute;left:2288;top:7738;width:101;height:162" coordorigin="2288,7738" coordsize="101,162">
              <v:shape style="position:absolute;left:2288;top:7738;width:101;height:162" coordorigin="2288,7738" coordsize="101,162" path="m2384,7756l2371,7756,2323,7900,2336,7900,2384,7756xe" filled="true" fillcolor="#231f20" stroked="false">
                <v:path arrowok="t"/>
                <v:fill type="solid"/>
              </v:shape>
              <v:shape style="position:absolute;left:2288;top:7738;width:101;height:162" coordorigin="2288,7738" coordsize="101,162" path="m2389,7738l2304,7738,2288,7775,2292,7776,2297,7769,2302,7763,2308,7759,2312,7757,2318,7756,2384,7756,2389,7741,2389,7738xe" filled="true" fillcolor="#231f20" stroked="false">
                <v:path arrowok="t"/>
                <v:fill type="solid"/>
              </v:shape>
            </v:group>
            <v:group style="position:absolute;left:2417;top:7873;width:27;height:27" coordorigin="2417,7873" coordsize="27,27">
              <v:shape style="position:absolute;left:2417;top:7873;width:27;height:27" coordorigin="2417,7873" coordsize="27,27" path="m2434,7873l2426,7873,2423,7874,2418,7879,2417,7883,2417,7890,2418,7892,2420,7896,2423,7898,2426,7900,2434,7900,2437,7898,2440,7896,2442,7892,2443,7890,2443,7883,2442,7879,2437,7874,2434,787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179993pt;margin-top:386.460999pt;width:40.762021pt;height:8.415pt;mso-position-horizontal-relative:page;mso-position-vertical-relative:page;z-index:15352" type="#_x0000_t75" stroked="false">
            <v:imagedata r:id="rId500" o:title=""/>
          </v:shape>
        </w:pict>
      </w:r>
      <w:r>
        <w:rPr/>
        <w:pict>
          <v:group style="position:absolute;margin-left:192.720001pt;margin-top:386.460999pt;width:25pt;height:8.550pt;mso-position-horizontal-relative:page;mso-position-vertical-relative:page;z-index:15376" coordorigin="3854,7729" coordsize="500,171">
            <v:group style="position:absolute;left:3854;top:7786;width:74;height:114" coordorigin="3854,7786" coordsize="74,114">
              <v:shape style="position:absolute;left:3854;top:7786;width:74;height:114" coordorigin="3854,7786" coordsize="74,114" path="m3910,7895l3866,7895,3869,7896,3877,7898,3884,7900,3901,7900,3908,7896,3910,7895xe" filled="true" fillcolor="#231f20" stroked="false">
                <v:path arrowok="t"/>
                <v:fill type="solid"/>
              </v:shape>
              <v:shape style="position:absolute;left:3854;top:7786;width:74;height:114" coordorigin="3854,7786" coordsize="74,114" path="m3858,7859l3854,7859,3854,7897,3858,7897,3860,7895,3910,7895,3913,7892,3884,7892,3877,7890,3865,7878,3860,7871,3858,7859xe" filled="true" fillcolor="#231f20" stroked="false">
                <v:path arrowok="t"/>
                <v:fill type="solid"/>
              </v:shape>
              <v:shape style="position:absolute;left:3854;top:7786;width:74;height:114" coordorigin="3854,7786" coordsize="74,114" path="m3890,7786l3877,7786,3869,7788,3857,7800,3854,7807,3854,7823,3893,7854,3900,7859,3905,7862,3908,7866,3910,7871,3910,7880,3908,7884,3901,7891,3898,7892,3913,7892,3917,7890,3924,7884,3928,7877,3928,7854,3919,7844,3904,7836,3880,7824,3874,7820,3871,7818,3869,7814,3868,7811,3868,7802,3876,7794,3881,7793,3919,7793,3919,7790,3908,7790,3906,7789,3902,7788,3890,7786xe" filled="true" fillcolor="#231f20" stroked="false">
                <v:path arrowok="t"/>
                <v:fill type="solid"/>
              </v:shape>
              <v:shape style="position:absolute;left:3854;top:7786;width:74;height:114" coordorigin="3854,7786" coordsize="74,114" path="m3919,7793l3894,7793,3899,7794,3904,7799,3908,7802,3912,7811,3916,7822,3919,7822,3919,7793xe" filled="true" fillcolor="#231f20" stroked="false">
                <v:path arrowok="t"/>
                <v:fill type="solid"/>
              </v:shape>
              <v:shape style="position:absolute;left:3854;top:7786;width:74;height:114" coordorigin="3854,7786" coordsize="74,114" path="m3919,7786l3916,7786,3913,7788,3913,7789,3912,7789,3911,7790,3919,7790,3919,7786xe" filled="true" fillcolor="#231f20" stroked="false">
                <v:path arrowok="t"/>
                <v:fill type="solid"/>
              </v:shape>
            </v:group>
            <v:group style="position:absolute;left:3944;top:7786;width:92;height:114" coordorigin="3944,7786" coordsize="92,114">
              <v:shape style="position:absolute;left:3944;top:7786;width:92;height:114" coordorigin="3944,7786" coordsize="92,114" path="m4007,7786l3947,7824,3944,7847,3949,7868,3959,7884,3967,7895,3979,7900,4003,7900,4013,7895,4021,7886,4026,7880,3990,7880,3980,7876,3973,7866,3965,7858,3961,7846,3961,7829,4036,7829,4036,7823,3961,7823,3962,7813,3965,7806,3971,7801,3976,7796,3982,7794,4021,7794,4016,7789,4007,7786xe" filled="true" fillcolor="#231f20" stroked="false">
                <v:path arrowok="t"/>
                <v:fill type="solid"/>
              </v:shape>
              <v:shape style="position:absolute;left:3944;top:7786;width:92;height:114" coordorigin="3944,7786" coordsize="92,114" path="m4032,7854l4028,7864,4024,7871,4014,7878,4008,7880,4026,7880,4030,7877,4034,7867,4036,7856,4032,7854xe" filled="true" fillcolor="#231f20" stroked="false">
                <v:path arrowok="t"/>
                <v:fill type="solid"/>
              </v:shape>
              <v:shape style="position:absolute;left:3944;top:7786;width:92;height:114" coordorigin="3944,7786" coordsize="92,114" path="m4021,7794l3992,7794,3996,7795,4003,7800,4007,7804,4008,7807,4010,7811,4010,7816,4012,7823,4036,7823,4036,7816,4032,7805,4024,7798,4021,7794xe" filled="true" fillcolor="#231f20" stroked="false">
                <v:path arrowok="t"/>
                <v:fill type="solid"/>
              </v:shape>
            </v:group>
            <v:group style="position:absolute;left:4051;top:7786;width:92;height:114" coordorigin="4051,7786" coordsize="92,114">
              <v:shape style="position:absolute;left:4051;top:7786;width:92;height:114" coordorigin="4051,7786" coordsize="92,114" path="m4112,7786l4054,7824,4051,7847,4055,7868,4066,7884,4074,7895,4085,7900,4110,7900,4120,7895,4128,7886,4133,7880,4097,7880,4087,7876,4080,7866,4072,7858,4068,7846,4068,7829,4142,7829,4142,7823,4068,7823,4069,7813,4072,7806,4076,7801,4082,7796,4087,7794,4127,7794,4123,7789,4112,7786xe" filled="true" fillcolor="#231f20" stroked="false">
                <v:path arrowok="t"/>
                <v:fill type="solid"/>
              </v:shape>
              <v:shape style="position:absolute;left:4051;top:7786;width:92;height:114" coordorigin="4051,7786" coordsize="92,114" path="m4139,7854l4114,7880,4133,7880,4135,7877,4140,7867,4142,7856,4139,7854xe" filled="true" fillcolor="#231f20" stroked="false">
                <v:path arrowok="t"/>
                <v:fill type="solid"/>
              </v:shape>
              <v:shape style="position:absolute;left:4051;top:7786;width:92;height:114" coordorigin="4051,7786" coordsize="92,114" path="m4127,7794l4098,7794,4103,7795,4110,7800,4114,7804,4116,7811,4117,7816,4117,7823,4142,7823,4142,7816,4138,7805,4130,7798,4127,7794xe" filled="true" fillcolor="#231f20" stroked="false">
                <v:path arrowok="t"/>
                <v:fill type="solid"/>
              </v:shape>
            </v:group>
            <v:group style="position:absolute;left:4151;top:7729;width:120;height:167" coordorigin="4151,7729" coordsize="120,167">
              <v:shape style="position:absolute;left:4151;top:7729;width:120;height:167" coordorigin="4151,7729" coordsize="120,167" path="m4206,7891l4151,7891,4151,7896,4206,7896,4206,7891xe" filled="true" fillcolor="#231f20" stroked="false">
                <v:path arrowok="t"/>
                <v:fill type="solid"/>
              </v:shape>
              <v:shape style="position:absolute;left:4151;top:7729;width:120;height:167" coordorigin="4151,7729" coordsize="120,167" path="m4271,7891l4218,7891,4218,7896,4271,7896,4271,7891xe" filled="true" fillcolor="#231f20" stroked="false">
                <v:path arrowok="t"/>
                <v:fill type="solid"/>
              </v:shape>
              <v:shape style="position:absolute;left:4151;top:7729;width:120;height:167" coordorigin="4151,7729" coordsize="120,167" path="m4188,7745l4164,7745,4166,7747,4168,7750,4168,7752,4169,7754,4169,7879,4168,7883,4166,7885,4166,7888,4165,7889,4160,7891,4195,7891,4194,7890,4192,7889,4190,7888,4189,7885,4189,7883,4188,7879,4188,7745xe" filled="true" fillcolor="#231f20" stroked="false">
                <v:path arrowok="t"/>
                <v:fill type="solid"/>
              </v:shape>
              <v:shape style="position:absolute;left:4151;top:7729;width:120;height:167" coordorigin="4151,7729" coordsize="120,167" path="m4260,7890l4224,7890,4223,7891,4262,7891,4260,7890xe" filled="true" fillcolor="#231f20" stroked="false">
                <v:path arrowok="t"/>
                <v:fill type="solid"/>
              </v:shape>
              <v:shape style="position:absolute;left:4151;top:7729;width:120;height:167" coordorigin="4151,7729" coordsize="120,167" path="m4259,7793l4223,7793,4224,7794,4226,7795,4226,7800,4225,7801,4225,7802,4222,7806,4216,7811,4188,7836,4222,7878,4225,7885,4225,7890,4258,7890,4254,7888,4250,7884,4248,7880,4242,7874,4235,7865,4207,7830,4235,7805,4240,7800,4249,7795,4253,7794,4259,7793xe" filled="true" fillcolor="#231f20" stroked="false">
                <v:path arrowok="t"/>
                <v:fill type="solid"/>
              </v:shape>
              <v:shape style="position:absolute;left:4151;top:7729;width:120;height:167" coordorigin="4151,7729" coordsize="120,167" path="m4265,7789l4218,7789,4218,7793,4265,7793,4265,7789xe" filled="true" fillcolor="#231f20" stroked="false">
                <v:path arrowok="t"/>
                <v:fill type="solid"/>
              </v:shape>
              <v:shape style="position:absolute;left:4151;top:7729;width:120;height:167" coordorigin="4151,7729" coordsize="120,167" path="m4188,7729l4183,7729,4151,7742,4153,7746,4156,7745,4188,7745,4188,7729xe" filled="true" fillcolor="#231f20" stroked="false">
                <v:path arrowok="t"/>
                <v:fill type="solid"/>
              </v:shape>
            </v:group>
            <v:group style="position:absolute;left:4280;top:7786;width:74;height:114" coordorigin="4280,7786" coordsize="74,114">
              <v:shape style="position:absolute;left:4280;top:7786;width:74;height:114" coordorigin="4280,7786" coordsize="74,114" path="m4337,7895l4292,7895,4296,7896,4304,7898,4312,7900,4327,7900,4336,7896,4337,7895xe" filled="true" fillcolor="#231f20" stroked="false">
                <v:path arrowok="t"/>
                <v:fill type="solid"/>
              </v:shape>
              <v:shape style="position:absolute;left:4280;top:7786;width:74;height:114" coordorigin="4280,7786" coordsize="74,114" path="m4285,7859l4282,7859,4282,7897,4285,7897,4288,7895,4337,7895,4340,7892,4310,7892,4303,7890,4291,7878,4288,7871,4285,7859xe" filled="true" fillcolor="#231f20" stroked="false">
                <v:path arrowok="t"/>
                <v:fill type="solid"/>
              </v:shape>
              <v:shape style="position:absolute;left:4280;top:7786;width:74;height:114" coordorigin="4280,7786" coordsize="74,114" path="m4318,7786l4303,7786,4296,7788,4284,7800,4280,7807,4280,7823,4320,7854,4327,7859,4334,7866,4337,7871,4337,7880,4332,7888,4328,7891,4324,7892,4340,7892,4350,7884,4354,7877,4354,7854,4346,7844,4306,7824,4301,7820,4298,7818,4296,7814,4295,7811,4295,7802,4296,7800,4300,7796,4303,7794,4307,7793,4345,7793,4345,7790,4336,7790,4328,7788,4322,7787,4318,7786xe" filled="true" fillcolor="#231f20" stroked="false">
                <v:path arrowok="t"/>
                <v:fill type="solid"/>
              </v:shape>
              <v:shape style="position:absolute;left:4280;top:7786;width:74;height:114" coordorigin="4280,7786" coordsize="74,114" path="m4345,7793l4320,7793,4326,7794,4331,7799,4336,7802,4339,7811,4342,7822,4345,7822,4345,7793xe" filled="true" fillcolor="#231f20" stroked="false">
                <v:path arrowok="t"/>
                <v:fill type="solid"/>
              </v:shape>
              <v:shape style="position:absolute;left:4280;top:7786;width:74;height:114" coordorigin="4280,7786" coordsize="74,114" path="m4345,7786l4342,7786,4340,7787,4340,7788,4338,7790,4345,7790,4345,77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6.440002pt;margin-top:387.661011pt;width:8.85pt;height:7.35pt;mso-position-horizontal-relative:page;mso-position-vertical-relative:page;z-index:15400" coordorigin="4529,7753" coordsize="177,147">
            <v:group style="position:absolute;left:4529;top:7753;width:65;height:144" coordorigin="4529,7753" coordsize="65,144">
              <v:shape style="position:absolute;left:4529;top:7753;width:65;height:144" coordorigin="4529,7753" coordsize="65,144" path="m4565,7796l4546,7796,4546,7877,4556,7895,4559,7897,4572,7897,4577,7896,4582,7892,4590,7884,4573,7884,4570,7883,4568,7880,4566,7878,4565,7873,4565,7796xe" filled="true" fillcolor="#231f20" stroked="false">
                <v:path arrowok="t"/>
                <v:fill type="solid"/>
              </v:shape>
              <v:shape style="position:absolute;left:4529;top:7753;width:65;height:144" coordorigin="4529,7753" coordsize="65,144" path="m4594,7874l4589,7874,4588,7878,4585,7880,4578,7884,4590,7884,4591,7883,4594,7874xe" filled="true" fillcolor="#231f20" stroked="false">
                <v:path arrowok="t"/>
                <v:fill type="solid"/>
              </v:shape>
              <v:shape style="position:absolute;left:4529;top:7753;width:65;height:144" coordorigin="4529,7753" coordsize="65,144" path="m4565,7753l4561,7753,4559,7762,4555,7766,4554,7770,4547,7780,4542,7784,4537,7788,4534,7792,4529,7793,4529,7796,4590,7796,4590,7789,4565,7789,4565,7753xe" filled="true" fillcolor="#231f20" stroked="false">
                <v:path arrowok="t"/>
                <v:fill type="solid"/>
              </v:shape>
            </v:group>
            <v:group style="position:absolute;left:4601;top:7786;width:105;height:114" coordorigin="4601,7786" coordsize="105,114">
              <v:shape style="position:absolute;left:4601;top:7786;width:105;height:114" coordorigin="4601,7786" coordsize="105,114" path="m4654,7786l4644,7786,4636,7788,4628,7793,4620,7798,4614,7805,4608,7814,4603,7824,4601,7834,4601,7846,4605,7864,4616,7884,4632,7895,4652,7900,4662,7900,4670,7897,4679,7891,4646,7891,4638,7885,4631,7873,4625,7855,4624,7834,4624,7824,4645,7793,4678,7793,4674,7790,4654,7786xe" filled="true" fillcolor="#231f20" stroked="false">
                <v:path arrowok="t"/>
                <v:fill type="solid"/>
              </v:shape>
              <v:shape style="position:absolute;left:4601;top:7786;width:105;height:114" coordorigin="4601,7786" coordsize="105,114" path="m4678,7793l4658,7793,4666,7796,4674,7809,4681,7827,4684,7849,4684,7865,4680,7876,4670,7888,4664,7891,4679,7891,4687,7886,4693,7879,4703,7860,4705,7850,4705,7839,4701,7820,4690,7802,4678,779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44.020004pt;margin-top:389.281006pt;width:35.9pt;height:5.7pt;mso-position-horizontal-relative:page;mso-position-vertical-relative:page;z-index:15424" coordorigin="4880,7786" coordsize="718,114">
            <v:group style="position:absolute;left:4880;top:7786;width:81;height:111" coordorigin="4880,7786" coordsize="81,111">
              <v:shape style="position:absolute;left:4880;top:7786;width:81;height:111" coordorigin="4880,7786" coordsize="81,111" path="m4937,7891l4882,7891,4882,7896,4937,7896,4937,7891xe" filled="true" fillcolor="#231f20" stroked="false">
                <v:path arrowok="t"/>
                <v:fill type="solid"/>
              </v:shape>
              <v:shape style="position:absolute;left:4880;top:7786;width:81;height:111" coordorigin="4880,7786" coordsize="81,111" path="m4918,7801l4894,7801,4896,7804,4898,7808,4898,7883,4897,7886,4896,7888,4894,7889,4891,7891,4928,7891,4924,7889,4921,7886,4919,7882,4918,7877,4918,7819,4922,7812,4924,7810,4918,7810,4918,7801xe" filled="true" fillcolor="#231f20" stroked="false">
                <v:path arrowok="t"/>
                <v:fill type="solid"/>
              </v:shape>
              <v:shape style="position:absolute;left:4880;top:7786;width:81;height:111" coordorigin="4880,7786" coordsize="81,111" path="m4950,7786l4937,7786,4927,7794,4918,7810,4924,7810,4926,7807,4932,7801,4961,7801,4961,7795,4960,7792,4956,7789,4954,7787,4950,7786xe" filled="true" fillcolor="#231f20" stroked="false">
                <v:path arrowok="t"/>
                <v:fill type="solid"/>
              </v:shape>
              <v:shape style="position:absolute;left:4880;top:7786;width:81;height:111" coordorigin="4880,7786" coordsize="81,111" path="m4961,7801l4936,7801,4938,7802,4942,7805,4944,7808,4948,7810,4954,7810,4956,7808,4957,7806,4960,7804,4961,7801xe" filled="true" fillcolor="#231f20" stroked="false">
                <v:path arrowok="t"/>
                <v:fill type="solid"/>
              </v:shape>
              <v:shape style="position:absolute;left:4880;top:7786;width:81;height:111" coordorigin="4880,7786" coordsize="81,111" path="m4918,7786l4913,7786,4880,7799,4882,7802,4885,7801,4918,7801,4918,7786xe" filled="true" fillcolor="#231f20" stroked="false">
                <v:path arrowok="t"/>
                <v:fill type="solid"/>
              </v:shape>
            </v:group>
            <v:group style="position:absolute;left:4968;top:7786;width:92;height:114" coordorigin="4968,7786" coordsize="92,114">
              <v:shape style="position:absolute;left:4968;top:7786;width:92;height:114" coordorigin="4968,7786" coordsize="92,114" path="m5029,7786l4970,7824,4968,7847,4972,7868,4982,7884,4991,7895,5002,7900,5027,7900,5036,7895,5045,7886,5049,7880,5014,7880,5004,7876,4997,7866,4988,7858,4985,7846,4985,7829,5059,7829,5059,7823,4985,7823,4986,7813,4988,7806,4993,7801,4999,7796,5004,7794,5044,7794,5040,7789,5029,7786xe" filled="true" fillcolor="#231f20" stroked="false">
                <v:path arrowok="t"/>
                <v:fill type="solid"/>
              </v:shape>
              <v:shape style="position:absolute;left:4968;top:7786;width:92;height:114" coordorigin="4968,7786" coordsize="92,114" path="m5056,7854l5030,7880,5049,7880,5052,7877,5057,7867,5059,7856,5056,7854xe" filled="true" fillcolor="#231f20" stroked="false">
                <v:path arrowok="t"/>
                <v:fill type="solid"/>
              </v:shape>
              <v:shape style="position:absolute;left:4968;top:7786;width:92;height:114" coordorigin="4968,7786" coordsize="92,114" path="m5044,7794l5015,7794,5020,7795,5027,7800,5030,7804,5033,7811,5034,7816,5034,7823,5059,7823,5059,7816,5054,7805,5047,7798,5044,7794xe" filled="true" fillcolor="#231f20" stroked="false">
                <v:path arrowok="t"/>
                <v:fill type="solid"/>
              </v:shape>
            </v:group>
            <v:group style="position:absolute;left:5074;top:7786;width:92;height:114" coordorigin="5074,7786" coordsize="92,114">
              <v:shape style="position:absolute;left:5074;top:7786;width:92;height:114" coordorigin="5074,7786" coordsize="92,114" path="m5136,7786l5076,7824,5074,7847,5078,7868,5088,7884,5096,7894,5107,7900,5130,7900,5138,7896,5147,7888,5156,7880,5117,7880,5108,7876,5096,7856,5093,7846,5093,7819,5096,7810,5102,7802,5107,7796,5113,7793,5150,7793,5144,7788,5136,7786xe" filled="true" fillcolor="#231f20" stroked="false">
                <v:path arrowok="t"/>
                <v:fill type="solid"/>
              </v:shape>
              <v:shape style="position:absolute;left:5074;top:7786;width:92;height:114" coordorigin="5074,7786" coordsize="92,114" path="m5161,7854l5156,7864,5153,7870,5148,7873,5142,7878,5136,7880,5156,7880,5161,7870,5165,7855,5161,7854xe" filled="true" fillcolor="#231f20" stroked="false">
                <v:path arrowok="t"/>
                <v:fill type="solid"/>
              </v:shape>
              <v:shape style="position:absolute;left:5074;top:7786;width:92;height:114" coordorigin="5074,7786" coordsize="92,114" path="m5150,7793l5126,7793,5130,7794,5135,7799,5137,7802,5137,7812,5138,7816,5142,7819,5146,7822,5154,7822,5156,7820,5160,7817,5161,7814,5161,7805,5158,7800,5152,7794,5150,7793xe" filled="true" fillcolor="#231f20" stroked="false">
                <v:path arrowok="t"/>
                <v:fill type="solid"/>
              </v:shape>
            </v:group>
            <v:group style="position:absolute;left:5178;top:7786;width:104;height:114" coordorigin="5178,7786" coordsize="104,114">
              <v:shape style="position:absolute;left:5178;top:7786;width:104;height:114" coordorigin="5178,7786" coordsize="104,114" path="m5230,7786l5221,7786,5213,7788,5196,7798,5190,7805,5180,7824,5178,7834,5178,7845,5181,7864,5192,7883,5208,7895,5228,7900,5238,7900,5248,7897,5255,7891,5224,7891,5215,7885,5208,7873,5202,7854,5200,7834,5200,7824,5201,7816,5206,7804,5209,7799,5214,7796,5218,7794,5222,7793,5255,7793,5250,7789,5230,7786xe" filled="true" fillcolor="#231f20" stroked="false">
                <v:path arrowok="t"/>
                <v:fill type="solid"/>
              </v:shape>
              <v:shape style="position:absolute;left:5178;top:7786;width:104;height:114" coordorigin="5178,7786" coordsize="104,114" path="m5255,7793l5234,7793,5242,7796,5251,7809,5257,7827,5260,7849,5260,7865,5257,7876,5248,7888,5240,7891,5255,7891,5263,7886,5269,7879,5279,7860,5281,7850,5281,7838,5278,7819,5267,7801,5255,7793xe" filled="true" fillcolor="#231f20" stroked="false">
                <v:path arrowok="t"/>
                <v:fill type="solid"/>
              </v:shape>
            </v:group>
            <v:group style="position:absolute;left:5292;top:7789;width:116;height:111" coordorigin="5292,7789" coordsize="116,111">
              <v:shape style="position:absolute;left:5292;top:7789;width:116;height:111" coordorigin="5292,7789" coordsize="116,111" path="m5342,7789l5292,7789,5292,7793,5296,7794,5298,7794,5299,7795,5304,7798,5305,7800,5308,7801,5310,7808,5348,7900,5353,7900,5366,7870,5357,7870,5332,7811,5329,7804,5329,7799,5330,7796,5332,7795,5334,7794,5335,7793,5342,7793,5342,7789xe" filled="true" fillcolor="#231f20" stroked="false">
                <v:path arrowok="t"/>
                <v:fill type="solid"/>
              </v:shape>
              <v:shape style="position:absolute;left:5292;top:7789;width:116;height:111" coordorigin="5292,7789" coordsize="116,111" path="m5404,7793l5380,7793,5381,7794,5382,7794,5383,7795,5383,7796,5384,7796,5384,7801,5382,7808,5357,7870,5366,7870,5392,7807,5394,7801,5396,7798,5400,7794,5404,7793xe" filled="true" fillcolor="#231f20" stroked="false">
                <v:path arrowok="t"/>
                <v:fill type="solid"/>
              </v:shape>
              <v:shape style="position:absolute;left:5292;top:7789;width:116;height:111" coordorigin="5292,7789" coordsize="116,111" path="m5407,7789l5372,7789,5372,7793,5407,7793,5407,7789xe" filled="true" fillcolor="#231f20" stroked="false">
                <v:path arrowok="t"/>
                <v:fill type="solid"/>
              </v:shape>
            </v:group>
            <v:group style="position:absolute;left:5418;top:7786;width:92;height:114" coordorigin="5418,7786" coordsize="92,114">
              <v:shape style="position:absolute;left:5418;top:7786;width:92;height:114" coordorigin="5418,7786" coordsize="92,114" path="m5480,7786l5421,7824,5418,7847,5422,7868,5432,7884,5442,7895,5453,7900,5477,7900,5488,7895,5495,7886,5500,7880,5464,7880,5454,7876,5447,7866,5438,7858,5435,7846,5435,7829,5509,7829,5509,7823,5435,7823,5436,7813,5440,7806,5449,7796,5455,7794,5494,7794,5490,7789,5480,7786xe" filled="true" fillcolor="#231f20" stroked="false">
                <v:path arrowok="t"/>
                <v:fill type="solid"/>
              </v:shape>
              <v:shape style="position:absolute;left:5418;top:7786;width:92;height:114" coordorigin="5418,7786" coordsize="92,114" path="m5506,7854l5502,7864,5498,7871,5492,7874,5488,7878,5482,7880,5500,7880,5503,7877,5508,7867,5509,7856,5506,7854xe" filled="true" fillcolor="#231f20" stroked="false">
                <v:path arrowok="t"/>
                <v:fill type="solid"/>
              </v:shape>
              <v:shape style="position:absolute;left:5418;top:7786;width:92;height:114" coordorigin="5418,7786" coordsize="92,114" path="m5494,7794l5466,7794,5470,7795,5473,7798,5478,7800,5483,7807,5484,7811,5484,7816,5485,7823,5509,7823,5509,7816,5506,7805,5497,7798,5494,7794xe" filled="true" fillcolor="#231f20" stroked="false">
                <v:path arrowok="t"/>
                <v:fill type="solid"/>
              </v:shape>
            </v:group>
            <v:group style="position:absolute;left:5518;top:7786;width:81;height:111" coordorigin="5518,7786" coordsize="81,111">
              <v:shape style="position:absolute;left:5518;top:7786;width:81;height:111" coordorigin="5518,7786" coordsize="81,111" path="m5574,7891l5519,7891,5519,7896,5574,7896,5574,7891xe" filled="true" fillcolor="#231f20" stroked="false">
                <v:path arrowok="t"/>
                <v:fill type="solid"/>
              </v:shape>
              <v:shape style="position:absolute;left:5518;top:7786;width:81;height:111" coordorigin="5518,7786" coordsize="81,111" path="m5555,7801l5531,7801,5533,7804,5534,7806,5534,7808,5536,7811,5536,7883,5534,7886,5533,7888,5531,7889,5528,7891,5566,7891,5563,7890,5560,7889,5556,7882,5555,7877,5555,7819,5558,7812,5560,7810,5555,7810,5555,7801xe" filled="true" fillcolor="#231f20" stroked="false">
                <v:path arrowok="t"/>
                <v:fill type="solid"/>
              </v:shape>
              <v:shape style="position:absolute;left:5518;top:7786;width:81;height:111" coordorigin="5518,7786" coordsize="81,111" path="m5587,7786l5573,7786,5564,7794,5555,7810,5560,7810,5562,7807,5566,7804,5568,7802,5569,7801,5598,7801,5598,7795,5597,7792,5593,7789,5591,7787,5587,7786xe" filled="true" fillcolor="#231f20" stroked="false">
                <v:path arrowok="t"/>
                <v:fill type="solid"/>
              </v:shape>
              <v:shape style="position:absolute;left:5518;top:7786;width:81;height:111" coordorigin="5518,7786" coordsize="81,111" path="m5598,7801l5572,7801,5575,7802,5581,7808,5585,7810,5590,7810,5592,7808,5597,7804,5598,7801xe" filled="true" fillcolor="#231f20" stroked="false">
                <v:path arrowok="t"/>
                <v:fill type="solid"/>
              </v:shape>
              <v:shape style="position:absolute;left:5518;top:7786;width:81;height:111" coordorigin="5518,7786" coordsize="81,111" path="m5555,7786l5550,7786,5518,7799,5519,7802,5522,7801,5555,7801,5555,77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7.94101pt;margin-top:386.460999pt;width:39.1pt;height:10.95pt;mso-position-horizontal-relative:page;mso-position-vertical-relative:page;z-index:15448" coordorigin="5759,7729" coordsize="782,219">
            <v:group style="position:absolute;left:5759;top:7786;width:113;height:162" coordorigin="5759,7786" coordsize="113,162">
              <v:shape style="position:absolute;left:5759;top:7786;width:113;height:162" coordorigin="5759,7786" coordsize="113,162" path="m5815,7943l5759,7943,5759,7948,5815,7948,5815,7943xe" filled="true" fillcolor="#231f20" stroked="false">
                <v:path arrowok="t"/>
                <v:fill type="solid"/>
              </v:shape>
              <v:shape style="position:absolute;left:5759;top:7786;width:113;height:162" coordorigin="5759,7786" coordsize="113,162" path="m5797,7801l5771,7801,5772,7802,5774,7802,5777,7805,5777,7807,5778,7808,5778,7934,5777,7937,5773,7940,5770,7943,5806,7943,5801,7940,5800,7938,5798,7937,5797,7934,5797,7890,5810,7890,5807,7888,5802,7884,5800,7879,5797,7872,5797,7818,5803,7811,5797,7811,5797,7801xe" filled="true" fillcolor="#231f20" stroked="false">
                <v:path arrowok="t"/>
                <v:fill type="solid"/>
              </v:shape>
              <v:shape style="position:absolute;left:5759;top:7786;width:113;height:162" coordorigin="5759,7786" coordsize="113,162" path="m5810,7890l5797,7890,5801,7894,5804,7896,5812,7898,5818,7900,5828,7899,5845,7893,5845,7892,5816,7892,5810,7890xe" filled="true" fillcolor="#231f20" stroked="false">
                <v:path arrowok="t"/>
                <v:fill type="solid"/>
              </v:shape>
              <v:shape style="position:absolute;left:5759;top:7786;width:113;height:162" coordorigin="5759,7786" coordsize="113,162" path="m5861,7802l5830,7802,5836,7806,5840,7812,5848,7820,5851,7834,5851,7864,5848,7876,5842,7883,5837,7889,5831,7892,5845,7892,5862,7875,5869,7858,5872,7835,5868,7814,5861,7802xe" filled="true" fillcolor="#231f20" stroked="false">
                <v:path arrowok="t"/>
                <v:fill type="solid"/>
              </v:shape>
              <v:shape style="position:absolute;left:5759;top:7786;width:113;height:162" coordorigin="5759,7786" coordsize="113,162" path="m5843,7786l5826,7786,5820,7787,5814,7792,5808,7795,5803,7801,5797,7811,5803,7811,5808,7807,5812,7805,5819,7802,5861,7802,5858,7798,5851,7789,5843,7786xe" filled="true" fillcolor="#231f20" stroked="false">
                <v:path arrowok="t"/>
                <v:fill type="solid"/>
              </v:shape>
              <v:shape style="position:absolute;left:5759;top:7786;width:113;height:162" coordorigin="5759,7786" coordsize="113,162" path="m5797,7786l5792,7786,5760,7799,5761,7804,5766,7801,5797,7801,5797,7786xe" filled="true" fillcolor="#231f20" stroked="false">
                <v:path arrowok="t"/>
                <v:fill type="solid"/>
              </v:shape>
            </v:group>
            <v:group style="position:absolute;left:5880;top:7789;width:120;height:111" coordorigin="5880,7789" coordsize="120,111">
              <v:shape style="position:absolute;left:5880;top:7789;width:120;height:111" coordorigin="5880,7789" coordsize="120,111" path="m5918,7789l5880,7789,5880,7793,5890,7793,5894,7795,5896,7796,5898,7801,5898,7867,5899,7876,5920,7900,5932,7900,5936,7898,5941,7895,5946,7892,5953,7886,5954,7885,5930,7885,5923,7880,5920,7877,5918,7871,5918,7789xe" filled="true" fillcolor="#231f20" stroked="false">
                <v:path arrowok="t"/>
                <v:fill type="solid"/>
              </v:shape>
              <v:shape style="position:absolute;left:5880;top:7789;width:120;height:111" coordorigin="5880,7789" coordsize="120,111" path="m5982,7877l5963,7877,5963,7900,5968,7900,6000,7886,5999,7884,5988,7884,5987,7883,5986,7883,5984,7882,5982,7877xe" filled="true" fillcolor="#231f20" stroked="false">
                <v:path arrowok="t"/>
                <v:fill type="solid"/>
              </v:shape>
              <v:shape style="position:absolute;left:5880;top:7789;width:120;height:111" coordorigin="5880,7789" coordsize="120,111" path="m5982,7789l5945,7789,5945,7793,5952,7793,5957,7794,5962,7799,5963,7802,5963,7870,5957,7876,5951,7879,5947,7882,5942,7884,5939,7885,5954,7885,5963,7877,5982,7877,5982,7789xe" filled="true" fillcolor="#231f20" stroked="false">
                <v:path arrowok="t"/>
                <v:fill type="solid"/>
              </v:shape>
              <v:shape style="position:absolute;left:5880;top:7789;width:120;height:111" coordorigin="5880,7789" coordsize="120,111" path="m5998,7882l5993,7884,5999,7884,5998,7882xe" filled="true" fillcolor="#231f20" stroked="false">
                <v:path arrowok="t"/>
                <v:fill type="solid"/>
              </v:shape>
            </v:group>
            <v:group style="position:absolute;left:6001;top:7786;width:118;height:111" coordorigin="6001,7786" coordsize="118,111">
              <v:shape style="position:absolute;left:6001;top:7786;width:118;height:111" coordorigin="6001,7786" coordsize="118,111" path="m6056,7891l6004,7891,6004,7896,6056,7896,6056,7891xe" filled="true" fillcolor="#231f20" stroked="false">
                <v:path arrowok="t"/>
                <v:fill type="solid"/>
              </v:shape>
              <v:shape style="position:absolute;left:6001;top:7786;width:118;height:111" coordorigin="6001,7786" coordsize="118,111" path="m6119,7891l6066,7891,6066,7896,6119,7896,6119,7891xe" filled="true" fillcolor="#231f20" stroked="false">
                <v:path arrowok="t"/>
                <v:fill type="solid"/>
              </v:shape>
              <v:shape style="position:absolute;left:6001;top:7786;width:118;height:111" coordorigin="6001,7786" coordsize="118,111" path="m6038,7801l6014,7801,6017,7804,6018,7806,6018,7808,6019,7811,6019,7879,6018,7885,6017,7888,6014,7890,6011,7891,6047,7891,6044,7890,6043,7889,6041,7888,6040,7885,6040,7884,6038,7879,6038,7816,6045,7808,6038,7808,6038,7801xe" filled="true" fillcolor="#231f20" stroked="false">
                <v:path arrowok="t"/>
                <v:fill type="solid"/>
              </v:shape>
              <v:shape style="position:absolute;left:6001;top:7786;width:118;height:111" coordorigin="6001,7786" coordsize="118,111" path="m6098,7800l6072,7800,6077,7802,6079,7806,6082,7811,6083,7818,6083,7883,6080,7888,6077,7891,6110,7891,6108,7890,6106,7888,6103,7883,6102,7878,6102,7810,6100,7805,6098,7800xe" filled="true" fillcolor="#231f20" stroked="false">
                <v:path arrowok="t"/>
                <v:fill type="solid"/>
              </v:shape>
              <v:shape style="position:absolute;left:6001;top:7786;width:118;height:111" coordorigin="6001,7786" coordsize="118,111" path="m6080,7786l6072,7786,6056,7792,6038,7808,6045,7808,6048,7805,6058,7800,6098,7800,6097,7798,6094,7793,6090,7790,6085,7787,6080,7786xe" filled="true" fillcolor="#231f20" stroked="false">
                <v:path arrowok="t"/>
                <v:fill type="solid"/>
              </v:shape>
              <v:shape style="position:absolute;left:6001;top:7786;width:118;height:111" coordorigin="6001,7786" coordsize="118,111" path="m6038,7786l6034,7786,6001,7799,6004,7802,6006,7801,6038,7801,6038,7786xe" filled="true" fillcolor="#231f20" stroked="false">
                <v:path arrowok="t"/>
                <v:fill type="solid"/>
              </v:shape>
            </v:group>
            <v:group style="position:absolute;left:6127;top:7729;width:54;height:167" coordorigin="6127,7729" coordsize="54,167">
              <v:shape style="position:absolute;left:6127;top:7729;width:54;height:167" coordorigin="6127,7729" coordsize="54,167" path="m6158,7729l6151,7729,6149,7730,6144,7735,6143,7738,6143,7745,6144,7747,6149,7752,6151,7753,6158,7753,6161,7752,6166,7747,6167,7745,6167,7738,6166,7735,6161,7730,6158,7729xe" filled="true" fillcolor="#231f20" stroked="false">
                <v:path arrowok="t"/>
                <v:fill type="solid"/>
              </v:shape>
              <v:shape style="position:absolute;left:6127;top:7729;width:54;height:167" coordorigin="6127,7729" coordsize="54,167" path="m6181,7891l6128,7891,6128,7896,6181,7896,6181,7891xe" filled="true" fillcolor="#231f20" stroked="false">
                <v:path arrowok="t"/>
                <v:fill type="solid"/>
              </v:shape>
              <v:shape style="position:absolute;left:6127;top:7729;width:54;height:167" coordorigin="6127,7729" coordsize="54,167" path="m6164,7801l6140,7801,6144,7805,6144,7807,6145,7811,6145,7878,6144,7883,6144,7885,6143,7888,6142,7889,6139,7890,6138,7891,6173,7891,6168,7889,6167,7888,6166,7885,6166,7883,6164,7878,6164,7801xe" filled="true" fillcolor="#231f20" stroked="false">
                <v:path arrowok="t"/>
                <v:fill type="solid"/>
              </v:shape>
              <v:shape style="position:absolute;left:6127;top:7729;width:54;height:167" coordorigin="6127,7729" coordsize="54,167" path="m6164,7786l6160,7786,6127,7799,6128,7802,6132,7801,6164,7801,6164,7786xe" filled="true" fillcolor="#231f20" stroked="false">
                <v:path arrowok="t"/>
                <v:fill type="solid"/>
              </v:shape>
            </v:group>
            <v:group style="position:absolute;left:6190;top:7753;width:64;height:144" coordorigin="6190,7753" coordsize="64,144">
              <v:shape style="position:absolute;left:6190;top:7753;width:64;height:144" coordorigin="6190,7753" coordsize="64,144" path="m6226,7796l6206,7796,6206,7883,6209,7886,6210,7890,6212,7892,6220,7897,6232,7897,6238,7896,6242,7892,6247,7888,6250,7884,6233,7884,6230,7883,6228,7880,6227,7878,6226,7873,6226,7796xe" filled="true" fillcolor="#231f20" stroked="false">
                <v:path arrowok="t"/>
                <v:fill type="solid"/>
              </v:shape>
              <v:shape style="position:absolute;left:6190;top:7753;width:64;height:144" coordorigin="6190,7753" coordsize="64,144" path="m6253,7874l6250,7874,6248,7878,6246,7880,6239,7884,6250,7884,6251,7883,6253,7874xe" filled="true" fillcolor="#231f20" stroked="false">
                <v:path arrowok="t"/>
                <v:fill type="solid"/>
              </v:shape>
              <v:shape style="position:absolute;left:6190;top:7753;width:64;height:144" coordorigin="6190,7753" coordsize="64,144" path="m6226,7753l6222,7753,6218,7762,6216,7766,6215,7770,6211,7775,6206,7780,6203,7784,6193,7792,6190,7793,6190,7796,6251,7796,6251,7789,6226,7789,6226,7753xe" filled="true" fillcolor="#231f20" stroked="false">
                <v:path arrowok="t"/>
                <v:fill type="solid"/>
              </v:shape>
            </v:group>
            <v:group style="position:absolute;left:6260;top:7729;width:54;height:167" coordorigin="6260,7729" coordsize="54,167">
              <v:shape style="position:absolute;left:6260;top:7729;width:54;height:167" coordorigin="6260,7729" coordsize="54,167" path="m6292,7729l6284,7729,6282,7730,6277,7735,6276,7738,6276,7745,6277,7747,6282,7752,6284,7753,6292,7753,6294,7752,6299,7747,6300,7745,6300,7738,6299,7735,6294,7730,6292,7729xe" filled="true" fillcolor="#231f20" stroked="false">
                <v:path arrowok="t"/>
                <v:fill type="solid"/>
              </v:shape>
              <v:shape style="position:absolute;left:6260;top:7729;width:54;height:167" coordorigin="6260,7729" coordsize="54,167" path="m6314,7891l6262,7891,6262,7896,6314,7896,6314,7891xe" filled="true" fillcolor="#231f20" stroked="false">
                <v:path arrowok="t"/>
                <v:fill type="solid"/>
              </v:shape>
              <v:shape style="position:absolute;left:6260;top:7729;width:54;height:167" coordorigin="6260,7729" coordsize="54,167" path="m6298,7801l6274,7801,6277,7805,6277,7807,6278,7811,6278,7883,6276,7888,6275,7889,6272,7890,6271,7891,6306,7891,6304,7890,6302,7889,6300,7888,6300,7885,6299,7883,6298,7878,6298,7801xe" filled="true" fillcolor="#231f20" stroked="false">
                <v:path arrowok="t"/>
                <v:fill type="solid"/>
              </v:shape>
              <v:shape style="position:absolute;left:6260;top:7729;width:54;height:167" coordorigin="6260,7729" coordsize="54,167" path="m6298,7786l6293,7786,6260,7799,6262,7802,6265,7801,6298,7801,6298,7786xe" filled="true" fillcolor="#231f20" stroked="false">
                <v:path arrowok="t"/>
                <v:fill type="solid"/>
              </v:shape>
            </v:group>
            <v:group style="position:absolute;left:6322;top:7789;width:117;height:111" coordorigin="6322,7789" coordsize="117,111">
              <v:shape style="position:absolute;left:6322;top:7789;width:117;height:111" coordorigin="6322,7789" coordsize="117,111" path="m6373,7789l6322,7789,6322,7793,6326,7794,6329,7794,6330,7795,6335,7798,6336,7800,6337,7801,6340,7805,6341,7808,6379,7900,6384,7900,6396,7870,6388,7870,6362,7811,6360,7804,6360,7799,6361,7796,6364,7794,6366,7793,6373,7793,6373,7789xe" filled="true" fillcolor="#231f20" stroked="false">
                <v:path arrowok="t"/>
                <v:fill type="solid"/>
              </v:shape>
              <v:shape style="position:absolute;left:6322;top:7789;width:117;height:111" coordorigin="6322,7789" coordsize="117,111" path="m6434,7793l6409,7793,6412,7794,6413,7794,6414,7795,6414,7796,6415,7796,6415,7801,6413,7808,6388,7870,6396,7870,6422,7807,6425,7801,6427,7798,6431,7794,6434,7793xe" filled="true" fillcolor="#231f20" stroked="false">
                <v:path arrowok="t"/>
                <v:fill type="solid"/>
              </v:shape>
              <v:shape style="position:absolute;left:6322;top:7789;width:117;height:111" coordorigin="6322,7789" coordsize="117,111" path="m6438,7789l6403,7789,6403,7793,6438,7793,6438,7789xe" filled="true" fillcolor="#231f20" stroked="false">
                <v:path arrowok="t"/>
                <v:fill type="solid"/>
              </v:shape>
            </v:group>
            <v:group style="position:absolute;left:6449;top:7786;width:92;height:114" coordorigin="6449,7786" coordsize="92,114">
              <v:shape style="position:absolute;left:6449;top:7786;width:92;height:114" coordorigin="6449,7786" coordsize="92,114" path="m6511,7786l6451,7824,6449,7847,6453,7868,6463,7884,6472,7895,6484,7900,6508,7900,6517,7895,6526,7886,6531,7880,6494,7880,6485,7876,6478,7866,6469,7858,6466,7846,6466,7829,6540,7829,6540,7823,6466,7823,6467,7813,6469,7806,6475,7801,6480,7796,6486,7794,6525,7794,6521,7789,6511,7786xe" filled="true" fillcolor="#231f20" stroked="false">
                <v:path arrowok="t"/>
                <v:fill type="solid"/>
              </v:shape>
              <v:shape style="position:absolute;left:6449;top:7786;width:92;height:114" coordorigin="6449,7786" coordsize="92,114" path="m6536,7854l6533,7864,6528,7871,6518,7878,6512,7880,6531,7880,6534,7877,6539,7867,6540,7856,6536,7854xe" filled="true" fillcolor="#231f20" stroked="false">
                <v:path arrowok="t"/>
                <v:fill type="solid"/>
              </v:shape>
              <v:shape style="position:absolute;left:6449;top:7786;width:92;height:114" coordorigin="6449,7786" coordsize="92,114" path="m6525,7794l6497,7794,6500,7795,6508,7800,6511,7804,6512,7807,6515,7811,6515,7816,6516,7823,6540,7823,6540,7816,6536,7805,6528,7798,6525,779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36.061005pt;margin-top:386.460999pt;width:40.962755pt;height:10.875pt;mso-position-horizontal-relative:page;mso-position-vertical-relative:page;z-index:15472" type="#_x0000_t75" stroked="false">
            <v:imagedata r:id="rId501" o:title=""/>
          </v:shape>
        </w:pict>
      </w:r>
      <w:r>
        <w:rPr/>
        <w:pict>
          <v:group style="position:absolute;margin-left:386.101013pt;margin-top:386.460999pt;width:22.8pt;height:8.550pt;mso-position-horizontal-relative:page;mso-position-vertical-relative:page;z-index:15496" coordorigin="7722,7729" coordsize="456,171">
            <v:group style="position:absolute;left:7722;top:7729;width:95;height:167" coordorigin="7722,7729" coordsize="95,167">
              <v:shape style="position:absolute;left:7722;top:7729;width:95;height:167" coordorigin="7722,7729" coordsize="95,167" path="m7787,7891l7722,7891,7722,7896,7787,7896,7787,7891xe" filled="true" fillcolor="#231f20" stroked="false">
                <v:path arrowok="t"/>
                <v:fill type="solid"/>
              </v:shape>
              <v:shape style="position:absolute;left:7722;top:7729;width:95;height:167" coordorigin="7722,7729" coordsize="95,167" path="m7762,7798l7742,7798,7742,7880,7739,7888,7735,7890,7733,7891,7772,7891,7768,7890,7765,7886,7763,7884,7762,7878,7762,7798xe" filled="true" fillcolor="#231f20" stroked="false">
                <v:path arrowok="t"/>
                <v:fill type="solid"/>
              </v:shape>
              <v:shape style="position:absolute;left:7722;top:7729;width:95;height:167" coordorigin="7722,7729" coordsize="95,167" path="m7789,7789l7722,7789,7722,7798,7789,7798,7789,7789xe" filled="true" fillcolor="#231f20" stroked="false">
                <v:path arrowok="t"/>
                <v:fill type="solid"/>
              </v:shape>
              <v:shape style="position:absolute;left:7722;top:7729;width:95;height:167" coordorigin="7722,7729" coordsize="95,167" path="m7795,7729l7778,7729,7770,7732,7764,7736,7757,7741,7751,7747,7747,7754,7745,7762,7742,7771,7742,7789,7762,7789,7762,7764,7763,7754,7764,7750,7766,7742,7769,7741,7771,7739,7775,7738,7810,7738,7804,7733,7795,7729xe" filled="true" fillcolor="#231f20" stroked="false">
                <v:path arrowok="t"/>
                <v:fill type="solid"/>
              </v:shape>
              <v:shape style="position:absolute;left:7722;top:7729;width:95;height:167" coordorigin="7722,7729" coordsize="95,167" path="m7810,7738l7781,7738,7788,7741,7792,7745,7794,7748,7796,7753,7800,7756,7801,7757,7804,7758,7805,7759,7810,7759,7812,7758,7813,7756,7816,7754,7817,7752,7817,7745,7814,7741,7810,7738xe" filled="true" fillcolor="#231f20" stroked="false">
                <v:path arrowok="t"/>
                <v:fill type="solid"/>
              </v:shape>
            </v:group>
            <v:group style="position:absolute;left:7794;top:7786;width:80;height:111" coordorigin="7794,7786" coordsize="80,111">
              <v:shape style="position:absolute;left:7794;top:7786;width:80;height:111" coordorigin="7794,7786" coordsize="80,111" path="m7850,7891l7795,7891,7795,7896,7850,7896,7850,7891xe" filled="true" fillcolor="#231f20" stroked="false">
                <v:path arrowok="t"/>
                <v:fill type="solid"/>
              </v:shape>
              <v:shape style="position:absolute;left:7794;top:7786;width:80;height:111" coordorigin="7794,7786" coordsize="80,111" path="m7831,7801l7807,7801,7810,7804,7811,7806,7811,7808,7812,7811,7812,7882,7811,7883,7811,7886,7810,7888,7807,7889,7805,7891,7842,7891,7838,7890,7836,7889,7832,7882,7831,7877,7831,7819,7835,7812,7837,7810,7831,7810,7831,7801xe" filled="true" fillcolor="#231f20" stroked="false">
                <v:path arrowok="t"/>
                <v:fill type="solid"/>
              </v:shape>
              <v:shape style="position:absolute;left:7794;top:7786;width:80;height:111" coordorigin="7794,7786" coordsize="80,111" path="m7864,7786l7849,7786,7841,7794,7831,7810,7837,7810,7838,7807,7843,7802,7846,7801,7873,7801,7873,7795,7872,7792,7867,7787,7864,7786xe" filled="true" fillcolor="#231f20" stroked="false">
                <v:path arrowok="t"/>
                <v:fill type="solid"/>
              </v:shape>
              <v:shape style="position:absolute;left:7794;top:7786;width:80;height:111" coordorigin="7794,7786" coordsize="80,111" path="m7873,7801l7848,7801,7850,7802,7854,7805,7858,7808,7861,7810,7866,7810,7868,7808,7873,7804,7873,7801xe" filled="true" fillcolor="#231f20" stroked="false">
                <v:path arrowok="t"/>
                <v:fill type="solid"/>
              </v:shape>
              <v:shape style="position:absolute;left:7794;top:7786;width:80;height:111" coordorigin="7794,7786" coordsize="80,111" path="m7831,7786l7826,7786,7794,7799,7795,7802,7798,7801,7831,7801,7831,7786xe" filled="true" fillcolor="#231f20" stroked="false">
                <v:path arrowok="t"/>
                <v:fill type="solid"/>
              </v:shape>
            </v:group>
            <v:group style="position:absolute;left:7880;top:7786;width:104;height:114" coordorigin="7880,7786" coordsize="104,114">
              <v:shape style="position:absolute;left:7880;top:7786;width:104;height:114" coordorigin="7880,7786" coordsize="104,114" path="m7932,7786l7924,7786,7915,7788,7898,7798,7892,7805,7883,7824,7880,7834,7880,7845,7884,7864,7894,7883,7911,7895,7931,7900,7940,7900,7950,7897,7958,7891,7926,7891,7918,7885,7911,7873,7904,7854,7902,7834,7902,7824,7903,7816,7908,7804,7912,7799,7916,7796,7920,7794,7925,7793,7958,7793,7953,7789,7932,7786xe" filled="true" fillcolor="#231f20" stroked="false">
                <v:path arrowok="t"/>
                <v:fill type="solid"/>
              </v:shape>
              <v:shape style="position:absolute;left:7880;top:7786;width:104;height:114" coordorigin="7880,7786" coordsize="104,114" path="m7958,7793l7937,7793,7944,7796,7953,7809,7960,7827,7962,7849,7962,7865,7960,7876,7950,7888,7944,7891,7958,7891,7984,7850,7984,7838,7980,7819,7969,7801,7958,7793xe" filled="true" fillcolor="#231f20" stroked="false">
                <v:path arrowok="t"/>
                <v:fill type="solid"/>
              </v:shape>
            </v:group>
            <v:group style="position:absolute;left:7994;top:7786;width:184;height:111" coordorigin="7994,7786" coordsize="184,111">
              <v:shape style="position:absolute;left:7994;top:7786;width:184;height:111" coordorigin="7994,7786" coordsize="184,111" path="m8050,7891l7996,7891,7996,7896,8050,7896,8050,7891xe" filled="true" fillcolor="#231f20" stroked="false">
                <v:path arrowok="t"/>
                <v:fill type="solid"/>
              </v:shape>
              <v:shape style="position:absolute;left:7994;top:7786;width:184;height:111" coordorigin="7994,7786" coordsize="184,111" path="m8114,7891l8060,7891,8060,7896,8114,7896,8114,7891xe" filled="true" fillcolor="#231f20" stroked="false">
                <v:path arrowok="t"/>
                <v:fill type="solid"/>
              </v:shape>
              <v:shape style="position:absolute;left:7994;top:7786;width:184;height:111" coordorigin="7994,7786" coordsize="184,111" path="m8178,7891l8125,7891,8125,7896,8178,7896,8178,7891xe" filled="true" fillcolor="#231f20" stroked="false">
                <v:path arrowok="t"/>
                <v:fill type="solid"/>
              </v:shape>
              <v:shape style="position:absolute;left:7994;top:7786;width:184;height:111" coordorigin="7994,7786" coordsize="184,111" path="m8032,7801l8008,7801,8011,7805,8011,7808,8012,7811,8012,7878,8011,7883,8011,7885,8010,7888,8009,7889,8004,7891,8039,7891,8038,7890,8035,7889,8034,7888,8032,7883,8032,7814,8035,7810,8037,7808,8032,7808,8032,7801xe" filled="true" fillcolor="#231f20" stroked="false">
                <v:path arrowok="t"/>
                <v:fill type="solid"/>
              </v:shape>
              <v:shape style="position:absolute;left:7994;top:7786;width:184;height:111" coordorigin="7994,7786" coordsize="184,111" path="m8093,7799l8065,7799,8070,7801,8074,7807,8076,7811,8077,7817,8077,7883,8076,7886,8075,7889,8070,7891,8105,7891,8100,7889,8099,7888,8098,7885,8098,7884,8096,7879,8096,7814,8102,7808,8096,7808,8094,7801,8093,7799xe" filled="true" fillcolor="#231f20" stroked="false">
                <v:path arrowok="t"/>
                <v:fill type="solid"/>
              </v:shape>
              <v:shape style="position:absolute;left:7994;top:7786;width:184;height:111" coordorigin="7994,7786" coordsize="184,111" path="m8157,7800l8131,7800,8136,7802,8140,7807,8141,7811,8142,7817,8142,7883,8141,7886,8138,7889,8135,7891,8170,7891,8167,7890,8166,7889,8164,7888,8164,7885,8162,7883,8161,7878,8161,7808,8159,7805,8157,7800xe" filled="true" fillcolor="#231f20" stroked="false">
                <v:path arrowok="t"/>
                <v:fill type="solid"/>
              </v:shape>
              <v:shape style="position:absolute;left:7994;top:7786;width:184;height:111" coordorigin="7994,7786" coordsize="184,111" path="m8076,7786l8065,7786,8060,7787,8053,7789,8048,7792,8046,7795,8044,7796,8032,7808,8037,7808,8040,7806,8047,7802,8051,7800,8054,7799,8093,7799,8092,7795,8082,7788,8076,7786xe" filled="true" fillcolor="#231f20" stroked="false">
                <v:path arrowok="t"/>
                <v:fill type="solid"/>
              </v:shape>
              <v:shape style="position:absolute;left:7994;top:7786;width:184;height:111" coordorigin="7994,7786" coordsize="184,111" path="m8140,7786l8128,7786,8122,7787,8117,7790,8111,7793,8104,7799,8096,7808,8102,7808,8107,7805,8112,7802,8116,7800,8157,7800,8156,7798,8153,7793,8149,7790,8144,7787,8140,7786xe" filled="true" fillcolor="#231f20" stroked="false">
                <v:path arrowok="t"/>
                <v:fill type="solid"/>
              </v:shape>
              <v:shape style="position:absolute;left:7994;top:7786;width:184;height:111" coordorigin="7994,7786" coordsize="184,111" path="m8032,7786l8027,7786,7994,7799,7996,7802,7999,7801,8032,7801,8032,778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17.360992pt;margin-top:386.460999pt;width:56.80125pt;height:10.3275pt;mso-position-horizontal-relative:page;mso-position-vertical-relative:page;z-index:15520" type="#_x0000_t75" stroked="false">
            <v:imagedata r:id="rId502" o:title=""/>
          </v:shape>
        </w:pict>
      </w:r>
      <w:r>
        <w:rPr/>
        <w:pict>
          <v:shape style="position:absolute;margin-left:483.061005pt;margin-top:386.460999pt;width:29.627527pt;height:10.875pt;mso-position-horizontal-relative:page;mso-position-vertical-relative:page;z-index:15544" type="#_x0000_t75" stroked="false">
            <v:imagedata r:id="rId503" o:title=""/>
          </v:shape>
        </w:pict>
      </w:r>
      <w:r>
        <w:rPr/>
        <w:pict>
          <v:group style="position:absolute;margin-left:521.460999pt;margin-top:386.460999pt;width:17.9pt;height:8.550pt;mso-position-horizontal-relative:page;mso-position-vertical-relative:page;z-index:15568" coordorigin="10429,7729" coordsize="358,171">
            <v:group style="position:absolute;left:10429;top:7729;width:54;height:167" coordorigin="10429,7729" coordsize="54,167">
              <v:shape style="position:absolute;left:10429;top:7729;width:54;height:167" coordorigin="10429,7729" coordsize="54,167" path="m10460,7729l10453,7729,10451,7730,10446,7735,10445,7738,10445,7745,10446,7747,10451,7752,10453,7753,10460,7753,10463,7752,10468,7747,10469,7745,10469,7738,10468,7735,10463,7730,10460,7729xe" filled="true" fillcolor="#231f20" stroked="false">
                <v:path arrowok="t"/>
                <v:fill type="solid"/>
              </v:shape>
              <v:shape style="position:absolute;left:10429;top:7729;width:54;height:167" coordorigin="10429,7729" coordsize="54,167" path="m10483,7891l10430,7891,10430,7896,10483,7896,10483,7891xe" filled="true" fillcolor="#231f20" stroked="false">
                <v:path arrowok="t"/>
                <v:fill type="solid"/>
              </v:shape>
              <v:shape style="position:absolute;left:10429;top:7729;width:54;height:167" coordorigin="10429,7729" coordsize="54,167" path="m10466,7801l10442,7801,10446,7805,10446,7807,10447,7811,10447,7878,10446,7883,10446,7885,10445,7888,10444,7889,10441,7890,10440,7891,10475,7891,10470,7889,10469,7888,10468,7885,10468,7883,10466,7878,10466,7801xe" filled="true" fillcolor="#231f20" stroked="false">
                <v:path arrowok="t"/>
                <v:fill type="solid"/>
              </v:shape>
              <v:shape style="position:absolute;left:10429;top:7729;width:54;height:167" coordorigin="10429,7729" coordsize="54,167" path="m10466,7786l10462,7786,10429,7799,10430,7802,10434,7801,10466,7801,10466,7786xe" filled="true" fillcolor="#231f20" stroked="false">
                <v:path arrowok="t"/>
                <v:fill type="solid"/>
              </v:shape>
            </v:group>
            <v:group style="position:absolute;left:10490;top:7786;width:118;height:111" coordorigin="10490,7786" coordsize="118,111">
              <v:shape style="position:absolute;left:10490;top:7786;width:118;height:111" coordorigin="10490,7786" coordsize="118,111" path="m10544,7891l10492,7891,10492,7896,10544,7896,10544,7891xe" filled="true" fillcolor="#231f20" stroked="false">
                <v:path arrowok="t"/>
                <v:fill type="solid"/>
              </v:shape>
              <v:shape style="position:absolute;left:10490;top:7786;width:118;height:111" coordorigin="10490,7786" coordsize="118,111" path="m10608,7891l10554,7891,10554,7896,10608,7896,10608,7891xe" filled="true" fillcolor="#231f20" stroked="false">
                <v:path arrowok="t"/>
                <v:fill type="solid"/>
              </v:shape>
              <v:shape style="position:absolute;left:10490;top:7786;width:118;height:111" coordorigin="10490,7786" coordsize="118,111" path="m10528,7801l10504,7801,10506,7804,10507,7806,10507,7808,10508,7811,10508,7879,10507,7885,10505,7888,10504,7890,10500,7891,10535,7891,10534,7890,10531,7889,10530,7888,10529,7885,10528,7884,10528,7816,10534,7808,10528,7808,10528,7801xe" filled="true" fillcolor="#231f20" stroked="false">
                <v:path arrowok="t"/>
                <v:fill type="solid"/>
              </v:shape>
              <v:shape style="position:absolute;left:10490;top:7786;width:118;height:111" coordorigin="10490,7786" coordsize="118,111" path="m10587,7800l10561,7800,10566,7802,10568,7806,10571,7811,10572,7818,10572,7883,10570,7888,10567,7890,10565,7891,10598,7891,10597,7890,10595,7889,10594,7888,10592,7885,10592,7883,10591,7878,10591,7817,10590,7810,10589,7805,10587,7800xe" filled="true" fillcolor="#231f20" stroked="false">
                <v:path arrowok="t"/>
                <v:fill type="solid"/>
              </v:shape>
              <v:shape style="position:absolute;left:10490;top:7786;width:118;height:111" coordorigin="10490,7786" coordsize="118,111" path="m10570,7786l10561,7786,10545,7792,10528,7808,10534,7808,10537,7805,10546,7800,10587,7800,10586,7798,10583,7793,10579,7790,10574,7787,10570,7786xe" filled="true" fillcolor="#231f20" stroked="false">
                <v:path arrowok="t"/>
                <v:fill type="solid"/>
              </v:shape>
              <v:shape style="position:absolute;left:10490;top:7786;width:118;height:111" coordorigin="10490,7786" coordsize="118,111" path="m10528,7786l10523,7786,10490,7799,10492,7802,10495,7801,10528,7801,10528,7786xe" filled="true" fillcolor="#231f20" stroked="false">
                <v:path arrowok="t"/>
                <v:fill type="solid"/>
              </v:shape>
            </v:group>
            <v:group style="position:absolute;left:10612;top:7753;width:64;height:144" coordorigin="10612,7753" coordsize="64,144">
              <v:shape style="position:absolute;left:10612;top:7753;width:64;height:144" coordorigin="10612,7753" coordsize="64,144" path="m10648,7796l10628,7796,10628,7883,10631,7886,10632,7890,10634,7892,10642,7897,10654,7897,10660,7896,10664,7892,10669,7888,10672,7884,10655,7884,10652,7883,10650,7880,10649,7878,10648,7873,10648,7796xe" filled="true" fillcolor="#231f20" stroked="false">
                <v:path arrowok="t"/>
                <v:fill type="solid"/>
              </v:shape>
              <v:shape style="position:absolute;left:10612;top:7753;width:64;height:144" coordorigin="10612,7753" coordsize="64,144" path="m10675,7874l10672,7874,10670,7878,10668,7880,10661,7884,10672,7884,10673,7883,10675,7874xe" filled="true" fillcolor="#231f20" stroked="false">
                <v:path arrowok="t"/>
                <v:fill type="solid"/>
              </v:shape>
              <v:shape style="position:absolute;left:10612;top:7753;width:64;height:144" coordorigin="10612,7753" coordsize="64,144" path="m10648,7753l10644,7753,10640,7762,10638,7766,10637,7770,10633,7775,10628,7780,10625,7784,10615,7792,10612,7793,10612,7796,10673,7796,10673,7789,10648,7789,10648,7753xe" filled="true" fillcolor="#231f20" stroked="false">
                <v:path arrowok="t"/>
                <v:fill type="solid"/>
              </v:shape>
            </v:group>
            <v:group style="position:absolute;left:10684;top:7786;width:104;height:114" coordorigin="10684,7786" coordsize="104,114">
              <v:shape style="position:absolute;left:10684;top:7786;width:104;height:114" coordorigin="10684,7786" coordsize="104,114" path="m10735,7786l10727,7786,10718,7788,10702,7798,10696,7805,10686,7824,10684,7834,10684,7845,10687,7864,10698,7883,10714,7895,10734,7900,10744,7900,10753,7897,10762,7891,10729,7891,10721,7885,10714,7873,10708,7854,10705,7834,10705,7824,10706,7816,10711,7804,10715,7799,10720,7796,10723,7794,10728,7793,10761,7793,10756,7789,10735,7786xe" filled="true" fillcolor="#231f20" stroked="false">
                <v:path arrowok="t"/>
                <v:fill type="solid"/>
              </v:shape>
              <v:shape style="position:absolute;left:10684;top:7786;width:104;height:114" coordorigin="10684,7786" coordsize="104,114" path="m10761,7793l10740,7793,10747,7796,10756,7809,10763,7827,10765,7849,10765,7865,10763,7876,10753,7888,10747,7891,10762,7891,10787,7850,10787,7838,10783,7819,10772,7801,10761,779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425972pt;margin-top:414.781006pt;width:63.506873pt;height:8.4525pt;mso-position-horizontal-relative:page;mso-position-vertical-relative:page;z-index:15592" type="#_x0000_t75" stroked="false">
            <v:imagedata r:id="rId504" o:title=""/>
          </v:shape>
        </w:pict>
      </w:r>
      <w:r>
        <w:rPr/>
        <w:pict>
          <v:group style="position:absolute;margin-left:142.199997pt;margin-top:414.781006pt;width:14.25pt;height:8.550pt;mso-position-horizontal-relative:page;mso-position-vertical-relative:page;z-index:15616" coordorigin="2844,8296" coordsize="285,171">
            <v:group style="position:absolute;left:2844;top:8320;width:65;height:144" coordorigin="2844,8320" coordsize="65,144">
              <v:shape style="position:absolute;left:2844;top:8320;width:65;height:144" coordorigin="2844,8320" coordsize="65,144" path="m2880,8363l2861,8363,2861,8443,2872,8461,2874,8464,2887,8464,2892,8462,2897,8459,2905,8450,2888,8450,2885,8449,2884,8447,2881,8444,2880,8440,2880,8363xe" filled="true" fillcolor="#231f20" stroked="false">
                <v:path arrowok="t"/>
                <v:fill type="solid"/>
              </v:shape>
              <v:shape style="position:absolute;left:2844;top:8320;width:65;height:144" coordorigin="2844,8320" coordsize="65,144" path="m2909,8441l2904,8441,2903,8444,2900,8447,2893,8450,2905,8450,2906,8449,2909,8441xe" filled="true" fillcolor="#231f20" stroked="false">
                <v:path arrowok="t"/>
                <v:fill type="solid"/>
              </v:shape>
              <v:shape style="position:absolute;left:2844;top:8320;width:65;height:144" coordorigin="2844,8320" coordsize="65,144" path="m2880,8320l2876,8320,2874,8328,2870,8333,2869,8336,2862,8346,2857,8351,2852,8354,2849,8358,2844,8359,2844,8363,2905,8363,2905,8356,2880,8356,2880,8320xe" filled="true" fillcolor="#231f20" stroked="false">
                <v:path arrowok="t"/>
                <v:fill type="solid"/>
              </v:shape>
            </v:group>
            <v:group style="position:absolute;left:2910;top:8296;width:117;height:167" coordorigin="2910,8296" coordsize="117,167">
              <v:shape style="position:absolute;left:2910;top:8296;width:117;height:167" coordorigin="2910,8296" coordsize="117,167" path="m2965,8458l2911,8458,2911,8462,2965,8462,2965,8458xe" filled="true" fillcolor="#231f20" stroked="false">
                <v:path arrowok="t"/>
                <v:fill type="solid"/>
              </v:shape>
              <v:shape style="position:absolute;left:2910;top:8296;width:117;height:167" coordorigin="2910,8296" coordsize="117,167" path="m3026,8458l2974,8458,2974,8462,3026,8462,3026,8458xe" filled="true" fillcolor="#231f20" stroked="false">
                <v:path arrowok="t"/>
                <v:fill type="solid"/>
              </v:shape>
              <v:shape style="position:absolute;left:2910;top:8296;width:117;height:167" coordorigin="2910,8296" coordsize="117,167" path="m2947,8311l2923,8311,2926,8314,2927,8316,2927,8318,2928,8321,2928,8449,2926,8454,2923,8456,2920,8458,2956,8458,2951,8455,2950,8454,2948,8452,2947,8450,2947,8382,2953,8375,2947,8375,2947,8311xe" filled="true" fillcolor="#231f20" stroked="false">
                <v:path arrowok="t"/>
                <v:fill type="solid"/>
              </v:shape>
              <v:shape style="position:absolute;left:2910;top:8296;width:117;height:167" coordorigin="2910,8296" coordsize="117,167" path="m3006,8366l2981,8366,2984,8369,2987,8371,2988,8374,2990,8381,2991,8387,2992,8449,2989,8454,2986,8458,3018,8458,3017,8456,3014,8455,3013,8454,3012,8452,3012,8449,3011,8444,3011,8387,3010,8377,3008,8372,3006,8366xe" filled="true" fillcolor="#231f20" stroked="false">
                <v:path arrowok="t"/>
                <v:fill type="solid"/>
              </v:shape>
              <v:shape style="position:absolute;left:2910;top:8296;width:117;height:167" coordorigin="2910,8296" coordsize="117,167" path="m2989,8352l2978,8352,2974,8353,2968,8356,2963,8359,2956,8365,2947,8375,2953,8375,2958,8371,2963,8369,2970,8366,3006,8366,3006,8365,3004,8360,2994,8353,2989,8352xe" filled="true" fillcolor="#231f20" stroked="false">
                <v:path arrowok="t"/>
                <v:fill type="solid"/>
              </v:shape>
              <v:shape style="position:absolute;left:2910;top:8296;width:117;height:167" coordorigin="2910,8296" coordsize="117,167" path="m2947,8296l2942,8296,2910,8309,2911,8312,2915,8311,2947,8311,2947,8296xe" filled="true" fillcolor="#231f20" stroked="false">
                <v:path arrowok="t"/>
                <v:fill type="solid"/>
              </v:shape>
            </v:group>
            <v:group style="position:absolute;left:3037;top:8352;width:92;height:114" coordorigin="3037,8352" coordsize="92,114">
              <v:shape style="position:absolute;left:3037;top:8352;width:92;height:114" coordorigin="3037,8352" coordsize="92,114" path="m3098,8352l3040,8390,3037,8414,3041,8435,3052,8450,3060,8461,3071,8466,3096,8466,3106,8461,3114,8453,3118,8447,3083,8447,3073,8442,3066,8432,3058,8424,3054,8412,3054,8395,3128,8395,3128,8389,3054,8389,3055,8380,3058,8372,3062,8368,3068,8363,3073,8360,3113,8360,3109,8356,3098,8352xe" filled="true" fillcolor="#231f20" stroked="false">
                <v:path arrowok="t"/>
                <v:fill type="solid"/>
              </v:shape>
              <v:shape style="position:absolute;left:3037;top:8352;width:92;height:114" coordorigin="3037,8352" coordsize="92,114" path="m3125,8420l3100,8447,3118,8447,3121,8443,3126,8434,3128,8423,3125,8420xe" filled="true" fillcolor="#231f20" stroked="false">
                <v:path arrowok="t"/>
                <v:fill type="solid"/>
              </v:shape>
              <v:shape style="position:absolute;left:3037;top:8352;width:92;height:114" coordorigin="3037,8352" coordsize="92,114" path="m3113,8360l3084,8360,3089,8362,3096,8366,3100,8370,3102,8377,3103,8382,3103,8389,3128,8389,3128,8382,3124,8371,3116,8364,3113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62.240005pt;margin-top:415.980988pt;width:29.6pt;height:7.35pt;mso-position-horizontal-relative:page;mso-position-vertical-relative:page;z-index:15640" coordorigin="3245,8320" coordsize="592,147">
            <v:group style="position:absolute;left:3245;top:8352;width:118;height:111" coordorigin="3245,8352" coordsize="118,111">
              <v:shape style="position:absolute;left:3245;top:8352;width:118;height:111" coordorigin="3245,8352" coordsize="118,111" path="m3300,8458l3247,8458,3247,8462,3300,8462,3300,8458xe" filled="true" fillcolor="#231f20" stroked="false">
                <v:path arrowok="t"/>
                <v:fill type="solid"/>
              </v:shape>
              <v:shape style="position:absolute;left:3245;top:8352;width:118;height:111" coordorigin="3245,8352" coordsize="118,111" path="m3362,8458l3310,8458,3310,8462,3362,8462,3362,8458xe" filled="true" fillcolor="#231f20" stroked="false">
                <v:path arrowok="t"/>
                <v:fill type="solid"/>
              </v:shape>
              <v:shape style="position:absolute;left:3245;top:8352;width:118;height:111" coordorigin="3245,8352" coordsize="118,111" path="m3282,8368l3258,8368,3260,8370,3262,8372,3262,8375,3263,8377,3263,8446,3262,8452,3260,8454,3258,8456,3254,8458,3290,8458,3288,8456,3287,8455,3284,8454,3283,8452,3283,8450,3282,8446,3282,8382,3288,8375,3282,8375,3282,8368xe" filled="true" fillcolor="#231f20" stroked="false">
                <v:path arrowok="t"/>
                <v:fill type="solid"/>
              </v:shape>
              <v:shape style="position:absolute;left:3245;top:8352;width:118;height:111" coordorigin="3245,8352" coordsize="118,111" path="m3342,8366l3316,8366,3320,8369,3323,8372,3325,8377,3326,8384,3326,8449,3324,8454,3320,8458,3354,8458,3352,8456,3349,8454,3347,8449,3346,8444,3346,8376,3343,8371,3342,8366xe" filled="true" fillcolor="#231f20" stroked="false">
                <v:path arrowok="t"/>
                <v:fill type="solid"/>
              </v:shape>
              <v:shape style="position:absolute;left:3245;top:8352;width:118;height:111" coordorigin="3245,8352" coordsize="118,111" path="m3324,8352l3316,8352,3300,8358,3282,8375,3288,8375,3292,8371,3301,8366,3342,8366,3341,8364,3337,8359,3334,8357,3329,8353,3324,8352xe" filled="true" fillcolor="#231f20" stroked="false">
                <v:path arrowok="t"/>
                <v:fill type="solid"/>
              </v:shape>
              <v:shape style="position:absolute;left:3245;top:8352;width:118;height:111" coordorigin="3245,8352" coordsize="118,111" path="m3282,8352l3277,8352,3245,8365,3247,8369,3250,8368,3282,8368,3282,8352xe" filled="true" fillcolor="#231f20" stroked="false">
                <v:path arrowok="t"/>
                <v:fill type="solid"/>
              </v:shape>
            </v:group>
            <v:group style="position:absolute;left:3372;top:8352;width:98;height:113" coordorigin="3372,8352" coordsize="98,113">
              <v:shape style="position:absolute;left:3372;top:8352;width:98;height:113" coordorigin="3372,8352" coordsize="98,113" path="m3444,8359l3419,8359,3424,8362,3431,8369,3432,8376,3432,8387,3428,8393,3407,8401,3392,8408,3372,8431,3372,8446,3374,8452,3379,8456,3384,8462,3390,8465,3402,8465,3407,8464,3414,8460,3421,8455,3426,8452,3404,8452,3401,8449,3394,8442,3392,8437,3392,8426,3394,8423,3398,8416,3403,8412,3409,8408,3413,8406,3420,8404,3432,8399,3451,8399,3451,8378,3450,8371,3449,8368,3446,8363,3444,8359xe" filled="true" fillcolor="#231f20" stroked="false">
                <v:path arrowok="t"/>
                <v:fill type="solid"/>
              </v:shape>
              <v:shape style="position:absolute;left:3372;top:8352;width:98;height:113" coordorigin="3372,8352" coordsize="98,113" path="m3452,8447l3432,8447,3432,8453,3433,8458,3436,8460,3438,8464,3440,8465,3452,8465,3461,8459,3468,8449,3455,8449,3454,8448,3452,8448,3452,8447xe" filled="true" fillcolor="#231f20" stroked="false">
                <v:path arrowok="t"/>
                <v:fill type="solid"/>
              </v:shape>
              <v:shape style="position:absolute;left:3372;top:8352;width:98;height:113" coordorigin="3372,8352" coordsize="98,113" path="m3451,8399l3432,8399,3432,8440,3422,8447,3414,8452,3426,8452,3432,8447,3452,8447,3452,8444,3451,8442,3451,8399xe" filled="true" fillcolor="#231f20" stroked="false">
                <v:path arrowok="t"/>
                <v:fill type="solid"/>
              </v:shape>
              <v:shape style="position:absolute;left:3372;top:8352;width:98;height:113" coordorigin="3372,8352" coordsize="98,113" path="m3469,8441l3462,8448,3460,8449,3468,8449,3469,8447,3469,8441xe" filled="true" fillcolor="#231f20" stroked="false">
                <v:path arrowok="t"/>
                <v:fill type="solid"/>
              </v:shape>
              <v:shape style="position:absolute;left:3372;top:8352;width:98;height:113" coordorigin="3372,8352" coordsize="98,113" path="m3425,8352l3403,8352,3394,8354,3379,8366,3377,8372,3377,8386,3379,8387,3380,8389,3383,8390,3389,8390,3391,8389,3395,8386,3396,8382,3396,8369,3397,8365,3401,8363,3403,8360,3407,8359,3444,8359,3439,8357,3433,8353,3425,8352xe" filled="true" fillcolor="#231f20" stroked="false">
                <v:path arrowok="t"/>
                <v:fill type="solid"/>
              </v:shape>
            </v:group>
            <v:group style="position:absolute;left:3473;top:8320;width:65;height:144" coordorigin="3473,8320" coordsize="65,144">
              <v:shape style="position:absolute;left:3473;top:8320;width:65;height:144" coordorigin="3473,8320" coordsize="65,144" path="m3509,8363l3490,8363,3490,8443,3491,8449,3493,8456,3496,8459,3503,8464,3516,8464,3521,8462,3526,8459,3530,8454,3533,8450,3516,8450,3514,8449,3512,8447,3510,8444,3509,8440,3509,8363xe" filled="true" fillcolor="#231f20" stroked="false">
                <v:path arrowok="t"/>
                <v:fill type="solid"/>
              </v:shape>
              <v:shape style="position:absolute;left:3473;top:8320;width:65;height:144" coordorigin="3473,8320" coordsize="65,144" path="m3538,8441l3533,8441,3532,8444,3529,8447,3522,8450,3533,8450,3534,8449,3538,8441xe" filled="true" fillcolor="#231f20" stroked="false">
                <v:path arrowok="t"/>
                <v:fill type="solid"/>
              </v:shape>
              <v:shape style="position:absolute;left:3473;top:8320;width:65;height:144" coordorigin="3473,8320" coordsize="65,144" path="m3509,8320l3505,8320,3502,8328,3499,8333,3498,8336,3494,8341,3490,8346,3486,8351,3476,8358,3473,8359,3473,8363,3534,8363,3534,8356,3509,8356,3509,8320xe" filled="true" fillcolor="#231f20" stroked="false">
                <v:path arrowok="t"/>
                <v:fill type="solid"/>
              </v:shape>
            </v:group>
            <v:group style="position:absolute;left:3538;top:8356;width:119;height:111" coordorigin="3538,8356" coordsize="119,111">
              <v:shape style="position:absolute;left:3538;top:8356;width:119;height:111" coordorigin="3538,8356" coordsize="119,111" path="m3575,8356l3538,8356,3538,8359,3547,8359,3548,8360,3551,8362,3552,8363,3554,8368,3556,8371,3556,8442,3558,8447,3559,8453,3563,8456,3568,8460,3571,8464,3577,8466,3588,8466,3593,8465,3598,8461,3602,8459,3610,8453,3611,8452,3588,8452,3583,8449,3580,8447,3576,8443,3575,8437,3575,8356xe" filled="true" fillcolor="#231f20" stroked="false">
                <v:path arrowok="t"/>
                <v:fill type="solid"/>
              </v:shape>
              <v:shape style="position:absolute;left:3538;top:8356;width:119;height:111" coordorigin="3538,8356" coordsize="119,111" path="m3640,8443l3619,8443,3619,8466,3624,8466,3656,8453,3656,8450,3644,8450,3643,8449,3642,8449,3641,8448,3640,8446,3640,8443xe" filled="true" fillcolor="#231f20" stroked="false">
                <v:path arrowok="t"/>
                <v:fill type="solid"/>
              </v:shape>
              <v:shape style="position:absolute;left:3538;top:8356;width:119;height:111" coordorigin="3538,8356" coordsize="119,111" path="m3638,8356l3602,8356,3602,8359,3608,8359,3613,8360,3618,8365,3619,8369,3619,8436,3613,8442,3608,8446,3604,8448,3600,8450,3596,8452,3611,8452,3619,8443,3640,8443,3638,8440,3638,8356xe" filled="true" fillcolor="#231f20" stroked="false">
                <v:path arrowok="t"/>
                <v:fill type="solid"/>
              </v:shape>
              <v:shape style="position:absolute;left:3538;top:8356;width:119;height:111" coordorigin="3538,8356" coordsize="119,111" path="m3655,8448l3652,8449,3649,8450,3656,8450,3655,8448xe" filled="true" fillcolor="#231f20" stroked="false">
                <v:path arrowok="t"/>
                <v:fill type="solid"/>
              </v:shape>
            </v:group>
            <v:group style="position:absolute;left:3659;top:8352;width:80;height:111" coordorigin="3659,8352" coordsize="80,111">
              <v:shape style="position:absolute;left:3659;top:8352;width:80;height:111" coordorigin="3659,8352" coordsize="80,111" path="m3714,8458l3660,8458,3660,8462,3714,8462,3714,8458xe" filled="true" fillcolor="#231f20" stroked="false">
                <v:path arrowok="t"/>
                <v:fill type="solid"/>
              </v:shape>
              <v:shape style="position:absolute;left:3659;top:8352;width:80;height:111" coordorigin="3659,8352" coordsize="80,111" path="m3696,8368l3672,8368,3674,8370,3676,8372,3676,8375,3677,8377,3677,8448,3676,8449,3676,8453,3673,8454,3670,8458,3706,8458,3701,8455,3698,8450,3696,8448,3696,8386,3700,8378,3701,8376,3696,8376,3696,8368xe" filled="true" fillcolor="#231f20" stroked="false">
                <v:path arrowok="t"/>
                <v:fill type="solid"/>
              </v:shape>
              <v:shape style="position:absolute;left:3659;top:8352;width:80;height:111" coordorigin="3659,8352" coordsize="80,111" path="m3727,8352l3714,8352,3704,8360,3696,8376,3701,8376,3703,8374,3708,8369,3710,8368,3738,8368,3738,8362,3737,8358,3734,8356,3731,8353,3727,8352xe" filled="true" fillcolor="#231f20" stroked="false">
                <v:path arrowok="t"/>
                <v:fill type="solid"/>
              </v:shape>
              <v:shape style="position:absolute;left:3659;top:8352;width:80;height:111" coordorigin="3659,8352" coordsize="80,111" path="m3738,8368l3713,8368,3715,8369,3719,8371,3722,8375,3725,8376,3731,8376,3733,8375,3736,8372,3738,8368xe" filled="true" fillcolor="#231f20" stroked="false">
                <v:path arrowok="t"/>
                <v:fill type="solid"/>
              </v:shape>
              <v:shape style="position:absolute;left:3659;top:8352;width:80;height:111" coordorigin="3659,8352" coordsize="80,111" path="m3696,8352l3691,8352,3659,8365,3660,8369,3662,8368,3696,8368,3696,8352xe" filled="true" fillcolor="#231f20" stroked="false">
                <v:path arrowok="t"/>
                <v:fill type="solid"/>
              </v:shape>
            </v:group>
            <v:group style="position:absolute;left:3745;top:8352;width:92;height:114" coordorigin="3745,8352" coordsize="92,114">
              <v:shape style="position:absolute;left:3745;top:8352;width:92;height:114" coordorigin="3745,8352" coordsize="92,114" path="m3808,8352l3748,8390,3745,8414,3749,8435,3760,8450,3769,8461,3780,8466,3804,8466,3815,8461,3822,8453,3827,8447,3791,8447,3781,8442,3774,8432,3766,8424,3762,8412,3762,8395,3836,8395,3836,8389,3762,8389,3763,8380,3767,8372,3776,8363,3782,8360,3821,8360,3817,8356,3808,8352xe" filled="true" fillcolor="#231f20" stroked="false">
                <v:path arrowok="t"/>
                <v:fill type="solid"/>
              </v:shape>
              <v:shape style="position:absolute;left:3745;top:8352;width:92;height:114" coordorigin="3745,8352" coordsize="92,114" path="m3833,8420l3829,8430,3826,8437,3820,8441,3815,8444,3809,8447,3827,8447,3830,8443,3835,8434,3836,8423,3833,8420xe" filled="true" fillcolor="#231f20" stroked="false">
                <v:path arrowok="t"/>
                <v:fill type="solid"/>
              </v:shape>
              <v:shape style="position:absolute;left:3745;top:8352;width:92;height:114" coordorigin="3745,8352" coordsize="92,114" path="m3821,8360l3793,8360,3797,8362,3800,8364,3805,8366,3810,8374,3811,8377,3811,8382,3812,8389,3836,8389,3836,8382,3833,8371,3824,8364,3821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8pt;margin-top:414.781006pt;width:10.8pt;height:8.550pt;mso-position-horizontal-relative:page;mso-position-vertical-relative:page;z-index:15664" coordorigin="3960,8296" coordsize="216,171">
            <v:group style="position:absolute;left:3960;top:8352;width:104;height:114" coordorigin="3960,8352" coordsize="104,114">
              <v:shape style="position:absolute;left:3960;top:8352;width:104;height:114" coordorigin="3960,8352" coordsize="104,114" path="m4012,8352l4003,8352,3995,8354,3978,8364,3972,8371,3962,8390,3960,8400,3960,8412,3963,8430,3974,8449,3990,8462,4010,8466,4020,8466,4030,8464,4037,8458,4006,8458,3997,8452,3990,8439,3984,8421,3982,8400,3982,8390,3983,8382,3988,8370,3991,8365,3996,8363,4000,8360,4004,8359,4037,8359,4032,8356,4012,8352xe" filled="true" fillcolor="#231f20" stroked="false">
                <v:path arrowok="t"/>
                <v:fill type="solid"/>
              </v:shape>
              <v:shape style="position:absolute;left:3960;top:8352;width:104;height:114" coordorigin="3960,8352" coordsize="104,114" path="m4037,8359l4016,8359,4024,8363,4033,8376,4039,8393,4042,8416,4042,8431,4039,8442,4030,8454,4022,8458,4037,8458,4045,8453,4051,8446,4061,8426,4063,8417,4063,8405,4060,8386,4049,8367,4037,8359xe" filled="true" fillcolor="#231f20" stroked="false">
                <v:path arrowok="t"/>
                <v:fill type="solid"/>
              </v:shape>
            </v:group>
            <v:group style="position:absolute;left:4081;top:8296;width:95;height:167" coordorigin="4081,8296" coordsize="95,167">
              <v:shape style="position:absolute;left:4081;top:8296;width:95;height:167" coordorigin="4081,8296" coordsize="95,167" path="m4146,8458l4081,8458,4081,8462,4146,8462,4146,8458xe" filled="true" fillcolor="#231f20" stroked="false">
                <v:path arrowok="t"/>
                <v:fill type="solid"/>
              </v:shape>
              <v:shape style="position:absolute;left:4081;top:8296;width:95;height:167" coordorigin="4081,8296" coordsize="95,167" path="m4121,8364l4102,8364,4102,8447,4098,8454,4094,8456,4092,8458,4132,8458,4127,8456,4124,8453,4122,8450,4121,8444,4121,8364xe" filled="true" fillcolor="#231f20" stroked="false">
                <v:path arrowok="t"/>
                <v:fill type="solid"/>
              </v:shape>
              <v:shape style="position:absolute;left:4081;top:8296;width:95;height:167" coordorigin="4081,8296" coordsize="95,167" path="m4148,8356l4081,8356,4081,8364,4148,8364,4148,8356xe" filled="true" fillcolor="#231f20" stroked="false">
                <v:path arrowok="t"/>
                <v:fill type="solid"/>
              </v:shape>
              <v:shape style="position:absolute;left:4081;top:8296;width:95;height:167" coordorigin="4081,8296" coordsize="95,167" path="m4154,8296l4138,8296,4129,8298,4123,8303,4116,8308,4110,8314,4106,8321,4104,8328,4102,8338,4102,8356,4121,8356,4121,8330,4122,8321,4123,8316,4126,8309,4128,8308,4130,8305,4134,8304,4169,8304,4163,8299,4154,8296xe" filled="true" fillcolor="#231f20" stroked="false">
                <v:path arrowok="t"/>
                <v:fill type="solid"/>
              </v:shape>
              <v:shape style="position:absolute;left:4081;top:8296;width:95;height:167" coordorigin="4081,8296" coordsize="95,167" path="m4169,8304l4140,8304,4147,8308,4151,8311,4153,8315,4156,8320,4159,8322,4160,8323,4163,8324,4164,8326,4169,8326,4171,8324,4172,8322,4175,8321,4176,8318,4176,8311,4174,8308,4169,830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13.179993pt;margin-top:414.781006pt;width:14.25pt;height:8.550pt;mso-position-horizontal-relative:page;mso-position-vertical-relative:page;z-index:15688" coordorigin="4264,8296" coordsize="285,171">
            <v:group style="position:absolute;left:4264;top:8320;width:65;height:144" coordorigin="4264,8320" coordsize="65,144">
              <v:shape style="position:absolute;left:4264;top:8320;width:65;height:144" coordorigin="4264,8320" coordsize="65,144" path="m4300,8363l4280,8363,4280,8443,4291,8461,4294,8464,4307,8464,4312,8462,4316,8459,4325,8450,4308,8450,4304,8449,4303,8447,4301,8444,4300,8440,4300,8363xe" filled="true" fillcolor="#231f20" stroked="false">
                <v:path arrowok="t"/>
                <v:fill type="solid"/>
              </v:shape>
              <v:shape style="position:absolute;left:4264;top:8320;width:65;height:144" coordorigin="4264,8320" coordsize="65,144" path="m4328,8441l4324,8441,4322,8444,4320,8447,4313,8450,4325,8450,4326,8449,4328,8441xe" filled="true" fillcolor="#231f20" stroked="false">
                <v:path arrowok="t"/>
                <v:fill type="solid"/>
              </v:shape>
              <v:shape style="position:absolute;left:4264;top:8320;width:65;height:144" coordorigin="4264,8320" coordsize="65,144" path="m4300,8320l4296,8320,4294,8328,4290,8333,4289,8336,4282,8346,4277,8351,4272,8354,4268,8358,4264,8359,4264,8363,4325,8363,4325,8356,4300,8356,4300,8320xe" filled="true" fillcolor="#231f20" stroked="false">
                <v:path arrowok="t"/>
                <v:fill type="solid"/>
              </v:shape>
            </v:group>
            <v:group style="position:absolute;left:4330;top:8296;width:117;height:167" coordorigin="4330,8296" coordsize="117,167">
              <v:shape style="position:absolute;left:4330;top:8296;width:117;height:167" coordorigin="4330,8296" coordsize="117,167" path="m4385,8458l4331,8458,4331,8462,4385,8462,4385,8458xe" filled="true" fillcolor="#231f20" stroked="false">
                <v:path arrowok="t"/>
                <v:fill type="solid"/>
              </v:shape>
              <v:shape style="position:absolute;left:4330;top:8296;width:117;height:167" coordorigin="4330,8296" coordsize="117,167" path="m4446,8458l4393,8458,4393,8462,4446,8462,4446,8458xe" filled="true" fillcolor="#231f20" stroked="false">
                <v:path arrowok="t"/>
                <v:fill type="solid"/>
              </v:shape>
              <v:shape style="position:absolute;left:4330;top:8296;width:117;height:167" coordorigin="4330,8296" coordsize="117,167" path="m4367,8311l4343,8311,4345,8314,4346,8316,4346,8318,4348,8321,4348,8449,4345,8454,4343,8456,4339,8458,4375,8458,4370,8455,4369,8454,4368,8452,4367,8450,4367,8382,4373,8375,4367,8375,4367,8311xe" filled="true" fillcolor="#231f20" stroked="false">
                <v:path arrowok="t"/>
                <v:fill type="solid"/>
              </v:shape>
              <v:shape style="position:absolute;left:4330;top:8296;width:117;height:167" coordorigin="4330,8296" coordsize="117,167" path="m4426,8366l4400,8366,4404,8369,4406,8371,4408,8374,4410,8381,4411,8387,4411,8449,4409,8454,4405,8458,4438,8458,4436,8456,4434,8455,4433,8454,4432,8452,4432,8449,4430,8444,4430,8387,4429,8377,4428,8372,4426,8366xe" filled="true" fillcolor="#231f20" stroked="false">
                <v:path arrowok="t"/>
                <v:fill type="solid"/>
              </v:shape>
              <v:shape style="position:absolute;left:4330;top:8296;width:117;height:167" coordorigin="4330,8296" coordsize="117,167" path="m4409,8352l4398,8352,4393,8353,4387,8356,4382,8359,4375,8365,4367,8375,4373,8375,4378,8371,4382,8369,4390,8366,4426,8366,4426,8365,4423,8360,4414,8353,4409,8352xe" filled="true" fillcolor="#231f20" stroked="false">
                <v:path arrowok="t"/>
                <v:fill type="solid"/>
              </v:shape>
              <v:shape style="position:absolute;left:4330;top:8296;width:117;height:167" coordorigin="4330,8296" coordsize="117,167" path="m4367,8296l4362,8296,4330,8309,4331,8312,4334,8311,4367,8311,4367,8296xe" filled="true" fillcolor="#231f20" stroked="false">
                <v:path arrowok="t"/>
                <v:fill type="solid"/>
              </v:shape>
            </v:group>
            <v:group style="position:absolute;left:4457;top:8352;width:92;height:114" coordorigin="4457,8352" coordsize="92,114">
              <v:shape style="position:absolute;left:4457;top:8352;width:92;height:114" coordorigin="4457,8352" coordsize="92,114" path="m4518,8352l4459,8390,4457,8414,4461,8435,4471,8450,4480,8461,4490,8466,4516,8466,4525,8461,4534,8453,4538,8447,4502,8447,4493,8442,4486,8432,4477,8424,4474,8412,4474,8395,4548,8395,4548,8389,4474,8389,4475,8380,4477,8372,4482,8368,4488,8363,4493,8360,4533,8360,4529,8356,4518,8352xe" filled="true" fillcolor="#231f20" stroked="false">
                <v:path arrowok="t"/>
                <v:fill type="solid"/>
              </v:shape>
              <v:shape style="position:absolute;left:4457;top:8352;width:92;height:114" coordorigin="4457,8352" coordsize="92,114" path="m4544,8420l4519,8447,4538,8447,4541,8443,4546,8434,4548,8423,4544,8420xe" filled="true" fillcolor="#231f20" stroked="false">
                <v:path arrowok="t"/>
                <v:fill type="solid"/>
              </v:shape>
              <v:shape style="position:absolute;left:4457;top:8352;width:92;height:114" coordorigin="4457,8352" coordsize="92,114" path="m4533,8360l4504,8360,4508,8362,4516,8366,4519,8370,4522,8377,4523,8382,4523,8389,4548,8389,4548,8382,4543,8371,4536,8364,4533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3.399994pt;margin-top:417.601013pt;width:33.450pt;height:8.1pt;mso-position-horizontal-relative:page;mso-position-vertical-relative:page;z-index:15712" coordorigin="4668,8352" coordsize="669,162">
            <v:group style="position:absolute;left:4668;top:8356;width:171;height:111" coordorigin="4668,8356" coordsize="171,111">
              <v:shape style="position:absolute;left:4668;top:8356;width:171;height:111" coordorigin="4668,8356" coordsize="171,111" path="m4714,8356l4668,8356,4668,8359,4673,8360,4676,8362,4681,8366,4684,8370,4685,8376,4720,8466,4724,8466,4738,8437,4728,8437,4705,8376,4703,8369,4703,8364,4706,8360,4709,8359,4714,8359,4714,8356xe" filled="true" fillcolor="#231f20" stroked="false">
                <v:path arrowok="t"/>
                <v:fill type="solid"/>
              </v:shape>
              <v:shape style="position:absolute;left:4668;top:8356;width:171;height:111" coordorigin="4668,8356" coordsize="171,111" path="m4776,8398l4756,8398,4782,8466,4787,8466,4799,8435,4790,8435,4776,8398xe" filled="true" fillcolor="#231f20" stroked="false">
                <v:path arrowok="t"/>
                <v:fill type="solid"/>
              </v:shape>
              <v:shape style="position:absolute;left:4668;top:8356;width:171;height:111" coordorigin="4668,8356" coordsize="171,111" path="m4774,8359l4733,8359,4736,8360,4738,8362,4741,8363,4744,8366,4745,8371,4751,8387,4728,8437,4738,8437,4756,8398,4776,8398,4766,8374,4765,8371,4765,8365,4770,8360,4774,8359xe" filled="true" fillcolor="#231f20" stroked="false">
                <v:path arrowok="t"/>
                <v:fill type="solid"/>
              </v:shape>
              <v:shape style="position:absolute;left:4668;top:8356;width:171;height:111" coordorigin="4668,8356" coordsize="171,111" path="m4838,8356l4804,8356,4804,8359,4808,8359,4812,8360,4816,8364,4816,8368,4814,8371,4813,8376,4790,8435,4799,8435,4823,8374,4826,8365,4831,8360,4838,8359,4838,8356xe" filled="true" fillcolor="#231f20" stroked="false">
                <v:path arrowok="t"/>
                <v:fill type="solid"/>
              </v:shape>
              <v:shape style="position:absolute;left:4668;top:8356;width:171;height:111" coordorigin="4668,8356" coordsize="171,111" path="m4780,8356l4728,8356,4728,8359,4780,8359,4780,8356xe" filled="true" fillcolor="#231f20" stroked="false">
                <v:path arrowok="t"/>
                <v:fill type="solid"/>
              </v:shape>
            </v:group>
            <v:group style="position:absolute;left:4842;top:8352;width:80;height:111" coordorigin="4842,8352" coordsize="80,111">
              <v:shape style="position:absolute;left:4842;top:8352;width:80;height:111" coordorigin="4842,8352" coordsize="80,111" path="m4897,8458l4843,8458,4843,8462,4897,8462,4897,8458xe" filled="true" fillcolor="#231f20" stroked="false">
                <v:path arrowok="t"/>
                <v:fill type="solid"/>
              </v:shape>
              <v:shape style="position:absolute;left:4842;top:8352;width:80;height:111" coordorigin="4842,8352" coordsize="80,111" path="m4879,8368l4855,8368,4858,8370,4859,8372,4859,8375,4860,8377,4860,8448,4859,8449,4859,8453,4856,8454,4853,8458,4889,8458,4884,8455,4882,8450,4879,8448,4879,8386,4883,8378,4885,8376,4879,8376,4879,8368xe" filled="true" fillcolor="#231f20" stroked="false">
                <v:path arrowok="t"/>
                <v:fill type="solid"/>
              </v:shape>
              <v:shape style="position:absolute;left:4842;top:8352;width:80;height:111" coordorigin="4842,8352" coordsize="80,111" path="m4910,8352l4897,8352,4888,8360,4879,8376,4885,8376,4886,8374,4891,8369,4894,8368,4921,8368,4921,8362,4920,8358,4918,8356,4914,8353,4910,8352xe" filled="true" fillcolor="#231f20" stroked="false">
                <v:path arrowok="t"/>
                <v:fill type="solid"/>
              </v:shape>
              <v:shape style="position:absolute;left:4842;top:8352;width:80;height:111" coordorigin="4842,8352" coordsize="80,111" path="m4921,8368l4896,8368,4898,8369,4902,8371,4906,8375,4908,8376,4914,8376,4916,8375,4919,8372,4921,8368xe" filled="true" fillcolor="#231f20" stroked="false">
                <v:path arrowok="t"/>
                <v:fill type="solid"/>
              </v:shape>
              <v:shape style="position:absolute;left:4842;top:8352;width:80;height:111" coordorigin="4842,8352" coordsize="80,111" path="m4879,8352l4874,8352,4842,8365,4843,8369,4846,8368,4879,8368,4879,8352xe" filled="true" fillcolor="#231f20" stroked="false">
                <v:path arrowok="t"/>
                <v:fill type="solid"/>
              </v:shape>
            </v:group>
            <v:group style="position:absolute;left:4932;top:8352;width:104;height:114" coordorigin="4932,8352" coordsize="104,114">
              <v:shape style="position:absolute;left:4932;top:8352;width:104;height:114" coordorigin="4932,8352" coordsize="104,114" path="m4984,8352l4975,8352,4967,8354,4950,8364,4944,8371,4934,8390,4932,8400,4932,8412,4935,8430,4946,8449,4962,8462,4982,8466,4992,8466,5002,8464,5009,8458,4978,8458,4969,8452,4962,8439,4956,8421,4954,8400,4954,8390,4955,8382,4960,8370,4963,8365,4968,8363,4972,8360,4976,8359,5009,8359,5004,8356,4984,8352xe" filled="true" fillcolor="#231f20" stroked="false">
                <v:path arrowok="t"/>
                <v:fill type="solid"/>
              </v:shape>
              <v:shape style="position:absolute;left:4932;top:8352;width:104;height:114" coordorigin="4932,8352" coordsize="104,114" path="m5009,8359l4988,8359,4996,8363,5005,8376,5011,8393,5014,8416,5014,8431,5011,8442,5002,8454,4994,8458,5009,8458,5017,8453,5023,8446,5033,8426,5035,8417,5035,8405,5032,8386,5021,8367,5009,8359xe" filled="true" fillcolor="#231f20" stroked="false">
                <v:path arrowok="t"/>
                <v:fill type="solid"/>
              </v:shape>
            </v:group>
            <v:group style="position:absolute;left:5047;top:8352;width:118;height:111" coordorigin="5047,8352" coordsize="118,111">
              <v:shape style="position:absolute;left:5047;top:8352;width:118;height:111" coordorigin="5047,8352" coordsize="118,111" path="m5102,8458l5050,8458,5050,8462,5102,8462,5102,8458xe" filled="true" fillcolor="#231f20" stroked="false">
                <v:path arrowok="t"/>
                <v:fill type="solid"/>
              </v:shape>
              <v:shape style="position:absolute;left:5047;top:8352;width:118;height:111" coordorigin="5047,8352" coordsize="118,111" path="m5165,8458l5112,8458,5112,8462,5165,8462,5165,8458xe" filled="true" fillcolor="#231f20" stroked="false">
                <v:path arrowok="t"/>
                <v:fill type="solid"/>
              </v:shape>
              <v:shape style="position:absolute;left:5047;top:8352;width:118;height:111" coordorigin="5047,8352" coordsize="118,111" path="m5084,8368l5060,8368,5063,8370,5064,8372,5064,8375,5065,8377,5065,8446,5064,8452,5063,8454,5060,8456,5057,8458,5093,8458,5090,8456,5089,8455,5087,8454,5086,8452,5086,8450,5084,8446,5084,8382,5091,8375,5084,8375,5084,8368xe" filled="true" fillcolor="#231f20" stroked="false">
                <v:path arrowok="t"/>
                <v:fill type="solid"/>
              </v:shape>
              <v:shape style="position:absolute;left:5047;top:8352;width:118;height:111" coordorigin="5047,8352" coordsize="118,111" path="m5144,8366l5118,8366,5123,8369,5125,8372,5128,8377,5129,8384,5129,8449,5126,8454,5123,8458,5156,8458,5154,8456,5152,8454,5149,8449,5148,8444,5148,8376,5146,8371,5144,8366xe" filled="true" fillcolor="#231f20" stroked="false">
                <v:path arrowok="t"/>
                <v:fill type="solid"/>
              </v:shape>
              <v:shape style="position:absolute;left:5047;top:8352;width:118;height:111" coordorigin="5047,8352" coordsize="118,111" path="m5126,8352l5118,8352,5102,8358,5084,8375,5091,8375,5094,8371,5104,8366,5144,8366,5143,8364,5140,8359,5136,8357,5131,8353,5126,8352xe" filled="true" fillcolor="#231f20" stroked="false">
                <v:path arrowok="t"/>
                <v:fill type="solid"/>
              </v:shape>
              <v:shape style="position:absolute;left:5047;top:8352;width:118;height:111" coordorigin="5047,8352" coordsize="118,111" path="m5084,8352l5080,8352,5047,8365,5050,8369,5052,8368,5084,8368,5084,8352xe" filled="true" fillcolor="#231f20" stroked="false">
                <v:path arrowok="t"/>
                <v:fill type="solid"/>
              </v:shape>
            </v:group>
            <v:group style="position:absolute;left:5176;top:8352;width:108;height:162" coordorigin="5176,8352" coordsize="108,162">
              <v:shape style="position:absolute;left:5176;top:8352;width:108;height:162" coordorigin="5176,8352" coordsize="108,162" path="m5237,8352l5214,8352,5204,8356,5196,8363,5189,8371,5184,8380,5184,8398,5186,8404,5194,8416,5198,8420,5204,8423,5196,8430,5191,8435,5186,8442,5186,8453,5192,8459,5197,8461,5190,8470,5185,8473,5185,8474,5180,8479,5178,8483,5177,8486,5176,8488,5176,8496,5178,8500,5192,8508,5209,8512,5234,8513,5254,8508,5267,8500,5219,8500,5207,8497,5200,8492,5195,8490,5192,8486,5192,8480,5195,8473,5200,8466,5203,8462,5281,8462,5280,8460,5272,8452,5266,8449,5258,8448,5254,8447,5227,8447,5219,8446,5212,8446,5207,8444,5204,8444,5202,8442,5202,8436,5204,8431,5210,8425,5246,8425,5250,8424,5252,8422,5222,8422,5216,8419,5213,8414,5207,8407,5204,8398,5204,8376,5207,8369,5210,8364,5214,8360,5219,8358,5252,8358,5246,8354,5237,8352xe" filled="true" fillcolor="#231f20" stroked="false">
                <v:path arrowok="t"/>
                <v:fill type="solid"/>
              </v:shape>
              <v:shape style="position:absolute;left:5176;top:8352;width:108;height:162" coordorigin="5176,8352" coordsize="108,162" path="m5281,8462l5203,8462,5221,8464,5244,8465,5256,8466,5264,8466,5268,8468,5272,8470,5274,8473,5274,8483,5270,8488,5264,8492,5257,8497,5248,8500,5267,8500,5270,8497,5279,8489,5282,8482,5282,8466,5281,8462xe" filled="true" fillcolor="#231f20" stroked="false">
                <v:path arrowok="t"/>
                <v:fill type="solid"/>
              </v:shape>
              <v:shape style="position:absolute;left:5176;top:8352;width:108;height:162" coordorigin="5176,8352" coordsize="108,162" path="m5246,8425l5210,8425,5216,8428,5239,8428,5246,8425xe" filled="true" fillcolor="#231f20" stroked="false">
                <v:path arrowok="t"/>
                <v:fill type="solid"/>
              </v:shape>
              <v:shape style="position:absolute;left:5176;top:8352;width:108;height:162" coordorigin="5176,8352" coordsize="108,162" path="m5252,8358l5231,8358,5237,8360,5240,8365,5245,8372,5249,8382,5249,8404,5246,8411,5239,8420,5234,8422,5252,8422,5257,8417,5266,8410,5269,8401,5269,8383,5267,8376,5262,8370,5282,8370,5282,8369,5284,8369,5284,8360,5282,8360,5282,8359,5254,8359,5252,8358xe" filled="true" fillcolor="#231f20" stroked="false">
                <v:path arrowok="t"/>
                <v:fill type="solid"/>
              </v:shape>
            </v:group>
            <v:group style="position:absolute;left:5302;top:8438;width:35;height:64" coordorigin="5302,8438" coordsize="35,64">
              <v:shape style="position:absolute;left:5302;top:8438;width:35;height:64" coordorigin="5302,8438" coordsize="35,64" path="m5336,8462l5326,8462,5326,8464,5327,8465,5327,8473,5324,8479,5320,8485,5316,8490,5309,8495,5302,8497,5302,8502,5336,8472,5336,8462xe" filled="true" fillcolor="#231f20" stroked="false">
                <v:path arrowok="t"/>
                <v:fill type="solid"/>
              </v:shape>
              <v:shape style="position:absolute;left:5302;top:8438;width:35;height:64" coordorigin="5302,8438" coordsize="35,64" path="m5322,8438l5312,8438,5305,8443,5303,8446,5302,8449,5302,8456,5303,8460,5305,8462,5306,8465,5310,8466,5316,8466,5317,8465,5318,8465,5323,8462,5336,8462,5336,8456,5334,8450,5330,8446,5326,8441,5322,843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3.300995pt;margin-top:414.781006pt;width:14.5pt;height:8.550pt;mso-position-horizontal-relative:page;mso-position-vertical-relative:page;z-index:15736" coordorigin="5466,8296" coordsize="290,171">
            <v:group style="position:absolute;left:5466;top:8320;width:65;height:144" coordorigin="5466,8320" coordsize="65,144">
              <v:shape style="position:absolute;left:5466;top:8320;width:65;height:144" coordorigin="5466,8320" coordsize="65,144" path="m5502,8363l5483,8363,5483,8443,5494,8461,5496,8464,5509,8464,5514,8462,5519,8459,5527,8450,5510,8450,5507,8449,5506,8447,5503,8444,5502,8440,5502,8363xe" filled="true" fillcolor="#231f20" stroked="false">
                <v:path arrowok="t"/>
                <v:fill type="solid"/>
              </v:shape>
              <v:shape style="position:absolute;left:5466;top:8320;width:65;height:144" coordorigin="5466,8320" coordsize="65,144" path="m5531,8441l5526,8441,5525,8444,5522,8447,5515,8450,5527,8450,5528,8449,5531,8441xe" filled="true" fillcolor="#231f20" stroked="false">
                <v:path arrowok="t"/>
                <v:fill type="solid"/>
              </v:shape>
              <v:shape style="position:absolute;left:5466;top:8320;width:65;height:144" coordorigin="5466,8320" coordsize="65,144" path="m5502,8320l5498,8320,5496,8328,5492,8333,5491,8336,5484,8346,5479,8351,5474,8354,5471,8358,5466,8359,5466,8363,5527,8363,5527,8356,5502,8356,5502,8320xe" filled="true" fillcolor="#231f20" stroked="false">
                <v:path arrowok="t"/>
                <v:fill type="solid"/>
              </v:shape>
            </v:group>
            <v:group style="position:absolute;left:5534;top:8296;width:118;height:167" coordorigin="5534,8296" coordsize="118,167">
              <v:shape style="position:absolute;left:5534;top:8296;width:118;height:167" coordorigin="5534,8296" coordsize="118,167" path="m5590,8458l5537,8458,5537,8462,5590,8462,5590,8458xe" filled="true" fillcolor="#231f20" stroked="false">
                <v:path arrowok="t"/>
                <v:fill type="solid"/>
              </v:shape>
              <v:shape style="position:absolute;left:5534;top:8296;width:118;height:167" coordorigin="5534,8296" coordsize="118,167" path="m5652,8458l5599,8458,5599,8462,5652,8462,5652,8458xe" filled="true" fillcolor="#231f20" stroked="false">
                <v:path arrowok="t"/>
                <v:fill type="solid"/>
              </v:shape>
              <v:shape style="position:absolute;left:5534;top:8296;width:118;height:167" coordorigin="5534,8296" coordsize="118,167" path="m5573,8311l5548,8311,5550,8314,5552,8318,5552,8449,5550,8454,5548,8456,5545,8458,5580,8458,5578,8456,5576,8455,5574,8454,5574,8452,5573,8450,5573,8382,5578,8375,5573,8375,5573,8311xe" filled="true" fillcolor="#231f20" stroked="false">
                <v:path arrowok="t"/>
                <v:fill type="solid"/>
              </v:shape>
              <v:shape style="position:absolute;left:5534;top:8296;width:118;height:167" coordorigin="5534,8296" coordsize="118,167" path="m5632,8366l5606,8366,5614,8374,5616,8381,5616,8449,5612,8456,5610,8458,5644,8458,5641,8456,5640,8455,5638,8454,5638,8452,5636,8449,5635,8444,5635,8377,5634,8372,5632,8366xe" filled="true" fillcolor="#231f20" stroked="false">
                <v:path arrowok="t"/>
                <v:fill type="solid"/>
              </v:shape>
              <v:shape style="position:absolute;left:5534;top:8296;width:118;height:167" coordorigin="5534,8296" coordsize="118,167" path="m5614,8352l5603,8352,5598,8353,5593,8356,5587,8359,5581,8365,5573,8375,5578,8375,5582,8371,5587,8369,5591,8368,5596,8366,5632,8366,5632,8365,5628,8360,5624,8357,5620,8353,5614,8352xe" filled="true" fillcolor="#231f20" stroked="false">
                <v:path arrowok="t"/>
                <v:fill type="solid"/>
              </v:shape>
              <v:shape style="position:absolute;left:5534;top:8296;width:118;height:167" coordorigin="5534,8296" coordsize="118,167" path="m5573,8296l5567,8296,5534,8309,5537,8312,5540,8311,5573,8311,5573,8296xe" filled="true" fillcolor="#231f20" stroked="false">
                <v:path arrowok="t"/>
                <v:fill type="solid"/>
              </v:shape>
            </v:group>
            <v:group style="position:absolute;left:5664;top:8352;width:92;height:114" coordorigin="5664,8352" coordsize="92,114">
              <v:shape style="position:absolute;left:5664;top:8352;width:92;height:114" coordorigin="5664,8352" coordsize="92,114" path="m5726,8352l5667,8390,5664,8414,5668,8435,5678,8450,5688,8461,5699,8466,5723,8466,5734,8461,5741,8453,5746,8447,5710,8447,5700,8442,5693,8432,5684,8424,5681,8412,5681,8395,5755,8395,5755,8389,5681,8389,5682,8380,5686,8372,5695,8363,5701,8360,5740,8360,5736,8356,5726,8352xe" filled="true" fillcolor="#231f20" stroked="false">
                <v:path arrowok="t"/>
                <v:fill type="solid"/>
              </v:shape>
              <v:shape style="position:absolute;left:5664;top:8352;width:92;height:114" coordorigin="5664,8352" coordsize="92,114" path="m5752,8420l5748,8430,5744,8437,5738,8441,5734,8444,5728,8447,5746,8447,5749,8443,5754,8434,5755,8423,5752,8420xe" filled="true" fillcolor="#231f20" stroked="false">
                <v:path arrowok="t"/>
                <v:fill type="solid"/>
              </v:shape>
              <v:shape style="position:absolute;left:5664;top:8352;width:92;height:114" coordorigin="5664,8352" coordsize="92,114" path="m5740,8360l5712,8360,5716,8362,5719,8364,5724,8366,5729,8374,5730,8377,5730,8382,5731,8389,5755,8389,5755,8382,5752,8371,5743,8364,5740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94.246979pt;margin-top:414.781006pt;width:43.030394pt;height:8.4525pt;mso-position-horizontal-relative:page;mso-position-vertical-relative:page;z-index:15760" type="#_x0000_t75" stroked="false">
            <v:imagedata r:id="rId505" o:title=""/>
          </v:shape>
        </w:pict>
      </w:r>
      <w:r>
        <w:rPr/>
        <w:pict>
          <v:group style="position:absolute;margin-left:343.381012pt;margin-top:414.781006pt;width:10.8pt;height:8.550pt;mso-position-horizontal-relative:page;mso-position-vertical-relative:page;z-index:15784" coordorigin="6868,8296" coordsize="216,171">
            <v:group style="position:absolute;left:6868;top:8352;width:104;height:114" coordorigin="6868,8352" coordsize="104,114">
              <v:shape style="position:absolute;left:6868;top:8352;width:104;height:114" coordorigin="6868,8352" coordsize="104,114" path="m6919,8352l6911,8352,6902,8354,6886,8364,6880,8371,6870,8390,6868,8400,6868,8412,6871,8430,6882,8449,6897,8462,6918,8466,6928,8466,6937,8464,6944,8458,6913,8458,6905,8452,6898,8439,6892,8421,6889,8400,6889,8390,6890,8382,6895,8370,6899,8365,6904,8363,6907,8360,6912,8359,6945,8359,6940,8356,6919,8352xe" filled="true" fillcolor="#231f20" stroked="false">
                <v:path arrowok="t"/>
                <v:fill type="solid"/>
              </v:shape>
              <v:shape style="position:absolute;left:6868;top:8352;width:104;height:114" coordorigin="6868,8352" coordsize="104,114" path="m6945,8359l6924,8359,6931,8363,6940,8376,6947,8393,6949,8416,6949,8431,6947,8442,6937,8454,6930,8458,6944,8458,6953,8453,6959,8446,6968,8426,6971,8417,6971,8405,6967,8386,6956,8367,6945,8359xe" filled="true" fillcolor="#231f20" stroked="false">
                <v:path arrowok="t"/>
                <v:fill type="solid"/>
              </v:shape>
            </v:group>
            <v:group style="position:absolute;left:6989;top:8296;width:95;height:167" coordorigin="6989,8296" coordsize="95,167">
              <v:shape style="position:absolute;left:6989;top:8296;width:95;height:167" coordorigin="6989,8296" coordsize="95,167" path="m7054,8458l6989,8458,6989,8462,7054,8462,7054,8458xe" filled="true" fillcolor="#231f20" stroked="false">
                <v:path arrowok="t"/>
                <v:fill type="solid"/>
              </v:shape>
              <v:shape style="position:absolute;left:6989;top:8296;width:95;height:167" coordorigin="6989,8296" coordsize="95,167" path="m7028,8364l7009,8364,7009,8447,7006,8454,7002,8456,7000,8458,7039,8458,7034,8456,7032,8453,7030,8450,7028,8444,7028,8364xe" filled="true" fillcolor="#231f20" stroked="false">
                <v:path arrowok="t"/>
                <v:fill type="solid"/>
              </v:shape>
              <v:shape style="position:absolute;left:6989;top:8296;width:95;height:167" coordorigin="6989,8296" coordsize="95,167" path="m7056,8356l6989,8356,6989,8364,7056,8364,7056,8356xe" filled="true" fillcolor="#231f20" stroked="false">
                <v:path arrowok="t"/>
                <v:fill type="solid"/>
              </v:shape>
              <v:shape style="position:absolute;left:6989;top:8296;width:95;height:167" coordorigin="6989,8296" coordsize="95,167" path="m7062,8296l7045,8296,7037,8298,7031,8303,7024,8308,7018,8314,7014,8321,7012,8328,7009,8338,7009,8356,7028,8356,7028,8330,7030,8321,7031,8316,7033,8309,7036,8308,7038,8305,7042,8304,7076,8304,7070,8299,7062,8296xe" filled="true" fillcolor="#231f20" stroked="false">
                <v:path arrowok="t"/>
                <v:fill type="solid"/>
              </v:shape>
              <v:shape style="position:absolute;left:6989;top:8296;width:95;height:167" coordorigin="6989,8296" coordsize="95,167" path="m7076,8304l7048,8304,7055,8308,7058,8311,7061,8315,7063,8320,7067,8322,7068,8323,7070,8324,7072,8326,7076,8326,7079,8324,7080,8322,7082,8321,7084,8318,7084,8311,7081,8308,7076,830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8.561005pt;margin-top:414.781006pt;width:14.25pt;height:8.550pt;mso-position-horizontal-relative:page;mso-position-vertical-relative:page;z-index:15808" coordorigin="7171,8296" coordsize="285,171">
            <v:group style="position:absolute;left:7171;top:8320;width:65;height:144" coordorigin="7171,8320" coordsize="65,144">
              <v:shape style="position:absolute;left:7171;top:8320;width:65;height:144" coordorigin="7171,8320" coordsize="65,144" path="m7207,8363l7188,8363,7188,8443,7199,8461,7201,8464,7214,8464,7219,8462,7224,8459,7232,8450,7216,8450,7212,8449,7211,8447,7208,8444,7207,8440,7207,8363xe" filled="true" fillcolor="#231f20" stroked="false">
                <v:path arrowok="t"/>
                <v:fill type="solid"/>
              </v:shape>
              <v:shape style="position:absolute;left:7171;top:8320;width:65;height:144" coordorigin="7171,8320" coordsize="65,144" path="m7236,8441l7231,8441,7230,8444,7228,8447,7220,8450,7232,8450,7234,8449,7236,8441xe" filled="true" fillcolor="#231f20" stroked="false">
                <v:path arrowok="t"/>
                <v:fill type="solid"/>
              </v:shape>
              <v:shape style="position:absolute;left:7171;top:8320;width:65;height:144" coordorigin="7171,8320" coordsize="65,144" path="m7207,8320l7204,8320,7201,8328,7198,8333,7196,8336,7189,8346,7184,8351,7180,8354,7176,8358,7171,8359,7171,8363,7232,8363,7232,8356,7207,8356,7207,8320xe" filled="true" fillcolor="#231f20" stroked="false">
                <v:path arrowok="t"/>
                <v:fill type="solid"/>
              </v:shape>
            </v:group>
            <v:group style="position:absolute;left:7237;top:8296;width:117;height:167" coordorigin="7237,8296" coordsize="117,167">
              <v:shape style="position:absolute;left:7237;top:8296;width:117;height:167" coordorigin="7237,8296" coordsize="117,167" path="m7292,8458l7238,8458,7238,8462,7292,8462,7292,8458xe" filled="true" fillcolor="#231f20" stroked="false">
                <v:path arrowok="t"/>
                <v:fill type="solid"/>
              </v:shape>
              <v:shape style="position:absolute;left:7237;top:8296;width:117;height:167" coordorigin="7237,8296" coordsize="117,167" path="m7354,8458l7301,8458,7301,8462,7354,8462,7354,8458xe" filled="true" fillcolor="#231f20" stroked="false">
                <v:path arrowok="t"/>
                <v:fill type="solid"/>
              </v:shape>
              <v:shape style="position:absolute;left:7237;top:8296;width:117;height:167" coordorigin="7237,8296" coordsize="117,167" path="m7274,8311l7250,8311,7253,8314,7254,8316,7254,8318,7255,8321,7255,8449,7253,8454,7250,8456,7247,8458,7283,8458,7278,8455,7277,8454,7276,8452,7274,8450,7274,8382,7280,8375,7274,8375,7274,8311xe" filled="true" fillcolor="#231f20" stroked="false">
                <v:path arrowok="t"/>
                <v:fill type="solid"/>
              </v:shape>
              <v:shape style="position:absolute;left:7237;top:8296;width:117;height:167" coordorigin="7237,8296" coordsize="117,167" path="m7334,8366l7308,8366,7312,8369,7314,8371,7315,8374,7318,8381,7319,8387,7319,8449,7316,8454,7313,8458,7345,8458,7344,8456,7342,8455,7340,8454,7339,8452,7339,8449,7338,8444,7338,8387,7337,8377,7336,8372,7334,8366xe" filled="true" fillcolor="#231f20" stroked="false">
                <v:path arrowok="t"/>
                <v:fill type="solid"/>
              </v:shape>
              <v:shape style="position:absolute;left:7237;top:8296;width:117;height:167" coordorigin="7237,8296" coordsize="117,167" path="m7316,8352l7306,8352,7301,8353,7295,8356,7290,8359,7283,8365,7274,8375,7280,8375,7285,8371,7290,8369,7297,8366,7334,8366,7333,8365,7331,8360,7321,8353,7316,8352xe" filled="true" fillcolor="#231f20" stroked="false">
                <v:path arrowok="t"/>
                <v:fill type="solid"/>
              </v:shape>
              <v:shape style="position:absolute;left:7237;top:8296;width:117;height:167" coordorigin="7237,8296" coordsize="117,167" path="m7274,8296l7270,8296,7237,8309,7238,8312,7242,8311,7274,8311,7274,8296xe" filled="true" fillcolor="#231f20" stroked="false">
                <v:path arrowok="t"/>
                <v:fill type="solid"/>
              </v:shape>
            </v:group>
            <v:group style="position:absolute;left:7365;top:8352;width:92;height:114" coordorigin="7365,8352" coordsize="92,114">
              <v:shape style="position:absolute;left:7365;top:8352;width:92;height:114" coordorigin="7365,8352" coordsize="92,114" path="m7426,8352l7367,8390,7365,8414,7369,8435,7379,8450,7387,8461,7398,8466,7423,8466,7433,8461,7441,8453,7446,8447,7410,8447,7400,8442,7393,8432,7385,8424,7381,8412,7381,8395,7456,8395,7456,8389,7381,8389,7382,8380,7385,8372,7390,8368,7396,8363,7400,8360,7441,8360,7436,8356,7426,8352xe" filled="true" fillcolor="#231f20" stroked="false">
                <v:path arrowok="t"/>
                <v:fill type="solid"/>
              </v:shape>
              <v:shape style="position:absolute;left:7365;top:8352;width:92;height:114" coordorigin="7365,8352" coordsize="92,114" path="m7452,8420l7427,8447,7446,8447,7448,8443,7453,8434,7456,8423,7452,8420xe" filled="true" fillcolor="#231f20" stroked="false">
                <v:path arrowok="t"/>
                <v:fill type="solid"/>
              </v:shape>
              <v:shape style="position:absolute;left:7365;top:8352;width:92;height:114" coordorigin="7365,8352" coordsize="92,114" path="m7441,8360l7411,8360,7416,8362,7423,8366,7427,8370,7429,8377,7430,8382,7430,8389,7456,8389,7456,8382,7451,8371,7444,8364,7441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96698pt;margin-top:414.781006pt;width:37.6pt;height:8.550pt;mso-position-horizontal-relative:page;mso-position-vertical-relative:page;z-index:15832" coordorigin="7579,8296" coordsize="752,171">
            <v:group style="position:absolute;left:7579;top:8352;width:90;height:114" coordorigin="7579,8352" coordsize="90,114">
              <v:shape style="position:absolute;left:7579;top:8352;width:90;height:114" coordorigin="7579,8352" coordsize="90,114" path="m7640,8352l7582,8390,7579,8413,7583,8434,7592,8450,7602,8460,7613,8466,7634,8466,7644,8462,7652,8454,7661,8447,7622,8447,7614,8442,7608,8432,7601,8423,7598,8412,7598,8386,7601,8376,7608,8369,7613,8363,7619,8359,7655,8359,7650,8354,7640,8352xe" filled="true" fillcolor="#231f20" stroked="false">
                <v:path arrowok="t"/>
                <v:fill type="solid"/>
              </v:shape>
              <v:shape style="position:absolute;left:7579;top:8352;width:90;height:114" coordorigin="7579,8352" coordsize="90,114" path="m7666,8420l7662,8430,7658,8436,7654,8440,7648,8444,7640,8447,7661,8447,7667,8436,7669,8422,7666,8420xe" filled="true" fillcolor="#231f20" stroked="false">
                <v:path arrowok="t"/>
                <v:fill type="solid"/>
              </v:shape>
              <v:shape style="position:absolute;left:7579;top:8352;width:90;height:114" coordorigin="7579,8352" coordsize="90,114" path="m7655,8359l7631,8359,7634,8360,7638,8363,7640,8365,7642,8369,7643,8373,7643,8378,7644,8382,7648,8386,7651,8388,7658,8388,7662,8387,7663,8384,7666,8383,7667,8381,7667,8371,7663,8366,7656,8360,7655,8359xe" filled="true" fillcolor="#231f20" stroked="false">
                <v:path arrowok="t"/>
                <v:fill type="solid"/>
              </v:shape>
            </v:group>
            <v:group style="position:absolute;left:7686;top:8352;width:104;height:114" coordorigin="7686,8352" coordsize="104,114">
              <v:shape style="position:absolute;left:7686;top:8352;width:104;height:114" coordorigin="7686,8352" coordsize="104,114" path="m7738,8352l7728,8352,7720,8354,7712,8359,7704,8364,7698,8371,7688,8390,7686,8400,7686,8412,7689,8430,7700,8449,7716,8462,7736,8466,7746,8466,7756,8464,7763,8458,7730,8458,7723,8452,7715,8439,7709,8421,7708,8400,7708,8390,7729,8359,7762,8359,7758,8356,7738,8352xe" filled="true" fillcolor="#231f20" stroked="false">
                <v:path arrowok="t"/>
                <v:fill type="solid"/>
              </v:shape>
              <v:shape style="position:absolute;left:7686;top:8352;width:104;height:114" coordorigin="7686,8352" coordsize="104,114" path="m7762,8359l7742,8359,7750,8363,7758,8376,7765,8393,7768,8416,7768,8431,7765,8442,7760,8448,7754,8454,7748,8458,7763,8458,7771,8453,7777,8446,7787,8426,7789,8417,7789,8405,7785,8386,7774,8368,7762,8359xe" filled="true" fillcolor="#231f20" stroked="false">
                <v:path arrowok="t"/>
                <v:fill type="solid"/>
              </v:shape>
            </v:group>
            <v:group style="position:absolute;left:7799;top:8352;width:118;height:111" coordorigin="7799,8352" coordsize="118,111">
              <v:shape style="position:absolute;left:7799;top:8352;width:118;height:111" coordorigin="7799,8352" coordsize="118,111" path="m7854,8458l7800,8458,7800,8462,7854,8462,7854,8458xe" filled="true" fillcolor="#231f20" stroked="false">
                <v:path arrowok="t"/>
                <v:fill type="solid"/>
              </v:shape>
              <v:shape style="position:absolute;left:7799;top:8352;width:118;height:111" coordorigin="7799,8352" coordsize="118,111" path="m7916,8458l7864,8458,7864,8462,7916,8462,7916,8458xe" filled="true" fillcolor="#231f20" stroked="false">
                <v:path arrowok="t"/>
                <v:fill type="solid"/>
              </v:shape>
              <v:shape style="position:absolute;left:7799;top:8352;width:118;height:111" coordorigin="7799,8352" coordsize="118,111" path="m7836,8368l7812,8368,7814,8370,7816,8372,7816,8375,7817,8377,7817,8446,7816,8452,7814,8454,7812,8456,7808,8458,7844,8458,7840,8455,7838,8454,7837,8452,7836,8450,7836,8382,7842,8375,7836,8375,7836,8368xe" filled="true" fillcolor="#231f20" stroked="false">
                <v:path arrowok="t"/>
                <v:fill type="solid"/>
              </v:shape>
              <v:shape style="position:absolute;left:7799;top:8352;width:118;height:111" coordorigin="7799,8352" coordsize="118,111" path="m7896,8366l7870,8366,7874,8369,7877,8372,7879,8377,7880,8384,7880,8449,7878,8454,7874,8458,7908,8458,7906,8456,7904,8455,7902,8454,7902,8452,7901,8449,7900,8444,7900,8376,7897,8371,7896,8366xe" filled="true" fillcolor="#231f20" stroked="false">
                <v:path arrowok="t"/>
                <v:fill type="solid"/>
              </v:shape>
              <v:shape style="position:absolute;left:7799;top:8352;width:118;height:111" coordorigin="7799,8352" coordsize="118,111" path="m7878,8352l7870,8352,7854,8358,7836,8375,7842,8375,7846,8371,7855,8366,7896,8366,7895,8364,7891,8359,7888,8357,7883,8353,7878,8352xe" filled="true" fillcolor="#231f20" stroked="false">
                <v:path arrowok="t"/>
                <v:fill type="solid"/>
              </v:shape>
              <v:shape style="position:absolute;left:7799;top:8352;width:118;height:111" coordorigin="7799,8352" coordsize="118,111" path="m7836,8352l7831,8352,7799,8365,7800,8369,7804,8368,7836,8368,7836,8352xe" filled="true" fillcolor="#231f20" stroked="false">
                <v:path arrowok="t"/>
                <v:fill type="solid"/>
              </v:shape>
            </v:group>
            <v:group style="position:absolute;left:7925;top:8296;width:113;height:171" coordorigin="7925,8296" coordsize="113,171">
              <v:shape style="position:absolute;left:7925;top:8296;width:113;height:171" coordorigin="7925,8296" coordsize="113,171" path="m7987,8352l7928,8393,7925,8413,7925,8429,7930,8441,7938,8450,7948,8461,7957,8466,7975,8466,7980,8465,7985,8462,7991,8460,7998,8453,7972,8453,7964,8448,7950,8431,7946,8419,7946,8388,7950,8376,7957,8369,7963,8362,7969,8359,7999,8359,7994,8354,7987,8352xe" filled="true" fillcolor="#231f20" stroked="false">
                <v:path arrowok="t"/>
                <v:fill type="solid"/>
              </v:shape>
              <v:shape style="position:absolute;left:7925;top:8296;width:113;height:171" coordorigin="7925,8296" coordsize="113,171" path="m8036,8448l8033,8449,8030,8450,8000,8450,8000,8466,8006,8466,8038,8453,8036,8448xe" filled="true" fillcolor="#231f20" stroked="false">
                <v:path arrowok="t"/>
                <v:fill type="solid"/>
              </v:shape>
              <v:shape style="position:absolute;left:7925;top:8296;width:113;height:171" coordorigin="7925,8296" coordsize="113,171" path="m7999,8359l7980,8359,7984,8360,7987,8363,7991,8364,7994,8368,7999,8377,8000,8382,8000,8442,7994,8449,7987,8453,7998,8453,8000,8450,8027,8450,8026,8449,8023,8449,8022,8448,8022,8446,8021,8443,8021,8440,8020,8432,8020,8360,8000,8360,7999,8359xe" filled="true" fillcolor="#231f20" stroked="false">
                <v:path arrowok="t"/>
                <v:fill type="solid"/>
              </v:shape>
              <v:shape style="position:absolute;left:7925;top:8296;width:113;height:171" coordorigin="7925,8296" coordsize="113,171" path="m8020,8311l7996,8311,7998,8314,8000,8318,8000,8360,8020,8360,8020,8311xe" filled="true" fillcolor="#231f20" stroked="false">
                <v:path arrowok="t"/>
                <v:fill type="solid"/>
              </v:shape>
              <v:shape style="position:absolute;left:7925;top:8296;width:113;height:171" coordorigin="7925,8296" coordsize="113,171" path="m8020,8296l8015,8296,7982,8309,7985,8312,7987,8311,8020,8311,8020,8296xe" filled="true" fillcolor="#231f20" stroked="false">
                <v:path arrowok="t"/>
                <v:fill type="solid"/>
              </v:shape>
            </v:group>
            <v:group style="position:absolute;left:8038;top:8356;width:120;height:111" coordorigin="8038,8356" coordsize="120,111">
              <v:shape style="position:absolute;left:8038;top:8356;width:120;height:111" coordorigin="8038,8356" coordsize="120,111" path="m8075,8356l8038,8356,8038,8359,8047,8359,8052,8362,8053,8363,8056,8368,8056,8434,8057,8442,8077,8466,8088,8466,8094,8465,8099,8461,8104,8459,8111,8453,8112,8452,8088,8452,8081,8447,8077,8443,8075,8437,8075,8356xe" filled="true" fillcolor="#231f20" stroked="false">
                <v:path arrowok="t"/>
                <v:fill type="solid"/>
              </v:shape>
              <v:shape style="position:absolute;left:8038;top:8356;width:120;height:111" coordorigin="8038,8356" coordsize="120,111" path="m8140,8443l8119,8443,8119,8466,8125,8466,8158,8453,8156,8450,8146,8450,8144,8449,8143,8449,8141,8448,8141,8446,8140,8443xe" filled="true" fillcolor="#231f20" stroked="false">
                <v:path arrowok="t"/>
                <v:fill type="solid"/>
              </v:shape>
              <v:shape style="position:absolute;left:8038;top:8356;width:120;height:111" coordorigin="8038,8356" coordsize="120,111" path="m8138,8356l8102,8356,8102,8359,8110,8359,8114,8360,8117,8363,8118,8365,8119,8369,8119,8436,8096,8452,8112,8452,8119,8443,8140,8443,8140,8440,8139,8434,8138,8356xe" filled="true" fillcolor="#231f20" stroked="false">
                <v:path arrowok="t"/>
                <v:fill type="solid"/>
              </v:shape>
              <v:shape style="position:absolute;left:8038;top:8356;width:120;height:111" coordorigin="8038,8356" coordsize="120,111" path="m8155,8448l8153,8449,8149,8450,8156,8450,8155,8448xe" filled="true" fillcolor="#231f20" stroked="false">
                <v:path arrowok="t"/>
                <v:fill type="solid"/>
              </v:shape>
            </v:group>
            <v:group style="position:absolute;left:8166;top:8352;width:90;height:114" coordorigin="8166,8352" coordsize="90,114">
              <v:shape style="position:absolute;left:8166;top:8352;width:90;height:114" coordorigin="8166,8352" coordsize="90,114" path="m8227,8352l8169,8390,8166,8413,8170,8434,8179,8450,8189,8460,8198,8466,8221,8466,8231,8462,8239,8454,8248,8447,8209,8447,8201,8442,8194,8432,8188,8423,8184,8412,8184,8386,8188,8376,8194,8369,8198,8363,8206,8359,8241,8359,8236,8354,8227,8352xe" filled="true" fillcolor="#231f20" stroked="false">
                <v:path arrowok="t"/>
                <v:fill type="solid"/>
              </v:shape>
              <v:shape style="position:absolute;left:8166;top:8352;width:90;height:114" coordorigin="8166,8352" coordsize="90,114" path="m8252,8420l8227,8447,8248,8447,8254,8436,8256,8422,8252,8420xe" filled="true" fillcolor="#231f20" stroked="false">
                <v:path arrowok="t"/>
                <v:fill type="solid"/>
              </v:shape>
              <v:shape style="position:absolute;left:8166;top:8352;width:90;height:114" coordorigin="8166,8352" coordsize="90,114" path="m8241,8359l8218,8359,8221,8360,8225,8363,8227,8365,8228,8369,8230,8373,8230,8378,8231,8382,8234,8386,8238,8388,8245,8388,8249,8387,8250,8384,8252,8383,8254,8381,8254,8371,8250,8366,8241,8359xe" filled="true" fillcolor="#231f20" stroked="false">
                <v:path arrowok="t"/>
                <v:fill type="solid"/>
              </v:shape>
            </v:group>
            <v:group style="position:absolute;left:8267;top:8320;width:64;height:144" coordorigin="8267,8320" coordsize="64,144">
              <v:shape style="position:absolute;left:8267;top:8320;width:64;height:144" coordorigin="8267,8320" coordsize="64,144" path="m8303,8363l8284,8363,8284,8449,8286,8453,8287,8456,8290,8459,8297,8464,8309,8464,8315,8462,8320,8459,8324,8454,8327,8450,8310,8450,8308,8449,8305,8447,8304,8444,8303,8440,8303,8363xe" filled="true" fillcolor="#231f20" stroked="false">
                <v:path arrowok="t"/>
                <v:fill type="solid"/>
              </v:shape>
              <v:shape style="position:absolute;left:8267;top:8320;width:64;height:144" coordorigin="8267,8320" coordsize="64,144" path="m8330,8441l8327,8441,8326,8444,8323,8447,8316,8450,8327,8450,8328,8449,8330,8441xe" filled="true" fillcolor="#231f20" stroked="false">
                <v:path arrowok="t"/>
                <v:fill type="solid"/>
              </v:shape>
              <v:shape style="position:absolute;left:8267;top:8320;width:64;height:144" coordorigin="8267,8320" coordsize="64,144" path="m8303,8320l8299,8320,8296,8328,8293,8333,8292,8336,8288,8341,8284,8346,8280,8351,8270,8358,8267,8359,8267,8363,8328,8363,8328,8356,8303,8356,8303,832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2.281006pt;margin-top:414.781006pt;width:44.05pt;height:10.35pt;mso-position-horizontal-relative:page;mso-position-vertical-relative:page;z-index:15856" coordorigin="8446,8296" coordsize="881,207">
            <v:group style="position:absolute;left:8446;top:8296;width:54;height:167" coordorigin="8446,8296" coordsize="54,167">
              <v:shape style="position:absolute;left:8446;top:8296;width:54;height:167" coordorigin="8446,8296" coordsize="54,167" path="m8477,8296l8470,8296,8467,8297,8462,8302,8461,8304,8461,8311,8462,8314,8467,8318,8470,8320,8477,8320,8479,8318,8484,8314,8485,8311,8485,8304,8484,8302,8479,8297,8477,8296xe" filled="true" fillcolor="#231f20" stroked="false">
                <v:path arrowok="t"/>
                <v:fill type="solid"/>
              </v:shape>
              <v:shape style="position:absolute;left:8446;top:8296;width:54;height:167" coordorigin="8446,8296" coordsize="54,167" path="m8500,8458l8447,8458,8447,8462,8500,8462,8500,8458xe" filled="true" fillcolor="#231f20" stroked="false">
                <v:path arrowok="t"/>
                <v:fill type="solid"/>
              </v:shape>
              <v:shape style="position:absolute;left:8446;top:8296;width:54;height:167" coordorigin="8446,8296" coordsize="54,167" path="m8483,8368l8459,8368,8462,8371,8462,8374,8464,8377,8464,8444,8462,8449,8462,8452,8461,8454,8460,8455,8458,8456,8456,8458,8491,8458,8486,8455,8485,8454,8484,8452,8484,8449,8483,8444,8483,8368xe" filled="true" fillcolor="#231f20" stroked="false">
                <v:path arrowok="t"/>
                <v:fill type="solid"/>
              </v:shape>
              <v:shape style="position:absolute;left:8446;top:8296;width:54;height:167" coordorigin="8446,8296" coordsize="54,167" path="m8483,8352l8478,8352,8446,8365,8447,8369,8450,8368,8483,8368,8483,8352xe" filled="true" fillcolor="#231f20" stroked="false">
                <v:path arrowok="t"/>
                <v:fill type="solid"/>
              </v:shape>
            </v:group>
            <v:group style="position:absolute;left:8507;top:8352;width:118;height:111" coordorigin="8507,8352" coordsize="118,111">
              <v:shape style="position:absolute;left:8507;top:8352;width:118;height:111" coordorigin="8507,8352" coordsize="118,111" path="m8561,8458l8508,8458,8508,8462,8561,8462,8561,8458xe" filled="true" fillcolor="#231f20" stroked="false">
                <v:path arrowok="t"/>
                <v:fill type="solid"/>
              </v:shape>
              <v:shape style="position:absolute;left:8507;top:8352;width:118;height:111" coordorigin="8507,8352" coordsize="118,111" path="m8624,8458l8570,8458,8570,8462,8624,8462,8624,8458xe" filled="true" fillcolor="#231f20" stroked="false">
                <v:path arrowok="t"/>
                <v:fill type="solid"/>
              </v:shape>
              <v:shape style="position:absolute;left:8507;top:8352;width:118;height:111" coordorigin="8507,8352" coordsize="118,111" path="m8544,8368l8520,8368,8522,8370,8524,8372,8524,8375,8525,8377,8525,8446,8524,8452,8521,8454,8520,8456,8516,8458,8551,8458,8550,8456,8548,8455,8546,8454,8545,8452,8544,8450,8544,8382,8550,8375,8544,8375,8544,8368xe" filled="true" fillcolor="#231f20" stroked="false">
                <v:path arrowok="t"/>
                <v:fill type="solid"/>
              </v:shape>
              <v:shape style="position:absolute;left:8507;top:8352;width:118;height:111" coordorigin="8507,8352" coordsize="118,111" path="m8604,8366l8578,8366,8582,8369,8585,8372,8587,8377,8588,8384,8588,8449,8586,8454,8584,8456,8581,8458,8615,8458,8614,8456,8611,8455,8610,8454,8609,8452,8609,8449,8608,8444,8608,8383,8606,8376,8605,8371,8604,8366xe" filled="true" fillcolor="#231f20" stroked="false">
                <v:path arrowok="t"/>
                <v:fill type="solid"/>
              </v:shape>
              <v:shape style="position:absolute;left:8507;top:8352;width:118;height:111" coordorigin="8507,8352" coordsize="118,111" path="m8586,8352l8578,8352,8561,8358,8544,8375,8550,8375,8554,8371,8562,8366,8604,8366,8603,8364,8599,8359,8596,8357,8591,8353,8586,8352xe" filled="true" fillcolor="#231f20" stroked="false">
                <v:path arrowok="t"/>
                <v:fill type="solid"/>
              </v:shape>
              <v:shape style="position:absolute;left:8507;top:8352;width:118;height:111" coordorigin="8507,8352" coordsize="118,111" path="m8544,8352l8539,8352,8507,8365,8508,8369,8512,8368,8544,8368,8544,8352xe" filled="true" fillcolor="#231f20" stroked="false">
                <v:path arrowok="t"/>
                <v:fill type="solid"/>
              </v:shape>
            </v:group>
            <v:group style="position:absolute;left:8627;top:8356;width:117;height:111" coordorigin="8627,8356" coordsize="117,111">
              <v:shape style="position:absolute;left:8627;top:8356;width:117;height:111" coordorigin="8627,8356" coordsize="117,111" path="m8677,8356l8627,8356,8627,8359,8632,8360,8634,8360,8635,8362,8638,8363,8642,8368,8644,8371,8646,8375,8684,8466,8689,8466,8702,8436,8693,8436,8668,8377,8665,8370,8665,8363,8668,8362,8669,8360,8671,8359,8677,8359,8677,8356xe" filled="true" fillcolor="#231f20" stroked="false">
                <v:path arrowok="t"/>
                <v:fill type="solid"/>
              </v:shape>
              <v:shape style="position:absolute;left:8627;top:8356;width:117;height:111" coordorigin="8627,8356" coordsize="117,111" path="m8738,8359l8714,8359,8716,8360,8717,8360,8719,8363,8720,8363,8720,8368,8718,8375,8693,8436,8702,8436,8728,8374,8729,8368,8731,8364,8735,8362,8736,8360,8738,8359xe" filled="true" fillcolor="#231f20" stroked="false">
                <v:path arrowok="t"/>
                <v:fill type="solid"/>
              </v:shape>
              <v:shape style="position:absolute;left:8627;top:8356;width:117;height:111" coordorigin="8627,8356" coordsize="117,111" path="m8743,8356l8708,8356,8708,8359,8743,8359,8743,8356xe" filled="true" fillcolor="#231f20" stroked="false">
                <v:path arrowok="t"/>
                <v:fill type="solid"/>
              </v:shape>
            </v:group>
            <v:group style="position:absolute;left:8753;top:8352;width:105;height:114" coordorigin="8753,8352" coordsize="105,114">
              <v:shape style="position:absolute;left:8753;top:8352;width:105;height:114" coordorigin="8753,8352" coordsize="105,114" path="m8806,8352l8796,8352,8788,8354,8780,8359,8772,8364,8766,8371,8760,8381,8755,8390,8753,8400,8753,8412,8757,8431,8768,8450,8784,8462,8804,8466,8814,8466,8822,8464,8831,8458,8798,8458,8790,8452,8783,8439,8777,8421,8776,8400,8776,8390,8797,8359,8830,8359,8826,8356,8806,8352xe" filled="true" fillcolor="#231f20" stroked="false">
                <v:path arrowok="t"/>
                <v:fill type="solid"/>
              </v:shape>
              <v:shape style="position:absolute;left:8753;top:8352;width:105;height:114" coordorigin="8753,8352" coordsize="105,114" path="m8830,8359l8810,8359,8818,8363,8826,8376,8833,8393,8836,8416,8836,8431,8832,8442,8822,8454,8816,8458,8831,8458,8839,8453,8845,8446,8855,8426,8857,8417,8857,8405,8853,8386,8842,8368,8830,8359xe" filled="true" fillcolor="#231f20" stroked="false">
                <v:path arrowok="t"/>
                <v:fill type="solid"/>
              </v:shape>
            </v:group>
            <v:group style="position:absolute;left:8873;top:8296;width:54;height:167" coordorigin="8873,8296" coordsize="54,167">
              <v:shape style="position:absolute;left:8873;top:8296;width:54;height:167" coordorigin="8873,8296" coordsize="54,167" path="m8927,8458l8874,8458,8874,8462,8927,8462,8927,8458xe" filled="true" fillcolor="#231f20" stroked="false">
                <v:path arrowok="t"/>
                <v:fill type="solid"/>
              </v:shape>
              <v:shape style="position:absolute;left:8873;top:8296;width:54;height:167" coordorigin="8873,8296" coordsize="54,167" path="m8910,8311l8886,8311,8888,8314,8888,8316,8890,8318,8890,8449,8887,8454,8885,8456,8882,8458,8917,8458,8916,8456,8914,8455,8912,8454,8910,8449,8910,8311xe" filled="true" fillcolor="#231f20" stroked="false">
                <v:path arrowok="t"/>
                <v:fill type="solid"/>
              </v:shape>
              <v:shape style="position:absolute;left:8873;top:8296;width:54;height:167" coordorigin="8873,8296" coordsize="54,167" path="m8910,8296l8904,8296,8873,8309,8874,8312,8878,8311,8910,8311,8910,8296xe" filled="true" fillcolor="#231f20" stroked="false">
                <v:path arrowok="t"/>
                <v:fill type="solid"/>
              </v:shape>
            </v:group>
            <v:group style="position:absolute;left:8934;top:8356;width:116;height:111" coordorigin="8934,8356" coordsize="116,111">
              <v:shape style="position:absolute;left:8934;top:8356;width:116;height:111" coordorigin="8934,8356" coordsize="116,111" path="m8984,8356l8934,8356,8934,8359,8938,8360,8940,8360,8941,8362,8946,8364,8947,8366,8950,8368,8951,8371,8953,8375,8990,8466,8995,8466,9008,8436,8999,8436,8974,8377,8971,8370,8971,8365,8972,8363,8974,8362,8978,8359,8984,8359,8984,8356xe" filled="true" fillcolor="#231f20" stroked="false">
                <v:path arrowok="t"/>
                <v:fill type="solid"/>
              </v:shape>
              <v:shape style="position:absolute;left:8934;top:8356;width:116;height:111" coordorigin="8934,8356" coordsize="116,111" path="m9046,8359l9022,8359,9023,8360,9024,8360,9026,8363,9026,8371,9024,8375,8999,8436,9008,8436,9034,8374,9036,8368,9038,8364,9041,8362,9046,8359xe" filled="true" fillcolor="#231f20" stroked="false">
                <v:path arrowok="t"/>
                <v:fill type="solid"/>
              </v:shape>
              <v:shape style="position:absolute;left:8934;top:8356;width:116;height:111" coordorigin="8934,8356" coordsize="116,111" path="m9049,8356l9014,8356,9014,8359,9049,8359,9049,8356xe" filled="true" fillcolor="#231f20" stroked="false">
                <v:path arrowok="t"/>
                <v:fill type="solid"/>
              </v:shape>
            </v:group>
            <v:group style="position:absolute;left:9061;top:8352;width:90;height:114" coordorigin="9061,8352" coordsize="90,114">
              <v:shape style="position:absolute;left:9061;top:8352;width:90;height:114" coordorigin="9061,8352" coordsize="90,114" path="m9122,8352l9064,8390,9061,8413,9065,8435,9074,8450,9084,8461,9095,8466,9120,8466,9130,8461,9137,8453,9142,8447,9106,8447,9097,8442,9089,8432,9082,8424,9077,8412,9078,8395,9151,8395,9151,8389,9078,8389,9078,8380,9082,8372,9091,8363,9097,8360,9137,8360,9132,8356,9122,8352xe" filled="true" fillcolor="#231f20" stroked="false">
                <v:path arrowok="t"/>
                <v:fill type="solid"/>
              </v:shape>
              <v:shape style="position:absolute;left:9061;top:8352;width:90;height:114" coordorigin="9061,8352" coordsize="90,114" path="m9148,8420l9144,8430,9140,8437,9134,8441,9130,8444,9124,8447,9142,8447,9145,8443,9150,8434,9151,8423,9148,8420xe" filled="true" fillcolor="#231f20" stroked="false">
                <v:path arrowok="t"/>
                <v:fill type="solid"/>
              </v:shape>
              <v:shape style="position:absolute;left:9061;top:8352;width:90;height:114" coordorigin="9061,8352" coordsize="90,114" path="m9137,8360l9108,8360,9112,8362,9116,8364,9120,8366,9125,8374,9126,8377,9127,8382,9127,8389,9151,8389,9151,8382,9148,8371,9137,8360xe" filled="true" fillcolor="#231f20" stroked="false">
                <v:path arrowok="t"/>
                <v:fill type="solid"/>
              </v:shape>
            </v:group>
            <v:group style="position:absolute;left:9167;top:8296;width:113;height:171" coordorigin="9167,8296" coordsize="113,171">
              <v:shape style="position:absolute;left:9167;top:8296;width:113;height:171" coordorigin="9167,8296" coordsize="113,171" path="m9228,8352l9170,8393,9167,8413,9167,8429,9170,8441,9180,8450,9188,8461,9198,8466,9216,8466,9221,8465,9227,8462,9232,8460,9239,8453,9212,8453,9205,8448,9191,8431,9188,8419,9188,8388,9191,8376,9198,8369,9204,8362,9210,8359,9240,8359,9235,8354,9228,8352xe" filled="true" fillcolor="#231f20" stroked="false">
                <v:path arrowok="t"/>
                <v:fill type="solid"/>
              </v:shape>
              <v:shape style="position:absolute;left:9167;top:8296;width:113;height:171" coordorigin="9167,8296" coordsize="113,171" path="m9277,8448l9275,8449,9271,8450,9241,8450,9241,8466,9247,8466,9280,8453,9277,8448xe" filled="true" fillcolor="#231f20" stroked="false">
                <v:path arrowok="t"/>
                <v:fill type="solid"/>
              </v:shape>
              <v:shape style="position:absolute;left:9167;top:8296;width:113;height:171" coordorigin="9167,8296" coordsize="113,171" path="m9240,8359l9221,8359,9224,8360,9228,8363,9232,8364,9235,8368,9240,8377,9241,8382,9241,8442,9235,8449,9228,8453,9239,8453,9241,8450,9268,8450,9266,8449,9265,8449,9264,8448,9262,8443,9262,8360,9241,8360,9240,8359xe" filled="true" fillcolor="#231f20" stroked="false">
                <v:path arrowok="t"/>
                <v:fill type="solid"/>
              </v:shape>
              <v:shape style="position:absolute;left:9167;top:8296;width:113;height:171" coordorigin="9167,8296" coordsize="113,171" path="m9262,8311l9236,8311,9239,8314,9241,8318,9241,8360,9262,8360,9262,8311xe" filled="true" fillcolor="#231f20" stroked="false">
                <v:path arrowok="t"/>
                <v:fill type="solid"/>
              </v:shape>
              <v:shape style="position:absolute;left:9167;top:8296;width:113;height:171" coordorigin="9167,8296" coordsize="113,171" path="m9262,8296l9256,8296,9224,8309,9226,8312,9229,8311,9262,8311,9262,8296xe" filled="true" fillcolor="#231f20" stroked="false">
                <v:path arrowok="t"/>
                <v:fill type="solid"/>
              </v:shape>
            </v:group>
            <v:group style="position:absolute;left:9292;top:8438;width:35;height:64" coordorigin="9292,8438" coordsize="35,64">
              <v:shape style="position:absolute;left:9292;top:8438;width:35;height:64" coordorigin="9292,8438" coordsize="35,64" path="m9326,8462l9316,8462,9316,8464,9317,8465,9317,8473,9314,8479,9310,8485,9306,8490,9299,8495,9292,8497,9292,8502,9326,8472,9326,8462xe" filled="true" fillcolor="#231f20" stroked="false">
                <v:path arrowok="t"/>
                <v:fill type="solid"/>
              </v:shape>
              <v:shape style="position:absolute;left:9292;top:8438;width:35;height:64" coordorigin="9292,8438" coordsize="35,64" path="m9312,8438l9302,8438,9295,8443,9293,8446,9292,8449,9292,8456,9293,8460,9295,8462,9296,8465,9300,8466,9306,8466,9307,8465,9308,8465,9313,8462,9326,8462,9326,8456,9324,8450,9320,8446,9316,8441,9312,843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72.561005pt;margin-top:414.781006pt;width:14.25pt;height:8.550pt;mso-position-horizontal-relative:page;mso-position-vertical-relative:page;z-index:15880" coordorigin="9451,8296" coordsize="285,171">
            <v:group style="position:absolute;left:9451;top:8320;width:65;height:144" coordorigin="9451,8320" coordsize="65,144">
              <v:shape style="position:absolute;left:9451;top:8320;width:65;height:144" coordorigin="9451,8320" coordsize="65,144" path="m9487,8363l9468,8363,9468,8443,9479,8461,9481,8464,9494,8464,9499,8462,9504,8459,9512,8450,9496,8450,9492,8449,9491,8447,9488,8444,9487,8440,9487,8363xe" filled="true" fillcolor="#231f20" stroked="false">
                <v:path arrowok="t"/>
                <v:fill type="solid"/>
              </v:shape>
              <v:shape style="position:absolute;left:9451;top:8320;width:65;height:144" coordorigin="9451,8320" coordsize="65,144" path="m9516,8441l9511,8441,9510,8444,9508,8447,9500,8450,9512,8450,9514,8449,9516,8441xe" filled="true" fillcolor="#231f20" stroked="false">
                <v:path arrowok="t"/>
                <v:fill type="solid"/>
              </v:shape>
              <v:shape style="position:absolute;left:9451;top:8320;width:65;height:144" coordorigin="9451,8320" coordsize="65,144" path="m9487,8320l9484,8320,9481,8328,9478,8333,9476,8336,9469,8346,9464,8351,9460,8354,9456,8358,9451,8359,9451,8363,9512,8363,9512,8356,9487,8356,9487,8320xe" filled="true" fillcolor="#231f20" stroked="false">
                <v:path arrowok="t"/>
                <v:fill type="solid"/>
              </v:shape>
            </v:group>
            <v:group style="position:absolute;left:9517;top:8296;width:117;height:167" coordorigin="9517,8296" coordsize="117,167">
              <v:shape style="position:absolute;left:9517;top:8296;width:117;height:167" coordorigin="9517,8296" coordsize="117,167" path="m9572,8458l9518,8458,9518,8462,9572,8462,9572,8458xe" filled="true" fillcolor="#231f20" stroked="false">
                <v:path arrowok="t"/>
                <v:fill type="solid"/>
              </v:shape>
              <v:shape style="position:absolute;left:9517;top:8296;width:117;height:167" coordorigin="9517,8296" coordsize="117,167" path="m9634,8458l9581,8458,9581,8462,9634,8462,9634,8458xe" filled="true" fillcolor="#231f20" stroked="false">
                <v:path arrowok="t"/>
                <v:fill type="solid"/>
              </v:shape>
              <v:shape style="position:absolute;left:9517;top:8296;width:117;height:167" coordorigin="9517,8296" coordsize="117,167" path="m9554,8311l9530,8311,9533,8314,9534,8316,9534,8318,9535,8321,9535,8449,9533,8454,9530,8456,9527,8458,9563,8458,9558,8455,9557,8454,9556,8452,9554,8450,9554,8382,9560,8375,9554,8375,9554,8311xe" filled="true" fillcolor="#231f20" stroked="false">
                <v:path arrowok="t"/>
                <v:fill type="solid"/>
              </v:shape>
              <v:shape style="position:absolute;left:9517;top:8296;width:117;height:167" coordorigin="9517,8296" coordsize="117,167" path="m9614,8366l9588,8366,9592,8369,9594,8371,9595,8374,9598,8381,9599,8387,9599,8449,9596,8454,9593,8458,9625,8458,9624,8456,9622,8455,9620,8454,9619,8452,9619,8449,9618,8444,9618,8387,9617,8377,9616,8372,9614,8366xe" filled="true" fillcolor="#231f20" stroked="false">
                <v:path arrowok="t"/>
                <v:fill type="solid"/>
              </v:shape>
              <v:shape style="position:absolute;left:9517;top:8296;width:117;height:167" coordorigin="9517,8296" coordsize="117,167" path="m9596,8352l9586,8352,9581,8353,9575,8356,9570,8359,9563,8365,9554,8375,9560,8375,9565,8371,9570,8369,9577,8366,9614,8366,9613,8365,9611,8360,9601,8353,9596,8352xe" filled="true" fillcolor="#231f20" stroked="false">
                <v:path arrowok="t"/>
                <v:fill type="solid"/>
              </v:shape>
              <v:shape style="position:absolute;left:9517;top:8296;width:117;height:167" coordorigin="9517,8296" coordsize="117,167" path="m9554,8296l9550,8296,9517,8309,9518,8312,9522,8311,9554,8311,9554,8296xe" filled="true" fillcolor="#231f20" stroked="false">
                <v:path arrowok="t"/>
                <v:fill type="solid"/>
              </v:shape>
            </v:group>
            <v:group style="position:absolute;left:9645;top:8352;width:92;height:114" coordorigin="9645,8352" coordsize="92,114">
              <v:shape style="position:absolute;left:9645;top:8352;width:92;height:114" coordorigin="9645,8352" coordsize="92,114" path="m9706,8352l9647,8390,9645,8414,9649,8435,9659,8450,9667,8461,9678,8466,9703,8466,9713,8461,9721,8453,9726,8447,9690,8447,9680,8442,9673,8432,9665,8424,9661,8412,9661,8395,9736,8395,9736,8389,9661,8389,9662,8380,9665,8372,9670,8368,9676,8363,9680,8360,9721,8360,9716,8356,9706,8352xe" filled="true" fillcolor="#231f20" stroked="false">
                <v:path arrowok="t"/>
                <v:fill type="solid"/>
              </v:shape>
              <v:shape style="position:absolute;left:9645;top:8352;width:92;height:114" coordorigin="9645,8352" coordsize="92,114" path="m9732,8420l9707,8447,9726,8447,9728,8443,9733,8434,9736,8423,9732,8420xe" filled="true" fillcolor="#231f20" stroked="false">
                <v:path arrowok="t"/>
                <v:fill type="solid"/>
              </v:shape>
              <v:shape style="position:absolute;left:9645;top:8352;width:92;height:114" coordorigin="9645,8352" coordsize="92,114" path="m9721,8360l9691,8360,9696,8362,9703,8366,9707,8370,9709,8377,9710,8382,9710,8389,9736,8389,9736,8382,9731,8371,9724,8364,9721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92.960999pt;margin-top:414.781006pt;width:31.1pt;height:10.9pt;mso-position-horizontal-relative:page;mso-position-vertical-relative:page;z-index:15904" coordorigin="9859,8296" coordsize="622,218">
            <v:group style="position:absolute;left:9859;top:8296;width:113;height:171" coordorigin="9859,8296" coordsize="113,171">
              <v:shape style="position:absolute;left:9859;top:8296;width:113;height:171" coordorigin="9859,8296" coordsize="113,171" path="m9920,8352l9862,8393,9859,8413,9859,8429,9863,8441,9872,8450,9881,8461,9890,8466,9908,8466,9913,8465,9919,8462,9924,8460,9931,8453,9905,8453,9898,8448,9883,8431,9881,8419,9881,8388,9883,8376,9890,8369,9896,8362,9902,8359,9932,8359,9928,8354,9920,8352xe" filled="true" fillcolor="#231f20" stroked="false">
                <v:path arrowok="t"/>
                <v:fill type="solid"/>
              </v:shape>
              <v:shape style="position:absolute;left:9859;top:8296;width:113;height:171" coordorigin="9859,8296" coordsize="113,171" path="m9970,8448l9967,8449,9964,8450,9934,8450,9934,8466,9940,8466,9972,8453,9970,8448xe" filled="true" fillcolor="#231f20" stroked="false">
                <v:path arrowok="t"/>
                <v:fill type="solid"/>
              </v:shape>
              <v:shape style="position:absolute;left:9859;top:8296;width:113;height:171" coordorigin="9859,8296" coordsize="113,171" path="m9932,8359l9913,8359,9917,8360,9920,8363,9924,8364,9928,8368,9932,8377,9934,8382,9934,8442,9928,8449,9920,8453,9931,8453,9934,8450,9960,8450,9959,8449,9958,8449,9956,8448,9954,8443,9954,8360,9934,8360,9932,8359xe" filled="true" fillcolor="#231f20" stroked="false">
                <v:path arrowok="t"/>
                <v:fill type="solid"/>
              </v:shape>
              <v:shape style="position:absolute;left:9859;top:8296;width:113;height:171" coordorigin="9859,8296" coordsize="113,171" path="m9954,8311l9929,8311,9931,8314,9934,8318,9934,8360,9954,8360,9954,8311xe" filled="true" fillcolor="#231f20" stroked="false">
                <v:path arrowok="t"/>
                <v:fill type="solid"/>
              </v:shape>
              <v:shape style="position:absolute;left:9859;top:8296;width:113;height:171" coordorigin="9859,8296" coordsize="113,171" path="m9954,8296l9948,8296,9917,8309,9918,8312,9922,8311,9954,8311,9954,8296xe" filled="true" fillcolor="#231f20" stroked="false">
                <v:path arrowok="t"/>
                <v:fill type="solid"/>
              </v:shape>
            </v:group>
            <v:group style="position:absolute;left:9979;top:8352;width:92;height:114" coordorigin="9979,8352" coordsize="92,114">
              <v:shape style="position:absolute;left:9979;top:8352;width:92;height:114" coordorigin="9979,8352" coordsize="92,114" path="m10042,8352l9982,8390,9979,8414,9983,8435,9994,8450,10003,8461,10014,8466,10038,8466,10049,8461,10056,8453,10061,8447,10025,8447,10015,8442,10008,8432,10000,8424,9996,8412,9996,8395,10070,8395,10070,8389,9996,8389,9997,8380,10001,8372,10010,8363,10016,8360,10055,8360,10051,8356,10042,8352xe" filled="true" fillcolor="#231f20" stroked="false">
                <v:path arrowok="t"/>
                <v:fill type="solid"/>
              </v:shape>
              <v:shape style="position:absolute;left:9979;top:8352;width:92;height:114" coordorigin="9979,8352" coordsize="92,114" path="m10067,8420l10063,8430,10060,8437,10054,8441,10049,8444,10043,8447,10061,8447,10064,8443,10069,8434,10070,8423,10067,8420xe" filled="true" fillcolor="#231f20" stroked="false">
                <v:path arrowok="t"/>
                <v:fill type="solid"/>
              </v:shape>
              <v:shape style="position:absolute;left:9979;top:8352;width:92;height:114" coordorigin="9979,8352" coordsize="92,114" path="m10055,8360l10027,8360,10031,8362,10034,8364,10039,8366,10044,8374,10045,8377,10045,8382,10046,8389,10070,8389,10070,8382,10067,8371,10058,8364,10055,8360xe" filled="true" fillcolor="#231f20" stroked="false">
                <v:path arrowok="t"/>
                <v:fill type="solid"/>
              </v:shape>
            </v:group>
            <v:group style="position:absolute;left:10085;top:8352;width:108;height:162" coordorigin="10085,8352" coordsize="108,162">
              <v:shape style="position:absolute;left:10085;top:8352;width:108;height:162" coordorigin="10085,8352" coordsize="108,162" path="m10146,8352l10123,8352,10114,8356,10105,8363,10097,8371,10093,8380,10093,8398,10094,8404,10102,8416,10108,8420,10114,8423,10105,8430,10100,8435,10096,8442,10094,8446,10094,8450,10097,8455,10099,8456,10102,8459,10106,8461,10094,8473,10094,8474,10090,8479,10087,8483,10086,8486,10085,8488,10085,8496,10087,8500,10101,8508,10118,8512,10144,8513,10163,8508,10176,8500,10127,8500,10116,8497,10108,8492,10104,8490,10102,8486,10102,8480,10104,8473,10109,8466,10112,8462,10190,8462,10189,8460,10181,8452,10175,8449,10168,8448,10163,8447,10136,8447,10128,8446,10120,8446,10116,8444,10114,8444,10110,8441,10110,8437,10111,8436,10114,8431,10120,8425,10156,8425,10159,8424,10162,8422,10130,8422,10126,8419,10122,8414,10116,8407,10114,8398,10114,8376,10116,8369,10120,8364,10123,8360,10128,8358,10161,8358,10156,8354,10146,8352xe" filled="true" fillcolor="#231f20" stroked="false">
                <v:path arrowok="t"/>
                <v:fill type="solid"/>
              </v:shape>
              <v:shape style="position:absolute;left:10085;top:8352;width:108;height:162" coordorigin="10085,8352" coordsize="108,162" path="m10190,8462l10112,8462,10130,8464,10153,8465,10165,8466,10174,8466,10177,8468,10181,8470,10183,8473,10183,8483,10180,8488,10174,8492,10166,8497,10156,8500,10176,8500,10180,8497,10188,8489,10192,8482,10192,8466,10190,8462xe" filled="true" fillcolor="#231f20" stroked="false">
                <v:path arrowok="t"/>
                <v:fill type="solid"/>
              </v:shape>
              <v:shape style="position:absolute;left:10085;top:8352;width:108;height:162" coordorigin="10085,8352" coordsize="108,162" path="m10156,8425l10120,8425,10124,8428,10148,8428,10156,8425xe" filled="true" fillcolor="#231f20" stroked="false">
                <v:path arrowok="t"/>
                <v:fill type="solid"/>
              </v:shape>
              <v:shape style="position:absolute;left:10085;top:8352;width:108;height:162" coordorigin="10085,8352" coordsize="108,162" path="m10161,8358l10140,8358,10145,8360,10150,8365,10154,8372,10158,8382,10158,8404,10156,8411,10148,8420,10142,8422,10162,8422,10174,8410,10178,8401,10178,8383,10176,8376,10171,8370,10192,8370,10192,8369,10193,8369,10193,8360,10192,8360,10192,8359,10163,8359,10161,8358xe" filled="true" fillcolor="#231f20" stroked="false">
                <v:path arrowok="t"/>
                <v:fill type="solid"/>
              </v:shape>
            </v:group>
            <v:group style="position:absolute;left:10195;top:8352;width:81;height:111" coordorigin="10195,8352" coordsize="81,111">
              <v:shape style="position:absolute;left:10195;top:8352;width:81;height:111" coordorigin="10195,8352" coordsize="81,111" path="m10252,8458l10196,8458,10196,8462,10252,8462,10252,8458xe" filled="true" fillcolor="#231f20" stroked="false">
                <v:path arrowok="t"/>
                <v:fill type="solid"/>
              </v:shape>
              <v:shape style="position:absolute;left:10195;top:8352;width:81;height:111" coordorigin="10195,8352" coordsize="81,111" path="m10232,8368l10208,8368,10211,8370,10213,8375,10213,8449,10212,8453,10211,8454,10208,8455,10206,8458,10243,8458,10238,8455,10236,8453,10234,8448,10232,8443,10232,8386,10237,8378,10239,8376,10232,8376,10232,8368xe" filled="true" fillcolor="#231f20" stroked="false">
                <v:path arrowok="t"/>
                <v:fill type="solid"/>
              </v:shape>
              <v:shape style="position:absolute;left:10195;top:8352;width:81;height:111" coordorigin="10195,8352" coordsize="81,111" path="m10265,8352l10252,8352,10242,8360,10232,8376,10239,8376,10241,8374,10247,8368,10276,8368,10276,8362,10274,8358,10271,8356,10268,8353,10265,8352xe" filled="true" fillcolor="#231f20" stroked="false">
                <v:path arrowok="t"/>
                <v:fill type="solid"/>
              </v:shape>
              <v:shape style="position:absolute;left:10195;top:8352;width:81;height:111" coordorigin="10195,8352" coordsize="81,111" path="m10276,8368l10250,8368,10253,8369,10256,8371,10259,8375,10262,8376,10268,8376,10271,8375,10272,8372,10274,8370,10276,8368xe" filled="true" fillcolor="#231f20" stroked="false">
                <v:path arrowok="t"/>
                <v:fill type="solid"/>
              </v:shape>
              <v:shape style="position:absolute;left:10195;top:8352;width:81;height:111" coordorigin="10195,8352" coordsize="81,111" path="m10232,8352l10228,8352,10195,8365,10196,8369,10200,8368,10232,8368,10232,8352xe" filled="true" fillcolor="#231f20" stroked="false">
                <v:path arrowok="t"/>
                <v:fill type="solid"/>
              </v:shape>
            </v:group>
            <v:group style="position:absolute;left:10283;top:8352;width:92;height:114" coordorigin="10283,8352" coordsize="92,114">
              <v:shape style="position:absolute;left:10283;top:8352;width:92;height:114" coordorigin="10283,8352" coordsize="92,114" path="m10344,8352l10285,8390,10283,8414,10287,8435,10297,8450,10306,8461,10316,8466,10342,8466,10351,8461,10360,8453,10364,8447,10328,8447,10319,8442,10312,8432,10303,8424,10300,8412,10300,8395,10374,8395,10374,8389,10300,8389,10301,8380,10303,8372,10308,8368,10314,8363,10319,8360,10359,8360,10355,8356,10344,8352xe" filled="true" fillcolor="#231f20" stroked="false">
                <v:path arrowok="t"/>
                <v:fill type="solid"/>
              </v:shape>
              <v:shape style="position:absolute;left:10283;top:8352;width:92;height:114" coordorigin="10283,8352" coordsize="92,114" path="m10370,8420l10345,8447,10364,8447,10367,8443,10372,8434,10374,8423,10370,8420xe" filled="true" fillcolor="#231f20" stroked="false">
                <v:path arrowok="t"/>
                <v:fill type="solid"/>
              </v:shape>
              <v:shape style="position:absolute;left:10283;top:8352;width:92;height:114" coordorigin="10283,8352" coordsize="92,114" path="m10359,8360l10330,8360,10334,8362,10342,8366,10345,8370,10348,8377,10349,8382,10349,8389,10374,8389,10374,8382,10369,8371,10362,8364,10359,8360xe" filled="true" fillcolor="#231f20" stroked="false">
                <v:path arrowok="t"/>
                <v:fill type="solid"/>
              </v:shape>
            </v:group>
            <v:group style="position:absolute;left:10390;top:8352;width:92;height:114" coordorigin="10390,8352" coordsize="92,114">
              <v:shape style="position:absolute;left:10390;top:8352;width:92;height:114" coordorigin="10390,8352" coordsize="92,114" path="m10451,8352l10392,8390,10390,8413,10394,8435,10403,8450,10412,8461,10423,8466,10448,8466,10458,8461,10466,8453,10471,8447,10435,8447,10426,8442,10417,8432,10410,8424,10406,8412,10406,8395,10481,8395,10481,8389,10406,8389,10406,8380,10410,8372,10420,8363,10426,8360,10465,8360,10460,8356,10451,8352xe" filled="true" fillcolor="#231f20" stroked="false">
                <v:path arrowok="t"/>
                <v:fill type="solid"/>
              </v:shape>
              <v:shape style="position:absolute;left:10390;top:8352;width:92;height:114" coordorigin="10390,8352" coordsize="92,114" path="m10476,8420l10452,8447,10471,8447,10474,8443,10478,8434,10481,8423,10476,8420xe" filled="true" fillcolor="#231f20" stroked="false">
                <v:path arrowok="t"/>
                <v:fill type="solid"/>
              </v:shape>
              <v:shape style="position:absolute;left:10390;top:8352;width:92;height:114" coordorigin="10390,8352" coordsize="92,114" path="m10465,8360l10436,8360,10441,8362,10448,8366,10453,8374,10454,8377,10456,8382,10456,8389,10481,8389,10481,8382,10476,8371,10465,8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30.161011pt;margin-top:414.781006pt;width:10.8pt;height:8.550pt;mso-position-horizontal-relative:page;mso-position-vertical-relative:page;z-index:15928" coordorigin="10603,8296" coordsize="216,171">
            <v:group style="position:absolute;left:10603;top:8352;width:104;height:114" coordorigin="10603,8352" coordsize="104,114">
              <v:shape style="position:absolute;left:10603;top:8352;width:104;height:114" coordorigin="10603,8352" coordsize="104,114" path="m10655,8352l10646,8352,10638,8354,10621,8364,10615,8371,10606,8390,10603,8400,10603,8412,10607,8430,10617,8449,10633,8462,10654,8466,10663,8466,10673,8464,10680,8458,10649,8458,10640,8452,10634,8439,10627,8421,10625,8400,10625,8390,10626,8382,10631,8370,10634,8365,10639,8363,10643,8360,10648,8359,10680,8359,10675,8356,10655,8352xe" filled="true" fillcolor="#231f20" stroked="false">
                <v:path arrowok="t"/>
                <v:fill type="solid"/>
              </v:shape>
              <v:shape style="position:absolute;left:10603;top:8352;width:104;height:114" coordorigin="10603,8352" coordsize="104,114" path="m10680,8359l10660,8359,10667,8363,10676,8376,10683,8393,10685,8416,10685,8431,10682,8442,10673,8454,10666,8458,10680,8458,10688,8453,10694,8446,10704,8426,10706,8417,10706,8405,10703,8386,10692,8367,10680,8359xe" filled="true" fillcolor="#231f20" stroked="false">
                <v:path arrowok="t"/>
                <v:fill type="solid"/>
              </v:shape>
            </v:group>
            <v:group style="position:absolute;left:10724;top:8296;width:95;height:167" coordorigin="10724,8296" coordsize="95,167">
              <v:shape style="position:absolute;left:10724;top:8296;width:95;height:167" coordorigin="10724,8296" coordsize="95,167" path="m10789,8458l10724,8458,10724,8462,10789,8462,10789,8458xe" filled="true" fillcolor="#231f20" stroked="false">
                <v:path arrowok="t"/>
                <v:fill type="solid"/>
              </v:shape>
              <v:shape style="position:absolute;left:10724;top:8296;width:95;height:167" coordorigin="10724,8296" coordsize="95,167" path="m10764,8364l10745,8364,10745,8447,10741,8454,10738,8456,10735,8458,10775,8458,10770,8456,10768,8453,10765,8450,10764,8444,10764,8364xe" filled="true" fillcolor="#231f20" stroked="false">
                <v:path arrowok="t"/>
                <v:fill type="solid"/>
              </v:shape>
              <v:shape style="position:absolute;left:10724;top:8296;width:95;height:167" coordorigin="10724,8296" coordsize="95,167" path="m10792,8356l10724,8356,10724,8364,10792,8364,10792,8356xe" filled="true" fillcolor="#231f20" stroked="false">
                <v:path arrowok="t"/>
                <v:fill type="solid"/>
              </v:shape>
              <v:shape style="position:absolute;left:10724;top:8296;width:95;height:167" coordorigin="10724,8296" coordsize="95,167" path="m10798,8296l10781,8296,10772,8298,10766,8303,10759,8308,10753,8314,10750,8321,10747,8328,10745,8338,10745,8356,10764,8356,10764,8330,10765,8321,10766,8316,10769,8309,10771,8308,10774,8305,10777,8304,10812,8304,10806,8299,10798,8296xe" filled="true" fillcolor="#231f20" stroked="false">
                <v:path arrowok="t"/>
                <v:fill type="solid"/>
              </v:shape>
              <v:shape style="position:absolute;left:10724;top:8296;width:95;height:167" coordorigin="10724,8296" coordsize="95,167" path="m10812,8304l10783,8304,10790,8308,10794,8311,10796,8315,10799,8320,10802,8322,10804,8323,10806,8324,10807,8326,10812,8326,10814,8324,10816,8322,10818,8321,10819,8318,10819,8311,10817,8308,10812,8304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180pt;margin-top:443.101013pt;width:465.773661pt;height:10.875pt;mso-position-horizontal-relative:page;mso-position-vertical-relative:page;z-index:15952" type="#_x0000_t75" stroked="false">
            <v:imagedata r:id="rId506" o:title=""/>
          </v:shape>
        </w:pict>
      </w:r>
      <w:r>
        <w:rPr/>
        <w:pict>
          <v:group style="position:absolute;margin-left:100.385971pt;margin-top:471.42099pt;width:37.6pt;height:8.550pt;mso-position-horizontal-relative:page;mso-position-vertical-relative:page;z-index:15976" coordorigin="2008,9428" coordsize="752,171">
            <v:group style="position:absolute;left:2008;top:9485;width:90;height:114" coordorigin="2008,9485" coordsize="90,114">
              <v:shape style="position:absolute;left:2008;top:9485;width:90;height:114" coordorigin="2008,9485" coordsize="90,114" path="m2069,9485l2010,9523,2008,9546,2012,9567,2021,9583,2030,9593,2041,9599,2063,9599,2072,9595,2081,9587,2089,9580,2051,9580,2042,9575,2036,9565,2029,9556,2027,9545,2027,9518,2029,9509,2036,9502,2041,9496,2047,9492,2083,9492,2078,9487,2069,9485xe" filled="true" fillcolor="#231f20" stroked="false">
                <v:path arrowok="t"/>
                <v:fill type="solid"/>
              </v:shape>
              <v:shape style="position:absolute;left:2008;top:9485;width:90;height:114" coordorigin="2008,9485" coordsize="90,114" path="m2094,9553l2090,9563,2087,9569,2082,9572,2076,9577,2069,9580,2089,9580,2095,9569,2098,9554,2094,9553xe" filled="true" fillcolor="#231f20" stroked="false">
                <v:path arrowok="t"/>
                <v:fill type="solid"/>
              </v:shape>
              <v:shape style="position:absolute;left:2008;top:9485;width:90;height:114" coordorigin="2008,9485" coordsize="90,114" path="m2083,9492l2059,9492,2063,9493,2066,9496,2069,9498,2070,9502,2071,9506,2071,9511,2072,9515,2076,9518,2080,9521,2087,9521,2090,9520,2092,9517,2094,9516,2095,9514,2095,9504,2092,9499,2084,9493,2083,9492xe" filled="true" fillcolor="#231f20" stroked="false">
                <v:path arrowok="t"/>
                <v:fill type="solid"/>
              </v:shape>
            </v:group>
            <v:group style="position:absolute;left:2114;top:9485;width:104;height:114" coordorigin="2114,9485" coordsize="104,114">
              <v:shape style="position:absolute;left:2114;top:9485;width:104;height:114" coordorigin="2114,9485" coordsize="104,114" path="m2166,9485l2156,9485,2148,9487,2141,9492,2132,9497,2126,9504,2117,9523,2114,9533,2114,9544,2118,9563,2128,9582,2144,9594,2165,9599,2174,9599,2184,9596,2191,9590,2159,9590,2152,9584,2144,9572,2138,9554,2136,9533,2136,9523,2158,9492,2191,9492,2186,9489,2166,9485xe" filled="true" fillcolor="#231f20" stroked="false">
                <v:path arrowok="t"/>
                <v:fill type="solid"/>
              </v:shape>
              <v:shape style="position:absolute;left:2114;top:9485;width:104;height:114" coordorigin="2114,9485" coordsize="104,114" path="m2191,9492l2171,9492,2178,9496,2186,9509,2193,9526,2196,9548,2196,9564,2194,9575,2189,9581,2183,9587,2177,9590,2191,9590,2200,9586,2206,9578,2215,9559,2218,9550,2218,9538,2214,9519,2203,9501,2191,9492xe" filled="true" fillcolor="#231f20" stroked="false">
                <v:path arrowok="t"/>
                <v:fill type="solid"/>
              </v:shape>
            </v:group>
            <v:group style="position:absolute;left:2227;top:9485;width:118;height:111" coordorigin="2227,9485" coordsize="118,111">
              <v:shape style="position:absolute;left:2227;top:9485;width:118;height:111" coordorigin="2227,9485" coordsize="118,111" path="m2282,9590l2228,9590,2228,9595,2282,9595,2282,9590xe" filled="true" fillcolor="#231f20" stroked="false">
                <v:path arrowok="t"/>
                <v:fill type="solid"/>
              </v:shape>
              <v:shape style="position:absolute;left:2227;top:9485;width:118;height:111" coordorigin="2227,9485" coordsize="118,111" path="m2345,9590l2292,9590,2292,9595,2345,9595,2345,9590xe" filled="true" fillcolor="#231f20" stroked="false">
                <v:path arrowok="t"/>
                <v:fill type="solid"/>
              </v:shape>
              <v:shape style="position:absolute;left:2227;top:9485;width:118;height:111" coordorigin="2227,9485" coordsize="118,111" path="m2264,9500l2240,9500,2243,9503,2244,9505,2244,9508,2245,9510,2245,9578,2244,9584,2243,9587,2240,9589,2237,9590,2273,9590,2268,9588,2267,9587,2266,9584,2264,9583,2264,9515,2271,9508,2264,9508,2264,9500xe" filled="true" fillcolor="#231f20" stroked="false">
                <v:path arrowok="t"/>
                <v:fill type="solid"/>
              </v:shape>
              <v:shape style="position:absolute;left:2227;top:9485;width:118;height:111" coordorigin="2227,9485" coordsize="118,111" path="m2324,9499l2298,9499,2303,9502,2305,9505,2308,9510,2309,9517,2309,9582,2306,9587,2303,9590,2336,9590,2334,9589,2333,9588,2330,9587,2330,9584,2329,9582,2328,9577,2328,9509,2326,9504,2324,9499xe" filled="true" fillcolor="#231f20" stroked="false">
                <v:path arrowok="t"/>
                <v:fill type="solid"/>
              </v:shape>
              <v:shape style="position:absolute;left:2227;top:9485;width:118;height:111" coordorigin="2227,9485" coordsize="118,111" path="m2306,9485l2298,9485,2282,9491,2264,9508,2271,9508,2274,9504,2284,9499,2324,9499,2323,9497,2320,9492,2316,9490,2311,9486,2306,9485xe" filled="true" fillcolor="#231f20" stroked="false">
                <v:path arrowok="t"/>
                <v:fill type="solid"/>
              </v:shape>
              <v:shape style="position:absolute;left:2227;top:9485;width:118;height:111" coordorigin="2227,9485" coordsize="118,111" path="m2264,9485l2260,9485,2227,9498,2228,9502,2232,9500,2264,9500,2264,9485xe" filled="true" fillcolor="#231f20" stroked="false">
                <v:path arrowok="t"/>
                <v:fill type="solid"/>
              </v:shape>
            </v:group>
            <v:group style="position:absolute;left:2353;top:9428;width:113;height:171" coordorigin="2353,9428" coordsize="113,171">
              <v:shape style="position:absolute;left:2353;top:9428;width:113;height:171" coordorigin="2353,9428" coordsize="113,171" path="m2416,9485l2356,9526,2353,9546,2353,9562,2358,9574,2366,9583,2376,9594,2386,9599,2404,9599,2408,9598,2413,9595,2419,9593,2426,9586,2400,9586,2393,9581,2378,9564,2375,9552,2375,9521,2378,9509,2386,9502,2392,9494,2398,9492,2428,9492,2423,9487,2416,9485xe" filled="true" fillcolor="#231f20" stroked="false">
                <v:path arrowok="t"/>
                <v:fill type="solid"/>
              </v:shape>
              <v:shape style="position:absolute;left:2353;top:9428;width:113;height:171" coordorigin="2353,9428" coordsize="113,171" path="m2465,9581l2461,9582,2459,9583,2429,9583,2429,9599,2435,9599,2466,9586,2465,9581xe" filled="true" fillcolor="#231f20" stroked="false">
                <v:path arrowok="t"/>
                <v:fill type="solid"/>
              </v:shape>
              <v:shape style="position:absolute;left:2353;top:9428;width:113;height:171" coordorigin="2353,9428" coordsize="113,171" path="m2428,9492l2408,9492,2412,9493,2416,9496,2419,9497,2423,9500,2428,9510,2429,9515,2429,9575,2423,9582,2416,9586,2426,9586,2429,9583,2455,9583,2454,9582,2452,9582,2450,9581,2450,9578,2449,9576,2449,9572,2448,9565,2448,9493,2429,9493,2428,9492xe" filled="true" fillcolor="#231f20" stroked="false">
                <v:path arrowok="t"/>
                <v:fill type="solid"/>
              </v:shape>
              <v:shape style="position:absolute;left:2353;top:9428;width:113;height:171" coordorigin="2353,9428" coordsize="113,171" path="m2448,9444l2424,9444,2426,9446,2429,9451,2429,9493,2448,9493,2448,9444xe" filled="true" fillcolor="#231f20" stroked="false">
                <v:path arrowok="t"/>
                <v:fill type="solid"/>
              </v:shape>
              <v:shape style="position:absolute;left:2353;top:9428;width:113;height:171" coordorigin="2353,9428" coordsize="113,171" path="m2448,9428l2443,9428,2411,9442,2413,9445,2416,9444,2448,9444,2448,9428xe" filled="true" fillcolor="#231f20" stroked="false">
                <v:path arrowok="t"/>
                <v:fill type="solid"/>
              </v:shape>
            </v:group>
            <v:group style="position:absolute;left:2466;top:9488;width:120;height:111" coordorigin="2466,9488" coordsize="120,111">
              <v:shape style="position:absolute;left:2466;top:9488;width:120;height:111" coordorigin="2466,9488" coordsize="120,111" path="m2503,9488l2466,9488,2466,9492,2476,9492,2480,9494,2482,9496,2484,9500,2484,9566,2485,9575,2506,9599,2516,9599,2522,9598,2527,9594,2532,9592,2539,9586,2540,9584,2516,9584,2509,9580,2506,9576,2503,9570,2503,9488xe" filled="true" fillcolor="#231f20" stroked="false">
                <v:path arrowok="t"/>
                <v:fill type="solid"/>
              </v:shape>
              <v:shape style="position:absolute;left:2466;top:9488;width:120;height:111" coordorigin="2466,9488" coordsize="120,111" path="m2568,9576l2548,9576,2548,9599,2554,9599,2586,9586,2585,9583,2574,9583,2573,9582,2572,9582,2569,9581,2569,9578,2568,9576xe" filled="true" fillcolor="#231f20" stroked="false">
                <v:path arrowok="t"/>
                <v:fill type="solid"/>
              </v:shape>
              <v:shape style="position:absolute;left:2466;top:9488;width:120;height:111" coordorigin="2466,9488" coordsize="120,111" path="m2567,9488l2531,9488,2531,9492,2538,9492,2543,9493,2545,9496,2546,9498,2548,9502,2548,9569,2525,9584,2540,9584,2548,9576,2568,9576,2568,9572,2567,9566,2567,9488xe" filled="true" fillcolor="#231f20" stroked="false">
                <v:path arrowok="t"/>
                <v:fill type="solid"/>
              </v:shape>
              <v:shape style="position:absolute;left:2466;top:9488;width:120;height:111" coordorigin="2466,9488" coordsize="120,111" path="m2584,9581l2581,9582,2578,9583,2585,9583,2584,9581xe" filled="true" fillcolor="#231f20" stroked="false">
                <v:path arrowok="t"/>
                <v:fill type="solid"/>
              </v:shape>
            </v:group>
            <v:group style="position:absolute;left:2594;top:9485;width:90;height:114" coordorigin="2594,9485" coordsize="90,114">
              <v:shape style="position:absolute;left:2594;top:9485;width:90;height:114" coordorigin="2594,9485" coordsize="90,114" path="m2656,9485l2597,9523,2594,9546,2598,9567,2608,9583,2617,9593,2627,9599,2650,9599,2659,9595,2668,9587,2676,9580,2638,9580,2629,9575,2622,9565,2616,9556,2612,9545,2612,9518,2616,9509,2622,9502,2627,9496,2634,9492,2670,9492,2664,9487,2656,9485xe" filled="true" fillcolor="#231f20" stroked="false">
                <v:path arrowok="t"/>
                <v:fill type="solid"/>
              </v:shape>
              <v:shape style="position:absolute;left:2594;top:9485;width:90;height:114" coordorigin="2594,9485" coordsize="90,114" path="m2681,9553l2656,9580,2676,9580,2682,9569,2684,9554,2681,9553xe" filled="true" fillcolor="#231f20" stroked="false">
                <v:path arrowok="t"/>
                <v:fill type="solid"/>
              </v:shape>
              <v:shape style="position:absolute;left:2594;top:9485;width:90;height:114" coordorigin="2594,9485" coordsize="90,114" path="m2670,9492l2646,9492,2650,9493,2653,9496,2656,9498,2657,9502,2658,9506,2658,9511,2659,9515,2663,9518,2666,9521,2674,9521,2677,9520,2678,9517,2681,9516,2682,9514,2682,9504,2678,9499,2670,9492xe" filled="true" fillcolor="#231f20" stroked="false">
                <v:path arrowok="t"/>
                <v:fill type="solid"/>
              </v:shape>
            </v:group>
            <v:group style="position:absolute;left:2695;top:9452;width:64;height:144" coordorigin="2695,9452" coordsize="64,144">
              <v:shape style="position:absolute;left:2695;top:9452;width:64;height:144" coordorigin="2695,9452" coordsize="64,144" path="m2731,9496l2712,9496,2712,9582,2714,9586,2716,9589,2718,9592,2725,9596,2737,9596,2743,9595,2748,9592,2753,9587,2755,9583,2738,9583,2736,9582,2734,9580,2732,9577,2731,9572,2731,9496xe" filled="true" fillcolor="#231f20" stroked="false">
                <v:path arrowok="t"/>
                <v:fill type="solid"/>
              </v:shape>
              <v:shape style="position:absolute;left:2695;top:9452;width:64;height:144" coordorigin="2695,9452" coordsize="64,144" path="m2759,9574l2755,9574,2754,9577,2752,9580,2744,9583,2755,9583,2756,9582,2759,9574xe" filled="true" fillcolor="#231f20" stroked="false">
                <v:path arrowok="t"/>
                <v:fill type="solid"/>
              </v:shape>
              <v:shape style="position:absolute;left:2695;top:9452;width:64;height:144" coordorigin="2695,9452" coordsize="64,144" path="m2731,9452l2728,9452,2724,9461,2722,9466,2720,9469,2717,9474,2712,9479,2708,9484,2699,9491,2695,9492,2695,9496,2756,9496,2756,9488,2731,9488,2731,945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44.300003pt;margin-top:471.42099pt;width:34.762394pt;height:8.4525pt;mso-position-horizontal-relative:page;mso-position-vertical-relative:page;z-index:16000" type="#_x0000_t75" stroked="false">
            <v:imagedata r:id="rId507" o:title=""/>
          </v:shape>
        </w:pict>
      </w:r>
      <w:r>
        <w:rPr/>
        <w:pict>
          <v:group style="position:absolute;margin-left:186.179993pt;margin-top:474.240997pt;width:4.9pt;height:5.65pt;mso-position-horizontal-relative:page;mso-position-vertical-relative:page;z-index:16024" coordorigin="3724,9485" coordsize="98,113">
            <v:shape style="position:absolute;left:3724;top:9485;width:98;height:113" coordorigin="3724,9485" coordsize="98,113" path="m3796,9492l3770,9492,3775,9494,3782,9502,3784,9509,3784,9520,3780,9526,3759,9534,3744,9541,3724,9564,3724,9578,3726,9584,3731,9589,3736,9595,3742,9598,3754,9598,3758,9596,3766,9593,3773,9588,3777,9584,3756,9584,3752,9582,3745,9575,3744,9570,3744,9559,3745,9556,3750,9548,3755,9545,3761,9541,3764,9539,3772,9536,3784,9532,3803,9532,3803,9511,3802,9504,3800,9500,3798,9496,3796,9492xe" filled="true" fillcolor="#231f20" stroked="false">
              <v:path arrowok="t"/>
              <v:fill type="solid"/>
            </v:shape>
            <v:shape style="position:absolute;left:3724;top:9485;width:98;height:113" coordorigin="3724,9485" coordsize="98,113" path="m3804,9580l3784,9580,3784,9586,3785,9590,3787,9593,3790,9596,3792,9598,3804,9598,3812,9592,3819,9582,3806,9582,3805,9581,3804,9581,3804,9580xe" filled="true" fillcolor="#231f20" stroked="false">
              <v:path arrowok="t"/>
              <v:fill type="solid"/>
            </v:shape>
            <v:shape style="position:absolute;left:3724;top:9485;width:98;height:113" coordorigin="3724,9485" coordsize="98,113" path="m3803,9532l3784,9532,3784,9572,3774,9580,3766,9584,3777,9584,3784,9580,3804,9580,3804,9577,3803,9575,3803,9532xe" filled="true" fillcolor="#231f20" stroked="false">
              <v:path arrowok="t"/>
              <v:fill type="solid"/>
            </v:shape>
            <v:shape style="position:absolute;left:3724;top:9485;width:98;height:113" coordorigin="3724,9485" coordsize="98,113" path="m3821,9574l3814,9581,3811,9582,3819,9582,3821,9580,3821,9574xe" filled="true" fillcolor="#231f20" stroked="false">
              <v:path arrowok="t"/>
              <v:fill type="solid"/>
            </v:shape>
            <v:shape style="position:absolute;left:3724;top:9485;width:98;height:113" coordorigin="3724,9485" coordsize="98,113" path="m3776,9485l3755,9485,3745,9487,3731,9499,3728,9505,3728,9518,3731,9520,3732,9522,3734,9523,3740,9523,3743,9522,3746,9518,3748,9515,3748,9502,3749,9498,3752,9496,3755,9493,3758,9492,3796,9492,3791,9490,3785,9486,3776,948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6.979996pt;margin-top:471.42099pt;width:29.65pt;height:10.95pt;mso-position-horizontal-relative:page;mso-position-vertical-relative:page;z-index:16048" coordorigin="3940,9428" coordsize="593,219">
            <v:group style="position:absolute;left:3940;top:9485;width:113;height:162" coordorigin="3940,9485" coordsize="113,162">
              <v:shape style="position:absolute;left:3940;top:9485;width:113;height:162" coordorigin="3940,9485" coordsize="113,162" path="m3996,9642l3940,9642,3940,9647,3996,9647,3996,9642xe" filled="true" fillcolor="#231f20" stroked="false">
                <v:path arrowok="t"/>
                <v:fill type="solid"/>
              </v:shape>
              <v:shape style="position:absolute;left:3940;top:9485;width:113;height:162" coordorigin="3940,9485" coordsize="113,162" path="m3978,9500l3952,9500,3953,9502,3955,9502,3958,9504,3958,9506,3959,9508,3959,9634,3958,9636,3954,9640,3950,9642,3986,9642,3982,9640,3980,9637,3979,9636,3978,9634,3978,9589,3991,9589,3988,9587,3983,9583,3980,9578,3978,9571,3978,9517,3984,9510,3978,9510,3978,9500xe" filled="true" fillcolor="#231f20" stroked="false">
                <v:path arrowok="t"/>
                <v:fill type="solid"/>
              </v:shape>
              <v:shape style="position:absolute;left:3940;top:9485;width:113;height:162" coordorigin="3940,9485" coordsize="113,162" path="m3991,9589l3978,9589,3982,9593,3985,9595,3992,9598,3998,9599,4009,9599,4025,9592,4026,9592,3997,9592,3991,9589xe" filled="true" fillcolor="#231f20" stroked="false">
                <v:path arrowok="t"/>
                <v:fill type="solid"/>
              </v:shape>
              <v:shape style="position:absolute;left:3940;top:9485;width:113;height:162" coordorigin="3940,9485" coordsize="113,162" path="m4042,9502l4010,9502,4016,9505,4021,9511,4028,9520,4032,9533,4032,9563,4028,9575,4022,9582,4018,9588,4012,9592,4026,9592,4043,9575,4050,9557,4052,9534,4049,9514,4042,9502xe" filled="true" fillcolor="#231f20" stroked="false">
                <v:path arrowok="t"/>
                <v:fill type="solid"/>
              </v:shape>
              <v:shape style="position:absolute;left:3940;top:9485;width:113;height:162" coordorigin="3940,9485" coordsize="113,162" path="m4024,9485l4007,9485,4001,9486,3995,9491,3989,9494,3984,9500,3978,9510,3984,9510,3989,9506,3992,9504,4000,9502,4042,9502,4039,9497,4032,9488,4024,9485xe" filled="true" fillcolor="#231f20" stroked="false">
                <v:path arrowok="t"/>
                <v:fill type="solid"/>
              </v:shape>
              <v:shape style="position:absolute;left:3940;top:9485;width:113;height:162" coordorigin="3940,9485" coordsize="113,162" path="m3978,9485l3973,9485,3941,9498,3942,9503,3947,9500,3978,9500,3978,9485xe" filled="true" fillcolor="#231f20" stroked="false">
                <v:path arrowok="t"/>
                <v:fill type="solid"/>
              </v:shape>
            </v:group>
            <v:group style="position:absolute;left:4061;top:9488;width:120;height:111" coordorigin="4061,9488" coordsize="120,111">
              <v:shape style="position:absolute;left:4061;top:9488;width:120;height:111" coordorigin="4061,9488" coordsize="120,111" path="m4099,9488l4061,9488,4061,9492,4070,9492,4075,9494,4076,9496,4079,9500,4079,9566,4080,9575,4100,9599,4112,9599,4117,9598,4122,9594,4127,9592,4134,9586,4135,9584,4111,9584,4104,9580,4100,9576,4099,9570,4099,9488xe" filled="true" fillcolor="#231f20" stroked="false">
                <v:path arrowok="t"/>
                <v:fill type="solid"/>
              </v:shape>
              <v:shape style="position:absolute;left:4061;top:9488;width:120;height:111" coordorigin="4061,9488" coordsize="120,111" path="m4163,9576l4144,9576,4144,9599,4148,9599,4181,9586,4180,9583,4169,9583,4168,9582,4166,9582,4165,9581,4163,9576xe" filled="true" fillcolor="#231f20" stroked="false">
                <v:path arrowok="t"/>
                <v:fill type="solid"/>
              </v:shape>
              <v:shape style="position:absolute;left:4061;top:9488;width:120;height:111" coordorigin="4061,9488" coordsize="120,111" path="m4163,9488l4126,9488,4126,9492,4133,9492,4138,9493,4142,9498,4144,9502,4144,9569,4138,9575,4132,9578,4128,9581,4123,9583,4120,9584,4135,9584,4144,9576,4163,9576,4163,9488xe" filled="true" fillcolor="#231f20" stroked="false">
                <v:path arrowok="t"/>
                <v:fill type="solid"/>
              </v:shape>
              <v:shape style="position:absolute;left:4061;top:9488;width:120;height:111" coordorigin="4061,9488" coordsize="120,111" path="m4178,9581l4174,9583,4180,9583,4178,9581xe" filled="true" fillcolor="#231f20" stroked="false">
                <v:path arrowok="t"/>
                <v:fill type="solid"/>
              </v:shape>
            </v:group>
            <v:group style="position:absolute;left:4180;top:9428;width:113;height:171" coordorigin="4180,9428" coordsize="113,171">
              <v:shape style="position:absolute;left:4180;top:9428;width:113;height:171" coordorigin="4180,9428" coordsize="113,171" path="m4218,9444l4194,9444,4196,9446,4196,9449,4198,9451,4198,9454,4199,9462,4199,9584,4205,9589,4212,9593,4224,9598,4231,9599,4244,9598,4261,9592,4263,9590,4238,9590,4235,9589,4230,9587,4226,9584,4222,9582,4218,9578,4218,9514,4223,9509,4226,9506,4218,9506,4218,9444xe" filled="true" fillcolor="#231f20" stroked="false">
                <v:path arrowok="t"/>
                <v:fill type="solid"/>
              </v:shape>
              <v:shape style="position:absolute;left:4180;top:9428;width:113;height:171" coordorigin="4180,9428" coordsize="113,171" path="m4282,9502l4250,9502,4256,9505,4264,9512,4270,9520,4272,9530,4272,9559,4270,9570,4264,9578,4256,9586,4250,9590,4263,9590,4280,9576,4289,9559,4292,9537,4290,9516,4282,9502xe" filled="true" fillcolor="#231f20" stroked="false">
                <v:path arrowok="t"/>
                <v:fill type="solid"/>
              </v:shape>
              <v:shape style="position:absolute;left:4180;top:9428;width:113;height:171" coordorigin="4180,9428" coordsize="113,171" path="m4262,9485l4240,9485,4228,9492,4218,9506,4226,9506,4230,9504,4234,9503,4238,9502,4282,9502,4280,9499,4272,9490,4262,9485xe" filled="true" fillcolor="#231f20" stroked="false">
                <v:path arrowok="t"/>
                <v:fill type="solid"/>
              </v:shape>
              <v:shape style="position:absolute;left:4180;top:9428;width:113;height:171" coordorigin="4180,9428" coordsize="113,171" path="m4218,9428l4212,9428,4180,9442,4182,9445,4186,9444,4218,9444,4218,9428xe" filled="true" fillcolor="#231f20" stroked="false">
                <v:path arrowok="t"/>
                <v:fill type="solid"/>
              </v:shape>
            </v:group>
            <v:group style="position:absolute;left:4308;top:9428;width:54;height:167" coordorigin="4308,9428" coordsize="54,167">
              <v:shape style="position:absolute;left:4308;top:9428;width:54;height:167" coordorigin="4308,9428" coordsize="54,167" path="m4362,9590l4310,9590,4310,9595,4362,9595,4362,9590xe" filled="true" fillcolor="#231f20" stroked="false">
                <v:path arrowok="t"/>
                <v:fill type="solid"/>
              </v:shape>
              <v:shape style="position:absolute;left:4308;top:9428;width:54;height:167" coordorigin="4308,9428" coordsize="54,167" path="m4345,9444l4321,9444,4324,9446,4325,9449,4325,9451,4326,9454,4326,9577,4325,9582,4325,9584,4324,9587,4322,9588,4320,9589,4319,9590,4354,9590,4349,9588,4348,9587,4345,9582,4345,9444xe" filled="true" fillcolor="#231f20" stroked="false">
                <v:path arrowok="t"/>
                <v:fill type="solid"/>
              </v:shape>
              <v:shape style="position:absolute;left:4308;top:9428;width:54;height:167" coordorigin="4308,9428" coordsize="54,167" path="m4345,9428l4340,9428,4308,9442,4310,9445,4313,9444,4345,9444,4345,9428xe" filled="true" fillcolor="#231f20" stroked="false">
                <v:path arrowok="t"/>
                <v:fill type="solid"/>
              </v:shape>
            </v:group>
            <v:group style="position:absolute;left:4374;top:9428;width:54;height:167" coordorigin="4374,9428" coordsize="54,167">
              <v:shape style="position:absolute;left:4374;top:9428;width:54;height:167" coordorigin="4374,9428" coordsize="54,167" path="m4405,9428l4399,9428,4396,9430,4394,9432,4392,9434,4391,9437,4391,9444,4392,9446,4397,9451,4399,9452,4405,9452,4409,9451,4414,9446,4414,9434,4409,9430,4405,9428xe" filled="true" fillcolor="#231f20" stroked="false">
                <v:path arrowok="t"/>
                <v:fill type="solid"/>
              </v:shape>
              <v:shape style="position:absolute;left:4374;top:9428;width:54;height:167" coordorigin="4374,9428" coordsize="54,167" path="m4428,9590l4376,9590,4376,9595,4428,9595,4428,9590xe" filled="true" fillcolor="#231f20" stroked="false">
                <v:path arrowok="t"/>
                <v:fill type="solid"/>
              </v:shape>
              <v:shape style="position:absolute;left:4374;top:9428;width:54;height:167" coordorigin="4374,9428" coordsize="54,167" path="m4412,9500l4388,9500,4388,9502,4391,9504,4392,9506,4392,9510,4393,9518,4393,9577,4392,9582,4390,9587,4387,9589,4385,9590,4420,9590,4418,9589,4416,9588,4415,9587,4412,9582,4412,9500xe" filled="true" fillcolor="#231f20" stroked="false">
                <v:path arrowok="t"/>
                <v:fill type="solid"/>
              </v:shape>
              <v:shape style="position:absolute;left:4374;top:9428;width:54;height:167" coordorigin="4374,9428" coordsize="54,167" path="m4412,9485l4406,9485,4374,9498,4376,9502,4379,9500,4412,9500,4412,9485xe" filled="true" fillcolor="#231f20" stroked="false">
                <v:path arrowok="t"/>
                <v:fill type="solid"/>
              </v:shape>
            </v:group>
            <v:group style="position:absolute;left:4443;top:9485;width:90;height:114" coordorigin="4443,9485" coordsize="90,114">
              <v:shape style="position:absolute;left:4443;top:9485;width:90;height:114" coordorigin="4443,9485" coordsize="90,114" path="m4505,9485l4445,9523,4443,9546,4446,9567,4456,9583,4465,9593,4476,9599,4498,9599,4507,9595,4516,9587,4524,9580,4486,9580,4477,9575,4471,9565,4464,9556,4462,9545,4462,9518,4465,9509,4471,9502,4476,9496,4482,9492,4518,9492,4513,9487,4505,9485xe" filled="true" fillcolor="#231f20" stroked="false">
                <v:path arrowok="t"/>
                <v:fill type="solid"/>
              </v:shape>
              <v:shape style="position:absolute;left:4443;top:9485;width:90;height:114" coordorigin="4443,9485" coordsize="90,114" path="m4530,9553l4525,9563,4522,9569,4517,9572,4511,9577,4504,9580,4524,9580,4530,9569,4532,9554,4530,9553xe" filled="true" fillcolor="#231f20" stroked="false">
                <v:path arrowok="t"/>
                <v:fill type="solid"/>
              </v:shape>
              <v:shape style="position:absolute;left:4443;top:9485;width:90;height:114" coordorigin="4443,9485" coordsize="90,114" path="m4518,9492l4495,9492,4499,9493,4504,9498,4506,9502,4506,9511,4507,9515,4511,9518,4514,9521,4523,9521,4525,9520,4529,9516,4530,9514,4530,9504,4526,9499,4519,9493,4518,949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3.639999pt;margin-top:474.240997pt;width:25.1pt;height:5.7pt;mso-position-horizontal-relative:page;mso-position-vertical-relative:page;z-index:16072" coordorigin="4673,9485" coordsize="502,114">
            <v:group style="position:absolute;left:4673;top:9485;width:74;height:114" coordorigin="4673,9485" coordsize="74,114">
              <v:shape style="position:absolute;left:4673;top:9485;width:74;height:114" coordorigin="4673,9485" coordsize="74,114" path="m4728,9594l4685,9594,4687,9595,4696,9598,4703,9599,4720,9599,4727,9595,4728,9594xe" filled="true" fillcolor="#231f20" stroked="false">
                <v:path arrowok="t"/>
                <v:fill type="solid"/>
              </v:shape>
              <v:shape style="position:absolute;left:4673;top:9485;width:74;height:114" coordorigin="4673,9485" coordsize="74,114" path="m4676,9558l4673,9558,4673,9596,4676,9596,4679,9594,4728,9594,4732,9592,4703,9592,4696,9589,4684,9577,4679,9570,4676,9558xe" filled="true" fillcolor="#231f20" stroked="false">
                <v:path arrowok="t"/>
                <v:fill type="solid"/>
              </v:shape>
              <v:shape style="position:absolute;left:4673;top:9485;width:74;height:114" coordorigin="4673,9485" coordsize="74,114" path="m4709,9485l4696,9485,4687,9487,4675,9499,4673,9506,4673,9522,4711,9553,4718,9558,4723,9562,4727,9565,4728,9570,4728,9580,4727,9583,4720,9590,4716,9592,4732,9592,4735,9589,4742,9583,4746,9576,4746,9553,4738,9544,4722,9535,4698,9523,4692,9520,4690,9517,4687,9514,4686,9510,4686,9502,4694,9493,4699,9492,4738,9492,4738,9490,4727,9490,4724,9488,4721,9487,4709,9485xe" filled="true" fillcolor="#231f20" stroked="false">
                <v:path arrowok="t"/>
                <v:fill type="solid"/>
              </v:shape>
              <v:shape style="position:absolute;left:4673;top:9485;width:74;height:114" coordorigin="4673,9485" coordsize="74,114" path="m4738,9492l4712,9492,4717,9493,4722,9498,4727,9502,4730,9510,4734,9521,4738,9521,4738,9492xe" filled="true" fillcolor="#231f20" stroked="false">
                <v:path arrowok="t"/>
                <v:fill type="solid"/>
              </v:shape>
              <v:shape style="position:absolute;left:4673;top:9485;width:74;height:114" coordorigin="4673,9485" coordsize="74,114" path="m4738,9485l4734,9485,4732,9487,4732,9488,4730,9488,4729,9490,4738,9490,4738,9485xe" filled="true" fillcolor="#231f20" stroked="false">
                <v:path arrowok="t"/>
                <v:fill type="solid"/>
              </v:shape>
            </v:group>
            <v:group style="position:absolute;left:4763;top:9485;width:92;height:114" coordorigin="4763,9485" coordsize="92,114">
              <v:shape style="position:absolute;left:4763;top:9485;width:92;height:114" coordorigin="4763,9485" coordsize="92,114" path="m4825,9485l4765,9523,4763,9546,4767,9567,4777,9583,4786,9594,4798,9599,4822,9599,4831,9594,4840,9586,4845,9580,4808,9580,4799,9575,4792,9565,4783,9557,4780,9545,4780,9528,4854,9528,4854,9522,4780,9522,4781,9512,4783,9505,4789,9500,4794,9496,4800,9493,4839,9493,4835,9488,4825,9485xe" filled="true" fillcolor="#231f20" stroked="false">
                <v:path arrowok="t"/>
                <v:fill type="solid"/>
              </v:shape>
              <v:shape style="position:absolute;left:4763;top:9485;width:92;height:114" coordorigin="4763,9485" coordsize="92,114" path="m4850,9553l4847,9563,4842,9570,4832,9577,4826,9580,4845,9580,4848,9576,4853,9566,4854,9556,4850,9553xe" filled="true" fillcolor="#231f20" stroked="false">
                <v:path arrowok="t"/>
                <v:fill type="solid"/>
              </v:shape>
              <v:shape style="position:absolute;left:4763;top:9485;width:92;height:114" coordorigin="4763,9485" coordsize="92,114" path="m4839,9493l4811,9493,4814,9494,4822,9499,4825,9503,4826,9506,4829,9510,4829,9515,4830,9522,4854,9522,4854,9515,4850,9504,4842,9497,4839,9493xe" filled="true" fillcolor="#231f20" stroked="false">
                <v:path arrowok="t"/>
                <v:fill type="solid"/>
              </v:shape>
            </v:group>
            <v:group style="position:absolute;left:4862;top:9485;width:118;height:111" coordorigin="4862,9485" coordsize="118,111">
              <v:shape style="position:absolute;left:4862;top:9485;width:118;height:111" coordorigin="4862,9485" coordsize="118,111" path="m4916,9590l4864,9590,4864,9595,4916,9595,4916,9590xe" filled="true" fillcolor="#231f20" stroked="false">
                <v:path arrowok="t"/>
                <v:fill type="solid"/>
              </v:shape>
              <v:shape style="position:absolute;left:4862;top:9485;width:118;height:111" coordorigin="4862,9485" coordsize="118,111" path="m4980,9590l4926,9590,4926,9595,4980,9595,4980,9590xe" filled="true" fillcolor="#231f20" stroked="false">
                <v:path arrowok="t"/>
                <v:fill type="solid"/>
              </v:shape>
              <v:shape style="position:absolute;left:4862;top:9485;width:118;height:111" coordorigin="4862,9485" coordsize="118,111" path="m4900,9500l4876,9500,4878,9503,4879,9505,4879,9508,4880,9510,4880,9578,4879,9584,4877,9587,4876,9589,4872,9590,4907,9590,4906,9589,4903,9588,4902,9587,4901,9584,4900,9583,4900,9515,4906,9508,4900,9508,4900,9500xe" filled="true" fillcolor="#231f20" stroked="false">
                <v:path arrowok="t"/>
                <v:fill type="solid"/>
              </v:shape>
              <v:shape style="position:absolute;left:4862;top:9485;width:118;height:111" coordorigin="4862,9485" coordsize="118,111" path="m4959,9499l4933,9499,4938,9502,4940,9505,4943,9510,4944,9517,4944,9582,4942,9587,4939,9589,4937,9590,4970,9590,4969,9589,4967,9588,4966,9587,4964,9584,4964,9582,4963,9577,4963,9516,4962,9509,4961,9504,4959,9499xe" filled="true" fillcolor="#231f20" stroked="false">
                <v:path arrowok="t"/>
                <v:fill type="solid"/>
              </v:shape>
              <v:shape style="position:absolute;left:4862;top:9485;width:118;height:111" coordorigin="4862,9485" coordsize="118,111" path="m4942,9485l4933,9485,4916,9491,4900,9508,4906,9508,4909,9504,4918,9499,4959,9499,4958,9497,4955,9492,4951,9490,4946,9486,4942,9485xe" filled="true" fillcolor="#231f20" stroked="false">
                <v:path arrowok="t"/>
                <v:fill type="solid"/>
              </v:shape>
              <v:shape style="position:absolute;left:4862;top:9485;width:118;height:111" coordorigin="4862,9485" coordsize="118,111" path="m4900,9485l4895,9485,4862,9498,4864,9502,4867,9500,4900,9500,4900,9485xe" filled="true" fillcolor="#231f20" stroked="false">
                <v:path arrowok="t"/>
                <v:fill type="solid"/>
              </v:shape>
            </v:group>
            <v:group style="position:absolute;left:4992;top:9485;width:74;height:114" coordorigin="4992,9485" coordsize="74,114">
              <v:shape style="position:absolute;left:4992;top:9485;width:74;height:114" coordorigin="4992,9485" coordsize="74,114" path="m5049,9594l5005,9594,5008,9595,5016,9598,5023,9599,5039,9599,5047,9595,5049,9594xe" filled="true" fillcolor="#231f20" stroked="false">
                <v:path arrowok="t"/>
                <v:fill type="solid"/>
              </v:shape>
              <v:shape style="position:absolute;left:4992;top:9485;width:74;height:114" coordorigin="4992,9485" coordsize="74,114" path="m4997,9558l4993,9558,4993,9596,4997,9596,4999,9594,5049,9594,5052,9592,5022,9592,5016,9589,5009,9583,5003,9577,4999,9570,4997,9558xe" filled="true" fillcolor="#231f20" stroked="false">
                <v:path arrowok="t"/>
                <v:fill type="solid"/>
              </v:shape>
              <v:shape style="position:absolute;left:4992;top:9485;width:74;height:114" coordorigin="4992,9485" coordsize="74,114" path="m5029,9485l5016,9485,5008,9487,4996,9499,4992,9506,4992,9522,5032,9553,5039,9558,5046,9565,5048,9570,5048,9580,5047,9583,5040,9590,5035,9592,5052,9592,5062,9583,5065,9576,5065,9553,5058,9544,5042,9535,5024,9527,5017,9523,5012,9520,5010,9517,5008,9514,5006,9510,5006,9502,5008,9499,5011,9496,5015,9493,5020,9492,5058,9492,5058,9490,5047,9490,5045,9488,5040,9487,5034,9486,5029,9485xe" filled="true" fillcolor="#231f20" stroked="false">
                <v:path arrowok="t"/>
                <v:fill type="solid"/>
              </v:shape>
              <v:shape style="position:absolute;left:4992;top:9485;width:74;height:114" coordorigin="4992,9485" coordsize="74,114" path="m5058,9492l5032,9492,5038,9493,5042,9498,5047,9502,5051,9510,5053,9521,5058,9521,5058,9492xe" filled="true" fillcolor="#231f20" stroked="false">
                <v:path arrowok="t"/>
                <v:fill type="solid"/>
              </v:shape>
              <v:shape style="position:absolute;left:4992;top:9485;width:74;height:114" coordorigin="4992,9485" coordsize="74,114" path="m5058,9485l5053,9485,5053,9486,5050,9490,5058,9490,5058,9485xe" filled="true" fillcolor="#231f20" stroked="false">
                <v:path arrowok="t"/>
                <v:fill type="solid"/>
              </v:shape>
            </v:group>
            <v:group style="position:absolute;left:5083;top:9485;width:92;height:114" coordorigin="5083,9485" coordsize="92,114">
              <v:shape style="position:absolute;left:5083;top:9485;width:92;height:114" coordorigin="5083,9485" coordsize="92,114" path="m5144,9485l5086,9523,5083,9546,5087,9567,5096,9583,5106,9594,5117,9599,5142,9599,5152,9594,5160,9586,5164,9580,5129,9580,5119,9575,5111,9565,5104,9557,5100,9545,5100,9528,5174,9528,5174,9522,5100,9522,5100,9512,5104,9505,5113,9496,5119,9493,5159,9493,5154,9488,5144,9485xe" filled="true" fillcolor="#231f20" stroked="false">
                <v:path arrowok="t"/>
                <v:fill type="solid"/>
              </v:shape>
              <v:shape style="position:absolute;left:5083;top:9485;width:92;height:114" coordorigin="5083,9485" coordsize="92,114" path="m5170,9553l5146,9580,5164,9580,5167,9576,5172,9566,5174,9556,5170,9553xe" filled="true" fillcolor="#231f20" stroked="false">
                <v:path arrowok="t"/>
                <v:fill type="solid"/>
              </v:shape>
              <v:shape style="position:absolute;left:5083;top:9485;width:92;height:114" coordorigin="5083,9485" coordsize="92,114" path="m5159,9493l5130,9493,5135,9494,5142,9499,5147,9506,5148,9510,5149,9515,5149,9522,5174,9522,5174,9515,5170,9504,5159,949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65.381012pt;margin-top:471.42099pt;width:46.368132pt;height:10.875pt;mso-position-horizontal-relative:page;mso-position-vertical-relative:page;z-index:16096" type="#_x0000_t75" stroked="false">
            <v:imagedata r:id="rId508" o:title=""/>
          </v:shape>
        </w:pict>
      </w:r>
      <w:r>
        <w:rPr/>
        <w:pict>
          <v:group style="position:absolute;margin-left:318.661011pt;margin-top:471.42099pt;width:16.95pt;height:8.550pt;mso-position-horizontal-relative:page;mso-position-vertical-relative:page;z-index:16120" coordorigin="6373,9428" coordsize="339,171">
            <v:group style="position:absolute;left:6373;top:9485;width:98;height:113" coordorigin="6373,9485" coordsize="98,113">
              <v:shape style="position:absolute;left:6373;top:9485;width:98;height:113" coordorigin="6373,9485" coordsize="98,113" path="m6445,9492l6420,9492,6425,9494,6432,9502,6433,9509,6433,9520,6430,9526,6408,9534,6394,9541,6373,9564,6373,9578,6376,9584,6380,9589,6385,9595,6391,9598,6403,9598,6408,9596,6415,9593,6422,9588,6427,9584,6406,9584,6402,9582,6395,9575,6394,9570,6394,9559,6395,9556,6400,9548,6404,9545,6410,9541,6414,9539,6421,9536,6433,9532,6452,9532,6452,9511,6451,9504,6450,9500,6448,9496,6445,9492xe" filled="true" fillcolor="#231f20" stroked="false">
                <v:path arrowok="t"/>
                <v:fill type="solid"/>
              </v:shape>
              <v:shape style="position:absolute;left:6373;top:9485;width:98;height:113" coordorigin="6373,9485" coordsize="98,113" path="m6454,9580l6433,9580,6433,9586,6434,9590,6437,9593,6439,9596,6442,9598,6454,9598,6462,9592,6469,9582,6456,9582,6455,9581,6454,9581,6454,9580xe" filled="true" fillcolor="#231f20" stroked="false">
                <v:path arrowok="t"/>
                <v:fill type="solid"/>
              </v:shape>
              <v:shape style="position:absolute;left:6373;top:9485;width:98;height:113" coordorigin="6373,9485" coordsize="98,113" path="m6452,9532l6433,9532,6433,9572,6424,9580,6415,9584,6427,9584,6433,9580,6454,9580,6454,9577,6452,9575,6452,9532xe" filled="true" fillcolor="#231f20" stroked="false">
                <v:path arrowok="t"/>
                <v:fill type="solid"/>
              </v:shape>
              <v:shape style="position:absolute;left:6373;top:9485;width:98;height:113" coordorigin="6373,9485" coordsize="98,113" path="m6470,9574l6463,9581,6461,9582,6469,9582,6470,9580,6470,9574xe" filled="true" fillcolor="#231f20" stroked="false">
                <v:path arrowok="t"/>
                <v:fill type="solid"/>
              </v:shape>
              <v:shape style="position:absolute;left:6373;top:9485;width:98;height:113" coordorigin="6373,9485" coordsize="98,113" path="m6426,9485l6404,9485,6395,9487,6380,9499,6378,9505,6378,9518,6380,9520,6382,9522,6384,9523,6390,9523,6392,9522,6396,9518,6397,9515,6397,9502,6398,9498,6402,9496,6404,9493,6408,9492,6445,9492,6440,9490,6434,9486,6426,9485xe" filled="true" fillcolor="#231f20" stroked="false">
                <v:path arrowok="t"/>
                <v:fill type="solid"/>
              </v:shape>
            </v:group>
            <v:group style="position:absolute;left:6473;top:9485;width:118;height:111" coordorigin="6473,9485" coordsize="118,111">
              <v:shape style="position:absolute;left:6473;top:9485;width:118;height:111" coordorigin="6473,9485" coordsize="118,111" path="m6528,9590l6474,9590,6474,9595,6528,9595,6528,9590xe" filled="true" fillcolor="#231f20" stroked="false">
                <v:path arrowok="t"/>
                <v:fill type="solid"/>
              </v:shape>
              <v:shape style="position:absolute;left:6473;top:9485;width:118;height:111" coordorigin="6473,9485" coordsize="118,111" path="m6590,9590l6538,9590,6538,9595,6590,9595,6590,9590xe" filled="true" fillcolor="#231f20" stroked="false">
                <v:path arrowok="t"/>
                <v:fill type="solid"/>
              </v:shape>
              <v:shape style="position:absolute;left:6473;top:9485;width:118;height:111" coordorigin="6473,9485" coordsize="118,111" path="m6510,9500l6486,9500,6488,9503,6490,9505,6490,9508,6491,9510,6491,9578,6490,9584,6488,9587,6486,9589,6482,9590,6518,9590,6514,9588,6512,9587,6511,9584,6510,9583,6510,9515,6516,9508,6510,9508,6510,9500xe" filled="true" fillcolor="#231f20" stroked="false">
                <v:path arrowok="t"/>
                <v:fill type="solid"/>
              </v:shape>
              <v:shape style="position:absolute;left:6473;top:9485;width:118;height:111" coordorigin="6473,9485" coordsize="118,111" path="m6570,9499l6544,9499,6548,9502,6551,9505,6553,9510,6554,9517,6554,9582,6552,9587,6548,9590,6582,9590,6580,9589,6578,9588,6576,9587,6576,9584,6575,9582,6574,9577,6574,9509,6571,9504,6570,9499xe" filled="true" fillcolor="#231f20" stroked="false">
                <v:path arrowok="t"/>
                <v:fill type="solid"/>
              </v:shape>
              <v:shape style="position:absolute;left:6473;top:9485;width:118;height:111" coordorigin="6473,9485" coordsize="118,111" path="m6552,9485l6544,9485,6528,9491,6510,9508,6516,9508,6520,9504,6529,9499,6570,9499,6569,9497,6565,9492,6562,9490,6557,9486,6552,9485xe" filled="true" fillcolor="#231f20" stroked="false">
                <v:path arrowok="t"/>
                <v:fill type="solid"/>
              </v:shape>
              <v:shape style="position:absolute;left:6473;top:9485;width:118;height:111" coordorigin="6473,9485" coordsize="118,111" path="m6510,9485l6505,9485,6473,9498,6474,9502,6478,9500,6510,9500,6510,9485xe" filled="true" fillcolor="#231f20" stroked="false">
                <v:path arrowok="t"/>
                <v:fill type="solid"/>
              </v:shape>
            </v:group>
            <v:group style="position:absolute;left:6599;top:9428;width:113;height:171" coordorigin="6599,9428" coordsize="113,171">
              <v:shape style="position:absolute;left:6599;top:9428;width:113;height:171" coordorigin="6599,9428" coordsize="113,171" path="m6661,9485l6602,9526,6599,9546,6599,9562,6604,9574,6612,9583,6622,9594,6631,9599,6649,9599,6654,9598,6659,9595,6665,9593,6672,9586,6646,9586,6638,9581,6624,9564,6620,9552,6620,9521,6624,9509,6631,9502,6637,9494,6643,9492,6673,9492,6668,9487,6661,9485xe" filled="true" fillcolor="#231f20" stroked="false">
                <v:path arrowok="t"/>
                <v:fill type="solid"/>
              </v:shape>
              <v:shape style="position:absolute;left:6599;top:9428;width:113;height:171" coordorigin="6599,9428" coordsize="113,171" path="m6710,9581l6707,9582,6704,9583,6674,9583,6674,9599,6680,9599,6712,9586,6710,9581xe" filled="true" fillcolor="#231f20" stroked="false">
                <v:path arrowok="t"/>
                <v:fill type="solid"/>
              </v:shape>
              <v:shape style="position:absolute;left:6599;top:9428;width:113;height:171" coordorigin="6599,9428" coordsize="113,171" path="m6673,9492l6654,9492,6658,9493,6661,9496,6665,9497,6668,9500,6673,9510,6674,9515,6674,9575,6668,9582,6661,9586,6672,9586,6674,9583,6701,9583,6700,9582,6697,9582,6696,9581,6696,9578,6695,9576,6695,9572,6694,9565,6694,9493,6674,9493,6673,9492xe" filled="true" fillcolor="#231f20" stroked="false">
                <v:path arrowok="t"/>
                <v:fill type="solid"/>
              </v:shape>
              <v:shape style="position:absolute;left:6599;top:9428;width:113;height:171" coordorigin="6599,9428" coordsize="113,171" path="m6694,9444l6670,9444,6672,9446,6674,9451,6674,9493,6694,9493,6694,9444xe" filled="true" fillcolor="#231f20" stroked="false">
                <v:path arrowok="t"/>
                <v:fill type="solid"/>
              </v:shape>
              <v:shape style="position:absolute;left:6599;top:9428;width:113;height:171" coordorigin="6599,9428" coordsize="113,171" path="m6694,9428l6689,9428,6656,9442,6659,9445,6661,9444,6694,9444,6694,942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41.460999pt;margin-top:471.42099pt;width:45.949863pt;height:10.875pt;mso-position-horizontal-relative:page;mso-position-vertical-relative:page;z-index:16144" type="#_x0000_t75" stroked="false">
            <v:imagedata r:id="rId509" o:title=""/>
          </v:shape>
        </w:pict>
      </w:r>
      <w:r>
        <w:rPr/>
        <w:pict>
          <v:group style="position:absolute;margin-left:394.860992pt;margin-top:471.42099pt;width:17.2pt;height:8.550pt;mso-position-horizontal-relative:page;mso-position-vertical-relative:page;z-index:16168" coordorigin="7897,9428" coordsize="344,171">
            <v:group style="position:absolute;left:7897;top:9485;width:98;height:113" coordorigin="7897,9485" coordsize="98,113">
              <v:shape style="position:absolute;left:7897;top:9485;width:98;height:113" coordorigin="7897,9485" coordsize="98,113" path="m7969,9492l7944,9492,7949,9494,7956,9502,7957,9509,7957,9520,7954,9526,7932,9534,7918,9541,7897,9564,7897,9578,7900,9584,7904,9589,7909,9595,7915,9598,7927,9598,7932,9596,7939,9593,7946,9588,7951,9584,7930,9584,7926,9582,7919,9575,7918,9570,7918,9559,7919,9556,7924,9548,7928,9545,7934,9541,7938,9539,7945,9536,7957,9532,7976,9532,7976,9511,7975,9504,7974,9500,7972,9496,7969,9492xe" filled="true" fillcolor="#231f20" stroked="false">
                <v:path arrowok="t"/>
                <v:fill type="solid"/>
              </v:shape>
              <v:shape style="position:absolute;left:7897;top:9485;width:98;height:113" coordorigin="7897,9485" coordsize="98,113" path="m7978,9580l7957,9580,7957,9586,7958,9590,7961,9593,7963,9596,7966,9598,7978,9598,7986,9592,7993,9582,7980,9582,7979,9581,7978,9581,7978,9580xe" filled="true" fillcolor="#231f20" stroked="false">
                <v:path arrowok="t"/>
                <v:fill type="solid"/>
              </v:shape>
              <v:shape style="position:absolute;left:7897;top:9485;width:98;height:113" coordorigin="7897,9485" coordsize="98,113" path="m7976,9532l7957,9532,7957,9572,7948,9580,7939,9584,7951,9584,7957,9580,7978,9580,7978,9577,7976,9575,7976,9532xe" filled="true" fillcolor="#231f20" stroked="false">
                <v:path arrowok="t"/>
                <v:fill type="solid"/>
              </v:shape>
              <v:shape style="position:absolute;left:7897;top:9485;width:98;height:113" coordorigin="7897,9485" coordsize="98,113" path="m7994,9574l7987,9581,7985,9582,7993,9582,7994,9580,7994,9574xe" filled="true" fillcolor="#231f20" stroked="false">
                <v:path arrowok="t"/>
                <v:fill type="solid"/>
              </v:shape>
              <v:shape style="position:absolute;left:7897;top:9485;width:98;height:113" coordorigin="7897,9485" coordsize="98,113" path="m7950,9485l7928,9485,7919,9487,7904,9499,7902,9505,7902,9518,7904,9520,7906,9522,7908,9523,7914,9523,7916,9522,7920,9518,7921,9515,7921,9502,7922,9498,7926,9496,7928,9493,7932,9492,7969,9492,7964,9490,7958,9486,7950,9485xe" filled="true" fillcolor="#231f20" stroked="false">
                <v:path arrowok="t"/>
                <v:fill type="solid"/>
              </v:shape>
            </v:group>
            <v:group style="position:absolute;left:7997;top:9485;width:118;height:111" coordorigin="7997,9485" coordsize="118,111">
              <v:shape style="position:absolute;left:7997;top:9485;width:118;height:111" coordorigin="7997,9485" coordsize="118,111" path="m8052,9590l7998,9590,7998,9595,8052,9595,8052,9590xe" filled="true" fillcolor="#231f20" stroked="false">
                <v:path arrowok="t"/>
                <v:fill type="solid"/>
              </v:shape>
              <v:shape style="position:absolute;left:7997;top:9485;width:118;height:111" coordorigin="7997,9485" coordsize="118,111" path="m8114,9590l8062,9590,8062,9595,8114,9595,8114,9590xe" filled="true" fillcolor="#231f20" stroked="false">
                <v:path arrowok="t"/>
                <v:fill type="solid"/>
              </v:shape>
              <v:shape style="position:absolute;left:7997;top:9485;width:118;height:111" coordorigin="7997,9485" coordsize="118,111" path="m8034,9500l8010,9500,8012,9503,8014,9505,8014,9508,8015,9510,8015,9578,8014,9584,8012,9587,8010,9589,8006,9590,8042,9590,8038,9588,8036,9587,8035,9584,8034,9583,8034,9515,8040,9508,8034,9508,8034,9500xe" filled="true" fillcolor="#231f20" stroked="false">
                <v:path arrowok="t"/>
                <v:fill type="solid"/>
              </v:shape>
              <v:shape style="position:absolute;left:7997;top:9485;width:118;height:111" coordorigin="7997,9485" coordsize="118,111" path="m8094,9499l8068,9499,8072,9502,8075,9505,8077,9510,8078,9517,8078,9582,8076,9587,8072,9590,8106,9590,8104,9589,8102,9588,8100,9587,8100,9584,8099,9582,8098,9577,8098,9509,8095,9504,8094,9499xe" filled="true" fillcolor="#231f20" stroked="false">
                <v:path arrowok="t"/>
                <v:fill type="solid"/>
              </v:shape>
              <v:shape style="position:absolute;left:7997;top:9485;width:118;height:111" coordorigin="7997,9485" coordsize="118,111" path="m8076,9485l8068,9485,8052,9491,8034,9508,8040,9508,8044,9504,8053,9499,8094,9499,8093,9497,8089,9492,8086,9490,8081,9486,8076,9485xe" filled="true" fillcolor="#231f20" stroked="false">
                <v:path arrowok="t"/>
                <v:fill type="solid"/>
              </v:shape>
              <v:shape style="position:absolute;left:7997;top:9485;width:118;height:111" coordorigin="7997,9485" coordsize="118,111" path="m8034,9485l8029,9485,7997,9498,7998,9502,8002,9500,8034,9500,8034,9485xe" filled="true" fillcolor="#231f20" stroked="false">
                <v:path arrowok="t"/>
                <v:fill type="solid"/>
              </v:shape>
            </v:group>
            <v:group style="position:absolute;left:8128;top:9428;width:113;height:171" coordorigin="8128,9428" coordsize="113,171">
              <v:shape style="position:absolute;left:8128;top:9428;width:113;height:171" coordorigin="8128,9428" coordsize="113,171" path="m8189,9485l8131,9526,8128,9546,8128,9562,8131,9574,8141,9583,8149,9594,8159,9599,8177,9599,8182,9598,8188,9595,8192,9593,8200,9586,8173,9586,8166,9581,8152,9564,8149,9552,8149,9521,8152,9509,8159,9502,8165,9494,8171,9492,8201,9492,8196,9487,8189,9485xe" filled="true" fillcolor="#231f20" stroked="false">
                <v:path arrowok="t"/>
                <v:fill type="solid"/>
              </v:shape>
              <v:shape style="position:absolute;left:8128;top:9428;width:113;height:171" coordorigin="8128,9428" coordsize="113,171" path="m8238,9581l8236,9582,8232,9583,8202,9583,8202,9599,8208,9599,8240,9586,8238,9581xe" filled="true" fillcolor="#231f20" stroked="false">
                <v:path arrowok="t"/>
                <v:fill type="solid"/>
              </v:shape>
              <v:shape style="position:absolute;left:8128;top:9428;width:113;height:171" coordorigin="8128,9428" coordsize="113,171" path="m8201,9492l8182,9492,8185,9493,8189,9496,8192,9497,8196,9500,8201,9510,8202,9515,8202,9575,8196,9582,8189,9586,8200,9586,8202,9583,8228,9583,8227,9582,8226,9582,8225,9581,8222,9576,8222,9493,8202,9493,8201,9492xe" filled="true" fillcolor="#231f20" stroked="false">
                <v:path arrowok="t"/>
                <v:fill type="solid"/>
              </v:shape>
              <v:shape style="position:absolute;left:8128;top:9428;width:113;height:171" coordorigin="8128,9428" coordsize="113,171" path="m8222,9444l8197,9444,8200,9446,8202,9451,8202,9493,8222,9493,8222,9444xe" filled="true" fillcolor="#231f20" stroked="false">
                <v:path arrowok="t"/>
                <v:fill type="solid"/>
              </v:shape>
              <v:shape style="position:absolute;left:8128;top:9428;width:113;height:171" coordorigin="8128,9428" coordsize="113,171" path="m8222,9428l8216,9428,8185,9442,8186,9445,8190,9444,8222,9444,8222,942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18.140991pt;margin-top:471.42099pt;width:56.846039pt;height:8.4525pt;mso-position-horizontal-relative:page;mso-position-vertical-relative:page;z-index:16192" type="#_x0000_t75" stroked="false">
            <v:imagedata r:id="rId510" o:title=""/>
          </v:shape>
        </w:pict>
      </w:r>
      <w:r>
        <w:rPr/>
        <w:pict>
          <v:group style="position:absolute;margin-left:482.460999pt;margin-top:472.621002pt;width:14.65pt;height:7.35pt;mso-position-horizontal-relative:page;mso-position-vertical-relative:page;z-index:16216" coordorigin="9649,9452" coordsize="293,147">
            <v:group style="position:absolute;left:9649;top:9485;width:118;height:111" coordorigin="9649,9485" coordsize="118,111">
              <v:shape style="position:absolute;left:9649;top:9485;width:118;height:111" coordorigin="9649,9485" coordsize="118,111" path="m9704,9590l9652,9590,9652,9595,9704,9595,9704,9590xe" filled="true" fillcolor="#231f20" stroked="false">
                <v:path arrowok="t"/>
                <v:fill type="solid"/>
              </v:shape>
              <v:shape style="position:absolute;left:9649;top:9485;width:118;height:111" coordorigin="9649,9485" coordsize="118,111" path="m9767,9590l9714,9590,9714,9595,9767,9595,9767,9590xe" filled="true" fillcolor="#231f20" stroked="false">
                <v:path arrowok="t"/>
                <v:fill type="solid"/>
              </v:shape>
              <v:shape style="position:absolute;left:9649;top:9485;width:118;height:111" coordorigin="9649,9485" coordsize="118,111" path="m9686,9500l9662,9500,9665,9503,9666,9505,9666,9508,9667,9510,9667,9578,9666,9584,9665,9587,9662,9589,9659,9590,9695,9590,9692,9589,9691,9588,9689,9587,9688,9584,9688,9583,9686,9578,9686,9515,9693,9508,9686,9508,9686,9500xe" filled="true" fillcolor="#231f20" stroked="false">
                <v:path arrowok="t"/>
                <v:fill type="solid"/>
              </v:shape>
              <v:shape style="position:absolute;left:9649;top:9485;width:118;height:111" coordorigin="9649,9485" coordsize="118,111" path="m9746,9499l9720,9499,9725,9502,9727,9505,9730,9510,9731,9517,9731,9582,9728,9587,9725,9590,9758,9590,9756,9589,9754,9587,9751,9582,9750,9577,9750,9509,9748,9504,9746,9499xe" filled="true" fillcolor="#231f20" stroked="false">
                <v:path arrowok="t"/>
                <v:fill type="solid"/>
              </v:shape>
              <v:shape style="position:absolute;left:9649;top:9485;width:118;height:111" coordorigin="9649,9485" coordsize="118,111" path="m9728,9485l9720,9485,9704,9491,9686,9508,9693,9508,9696,9504,9706,9499,9746,9499,9745,9497,9742,9492,9738,9490,9733,9486,9728,9485xe" filled="true" fillcolor="#231f20" stroked="false">
                <v:path arrowok="t"/>
                <v:fill type="solid"/>
              </v:shape>
              <v:shape style="position:absolute;left:9649;top:9485;width:118;height:111" coordorigin="9649,9485" coordsize="118,111" path="m9686,9485l9682,9485,9649,9498,9652,9502,9654,9500,9686,9500,9686,9485xe" filled="true" fillcolor="#231f20" stroked="false">
                <v:path arrowok="t"/>
                <v:fill type="solid"/>
              </v:shape>
            </v:group>
            <v:group style="position:absolute;left:9777;top:9485;width:92;height:114" coordorigin="9777,9485" coordsize="92,114">
              <v:shape style="position:absolute;left:9777;top:9485;width:92;height:114" coordorigin="9777,9485" coordsize="92,114" path="m9839,9485l9779,9523,9777,9546,9781,9567,9791,9583,9800,9594,9811,9599,9835,9599,9846,9594,9853,9586,9858,9580,9822,9580,9812,9575,9805,9565,9797,9557,9793,9545,9793,9528,9868,9528,9868,9522,9793,9522,9794,9512,9798,9505,9808,9496,9814,9493,9853,9493,9848,9488,9839,9485xe" filled="true" fillcolor="#231f20" stroked="false">
                <v:path arrowok="t"/>
                <v:fill type="solid"/>
              </v:shape>
              <v:shape style="position:absolute;left:9777;top:9485;width:92;height:114" coordorigin="9777,9485" coordsize="92,114" path="m9864,9553l9860,9563,9857,9570,9851,9574,9846,9577,9840,9580,9858,9580,9862,9576,9866,9566,9868,9556,9864,9553xe" filled="true" fillcolor="#231f20" stroked="false">
                <v:path arrowok="t"/>
                <v:fill type="solid"/>
              </v:shape>
              <v:shape style="position:absolute;left:9777;top:9485;width:92;height:114" coordorigin="9777,9485" coordsize="92,114" path="m9853,9493l9824,9493,9828,9494,9832,9497,9836,9499,9841,9506,9842,9510,9842,9515,9844,9522,9868,9522,9868,9515,9864,9504,9856,9497,9853,9493xe" filled="true" fillcolor="#231f20" stroked="false">
                <v:path arrowok="t"/>
                <v:fill type="solid"/>
              </v:shape>
            </v:group>
            <v:group style="position:absolute;left:9877;top:9452;width:65;height:144" coordorigin="9877,9452" coordsize="65,144">
              <v:shape style="position:absolute;left:9877;top:9452;width:65;height:144" coordorigin="9877,9452" coordsize="65,144" path="m9913,9496l9894,9496,9894,9576,9895,9582,9898,9589,9900,9592,9907,9596,9920,9596,9925,9595,9930,9592,9935,9587,9938,9583,9920,9583,9918,9582,9917,9580,9914,9577,9913,9572,9913,9496xe" filled="true" fillcolor="#231f20" stroked="false">
                <v:path arrowok="t"/>
                <v:fill type="solid"/>
              </v:shape>
              <v:shape style="position:absolute;left:9877;top:9452;width:65;height:144" coordorigin="9877,9452" coordsize="65,144" path="m9942,9574l9937,9574,9936,9577,9934,9580,9926,9583,9938,9583,9938,9582,9942,9574xe" filled="true" fillcolor="#231f20" stroked="false">
                <v:path arrowok="t"/>
                <v:fill type="solid"/>
              </v:shape>
              <v:shape style="position:absolute;left:9877;top:9452;width:65;height:144" coordorigin="9877,9452" coordsize="65,144" path="m9913,9452l9910,9452,9906,9461,9904,9466,9902,9469,9899,9474,9894,9479,9890,9484,9881,9491,9877,9492,9877,9496,9938,9496,9938,9488,9913,9488,9913,945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3.101013pt;margin-top:471.42099pt;width:30.1pt;height:8.550pt;mso-position-horizontal-relative:page;mso-position-vertical-relative:page;z-index:16240" coordorigin="10062,9428" coordsize="602,171">
            <v:group style="position:absolute;left:10062;top:9488;width:171;height:111" coordorigin="10062,9488" coordsize="171,111">
              <v:shape style="position:absolute;left:10062;top:9488;width:171;height:111" coordorigin="10062,9488" coordsize="171,111" path="m10108,9488l10062,9488,10062,9492,10067,9493,10070,9494,10075,9499,10078,9503,10079,9509,10114,9599,10118,9599,10132,9570,10122,9570,10099,9509,10097,9502,10097,9497,10100,9493,10103,9492,10108,9492,10108,9488xe" filled="true" fillcolor="#231f20" stroked="false">
                <v:path arrowok="t"/>
                <v:fill type="solid"/>
              </v:shape>
              <v:shape style="position:absolute;left:10062;top:9488;width:171;height:111" coordorigin="10062,9488" coordsize="171,111" path="m10170,9530l10150,9530,10176,9599,10181,9599,10193,9568,10184,9568,10170,9530xe" filled="true" fillcolor="#231f20" stroked="false">
                <v:path arrowok="t"/>
                <v:fill type="solid"/>
              </v:shape>
              <v:shape style="position:absolute;left:10062;top:9488;width:171;height:111" coordorigin="10062,9488" coordsize="171,111" path="m10168,9492l10127,9492,10130,9493,10132,9494,10135,9496,10138,9499,10139,9504,10145,9520,10122,9570,10132,9570,10150,9530,10170,9530,10160,9506,10159,9504,10159,9498,10164,9493,10168,9492xe" filled="true" fillcolor="#231f20" stroked="false">
                <v:path arrowok="t"/>
                <v:fill type="solid"/>
              </v:shape>
              <v:shape style="position:absolute;left:10062;top:9488;width:171;height:111" coordorigin="10062,9488" coordsize="171,111" path="m10232,9488l10198,9488,10198,9492,10202,9492,10206,9493,10210,9497,10210,9500,10208,9504,10207,9509,10184,9568,10193,9568,10217,9506,10220,9498,10225,9493,10232,9492,10232,9488xe" filled="true" fillcolor="#231f20" stroked="false">
                <v:path arrowok="t"/>
                <v:fill type="solid"/>
              </v:shape>
              <v:shape style="position:absolute;left:10062;top:9488;width:171;height:111" coordorigin="10062,9488" coordsize="171,111" path="m10174,9488l10122,9488,10122,9492,10174,9492,10174,9488xe" filled="true" fillcolor="#231f20" stroked="false">
                <v:path arrowok="t"/>
                <v:fill type="solid"/>
              </v:shape>
            </v:group>
            <v:group style="position:absolute;left:10242;top:9485;width:104;height:114" coordorigin="10242,9485" coordsize="104,114">
              <v:shape style="position:absolute;left:10242;top:9485;width:104;height:114" coordorigin="10242,9485" coordsize="104,114" path="m10294,9485l10285,9485,10277,9487,10242,9533,10242,9544,10246,9563,10256,9582,10272,9594,10292,9599,10303,9599,10312,9596,10320,9590,10288,9590,10279,9584,10272,9572,10266,9554,10264,9533,10264,9523,10265,9515,10268,9509,10271,9503,10274,9498,10282,9493,10286,9492,10319,9492,10315,9489,10294,9485xe" filled="true" fillcolor="#231f20" stroked="false">
                <v:path arrowok="t"/>
                <v:fill type="solid"/>
              </v:shape>
              <v:shape style="position:absolute;left:10242;top:9485;width:104;height:114" coordorigin="10242,9485" coordsize="104,114" path="m10319,9492l10300,9492,10306,9496,10315,9508,10321,9526,10324,9548,10324,9564,10321,9575,10312,9587,10306,9590,10320,9590,10328,9586,10334,9578,10344,9559,10345,9550,10345,9538,10342,9519,10331,9500,10319,9492xe" filled="true" fillcolor="#231f20" stroked="false">
                <v:path arrowok="t"/>
                <v:fill type="solid"/>
              </v:shape>
            </v:group>
            <v:group style="position:absolute;left:10356;top:9485;width:80;height:111" coordorigin="10356,9485" coordsize="80,111">
              <v:shape style="position:absolute;left:10356;top:9485;width:80;height:111" coordorigin="10356,9485" coordsize="80,111" path="m10411,9590l10357,9590,10357,9595,10411,9595,10411,9590xe" filled="true" fillcolor="#231f20" stroked="false">
                <v:path arrowok="t"/>
                <v:fill type="solid"/>
              </v:shape>
              <v:shape style="position:absolute;left:10356;top:9485;width:80;height:111" coordorigin="10356,9485" coordsize="80,111" path="m10393,9500l10369,9500,10372,9503,10373,9505,10373,9508,10374,9510,10374,9581,10373,9582,10373,9586,10370,9587,10367,9590,10403,9590,10398,9588,10396,9583,10393,9581,10393,9518,10397,9511,10399,9509,10393,9509,10393,9500xe" filled="true" fillcolor="#231f20" stroked="false">
                <v:path arrowok="t"/>
                <v:fill type="solid"/>
              </v:shape>
              <v:shape style="position:absolute;left:10356;top:9485;width:80;height:111" coordorigin="10356,9485" coordsize="80,111" path="m10424,9485l10411,9485,10402,9493,10393,9509,10399,9509,10400,9506,10405,9502,10408,9500,10435,9500,10435,9494,10434,9491,10432,9488,10428,9486,10424,9485xe" filled="true" fillcolor="#231f20" stroked="false">
                <v:path arrowok="t"/>
                <v:fill type="solid"/>
              </v:shape>
              <v:shape style="position:absolute;left:10356;top:9485;width:80;height:111" coordorigin="10356,9485" coordsize="80,111" path="m10435,9500l10410,9500,10412,9502,10416,9504,10420,9508,10422,9509,10428,9509,10430,9508,10433,9505,10435,9500xe" filled="true" fillcolor="#231f20" stroked="false">
                <v:path arrowok="t"/>
                <v:fill type="solid"/>
              </v:shape>
              <v:shape style="position:absolute;left:10356;top:9485;width:80;height:111" coordorigin="10356,9485" coordsize="80,111" path="m10393,9485l10388,9485,10356,9498,10357,9502,10360,9500,10393,9500,10393,9485xe" filled="true" fillcolor="#231f20" stroked="false">
                <v:path arrowok="t"/>
                <v:fill type="solid"/>
              </v:shape>
            </v:group>
            <v:group style="position:absolute;left:10436;top:9452;width:65;height:144" coordorigin="10436,9452" coordsize="65,144">
              <v:shape style="position:absolute;left:10436;top:9452;width:65;height:144" coordorigin="10436,9452" coordsize="65,144" path="m10472,9496l10453,9496,10453,9576,10464,9594,10466,9596,10480,9596,10484,9595,10489,9592,10498,9583,10481,9583,10477,9582,10476,9580,10474,9577,10472,9572,10472,9496xe" filled="true" fillcolor="#231f20" stroked="false">
                <v:path arrowok="t"/>
                <v:fill type="solid"/>
              </v:shape>
              <v:shape style="position:absolute;left:10436;top:9452;width:65;height:144" coordorigin="10436,9452" coordsize="65,144" path="m10501,9574l10496,9574,10495,9577,10493,9580,10486,9583,10498,9583,10499,9582,10501,9574xe" filled="true" fillcolor="#231f20" stroked="false">
                <v:path arrowok="t"/>
                <v:fill type="solid"/>
              </v:shape>
              <v:shape style="position:absolute;left:10436;top:9452;width:65;height:144" coordorigin="10436,9452" coordsize="65,144" path="m10472,9452l10469,9452,10466,9461,10463,9466,10462,9469,10454,9479,10450,9484,10445,9487,10441,9491,10436,9492,10436,9496,10498,9496,10498,9488,10472,9488,10472,9452xe" filled="true" fillcolor="#231f20" stroked="false">
                <v:path arrowok="t"/>
                <v:fill type="solid"/>
              </v:shape>
            </v:group>
            <v:group style="position:absolute;left:10502;top:9428;width:117;height:167" coordorigin="10502,9428" coordsize="117,167">
              <v:shape style="position:absolute;left:10502;top:9428;width:117;height:167" coordorigin="10502,9428" coordsize="117,167" path="m10558,9590l10504,9590,10504,9595,10558,9595,10558,9590xe" filled="true" fillcolor="#231f20" stroked="false">
                <v:path arrowok="t"/>
                <v:fill type="solid"/>
              </v:shape>
              <v:shape style="position:absolute;left:10502;top:9428;width:117;height:167" coordorigin="10502,9428" coordsize="117,167" path="m10619,9590l10566,9590,10566,9595,10619,9595,10619,9590xe" filled="true" fillcolor="#231f20" stroked="false">
                <v:path arrowok="t"/>
                <v:fill type="solid"/>
              </v:shape>
              <v:shape style="position:absolute;left:10502;top:9428;width:117;height:167" coordorigin="10502,9428" coordsize="117,167" path="m10540,9444l10516,9444,10518,9446,10519,9449,10519,9451,10520,9454,10520,9582,10518,9587,10516,9589,10512,9590,10548,9590,10543,9588,10542,9587,10541,9584,10540,9583,10540,9515,10546,9508,10540,9508,10540,9444xe" filled="true" fillcolor="#231f20" stroked="false">
                <v:path arrowok="t"/>
                <v:fill type="solid"/>
              </v:shape>
              <v:shape style="position:absolute;left:10502;top:9428;width:117;height:167" coordorigin="10502,9428" coordsize="117,167" path="m10599,9499l10573,9499,10577,9502,10579,9504,10580,9506,10583,9514,10584,9520,10584,9582,10582,9587,10578,9590,10610,9590,10609,9589,10607,9588,10606,9587,10604,9584,10604,9582,10603,9577,10603,9520,10602,9510,10601,9505,10599,9499xe" filled="true" fillcolor="#231f20" stroked="false">
                <v:path arrowok="t"/>
                <v:fill type="solid"/>
              </v:shape>
              <v:shape style="position:absolute;left:10502;top:9428;width:117;height:167" coordorigin="10502,9428" coordsize="117,167" path="m10582,9485l10571,9485,10566,9486,10560,9488,10555,9492,10548,9498,10540,9508,10546,9508,10550,9504,10555,9502,10562,9499,10599,9499,10598,9498,10596,9493,10586,9486,10582,9485xe" filled="true" fillcolor="#231f20" stroked="false">
                <v:path arrowok="t"/>
                <v:fill type="solid"/>
              </v:shape>
              <v:shape style="position:absolute;left:10502;top:9428;width:117;height:167" coordorigin="10502,9428" coordsize="117,167" path="m10540,9428l10535,9428,10502,9442,10504,9445,10507,9444,10540,9444,10540,9428xe" filled="true" fillcolor="#231f20" stroked="false">
                <v:path arrowok="t"/>
                <v:fill type="solid"/>
              </v:shape>
            </v:group>
            <v:group style="position:absolute;left:10638;top:9572;width:26;height:27" coordorigin="10638,9572" coordsize="26,27">
              <v:shape style="position:absolute;left:10638;top:9572;width:26;height:27" coordorigin="10638,9572" coordsize="26,27" path="m10655,9572l10648,9572,10644,9574,10639,9578,10638,9582,10638,9589,10639,9592,10642,9595,10644,9598,10648,9599,10655,9599,10657,9598,10660,9595,10662,9592,10663,9589,10663,9582,10662,9578,10657,9574,10655,95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72.120003pt;margin-top:499.740997pt;width:465.713908pt;height:10.875pt;mso-position-horizontal-relative:page;mso-position-vertical-relative:page;z-index:16264" type="#_x0000_t75" stroked="false">
            <v:imagedata r:id="rId511" o:title=""/>
          </v:shape>
        </w:pict>
      </w:r>
      <w:r>
        <w:rPr/>
        <w:pict>
          <v:shape style="position:absolute;margin-left:72.120003pt;margin-top:528.060974pt;width:465.594402pt;height:10.875pt;mso-position-horizontal-relative:page;mso-position-vertical-relative:page;z-index:16288" type="#_x0000_t75" stroked="false">
            <v:imagedata r:id="rId512" o:title=""/>
          </v:shape>
        </w:pict>
      </w:r>
      <w:r>
        <w:rPr/>
        <w:pict>
          <v:shape style="position:absolute;margin-left:72.419998pt;margin-top:556.380981pt;width:465.295639pt;height:10.875pt;mso-position-horizontal-relative:page;mso-position-vertical-relative:page;z-index:16312" type="#_x0000_t75" stroked="false">
            <v:imagedata r:id="rId513" o:title=""/>
          </v:shape>
        </w:pict>
      </w:r>
      <w:r>
        <w:rPr/>
        <w:pict>
          <v:shape style="position:absolute;margin-left:72.120003pt;margin-top:584.700989pt;width:466.012672pt;height:10.875pt;mso-position-horizontal-relative:page;mso-position-vertical-relative:page;z-index:16336" type="#_x0000_t75" stroked="false">
            <v:imagedata r:id="rId514" o:title=""/>
          </v:shape>
        </w:pict>
      </w:r>
      <w:r>
        <w:rPr/>
        <w:pict>
          <v:shape style="position:absolute;margin-left:72.419998pt;margin-top:613.020996pt;width:203.434678pt;height:10.875pt;mso-position-horizontal-relative:page;mso-position-vertical-relative:page;z-index:16360" type="#_x0000_t75" stroked="false">
            <v:imagedata r:id="rId515" o:title=""/>
          </v:shape>
        </w:pict>
      </w:r>
      <w:r>
        <w:rPr/>
        <w:pict>
          <v:shape style="position:absolute;margin-left:281.341003pt;margin-top:613.020996pt;width:257.474588pt;height:10.875pt;mso-position-horizontal-relative:page;mso-position-vertical-relative:page;z-index:16384" type="#_x0000_t75" stroked="false">
            <v:imagedata r:id="rId516" o:title=""/>
          </v:shape>
        </w:pict>
      </w:r>
      <w:r>
        <w:rPr/>
        <w:pict>
          <v:shape style="position:absolute;margin-left:33.395734pt;margin-top:381.109874pt;width:537.65pt;height:24pt;mso-position-horizontal-relative:page;mso-position-vertical-relative:page;z-index:-76864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tabs>
          <w:tab w:pos="5315" w:val="left" w:leader="none"/>
        </w:tabs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226632" cy="138112"/>
            <wp:effectExtent l="0" t="0" r="0" b="0"/>
            <wp:docPr id="295" name="image4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494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6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17307" cy="138112"/>
            <wp:effectExtent l="0" t="0" r="0" b="0"/>
            <wp:docPr id="297" name="image4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495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3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3942" cy="138112"/>
            <wp:effectExtent l="0" t="0" r="0" b="0"/>
            <wp:docPr id="299" name="image4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496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36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90159" cy="131159"/>
            <wp:effectExtent l="0" t="0" r="0" b="0"/>
            <wp:docPr id="301" name="image4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497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15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543" w:val="left" w:leader="none"/>
        </w:tabs>
        <w:spacing w:line="160" w:lineRule="atLeast"/>
        <w:ind w:left="82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4pt;height:8.3pt;mso-position-horizontal-relative:char;mso-position-vertical-relative:line" coordorigin="0,0" coordsize="280,166">
            <v:group style="position:absolute;left:0;top:0;width:108;height:162" coordorigin="0,0" coordsize="108,162">
              <v:shape style="position:absolute;left:0;top:0;width:108;height:162" coordorigin="0,0" coordsize="108,162" path="m86,120l67,120,67,162,86,162,86,12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0l74,0,0,106,0,120,108,120,108,103,12,103,67,24,86,24,86,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24l67,24,67,103,86,103,86,24xe" filled="true" fillcolor="#231f20" stroked="false">
                <v:path arrowok="t"/>
                <v:fill type="solid"/>
              </v:shape>
            </v:group>
            <v:group style="position:absolute;left:128;top:4;width:93;height:161" coordorigin="128,4" coordsize="93,161">
              <v:shape style="position:absolute;left:128;top:4;width:93;height:161" coordorigin="128,4" coordsize="93,161" path="m139,140l134,140,132,142,131,144,128,145,128,154,130,157,134,160,139,163,145,164,164,164,174,163,182,158,190,155,193,152,162,152,156,151,150,146,146,144,144,143,143,142,142,142,139,140xe" filled="true" fillcolor="#231f20" stroked="false">
                <v:path arrowok="t"/>
                <v:fill type="solid"/>
              </v:shape>
              <v:shape style="position:absolute;left:128;top:4;width:93;height:161" coordorigin="128,4" coordsize="93,161" path="m221,4l163,4,133,65,148,65,160,67,203,108,203,127,199,136,186,149,178,152,193,152,212,128,216,121,218,113,217,94,210,78,192,59,175,49,154,44,163,23,211,23,221,4xe" filled="true" fillcolor="#231f20" stroked="false">
                <v:path arrowok="t"/>
                <v:fill type="solid"/>
              </v:shape>
            </v:group>
            <v:group style="position:absolute;left:253;top:139;width:27;height:27" coordorigin="253,139" coordsize="27,27">
              <v:shape style="position:absolute;left:253;top:139;width:27;height:27" coordorigin="253,139" coordsize="27,27" path="m270,139l263,139,259,140,254,145,253,149,253,156,254,158,257,162,259,164,263,166,270,166,274,164,276,162,278,158,280,156,280,149,278,145,274,140,270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076031" cy="140017"/>
            <wp:effectExtent l="0" t="0" r="0" b="0"/>
            <wp:docPr id="303" name="image4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498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03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170" w:lineRule="atLeast"/>
        <w:ind w:left="112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sz w:val="17"/>
          <w:szCs w:val="17"/>
        </w:rPr>
        <w:pict>
          <v:group style="width:21.3pt;height:8.550pt;mso-position-horizontal-relative:char;mso-position-vertical-relative:line" coordorigin="0,0" coordsize="426,171">
            <v:group style="position:absolute;left:0;top:56;width:74;height:114" coordorigin="0,56" coordsize="74,114">
              <v:shape style="position:absolute;left:0;top:56;width:74;height:114" coordorigin="0,56" coordsize="74,114" path="m56,166l12,166,14,167,23,169,30,170,47,170,54,167,56,166xe" filled="true" fillcolor="#231f20" stroked="false">
                <v:path arrowok="t"/>
                <v:fill type="solid"/>
              </v:shape>
              <v:shape style="position:absolute;left:0;top:56;width:74;height:114" coordorigin="0,56" coordsize="74,114" path="m4,130l0,130,0,168,4,168,6,166,56,166,59,163,30,163,23,161,11,149,6,142,4,130xe" filled="true" fillcolor="#231f20" stroked="false">
                <v:path arrowok="t"/>
                <v:fill type="solid"/>
              </v:shape>
              <v:shape style="position:absolute;left:0;top:56;width:74;height:114" coordorigin="0,56" coordsize="74,114" path="m36,56l23,56,14,59,2,71,0,78,0,94,38,125,46,130,50,133,54,137,55,142,55,151,54,155,47,162,43,163,59,163,62,161,70,155,73,148,73,125,65,115,49,107,25,95,19,91,17,89,14,85,13,82,13,73,22,65,26,64,65,64,65,61,54,61,52,60,48,59,36,56xe" filled="true" fillcolor="#231f20" stroked="false">
                <v:path arrowok="t"/>
                <v:fill type="solid"/>
              </v:shape>
              <v:shape style="position:absolute;left:0;top:56;width:74;height:114" coordorigin="0,56" coordsize="74,114" path="m65,64l40,64,44,65,49,70,54,73,58,82,61,92,65,92,65,64xe" filled="true" fillcolor="#231f20" stroked="false">
                <v:path arrowok="t"/>
                <v:fill type="solid"/>
              </v:shape>
              <v:shape style="position:absolute;left:0;top:56;width:74;height:114" coordorigin="0,56" coordsize="74,114" path="m65,56l61,56,59,59,59,60,58,60,56,61,65,61,65,56xe" filled="true" fillcolor="#231f20" stroked="false">
                <v:path arrowok="t"/>
                <v:fill type="solid"/>
              </v:shape>
            </v:group>
            <v:group style="position:absolute;left:82;top:60;width:120;height:111" coordorigin="82,60" coordsize="120,111">
              <v:shape style="position:absolute;left:82;top:60;width:120;height:111" coordorigin="82,60" coordsize="120,111" path="m119,60l82,60,82,64,91,64,96,66,97,67,100,72,100,138,101,146,121,170,132,170,138,169,143,166,148,163,155,157,156,156,132,156,125,151,121,148,119,142,119,60xe" filled="true" fillcolor="#231f20" stroked="false">
                <v:path arrowok="t"/>
                <v:fill type="solid"/>
              </v:shape>
              <v:shape style="position:absolute;left:82;top:60;width:120;height:111" coordorigin="82,60" coordsize="120,111" path="m184,148l163,148,163,170,169,170,202,157,200,155,190,155,188,154,187,154,185,152,185,150,184,148xe" filled="true" fillcolor="#231f20" stroked="false">
                <v:path arrowok="t"/>
                <v:fill type="solid"/>
              </v:shape>
              <v:shape style="position:absolute;left:82;top:60;width:120;height:111" coordorigin="82,60" coordsize="120,111" path="m182,60l146,60,146,64,154,64,158,65,161,67,162,70,163,73,163,140,140,156,156,156,163,148,184,148,184,144,183,138,182,60xe" filled="true" fillcolor="#231f20" stroked="false">
                <v:path arrowok="t"/>
                <v:fill type="solid"/>
              </v:shape>
              <v:shape style="position:absolute;left:82;top:60;width:120;height:111" coordorigin="82,60" coordsize="120,111" path="m199,152l197,154,193,155,200,155,199,152xe" filled="true" fillcolor="#231f20" stroked="false">
                <v:path arrowok="t"/>
                <v:fill type="solid"/>
              </v:shape>
            </v:group>
            <v:group style="position:absolute;left:210;top:56;width:90;height:114" coordorigin="210,56" coordsize="90,114">
              <v:shape style="position:absolute;left:210;top:56;width:90;height:114" coordorigin="210,56" coordsize="90,114" path="m271,56l213,94,210,118,214,138,223,155,233,164,242,170,265,170,275,167,283,158,292,151,253,151,245,146,238,137,232,127,228,116,228,90,232,80,238,73,242,67,250,64,285,64,280,59,271,56xe" filled="true" fillcolor="#231f20" stroked="false">
                <v:path arrowok="t"/>
                <v:fill type="solid"/>
              </v:shape>
              <v:shape style="position:absolute;left:210;top:56;width:90;height:114" coordorigin="210,56" coordsize="90,114" path="m296,125l271,151,292,151,298,140,300,126,296,125xe" filled="true" fillcolor="#231f20" stroked="false">
                <v:path arrowok="t"/>
                <v:fill type="solid"/>
              </v:shape>
              <v:shape style="position:absolute;left:210;top:56;width:90;height:114" coordorigin="210,56" coordsize="90,114" path="m285,64l262,64,265,65,269,67,271,70,272,73,273,78,274,83,275,86,278,90,282,92,289,92,293,91,294,89,296,88,298,85,298,76,294,71,285,64xe" filled="true" fillcolor="#231f20" stroked="false">
                <v:path arrowok="t"/>
                <v:fill type="solid"/>
              </v:shape>
            </v:group>
            <v:group style="position:absolute;left:310;top:0;width:117;height:167" coordorigin="310,0" coordsize="117,167">
              <v:shape style="position:absolute;left:310;top:0;width:117;height:167" coordorigin="310,0" coordsize="117,167" path="m365,162l311,162,311,167,365,167,365,162xe" filled="true" fillcolor="#231f20" stroked="false">
                <v:path arrowok="t"/>
                <v:fill type="solid"/>
              </v:shape>
              <v:shape style="position:absolute;left:310;top:0;width:117;height:167" coordorigin="310,0" coordsize="117,167" path="m426,162l373,162,373,167,426,167,426,162xe" filled="true" fillcolor="#231f20" stroked="false">
                <v:path arrowok="t"/>
                <v:fill type="solid"/>
              </v:shape>
              <v:shape style="position:absolute;left:310;top:0;width:117;height:167" coordorigin="310,0" coordsize="117,167" path="m347,16l323,16,325,18,326,20,326,23,328,25,328,154,325,158,323,161,319,162,355,162,350,160,349,158,348,156,347,155,347,86,353,79,347,79,347,16xe" filled="true" fillcolor="#231f20" stroked="false">
                <v:path arrowok="t"/>
                <v:fill type="solid"/>
              </v:shape>
              <v:shape style="position:absolute;left:310;top:0;width:117;height:167" coordorigin="310,0" coordsize="117,167" path="m406,71l380,71,384,73,386,76,388,78,390,85,391,91,391,154,389,158,385,162,418,162,416,161,414,160,413,158,412,156,412,154,410,149,410,91,409,82,408,77,406,71xe" filled="true" fillcolor="#231f20" stroked="false">
                <v:path arrowok="t"/>
                <v:fill type="solid"/>
              </v:shape>
              <v:shape style="position:absolute;left:310;top:0;width:117;height:167" coordorigin="310,0" coordsize="117,167" path="m389,56l378,56,373,58,367,60,362,64,355,70,347,79,353,79,358,76,362,73,370,71,406,71,406,70,403,65,394,58,389,56xe" filled="true" fillcolor="#231f20" stroked="false">
                <v:path arrowok="t"/>
                <v:fill type="solid"/>
              </v:shape>
              <v:shape style="position:absolute;left:310;top:0;width:117;height:167" coordorigin="310,0" coordsize="117,167" path="m347,0l342,0,310,13,311,17,314,16,347,16,347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26708" cy="138112"/>
            <wp:effectExtent l="0" t="0" r="0" b="0"/>
            <wp:docPr id="305" name="image4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499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7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966" w:val="left" w:leader="none"/>
        </w:tabs>
        <w:spacing w:line="170" w:lineRule="atLeas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7"/>
        </w:rPr>
        <w:drawing>
          <wp:inline distT="0" distB="0" distL="0" distR="0">
            <wp:extent cx="1081218" cy="108965"/>
            <wp:effectExtent l="0" t="0" r="0" b="0"/>
            <wp:docPr id="307" name="image5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500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1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7"/>
        </w:rPr>
      </w:r>
      <w:r>
        <w:rPr>
          <w:rFonts w:ascii="Times New Roman"/>
          <w:position w:val="5"/>
          <w:sz w:val="17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732262" cy="138112"/>
            <wp:effectExtent l="0" t="0" r="0" b="0"/>
            <wp:docPr id="309" name="image5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501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2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0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61239" cy="138112"/>
            <wp:effectExtent l="0" t="0" r="0" b="0"/>
            <wp:docPr id="311" name="image5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502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487"/>
          <w:pgSz w:w="12240" w:h="15840"/>
          <w:pgMar w:header="0" w:footer="740" w:top="1420" w:bottom="920" w:left="134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33.395734pt;margin-top:381.109874pt;width:537.65pt;height:24pt;mso-position-horizontal-relative:page;mso-position-vertical-relative:page;z-index:-76576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00" w:lineRule="atLeast"/>
        <w:ind w:left="38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99649" cy="135350"/>
            <wp:effectExtent l="0" t="0" r="0" b="0"/>
            <wp:docPr id="313" name="image5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503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4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563" w:val="left" w:leader="none"/>
        </w:tabs>
        <w:spacing w:line="160" w:lineRule="atLeast"/>
        <w:ind w:left="8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4"/>
          <w:sz w:val="16"/>
        </w:rPr>
        <w:pict>
          <v:group style="width:14pt;height:8.3pt;mso-position-horizontal-relative:char;mso-position-vertical-relative:line" coordorigin="0,0" coordsize="280,166">
            <v:group style="position:absolute;left:0;top:0;width:108;height:162" coordorigin="0,0" coordsize="108,162">
              <v:shape style="position:absolute;left:0;top:0;width:108;height:162" coordorigin="0,0" coordsize="108,162" path="m86,120l67,120,67,162,86,162,86,12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0l74,0,0,106,0,120,108,120,108,103,12,103,67,24,86,24,86,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24l67,24,67,103,86,103,86,24xe" filled="true" fillcolor="#231f20" stroked="false">
                <v:path arrowok="t"/>
                <v:fill type="solid"/>
              </v:shape>
            </v:group>
            <v:group style="position:absolute;left:131;top:0;width:92;height:165" coordorigin="131,0" coordsize="92,165">
              <v:shape style="position:absolute;left:131;top:0;width:92;height:165" coordorigin="131,0" coordsize="92,165" path="m190,0l163,0,152,4,145,11,137,18,133,28,133,44,162,82,151,90,143,98,138,104,133,112,131,119,131,134,134,143,142,151,150,160,161,164,190,164,202,161,204,158,169,158,163,156,157,149,151,143,149,136,149,118,150,110,157,98,162,92,168,86,203,86,200,84,186,74,194,70,181,70,162,54,158,49,155,46,152,42,151,37,150,34,150,24,152,18,162,8,169,6,202,6,199,4,190,0xe" filled="true" fillcolor="#231f20" stroked="false">
                <v:path arrowok="t"/>
                <v:fill type="solid"/>
              </v:shape>
              <v:shape style="position:absolute;left:131;top:0;width:92;height:165" coordorigin="131,0" coordsize="92,165" path="m203,86l168,86,175,92,191,107,202,119,206,128,206,140,204,146,198,151,193,156,187,158,204,158,210,152,218,145,222,136,222,115,220,107,214,100,209,92,203,86xe" filled="true" fillcolor="#231f20" stroked="false">
                <v:path arrowok="t"/>
                <v:fill type="solid"/>
              </v:shape>
              <v:shape style="position:absolute;left:131;top:0;width:92;height:165" coordorigin="131,0" coordsize="92,165" path="m202,6l185,6,191,8,200,18,203,25,203,40,202,44,199,49,196,54,191,61,181,70,194,70,199,66,209,59,212,52,217,46,220,40,220,25,215,17,208,11,202,6xe" filled="true" fillcolor="#231f20" stroked="false">
                <v:path arrowok="t"/>
                <v:fill type="solid"/>
              </v:shape>
            </v:group>
            <v:group style="position:absolute;left:253;top:139;width:27;height:27" coordorigin="253,139" coordsize="27,27">
              <v:shape style="position:absolute;left:253;top:139;width:27;height:27" coordorigin="253,139" coordsize="27,27" path="m270,139l263,139,259,140,254,145,253,149,253,156,254,158,257,162,259,164,263,166,270,166,274,164,276,162,278,158,280,156,280,149,278,145,274,140,270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4"/>
          <w:sz w:val="16"/>
        </w:rPr>
      </w:r>
      <w:r>
        <w:rPr>
          <w:rFonts w:ascii="Times New Roman"/>
          <w:position w:val="4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005475" cy="130682"/>
            <wp:effectExtent l="0" t="0" r="0" b="0"/>
            <wp:docPr id="315" name="image5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504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7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4952" w:val="left" w:leader="none"/>
        </w:tabs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963360" cy="138112"/>
            <wp:effectExtent l="0" t="0" r="0" b="0"/>
            <wp:docPr id="317" name="image5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505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3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859384" cy="138112"/>
            <wp:effectExtent l="0" t="0" r="0" b="0"/>
            <wp:docPr id="319" name="image5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506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3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622" w:val="left" w:leader="none"/>
          <w:tab w:pos="2667" w:val="left" w:leader="none"/>
          <w:tab w:pos="6045" w:val="left" w:leader="none"/>
          <w:tab w:pos="7198" w:val="left" w:leader="none"/>
          <w:tab w:pos="7676" w:val="left" w:leader="none"/>
          <w:tab w:pos="8758" w:val="left" w:leader="none"/>
        </w:tabs>
        <w:spacing w:line="110" w:lineRule="atLeast"/>
        <w:ind w:left="128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sz w:val="20"/>
        </w:rPr>
        <w:drawing>
          <wp:inline distT="0" distB="0" distL="0" distR="0">
            <wp:extent cx="545452" cy="140017"/>
            <wp:effectExtent l="0" t="0" r="0" b="0"/>
            <wp:docPr id="321" name="image5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507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5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47"/>
          <w:position w:val="1"/>
          <w:sz w:val="20"/>
        </w:rPr>
        <w:pict>
          <v:group style="width:21.15pt;height:10.35pt;mso-position-horizontal-relative:char;mso-position-vertical-relative:line" coordorigin="0,0" coordsize="423,207">
            <v:group style="position:absolute;left:0;top:0;width:95;height:167" coordorigin="0,0" coordsize="95,167">
              <v:shape style="position:absolute;left:0;top:0;width:95;height:167" coordorigin="0,0" coordsize="95,167" path="m65,162l0,162,0,167,65,167,65,162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40,68l20,68,20,151,17,158,13,161,11,162,50,162,46,161,43,157,41,155,40,149,40,68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67,60l0,60,0,68,67,68,67,6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73,0l56,0,48,2,42,7,35,12,29,18,25,25,23,32,20,42,20,60,40,60,40,35,41,25,42,20,44,13,47,12,49,10,53,8,88,8,82,4,73,0xe" filled="true" fillcolor="#231f20" stroked="false">
                <v:path arrowok="t"/>
                <v:fill type="solid"/>
              </v:shape>
              <v:shape style="position:absolute;left:0;top:0;width:95;height:167" coordorigin="0,0" coordsize="95,167" path="m88,8l59,8,66,12,70,16,72,19,74,24,78,26,79,28,82,29,83,30,88,30,90,29,91,26,94,25,95,23,95,16,92,12,88,8xe" filled="true" fillcolor="#231f20" stroked="false">
                <v:path arrowok="t"/>
                <v:fill type="solid"/>
              </v:shape>
            </v:group>
            <v:group style="position:absolute;left:79;top:56;width:92;height:114" coordorigin="79,56" coordsize="92,114">
              <v:shape style="position:absolute;left:79;top:56;width:92;height:114" coordorigin="79,56" coordsize="92,114" path="m140,56l82,94,79,118,83,139,94,155,102,166,113,170,138,170,148,166,156,157,161,151,125,151,115,146,108,137,100,128,96,116,96,100,170,100,170,94,96,94,97,84,100,77,104,72,110,67,115,65,155,65,151,60,140,56xe" filled="true" fillcolor="#231f20" stroked="false">
                <v:path arrowok="t"/>
                <v:fill type="solid"/>
              </v:shape>
              <v:shape style="position:absolute;left:79;top:56;width:92;height:114" coordorigin="79,56" coordsize="92,114" path="m167,125l142,151,161,151,163,148,168,138,170,127,167,125xe" filled="true" fillcolor="#231f20" stroked="false">
                <v:path arrowok="t"/>
                <v:fill type="solid"/>
              </v:shape>
              <v:shape style="position:absolute;left:79;top:56;width:92;height:114" coordorigin="79,56" coordsize="92,114" path="m155,65l126,65,131,66,138,71,142,74,144,82,145,86,145,94,170,94,170,86,166,76,158,68,155,65xe" filled="true" fillcolor="#231f20" stroked="false">
                <v:path arrowok="t"/>
                <v:fill type="solid"/>
              </v:shape>
            </v:group>
            <v:group style="position:absolute;left:186;top:56;width:92;height:114" coordorigin="186,56" coordsize="92,114">
              <v:shape style="position:absolute;left:186;top:56;width:92;height:114" coordorigin="186,56" coordsize="92,114" path="m247,56l189,94,186,118,190,139,199,155,209,166,220,170,245,170,254,166,263,157,267,151,232,151,222,146,214,137,206,128,203,116,203,100,277,100,277,94,203,94,203,84,206,77,216,67,222,65,262,65,257,60,247,56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72,125l248,151,267,151,270,148,275,138,277,127,272,125xe" filled="true" fillcolor="#231f20" stroked="false">
                <v:path arrowok="t"/>
                <v:fill type="solid"/>
              </v:shape>
              <v:shape style="position:absolute;left:186;top:56;width:92;height:114" coordorigin="186,56" coordsize="92,114" path="m262,65l233,65,238,66,245,71,250,78,251,82,252,86,252,94,277,94,277,86,272,76,262,65xe" filled="true" fillcolor="#231f20" stroked="false">
                <v:path arrowok="t"/>
                <v:fill type="solid"/>
              </v:shape>
            </v:group>
            <v:group style="position:absolute;left:293;top:56;width:74;height:114" coordorigin="293,56" coordsize="74,114">
              <v:shape style="position:absolute;left:293;top:56;width:74;height:114" coordorigin="293,56" coordsize="74,114" path="m348,166l305,166,307,167,316,169,323,170,340,170,347,167,348,166xe" filled="true" fillcolor="#231f20" stroked="false">
                <v:path arrowok="t"/>
                <v:fill type="solid"/>
              </v:shape>
              <v:shape style="position:absolute;left:293;top:56;width:74;height:114" coordorigin="293,56" coordsize="74,114" path="m296,130l293,130,293,168,296,168,299,166,348,166,352,163,323,163,316,161,304,149,299,142,296,130xe" filled="true" fillcolor="#231f20" stroked="false">
                <v:path arrowok="t"/>
                <v:fill type="solid"/>
              </v:shape>
              <v:shape style="position:absolute;left:293;top:56;width:74;height:114" coordorigin="293,56" coordsize="74,114" path="m329,56l316,56,307,59,295,71,293,78,293,94,331,125,338,130,343,133,347,137,348,142,348,151,347,155,340,162,336,163,352,163,355,161,362,155,366,148,366,125,358,115,342,107,318,95,312,91,310,89,307,85,306,82,306,73,314,65,319,64,358,64,358,61,347,61,344,60,341,59,329,56xe" filled="true" fillcolor="#231f20" stroked="false">
                <v:path arrowok="t"/>
                <v:fill type="solid"/>
              </v:shape>
              <v:shape style="position:absolute;left:293;top:56;width:74;height:114" coordorigin="293,56" coordsize="74,114" path="m358,64l332,64,337,65,342,70,347,73,350,82,354,92,358,92,358,64xe" filled="true" fillcolor="#231f20" stroked="false">
                <v:path arrowok="t"/>
                <v:fill type="solid"/>
              </v:shape>
              <v:shape style="position:absolute;left:293;top:56;width:74;height:114" coordorigin="293,56" coordsize="74,114" path="m358,56l354,56,352,59,352,60,350,60,349,61,358,61,358,56xe" filled="true" fillcolor="#231f20" stroked="false">
                <v:path arrowok="t"/>
                <v:fill type="solid"/>
              </v:shape>
            </v:group>
            <v:group style="position:absolute;left:388;top:143;width:35;height:64" coordorigin="388,143" coordsize="35,64">
              <v:shape style="position:absolute;left:388;top:143;width:35;height:64" coordorigin="388,143" coordsize="35,64" path="m422,167l410,167,412,168,412,169,413,170,413,178,388,202,388,206,422,176,422,167xe" filled="true" fillcolor="#231f20" stroked="false">
                <v:path arrowok="t"/>
                <v:fill type="solid"/>
              </v:shape>
              <v:shape style="position:absolute;left:388;top:143;width:35;height:64" coordorigin="388,143" coordsize="35,64" path="m407,143l398,143,391,148,389,150,388,154,388,161,389,164,390,167,392,169,396,170,401,170,403,169,404,169,409,167,422,167,422,161,420,155,416,150,412,145,407,143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1"/>
          <w:sz w:val="20"/>
        </w:rPr>
      </w:r>
      <w:r>
        <w:rPr>
          <w:rFonts w:ascii="Times New Roman"/>
          <w:spacing w:val="47"/>
          <w:position w:val="1"/>
          <w:sz w:val="20"/>
        </w:rPr>
        <w:tab/>
      </w:r>
      <w:r>
        <w:rPr>
          <w:rFonts w:ascii="Times New Roman"/>
          <w:spacing w:val="47"/>
          <w:position w:val="5"/>
          <w:sz w:val="16"/>
        </w:rPr>
        <w:drawing>
          <wp:inline distT="0" distB="0" distL="0" distR="0">
            <wp:extent cx="591919" cy="107346"/>
            <wp:effectExtent l="0" t="0" r="0" b="0"/>
            <wp:docPr id="323" name="image5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508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5"/>
          <w:sz w:val="16"/>
        </w:rPr>
      </w:r>
      <w:r>
        <w:rPr>
          <w:rFonts w:ascii="Times New Roman"/>
          <w:spacing w:val="47"/>
          <w:position w:val="5"/>
          <w:sz w:val="16"/>
        </w:rPr>
        <w:tab/>
      </w:r>
      <w:r>
        <w:rPr>
          <w:rFonts w:ascii="Times New Roman"/>
          <w:spacing w:val="47"/>
          <w:sz w:val="20"/>
        </w:rPr>
        <w:drawing>
          <wp:inline distT="0" distB="0" distL="0" distR="0">
            <wp:extent cx="2016177" cy="138112"/>
            <wp:effectExtent l="0" t="0" r="0" b="0"/>
            <wp:docPr id="325" name="image5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509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1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20"/>
        </w:rPr>
      </w:r>
      <w:r>
        <w:rPr>
          <w:rFonts w:ascii="Times New Roman"/>
          <w:spacing w:val="47"/>
          <w:sz w:val="20"/>
        </w:rPr>
        <w:tab/>
      </w:r>
      <w:r>
        <w:rPr>
          <w:rFonts w:ascii="Times New Roman"/>
          <w:spacing w:val="47"/>
          <w:position w:val="5"/>
          <w:sz w:val="16"/>
        </w:rPr>
        <w:drawing>
          <wp:inline distT="0" distB="0" distL="0" distR="0">
            <wp:extent cx="658443" cy="107346"/>
            <wp:effectExtent l="0" t="0" r="0" b="0"/>
            <wp:docPr id="327" name="image5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510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5"/>
          <w:sz w:val="16"/>
        </w:rPr>
      </w:r>
      <w:r>
        <w:rPr>
          <w:rFonts w:ascii="Times New Roman"/>
          <w:spacing w:val="47"/>
          <w:position w:val="5"/>
          <w:sz w:val="16"/>
        </w:rPr>
        <w:tab/>
      </w:r>
      <w:r>
        <w:rPr>
          <w:rFonts w:ascii="Times New Roman"/>
          <w:spacing w:val="47"/>
          <w:position w:val="5"/>
          <w:sz w:val="17"/>
        </w:rPr>
        <w:pict>
          <v:group style="width:18.5pt;height:8.550pt;mso-position-horizontal-relative:char;mso-position-vertical-relative:line" coordorigin="0,0" coordsize="370,171">
            <v:group style="position:absolute;left:0;top:56;width:98;height:113" coordorigin="0,56" coordsize="98,113">
              <v:shape style="position:absolute;left:0;top:56;width:98;height:113" coordorigin="0,56" coordsize="98,113" path="m72,64l47,64,52,66,59,73,60,80,60,91,56,97,35,105,20,113,0,136,0,150,2,156,7,161,12,167,18,169,30,169,35,168,42,164,49,160,54,156,32,156,29,154,22,146,20,142,20,131,22,127,26,120,31,116,37,113,41,110,48,108,60,103,79,103,79,83,78,76,77,72,74,67,72,64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80,151l60,151,60,157,61,162,64,164,66,168,68,169,80,169,89,163,96,154,83,154,82,152,80,152,80,151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79,103l60,103,60,144,50,151,42,156,54,156,60,151,80,151,80,149,79,146,79,103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97,145l90,152,88,154,96,154,97,151,97,145xe" filled="true" fillcolor="#231f20" stroked="false">
                <v:path arrowok="t"/>
                <v:fill type="solid"/>
              </v:shape>
              <v:shape style="position:absolute;left:0;top:56;width:98;height:113" coordorigin="0,56" coordsize="98,113" path="m53,56l31,56,22,59,7,71,5,77,5,90,7,91,8,94,11,95,17,95,19,94,23,90,24,86,24,73,25,70,29,67,31,65,35,64,72,64,67,61,61,58,53,56xe" filled="true" fillcolor="#231f20" stroked="false">
                <v:path arrowok="t"/>
                <v:fill type="solid"/>
              </v:shape>
            </v:group>
            <v:group style="position:absolute;left:106;top:0;width:54;height:167" coordorigin="106,0" coordsize="54,167">
              <v:shape style="position:absolute;left:106;top:0;width:54;height:167" coordorigin="106,0" coordsize="54,167" path="m160,162l107,162,107,167,160,167,160,162xe" filled="true" fillcolor="#231f20" stroked="false">
                <v:path arrowok="t"/>
                <v:fill type="solid"/>
              </v:shape>
              <v:shape style="position:absolute;left:106;top:0;width:54;height:167" coordorigin="106,0" coordsize="54,167" path="m143,16l119,16,121,18,121,20,122,23,122,25,124,32,124,149,122,154,121,156,121,158,119,160,118,161,115,162,151,162,146,160,145,158,143,154,143,16xe" filled="true" fillcolor="#231f20" stroked="false">
                <v:path arrowok="t"/>
                <v:fill type="solid"/>
              </v:shape>
              <v:shape style="position:absolute;left:106;top:0;width:54;height:167" coordorigin="106,0" coordsize="54,167" path="m143,0l137,0,106,13,107,17,110,16,143,16,143,0xe" filled="true" fillcolor="#231f20" stroked="false">
                <v:path arrowok="t"/>
                <v:fill type="solid"/>
              </v:shape>
            </v:group>
            <v:group style="position:absolute;left:176;top:56;width:74;height:114" coordorigin="176,56" coordsize="74,114">
              <v:shape style="position:absolute;left:176;top:56;width:74;height:114" coordorigin="176,56" coordsize="74,114" path="m233,166l188,166,192,167,200,169,208,170,223,170,232,167,233,166xe" filled="true" fillcolor="#231f20" stroked="false">
                <v:path arrowok="t"/>
                <v:fill type="solid"/>
              </v:shape>
              <v:shape style="position:absolute;left:176;top:56;width:74;height:114" coordorigin="176,56" coordsize="74,114" path="m181,130l178,130,178,168,181,168,184,166,233,166,236,163,206,163,199,161,187,149,184,142,181,130xe" filled="true" fillcolor="#231f20" stroked="false">
                <v:path arrowok="t"/>
                <v:fill type="solid"/>
              </v:shape>
              <v:shape style="position:absolute;left:176;top:56;width:74;height:114" coordorigin="176,56" coordsize="74,114" path="m214,56l199,56,192,59,180,71,176,78,176,94,216,125,223,130,230,137,233,142,233,151,228,158,224,162,220,163,236,163,246,155,250,148,250,125,242,115,202,95,197,91,194,89,192,85,191,82,191,73,192,71,196,67,199,65,203,64,241,64,241,61,232,61,224,59,218,58,214,56xe" filled="true" fillcolor="#231f20" stroked="false">
                <v:path arrowok="t"/>
                <v:fill type="solid"/>
              </v:shape>
              <v:shape style="position:absolute;left:176;top:56;width:74;height:114" coordorigin="176,56" coordsize="74,114" path="m241,64l216,64,222,65,227,70,232,73,235,82,238,92,241,92,241,64xe" filled="true" fillcolor="#231f20" stroked="false">
                <v:path arrowok="t"/>
                <v:fill type="solid"/>
              </v:shape>
              <v:shape style="position:absolute;left:176;top:56;width:74;height:114" coordorigin="176,56" coordsize="74,114" path="m241,56l238,56,236,58,236,59,234,61,241,61,241,56xe" filled="true" fillcolor="#231f20" stroked="false">
                <v:path arrowok="t"/>
                <v:fill type="solid"/>
              </v:shape>
            </v:group>
            <v:group style="position:absolute;left:266;top:56;width:104;height:114" coordorigin="266,56" coordsize="104,114">
              <v:shape style="position:absolute;left:266;top:56;width:104;height:114" coordorigin="266,56" coordsize="104,114" path="m318,56l310,56,301,59,284,68,278,76,269,95,266,104,266,116,270,135,280,154,297,166,317,170,326,170,336,168,344,162,312,162,304,156,297,144,290,125,288,104,288,95,289,86,294,74,298,70,302,67,306,65,311,64,344,64,339,60,318,56xe" filled="true" fillcolor="#231f20" stroked="false">
                <v:path arrowok="t"/>
                <v:fill type="solid"/>
              </v:shape>
              <v:shape style="position:absolute;left:266;top:56;width:104;height:114" coordorigin="266,56" coordsize="104,114" path="m344,64l323,64,330,67,339,80,346,98,348,120,348,136,346,146,336,158,330,162,344,162,370,121,370,109,366,90,355,72,344,6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7"/>
        </w:rPr>
      </w:r>
      <w:r>
        <w:rPr>
          <w:rFonts w:ascii="Times New Roman"/>
          <w:spacing w:val="47"/>
          <w:position w:val="5"/>
          <w:sz w:val="17"/>
        </w:rPr>
        <w:tab/>
      </w:r>
      <w:r>
        <w:rPr>
          <w:rFonts w:ascii="Times New Roman"/>
          <w:spacing w:val="47"/>
          <w:position w:val="5"/>
          <w:sz w:val="16"/>
        </w:rPr>
        <w:drawing>
          <wp:inline distT="0" distB="0" distL="0" distR="0">
            <wp:extent cx="618326" cy="107346"/>
            <wp:effectExtent l="0" t="0" r="0" b="0"/>
            <wp:docPr id="329" name="image5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511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position w:val="5"/>
          <w:sz w:val="16"/>
        </w:rPr>
      </w:r>
      <w:r>
        <w:rPr>
          <w:rFonts w:ascii="Times New Roman"/>
          <w:spacing w:val="47"/>
          <w:position w:val="5"/>
          <w:sz w:val="16"/>
        </w:rPr>
        <w:tab/>
      </w:r>
      <w:r>
        <w:rPr>
          <w:rFonts w:ascii="Times New Roman"/>
          <w:spacing w:val="47"/>
          <w:position w:val="5"/>
          <w:sz w:val="11"/>
        </w:rPr>
        <w:pict>
          <v:group style="width:35.9pt;height:5.7pt;mso-position-horizontal-relative:char;mso-position-vertical-relative:line" coordorigin="0,0" coordsize="718,114">
            <v:group style="position:absolute;left:0;top:0;width:81;height:111" coordorigin="0,0" coordsize="81,111">
              <v:shape style="position:absolute;left:0;top:0;width:81;height:111" coordorigin="0,0" coordsize="81,111" path="m56,106l1,106,1,110,56,110,56,106xe" filled="true" fillcolor="#231f20" stroked="false">
                <v:path arrowok="t"/>
                <v:fill type="solid"/>
              </v:shape>
              <v:shape style="position:absolute;left:0;top:0;width:81;height:111" coordorigin="0,0" coordsize="81,111" path="m37,16l13,16,16,18,18,23,18,97,17,101,16,102,13,103,11,106,48,106,43,103,41,101,38,96,37,91,37,34,42,26,44,24,37,24,37,16xe" filled="true" fillcolor="#231f20" stroked="false">
                <v:path arrowok="t"/>
                <v:fill type="solid"/>
              </v:shape>
              <v:shape style="position:absolute;left:0;top:0;width:81;height:111" coordorigin="0,0" coordsize="81,111" path="m70,0l56,0,47,8,37,24,44,24,46,22,52,16,80,16,80,10,79,6,76,4,73,1,70,0xe" filled="true" fillcolor="#231f20" stroked="false">
                <v:path arrowok="t"/>
                <v:fill type="solid"/>
              </v:shape>
              <v:shape style="position:absolute;left:0;top:0;width:81;height:111" coordorigin="0,0" coordsize="81,111" path="m80,16l55,16,58,17,61,19,64,23,67,24,73,24,76,23,77,20,79,18,80,16xe" filled="true" fillcolor="#231f20" stroked="false">
                <v:path arrowok="t"/>
                <v:fill type="solid"/>
              </v:shape>
              <v:shape style="position:absolute;left:0;top:0;width:81;height:111" coordorigin="0,0" coordsize="81,111" path="m37,0l32,0,0,13,1,17,5,16,37,16,37,0xe" filled="true" fillcolor="#231f20" stroked="false">
                <v:path arrowok="t"/>
                <v:fill type="solid"/>
              </v:shape>
            </v:group>
            <v:group style="position:absolute;left:88;top:0;width:92;height:114" coordorigin="88,0" coordsize="92,114">
              <v:shape style="position:absolute;left:88;top:0;width:92;height:114" coordorigin="88,0" coordsize="92,114" path="m149,0l90,38,88,62,92,83,102,98,110,109,121,114,146,114,156,109,164,101,169,95,133,95,124,90,116,80,108,72,104,60,104,43,179,43,179,37,104,37,106,28,108,20,113,16,119,11,124,8,164,8,160,4,149,0xe" filled="true" fillcolor="#231f20" stroked="false">
                <v:path arrowok="t"/>
                <v:fill type="solid"/>
              </v:shape>
              <v:shape style="position:absolute;left:88;top:0;width:92;height:114" coordorigin="88,0" coordsize="92,114" path="m175,68l150,95,169,95,172,91,176,82,179,71,175,68xe" filled="true" fillcolor="#231f20" stroked="false">
                <v:path arrowok="t"/>
                <v:fill type="solid"/>
              </v:shape>
              <v:shape style="position:absolute;left:88;top:0;width:92;height:114" coordorigin="88,0" coordsize="92,114" path="m164,8l134,8,139,10,146,14,150,18,152,25,154,30,154,37,179,37,179,30,174,19,167,12,164,8xe" filled="true" fillcolor="#231f20" stroked="false">
                <v:path arrowok="t"/>
                <v:fill type="solid"/>
              </v:shape>
            </v:group>
            <v:group style="position:absolute;left:193;top:0;width:92;height:114" coordorigin="193,0" coordsize="92,114">
              <v:shape style="position:absolute;left:193;top:0;width:92;height:114" coordorigin="193,0" coordsize="92,114" path="m256,0l196,38,193,62,198,82,208,98,216,108,227,114,250,114,258,110,266,102,276,95,236,95,228,90,216,71,212,60,212,34,216,24,222,17,227,11,233,7,270,7,264,2,256,0xe" filled="true" fillcolor="#231f20" stroked="false">
                <v:path arrowok="t"/>
                <v:fill type="solid"/>
              </v:shape>
              <v:shape style="position:absolute;left:193;top:0;width:92;height:114" coordorigin="193,0" coordsize="92,114" path="m281,68l276,78,272,84,268,88,262,92,256,95,276,95,281,84,284,70,281,68xe" filled="true" fillcolor="#231f20" stroked="false">
                <v:path arrowok="t"/>
                <v:fill type="solid"/>
              </v:shape>
              <v:shape style="position:absolute;left:193;top:0;width:92;height:114" coordorigin="193,0" coordsize="92,114" path="m270,7l246,7,250,8,254,13,257,17,257,26,258,30,262,34,265,36,274,36,276,35,280,31,281,29,281,19,277,14,271,8,270,7xe" filled="true" fillcolor="#231f20" stroked="false">
                <v:path arrowok="t"/>
                <v:fill type="solid"/>
              </v:shape>
            </v:group>
            <v:group style="position:absolute;left:298;top:0;width:104;height:114" coordorigin="298,0" coordsize="104,114">
              <v:shape style="position:absolute;left:298;top:0;width:104;height:114" coordorigin="298,0" coordsize="104,114" path="m349,0l341,0,332,2,316,12,310,19,300,38,298,48,298,59,301,78,312,97,327,110,348,114,358,114,367,112,374,106,343,106,335,100,328,87,322,69,319,48,319,38,320,30,325,18,329,13,334,11,337,8,342,7,375,7,370,4,349,0xe" filled="true" fillcolor="#231f20" stroked="false">
                <v:path arrowok="t"/>
                <v:fill type="solid"/>
              </v:shape>
              <v:shape style="position:absolute;left:298;top:0;width:104;height:114" coordorigin="298,0" coordsize="104,114" path="m375,7l354,7,361,11,370,24,377,41,379,64,379,79,377,90,367,102,360,106,374,106,383,101,389,94,398,74,401,65,401,53,397,34,386,15,375,7xe" filled="true" fillcolor="#231f20" stroked="false">
                <v:path arrowok="t"/>
                <v:fill type="solid"/>
              </v:shape>
            </v:group>
            <v:group style="position:absolute;left:412;top:4;width:116;height:111" coordorigin="412,4" coordsize="116,111">
              <v:shape style="position:absolute;left:412;top:4;width:116;height:111" coordorigin="412,4" coordsize="116,111" path="m462,4l412,4,412,7,415,8,418,8,419,10,424,12,425,14,427,16,430,23,468,114,473,114,485,84,476,84,451,25,449,18,449,13,450,11,451,10,454,8,455,7,462,7,462,4xe" filled="true" fillcolor="#231f20" stroked="false">
                <v:path arrowok="t"/>
                <v:fill type="solid"/>
              </v:shape>
              <v:shape style="position:absolute;left:412;top:4;width:116;height:111" coordorigin="412,4" coordsize="116,111" path="m523,7l499,7,500,8,502,8,503,10,503,11,504,11,504,16,502,23,476,84,485,84,511,22,514,16,516,12,520,8,523,7xe" filled="true" fillcolor="#231f20" stroked="false">
                <v:path arrowok="t"/>
                <v:fill type="solid"/>
              </v:shape>
              <v:shape style="position:absolute;left:412;top:4;width:116;height:111" coordorigin="412,4" coordsize="116,111" path="m527,4l492,4,492,7,527,7,527,4xe" filled="true" fillcolor="#231f20" stroked="false">
                <v:path arrowok="t"/>
                <v:fill type="solid"/>
              </v:shape>
            </v:group>
            <v:group style="position:absolute;left:538;top:0;width:92;height:114" coordorigin="538,0" coordsize="92,114">
              <v:shape style="position:absolute;left:538;top:0;width:92;height:114" coordorigin="538,0" coordsize="92,114" path="m600,0l540,38,538,62,542,83,552,98,562,109,572,114,596,114,607,109,614,101,620,95,583,95,574,90,566,80,558,72,554,60,554,43,629,43,629,37,554,37,556,28,559,20,569,11,575,8,614,8,610,4,600,0xe" filled="true" fillcolor="#231f20" stroked="false">
                <v:path arrowok="t"/>
                <v:fill type="solid"/>
              </v:shape>
              <v:shape style="position:absolute;left:538;top:0;width:92;height:114" coordorigin="538,0" coordsize="92,114" path="m625,68l622,78,618,85,612,89,607,92,601,95,620,95,623,91,628,82,629,71,625,68xe" filled="true" fillcolor="#231f20" stroked="false">
                <v:path arrowok="t"/>
                <v:fill type="solid"/>
              </v:shape>
              <v:shape style="position:absolute;left:538;top:0;width:92;height:114" coordorigin="538,0" coordsize="92,114" path="m614,8l586,8,589,10,593,12,598,14,602,22,604,25,604,30,605,37,629,37,629,30,625,19,617,12,614,8xe" filled="true" fillcolor="#231f20" stroked="false">
                <v:path arrowok="t"/>
                <v:fill type="solid"/>
              </v:shape>
            </v:group>
            <v:group style="position:absolute;left:637;top:0;width:81;height:111" coordorigin="637,0" coordsize="81,111">
              <v:shape style="position:absolute;left:637;top:0;width:81;height:111" coordorigin="637,0" coordsize="81,111" path="m694,106l638,106,638,110,694,110,694,106xe" filled="true" fillcolor="#231f20" stroked="false">
                <v:path arrowok="t"/>
                <v:fill type="solid"/>
              </v:shape>
              <v:shape style="position:absolute;left:637;top:0;width:81;height:111" coordorigin="637,0" coordsize="81,111" path="m674,16l650,16,653,18,654,20,654,23,655,25,655,97,654,101,653,102,650,103,648,106,685,106,683,104,679,103,676,96,674,91,674,34,678,26,680,24,674,24,674,16xe" filled="true" fillcolor="#231f20" stroked="false">
                <v:path arrowok="t"/>
                <v:fill type="solid"/>
              </v:shape>
              <v:shape style="position:absolute;left:637;top:0;width:81;height:111" coordorigin="637,0" coordsize="81,111" path="m707,0l692,0,684,8,674,24,680,24,682,22,685,18,688,17,689,16,718,16,718,10,716,6,713,4,710,1,707,0xe" filled="true" fillcolor="#231f20" stroked="false">
                <v:path arrowok="t"/>
                <v:fill type="solid"/>
              </v:shape>
              <v:shape style="position:absolute;left:637;top:0;width:81;height:111" coordorigin="637,0" coordsize="81,111" path="m718,16l691,16,695,17,701,23,704,24,709,24,712,23,716,18,718,16xe" filled="true" fillcolor="#231f20" stroked="false">
                <v:path arrowok="t"/>
                <v:fill type="solid"/>
              </v:shape>
              <v:shape style="position:absolute;left:637;top:0;width:81;height:111" coordorigin="637,0" coordsize="81,111" path="m674,0l670,0,637,13,638,17,642,16,674,16,674,0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7"/>
          <w:position w:val="5"/>
          <w:sz w:val="1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90695" cy="138112"/>
            <wp:effectExtent l="0" t="0" r="0" b="0"/>
            <wp:docPr id="331" name="image5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512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6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27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02.7pt;height:10.7pt;mso-position-horizontal-relative:char;mso-position-vertical-relative:line" coordorigin="0,0" coordsize="4054,214">
            <v:group style="position:absolute;left:8;top:205;width:4037;height:2" coordorigin="8,205" coordsize="4037,2">
              <v:shape style="position:absolute;left:8;top:205;width:4037;height:2" coordorigin="8,205" coordsize="4037,0" path="m8,205l4045,205e" filled="false" stroked="true" strokeweight=".82003pt" strokecolor="#231f20">
                <v:path arrowok="t"/>
              </v:shape>
            </v:group>
            <v:group style="position:absolute;left:11;top:4;width:168;height:162" coordorigin="11,4" coordsize="168,162">
              <v:shape style="position:absolute;left:11;top:4;width:168;height:162" coordorigin="11,4" coordsize="168,162" path="m86,4l11,4,11,7,17,8,20,10,23,12,25,16,30,24,36,40,90,166,95,166,117,115,108,115,74,36,71,28,68,22,68,20,67,18,67,13,68,11,69,10,72,8,77,7,86,7,86,4xe" filled="true" fillcolor="#231f20" stroked="false">
                <v:path arrowok="t"/>
                <v:fill type="solid"/>
              </v:shape>
              <v:shape style="position:absolute;left:11;top:4;width:168;height:162" coordorigin="11,4" coordsize="168,162" path="m179,4l127,4,127,7,133,7,140,10,145,12,146,13,147,16,147,24,146,28,145,30,144,36,139,44,108,115,117,115,149,44,161,20,164,17,168,12,174,8,179,7,179,4xe" filled="true" fillcolor="#231f20" stroked="false">
                <v:path arrowok="t"/>
                <v:fill type="solid"/>
              </v:shape>
            </v:group>
            <v:group style="position:absolute;left:186;top:4;width:84;height:159" coordorigin="186,4" coordsize="84,159">
              <v:shape style="position:absolute;left:186;top:4;width:84;height:159" coordorigin="186,4" coordsize="84,159" path="m270,157l186,157,186,162,270,162,270,157xe" filled="true" fillcolor="#231f20" stroked="false">
                <v:path arrowok="t"/>
                <v:fill type="solid"/>
              </v:shape>
              <v:shape style="position:absolute;left:186;top:4;width:84;height:159" coordorigin="186,4" coordsize="84,159" path="m259,7l197,7,199,8,203,10,205,11,207,16,209,17,209,148,206,152,205,154,203,155,200,157,257,157,253,155,251,154,249,152,247,148,247,17,248,16,251,11,255,8,259,7xe" filled="true" fillcolor="#231f20" stroked="false">
                <v:path arrowok="t"/>
                <v:fill type="solid"/>
              </v:shape>
              <v:shape style="position:absolute;left:186;top:4;width:84;height:159" coordorigin="186,4" coordsize="84,159" path="m270,4l186,4,186,7,270,7,270,4xe" filled="true" fillcolor="#231f20" stroked="false">
                <v:path arrowok="t"/>
                <v:fill type="solid"/>
              </v:shape>
            </v:group>
            <v:group style="position:absolute;left:279;top:4;width:83;height:159" coordorigin="279,4" coordsize="83,159">
              <v:shape style="position:absolute;left:279;top:4;width:83;height:159" coordorigin="279,4" coordsize="83,159" path="m362,157l279,157,279,162,362,162,362,157xe" filled="true" fillcolor="#231f20" stroked="false">
                <v:path arrowok="t"/>
                <v:fill type="solid"/>
              </v:shape>
              <v:shape style="position:absolute;left:279;top:4;width:83;height:159" coordorigin="279,4" coordsize="83,159" path="m353,7l289,7,293,8,295,10,299,11,301,16,302,17,302,148,300,152,299,154,296,155,294,157,349,157,347,155,344,154,343,152,341,148,341,17,342,16,344,11,349,8,353,7xe" filled="true" fillcolor="#231f20" stroked="false">
                <v:path arrowok="t"/>
                <v:fill type="solid"/>
              </v:shape>
              <v:shape style="position:absolute;left:279;top:4;width:83;height:159" coordorigin="279,4" coordsize="83,159" path="m362,4l279,4,279,7,362,7,362,4xe" filled="true" fillcolor="#231f20" stroked="false">
                <v:path arrowok="t"/>
                <v:fill type="solid"/>
              </v:shape>
            </v:group>
            <v:group style="position:absolute;left:373;top:4;width:83;height:159" coordorigin="373,4" coordsize="83,159">
              <v:shape style="position:absolute;left:373;top:4;width:83;height:159" coordorigin="373,4" coordsize="83,159" path="m456,157l373,157,373,162,456,162,456,157xe" filled="true" fillcolor="#231f20" stroked="false">
                <v:path arrowok="t"/>
                <v:fill type="solid"/>
              </v:shape>
              <v:shape style="position:absolute;left:373;top:4;width:83;height:159" coordorigin="373,4" coordsize="83,159" path="m446,7l383,7,386,8,391,11,393,13,395,16,395,17,396,22,396,143,395,148,395,150,393,152,391,154,390,155,386,157,443,157,440,155,435,152,435,150,434,148,434,17,435,16,438,11,443,8,446,7xe" filled="true" fillcolor="#231f20" stroked="false">
                <v:path arrowok="t"/>
                <v:fill type="solid"/>
              </v:shape>
              <v:shape style="position:absolute;left:373;top:4;width:83;height:159" coordorigin="373,4" coordsize="83,159" path="m456,4l373,4,373,7,456,7,456,4xe" filled="true" fillcolor="#231f20" stroked="false">
                <v:path arrowok="t"/>
                <v:fill type="solid"/>
              </v:shape>
            </v:group>
            <v:group style="position:absolute;left:473;top:126;width:39;height:39" coordorigin="473,126" coordsize="39,39">
              <v:shape style="position:absolute;left:473;top:126;width:39;height:39" coordorigin="473,126" coordsize="39,39" path="m497,126l486,126,481,128,474,136,473,140,473,151,474,156,481,163,486,164,497,164,501,163,505,160,510,156,511,151,511,140,510,136,505,132,501,128,497,126xe" filled="true" fillcolor="#231f20" stroked="false">
                <v:path arrowok="t"/>
                <v:fill type="solid"/>
              </v:shape>
              <v:shape style="position:absolute;left:647;top:0;width:3388;height:166" type="#_x0000_t75" stroked="false">
                <v:imagedata r:id="rId539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563" w:val="left" w:leader="none"/>
        </w:tabs>
        <w:spacing w:line="160" w:lineRule="atLeast"/>
        <w:ind w:left="8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4pt;height:8.3pt;mso-position-horizontal-relative:char;mso-position-vertical-relative:line" coordorigin="0,0" coordsize="280,166">
            <v:group style="position:absolute;left:0;top:0;width:108;height:162" coordorigin="0,0" coordsize="108,162">
              <v:shape style="position:absolute;left:0;top:0;width:108;height:162" coordorigin="0,0" coordsize="108,162" path="m86,120l67,120,67,162,86,162,86,12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0l74,0,0,106,0,120,108,120,108,103,12,103,67,24,86,24,86,0xe" filled="true" fillcolor="#231f20" stroked="false">
                <v:path arrowok="t"/>
                <v:fill type="solid"/>
              </v:shape>
              <v:shape style="position:absolute;left:0;top:0;width:108;height:162" coordorigin="0,0" coordsize="108,162" path="m86,24l67,24,67,103,86,103,86,24xe" filled="true" fillcolor="#231f20" stroked="false">
                <v:path arrowok="t"/>
                <v:fill type="solid"/>
              </v:shape>
            </v:group>
            <v:group style="position:absolute;left:126;top:0;width:99;height:166" coordorigin="126,0" coordsize="99,166">
              <v:shape style="position:absolute;left:126;top:0;width:99;height:166" coordorigin="126,0" coordsize="99,166" path="m222,94l200,94,193,113,182,130,175,142,166,149,149,158,139,161,130,161,130,166,189,143,221,96,222,94xe" filled="true" fillcolor="#231f20" stroked="false">
                <v:path arrowok="t"/>
                <v:fill type="solid"/>
              </v:shape>
              <v:shape style="position:absolute;left:126;top:0;width:99;height:166" coordorigin="126,0" coordsize="99,166" path="m188,0l130,30,126,43,126,71,130,83,146,100,156,104,176,104,187,100,200,94,222,94,168,94,162,90,157,83,150,74,146,61,146,32,149,23,155,17,160,11,166,7,201,7,199,5,188,0xe" filled="true" fillcolor="#231f20" stroked="false">
                <v:path arrowok="t"/>
                <v:fill type="solid"/>
              </v:shape>
              <v:shape style="position:absolute;left:126;top:0;width:99;height:166" coordorigin="126,0" coordsize="99,166" path="m201,7l179,7,185,10,190,14,204,65,203,73,202,84,198,86,188,91,184,92,180,94,222,94,224,77,225,52,219,32,209,16,201,7xe" filled="true" fillcolor="#231f20" stroked="false">
                <v:path arrowok="t"/>
                <v:fill type="solid"/>
              </v:shape>
            </v:group>
            <v:group style="position:absolute;left:253;top:139;width:27;height:27" coordorigin="253,139" coordsize="27,27">
              <v:shape style="position:absolute;left:253;top:139;width:27;height:27" coordorigin="253,139" coordsize="27,27" path="m270,139l263,139,259,140,254,145,253,149,253,156,254,158,257,162,259,164,263,166,270,166,274,164,276,162,278,158,280,156,280,149,278,145,274,140,270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599107" cy="138112"/>
            <wp:effectExtent l="0" t="0" r="0" b="0"/>
            <wp:docPr id="333" name="image5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514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1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562" w:val="left" w:leader="none"/>
        </w:tabs>
        <w:spacing w:line="160" w:lineRule="atLeast"/>
        <w:ind w:left="8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3.6pt;height:8.3pt;mso-position-horizontal-relative:char;mso-position-vertical-relative:line" coordorigin="0,0" coordsize="272,166">
            <v:group style="position:absolute;left:0;top:4;width:93;height:161" coordorigin="0,4" coordsize="93,161">
              <v:shape style="position:absolute;left:0;top:4;width:93;height:161" coordorigin="0,4" coordsize="93,161" path="m11,140l6,140,4,142,2,144,0,145,0,154,1,157,6,160,11,163,17,164,36,164,46,163,54,158,61,155,64,152,34,152,28,151,22,146,18,144,16,143,14,142,13,142,11,140xe" filled="true" fillcolor="#231f20" stroked="false">
                <v:path arrowok="t"/>
                <v:fill type="solid"/>
              </v:shape>
              <v:shape style="position:absolute;left:0;top:4;width:93;height:161" coordorigin="0,4" coordsize="93,161" path="m92,4l35,4,5,65,19,65,31,67,74,108,74,127,71,136,58,149,49,152,64,152,84,128,88,121,90,113,89,94,81,78,64,59,46,49,25,44,35,23,83,23,92,4xe" filled="true" fillcolor="#231f20" stroked="false">
                <v:path arrowok="t"/>
                <v:fill type="solid"/>
              </v:shape>
            </v:group>
            <v:group style="position:absolute;left:116;top:0;width:104;height:165" coordorigin="116,0" coordsize="104,165">
              <v:shape style="position:absolute;left:116;top:0;width:104;height:165" coordorigin="116,0" coordsize="104,165" path="m181,0l161,0,154,2,118,62,116,84,116,86,133,144,167,164,175,164,182,162,189,157,158,157,152,151,144,128,141,109,139,86,139,84,149,22,163,7,193,7,192,6,181,0xe" filled="true" fillcolor="#231f20" stroked="false">
                <v:path arrowok="t"/>
                <v:fill type="solid"/>
              </v:shape>
              <v:shape style="position:absolute;left:116;top:0;width:104;height:165" coordorigin="116,0" coordsize="104,165" path="m193,7l173,7,176,8,180,11,196,99,194,117,172,157,189,157,219,99,219,74,217,53,211,34,202,18,193,7xe" filled="true" fillcolor="#231f20" stroked="false">
                <v:path arrowok="t"/>
                <v:fill type="solid"/>
              </v:shape>
            </v:group>
            <v:group style="position:absolute;left:245;top:139;width:27;height:27" coordorigin="245,139" coordsize="27,27">
              <v:shape style="position:absolute;left:245;top:139;width:27;height:27" coordorigin="245,139" coordsize="27,27" path="m262,139l254,139,251,140,246,145,245,149,245,156,246,158,248,162,251,164,254,166,262,166,265,164,268,162,270,158,271,156,271,149,270,145,265,140,262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069877" cy="140017"/>
            <wp:effectExtent l="0" t="0" r="0" b="0"/>
            <wp:docPr id="335" name="image5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515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7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123" w:val="left" w:leader="none"/>
        </w:tabs>
        <w:spacing w:line="16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drawing>
          <wp:inline distT="0" distB="0" distL="0" distR="0">
            <wp:extent cx="548829" cy="107346"/>
            <wp:effectExtent l="0" t="0" r="0" b="0"/>
            <wp:docPr id="337" name="image5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516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2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276365" cy="138112"/>
            <wp:effectExtent l="0" t="0" r="0" b="0"/>
            <wp:docPr id="339" name="image5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517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09254" cy="138112"/>
            <wp:effectExtent l="0" t="0" r="0" b="0"/>
            <wp:docPr id="341" name="image5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518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2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838717" cy="138112"/>
            <wp:effectExtent l="0" t="0" r="0" b="0"/>
            <wp:docPr id="343" name="image5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519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71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8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82.9pt;height:10.3pt;mso-position-horizontal-relative:char;mso-position-vertical-relative:line" coordorigin="0,0" coordsize="7658,206">
            <v:group style="position:absolute;left:6;top:197;width:7646;height:2" coordorigin="6,197" coordsize="7646,2">
              <v:shape style="position:absolute;left:6;top:197;width:7646;height:2" coordorigin="6,197" coordsize="7646,0" path="m6,197l7652,197e" filled="false" stroked="true" strokeweight=".63995pt" strokecolor="#231f20">
                <v:path arrowok="t"/>
              </v:shape>
              <v:shape style="position:absolute;left:12;top:0;width:7627;height:205" type="#_x0000_t75" stroked="false">
                <v:imagedata r:id="rId546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1563" w:val="left" w:leader="none"/>
        </w:tabs>
        <w:spacing w:line="160" w:lineRule="atLeast"/>
        <w:ind w:left="8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5"/>
          <w:sz w:val="16"/>
        </w:rPr>
        <w:pict>
          <v:group style="width:13.6pt;height:8.3pt;mso-position-horizontal-relative:char;mso-position-vertical-relative:line" coordorigin="0,0" coordsize="272,166">
            <v:group style="position:absolute;left:0;top:4;width:93;height:161" coordorigin="0,4" coordsize="93,161">
              <v:shape style="position:absolute;left:0;top:4;width:93;height:161" coordorigin="0,4" coordsize="93,161" path="m11,140l6,140,4,142,2,144,0,145,0,154,1,157,6,160,11,163,17,164,36,164,46,163,54,158,61,155,64,152,34,152,28,151,22,146,18,144,16,143,14,142,13,142,11,140xe" filled="true" fillcolor="#231f20" stroked="false">
                <v:path arrowok="t"/>
                <v:fill type="solid"/>
              </v:shape>
              <v:shape style="position:absolute;left:0;top:4;width:93;height:161" coordorigin="0,4" coordsize="93,161" path="m92,4l35,4,5,65,19,65,31,67,74,108,74,127,71,136,58,149,49,152,64,152,84,128,88,121,90,113,89,94,81,78,64,59,46,49,25,44,35,23,83,23,92,4xe" filled="true" fillcolor="#231f20" stroked="false">
                <v:path arrowok="t"/>
                <v:fill type="solid"/>
              </v:shape>
            </v:group>
            <v:group style="position:absolute;left:136;top:0;width:64;height:162" coordorigin="136,0" coordsize="64,162">
              <v:shape style="position:absolute;left:136;top:0;width:64;height:162" coordorigin="136,0" coordsize="64,162" path="m199,157l139,157,139,162,199,162,199,157xe" filled="true" fillcolor="#231f20" stroked="false">
                <v:path arrowok="t"/>
                <v:fill type="solid"/>
              </v:shape>
              <v:shape style="position:absolute;left:136;top:0;width:64;height:162" coordorigin="136,0" coordsize="64,162" path="m179,19l154,19,155,20,157,22,157,24,158,26,158,29,160,37,160,144,158,149,158,151,157,154,156,155,151,157,187,157,182,155,180,152,180,151,179,149,179,19xe" filled="true" fillcolor="#231f20" stroked="false">
                <v:path arrowok="t"/>
                <v:fill type="solid"/>
              </v:shape>
              <v:shape style="position:absolute;left:136;top:0;width:64;height:162" coordorigin="136,0" coordsize="64,162" path="m179,0l175,0,136,19,138,23,143,20,148,19,179,19,179,0xe" filled="true" fillcolor="#231f20" stroked="false">
                <v:path arrowok="t"/>
                <v:fill type="solid"/>
              </v:shape>
            </v:group>
            <v:group style="position:absolute;left:245;top:139;width:27;height:27" coordorigin="245,139" coordsize="27,27">
              <v:shape style="position:absolute;left:245;top:139;width:27;height:27" coordorigin="245,139" coordsize="27,27" path="m262,139l254,139,251,140,246,145,245,149,245,156,246,158,248,162,251,164,254,166,262,166,265,164,268,162,270,158,271,156,271,149,270,145,265,140,262,139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5"/>
          <w:sz w:val="16"/>
        </w:rPr>
      </w:r>
      <w:r>
        <w:rPr>
          <w:rFonts w:ascii="Times New Roman"/>
          <w:position w:val="5"/>
          <w:sz w:val="16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010005" cy="138112"/>
            <wp:effectExtent l="0" t="0" r="0" b="0"/>
            <wp:docPr id="345" name="image5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521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0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8854" w:val="left" w:leader="none"/>
        </w:tabs>
        <w:spacing w:line="30" w:lineRule="atLeast"/>
        <w:ind w:left="1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472550" cy="138112"/>
            <wp:effectExtent l="0" t="0" r="0" b="0"/>
            <wp:docPr id="347" name="image5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522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5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9"/>
          <w:sz w:val="3"/>
        </w:rPr>
        <w:pict>
          <v:group style="width:4.1pt;height:1.9pt;mso-position-horizontal-relative:char;mso-position-vertical-relative:line" coordorigin="0,0" coordsize="82,38">
            <v:group style="position:absolute;left:10;top:10;width:62;height:18" coordorigin="10,10" coordsize="62,18">
              <v:shape style="position:absolute;left:10;top:10;width:62;height:18" coordorigin="10,10" coordsize="62,18" path="m10,19l71,19e" filled="false" stroked="true" strokeweight="1.000020pt" strokecolor="#231f20">
                <v:path arrowok="t"/>
              </v:shape>
            </v:group>
          </v:group>
        </w:pict>
      </w:r>
      <w:r>
        <w:rPr>
          <w:rFonts w:ascii="Times New Roman"/>
          <w:position w:val="9"/>
          <w:sz w:val="3"/>
        </w:rPr>
      </w:r>
      <w:r>
        <w:rPr>
          <w:rFonts w:ascii="Times New Roman"/>
          <w:spacing w:val="62"/>
          <w:position w:val="9"/>
          <w:sz w:val="3"/>
        </w:rPr>
        <w:t> </w:t>
      </w:r>
      <w:r>
        <w:rPr>
          <w:rFonts w:ascii="Times New Roman"/>
          <w:spacing w:val="62"/>
          <w:sz w:val="20"/>
        </w:rPr>
        <w:pict>
          <v:group style="width:12.85pt;height:10.95pt;mso-position-horizontal-relative:char;mso-position-vertical-relative:line" coordorigin="0,0" coordsize="257,219">
            <v:group style="position:absolute;left:0;top:2;width:64;height:216" coordorigin="0,2" coordsize="64,216">
              <v:shape style="position:absolute;left:0;top:2;width:64;height:216" coordorigin="0,2" coordsize="64,216" path="m59,2l16,45,0,124,4,143,12,164,22,182,35,197,42,205,52,212,64,218,64,214,57,209,49,203,40,191,36,185,34,178,30,172,28,162,24,144,22,125,22,102,24,82,27,62,30,48,34,36,41,26,47,18,54,11,64,5,59,2xe" filled="true" fillcolor="#231f20" stroked="false">
                <v:path arrowok="t"/>
                <v:fill type="solid"/>
              </v:shape>
            </v:group>
            <v:group style="position:absolute;left:75;top:0;width:54;height:167" coordorigin="75,0" coordsize="54,167">
              <v:shape style="position:absolute;left:75;top:0;width:54;height:167" coordorigin="75,0" coordsize="54,167" path="m129,162l77,162,77,167,129,167,129,162xe" filled="true" fillcolor="#231f20" stroked="false">
                <v:path arrowok="t"/>
                <v:fill type="solid"/>
              </v:shape>
              <v:shape style="position:absolute;left:75;top:0;width:54;height:167" coordorigin="75,0" coordsize="54,167" path="m112,16l88,16,90,18,91,20,91,23,93,25,93,149,91,154,91,156,90,158,89,160,87,161,85,162,120,162,115,160,114,158,112,154,112,16xe" filled="true" fillcolor="#231f20" stroked="false">
                <v:path arrowok="t"/>
                <v:fill type="solid"/>
              </v:shape>
              <v:shape style="position:absolute;left:75;top:0;width:54;height:167" coordorigin="75,0" coordsize="54,167" path="m112,0l107,0,75,13,77,17,79,16,112,16,112,0xe" filled="true" fillcolor="#231f20" stroked="false">
                <v:path arrowok="t"/>
                <v:fill type="solid"/>
              </v:shape>
            </v:group>
            <v:group style="position:absolute;left:139;top:0;width:64;height:216" coordorigin="139,0" coordsize="64,216">
              <v:shape style="position:absolute;left:139;top:0;width:64;height:216" coordorigin="139,0" coordsize="64,216" path="m139,0l139,5,148,11,154,17,179,76,181,118,180,138,177,158,174,172,169,182,157,202,149,209,139,214,145,216,188,173,203,94,199,76,169,20,151,6,139,0xe" filled="true" fillcolor="#231f20" stroked="false">
                <v:path arrowok="t"/>
                <v:fill type="solid"/>
              </v:shape>
            </v:group>
            <v:group style="position:absolute;left:231;top:144;width:27;height:27" coordorigin="231,144" coordsize="27,27">
              <v:shape style="position:absolute;left:231;top:144;width:27;height:27" coordorigin="231,144" coordsize="27,27" path="m247,144l240,144,238,145,235,148,232,150,231,154,231,161,232,163,238,169,240,170,247,170,251,169,253,167,256,163,257,161,257,154,256,150,251,145,247,144xe" filled="true" fillcolor="#231f2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62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8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54697" cy="138112"/>
            <wp:effectExtent l="0" t="0" r="0" b="0"/>
            <wp:docPr id="349" name="image5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523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6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10772" cy="138112"/>
            <wp:effectExtent l="0" t="0" r="0" b="0"/>
            <wp:docPr id="351" name="image5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524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7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71731" cy="138112"/>
            <wp:effectExtent l="0" t="0" r="0" b="0"/>
            <wp:docPr id="353" name="image5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525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7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526"/>
          <w:footerReference w:type="default" r:id="rId527"/>
          <w:footerReference w:type="even" r:id="rId528"/>
          <w:pgSz w:w="12240" w:h="15840"/>
          <w:pgMar w:header="0" w:footer="740" w:top="1420" w:bottom="920" w:left="132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position:absolute;margin-left:33.395734pt;margin-top:381.109874pt;width:537.65pt;height:24pt;mso-position-horizontal-relative:page;mso-position-vertical-relative:page;z-index:-76528;rotation:309" type="#_x0000_t136" fillcolor="#231f20" stroked="f">
            <o:extrusion v:ext="view" autorotationcenter="t"/>
            <v:textpath style="font-family:&amp;quot;SimSun&amp;quot;;font-size:24pt;v-text-kern:t;mso-text-shadow:auto" string="                                                     "/>
            <w10:wrap type="none"/>
          </v:shape>
        </w:pict>
      </w:r>
    </w:p>
    <w:p>
      <w:pPr>
        <w:spacing w:line="200" w:lineRule="atLeast"/>
        <w:ind w:left="47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428174" cy="138112"/>
            <wp:effectExtent l="0" t="0" r="0" b="0"/>
            <wp:docPr id="355" name="image5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526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160" w:lineRule="atLeast"/>
        <w:ind w:left="4763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drawing>
          <wp:inline distT="0" distB="0" distL="0" distR="0">
            <wp:extent cx="1426610" cy="104775"/>
            <wp:effectExtent l="0" t="0" r="0" b="0"/>
            <wp:docPr id="357" name="image5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527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47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16.25pt;height:36.85pt;mso-position-horizontal-relative:char;mso-position-vertical-relative:line" coordorigin="0,0" coordsize="4325,737">
            <v:group style="position:absolute;left:335;top:210;width:3982;height:2" coordorigin="335,210" coordsize="3982,2">
              <v:shape style="position:absolute;left:335;top:210;width:3982;height:2" coordorigin="335,210" coordsize="3982,0" path="m335,210l4316,210e" filled="false" stroked="true" strokeweight=".81997pt" strokecolor="#231f20">
                <v:path arrowok="t"/>
              </v:shape>
              <v:shape style="position:absolute;left:0;top:0;width:3025;height:737" type="#_x0000_t75" stroked="false">
                <v:imagedata r:id="rId555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160" w:lineRule="atLeast"/>
        <w:ind w:left="5484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z w:val="16"/>
          <w:szCs w:val="16"/>
        </w:rPr>
        <w:drawing>
          <wp:inline distT="0" distB="0" distL="0" distR="0">
            <wp:extent cx="860285" cy="107346"/>
            <wp:effectExtent l="0" t="0" r="0" b="0"/>
            <wp:docPr id="359" name="image5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529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8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54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702276" cy="671512"/>
            <wp:effectExtent l="0" t="0" r="0" b="0"/>
            <wp:docPr id="361" name="image5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530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276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47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70375" cy="138112"/>
            <wp:effectExtent l="0" t="0" r="0" b="0"/>
            <wp:docPr id="363" name="image5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531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3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even" r:id="rId552"/>
      <w:pgSz w:w="12240" w:h="15840"/>
      <w:pgMar w:header="0" w:footer="740" w:top="1420" w:bottom="920" w:left="1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imSun">
    <w:altName w:val="SimSun"/>
    <w:charset w:val="0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9.020966pt;margin-top:745.020996pt;width:9.5pt;height:8.1pt;mso-position-horizontal-relative:page;mso-position-vertical-relative:page;z-index:-92176" coordorigin="5980,14900" coordsize="190,162">
          <v:group style="position:absolute;left:5990;top:15000;width:62;height:18" coordorigin="5990,15000" coordsize="62,18">
            <v:shape style="position:absolute;left:5990;top:15000;width:62;height:18" coordorigin="5990,15000" coordsize="62,18" path="m5990,15009l6052,15009e" filled="false" stroked="true" strokeweight="1.000050pt" strokecolor="#231f20">
              <v:path arrowok="t"/>
            </v:shape>
          </v:group>
          <v:group style="position:absolute;left:6066;top:14900;width:105;height:162" coordorigin="6066,14900" coordsize="105,162">
            <v:shape style="position:absolute;left:6066;top:14900;width:105;height:162" coordorigin="6066,14900" coordsize="105,162" path="m6154,14918l6119,14918,6126,14921,6132,14928,6138,14934,6142,14942,6141,14961,6100,15025,6066,15058,6066,15062,6160,15062,6166,15044,6132,15044,6092,15044,6134,14998,6161,14950,6161,14930,6157,14921,6154,14918xe" filled="true" fillcolor="#231f20" stroked="false">
              <v:path arrowok="t"/>
              <v:fill type="solid"/>
            </v:shape>
            <v:shape style="position:absolute;left:6066;top:14900;width:105;height:162" coordorigin="6066,14900" coordsize="105,162" path="m6170,15031l6167,15031,6162,15038,6160,15040,6156,15042,6154,15043,6150,15043,6146,15044,6166,15044,6170,15031xe" filled="true" fillcolor="#231f20" stroked="false">
              <v:path arrowok="t"/>
              <v:fill type="solid"/>
            </v:shape>
            <v:shape style="position:absolute;left:6066;top:14900;width:105;height:162" coordorigin="6066,14900" coordsize="105,162" path="m6128,14900l6103,14900,6094,14904,6085,14911,6078,14920,6072,14930,6071,14945,6074,14945,6078,14936,6083,14929,6089,14924,6095,14921,6102,14918,6154,14918,6148,14912,6139,14904,6128,14900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09.480988pt;margin-top:750.000977pt;width:3.1pt;height:.9pt;mso-position-horizontal-relative:page;mso-position-vertical-relative:page;z-index:-92152" coordorigin="6190,15000" coordsize="62,18">
          <v:shape style="position:absolute;left:6190;top:15000;width:62;height:18" coordorigin="6190,15000" coordsize="62,18" path="m6190,15009l6251,15009e" filled="false" stroked="true" strokeweight="1.000050pt" strokecolor="#231f20">
            <v:path arrowok="t"/>
          </v:shap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6.540985pt;margin-top:745.020996pt;width:4.5pt;height:8.25pt;mso-position-horizontal-relative:page;mso-position-vertical-relative:page;z-index:-91384" coordorigin="6131,14900" coordsize="90,165">
          <v:shape style="position:absolute;left:6131;top:14900;width:90;height:165" coordorigin="6131,14900" coordsize="90,165" path="m6144,15044l6136,15044,6133,15047,6131,15048,6131,15055,6132,15059,6137,15061,6140,15064,6148,15065,6173,15064,6193,15058,6196,15055,6170,15055,6168,15054,6164,15054,6163,15053,6160,15052,6148,15046,6146,15046,6144,15044xe" filled="true" fillcolor="#231f20" stroked="false">
            <v:path arrowok="t"/>
            <v:fill type="solid"/>
          </v:shape>
          <v:shape style="position:absolute;left:6131;top:14900;width:90;height:165" coordorigin="6131,14900" coordsize="90,165" path="m6208,14916l6175,14916,6181,14918,6191,14928,6193,14935,6193,14950,6192,14954,6190,14960,6182,14970,6175,14974,6169,14977,6163,14980,6157,14980,6157,14983,6167,14983,6173,14984,6179,14987,6185,14990,6190,14993,6193,14996,6196,14998,6197,15001,6199,15006,6204,15018,6204,15032,6200,15040,6188,15052,6181,15055,6196,15055,6208,15046,6216,15036,6221,15024,6221,15000,6218,14992,6209,14977,6200,14972,6193,14967,6208,14949,6212,14933,6212,14926,6210,14918,6208,14916xe" filled="true" fillcolor="#231f20" stroked="false">
            <v:path arrowok="t"/>
            <v:fill type="solid"/>
          </v:shape>
          <v:shape style="position:absolute;left:6131;top:14900;width:90;height:165" coordorigin="6131,14900" coordsize="90,165" path="m6188,14900l6166,14900,6157,14903,6143,14915,6138,14923,6133,14934,6137,14935,6145,14923,6155,14916,6208,14916,6205,14912,6198,14904,6188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01.44101pt;margin-top:745.020996pt;width:3.15pt;height:8.1pt;mso-position-horizontal-relative:page;mso-position-vertical-relative:page;z-index:-91360" coordorigin="6029,14900" coordsize="63,162">
          <v:shape style="position:absolute;left:6029;top:14900;width:63;height:162" coordorigin="6029,14900" coordsize="63,162" path="m6091,15058l6031,15058,6031,15062,6091,15062,6091,15058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20l6047,14920,6049,14922,6050,14924,6050,14927,6052,14929,6052,15049,6050,15052,6050,15054,6048,15055,6047,15056,6044,15058,6079,15058,6074,15055,6073,15053,6072,15052,6072,14920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00l6067,14900,6029,14920,6031,14923,6036,14921,6040,14920,6072,14920,6072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6.520996pt;margin-top:750.000977pt;width:3.1pt;height:.9pt;mso-position-horizontal-relative:page;mso-position-vertical-relative:page;z-index:-91336" coordorigin="5930,15000" coordsize="62,18">
          <v:shape style="position:absolute;left:5930;top:15000;width:62;height:18" coordorigin="5930,15000" coordsize="62,18" path="m5930,15009l5992,15009e" filled="false" stroked="true" strokeweight="1.000050pt" strokecolor="#231f20">
            <v:path arrowok="t"/>
          </v:shape>
          <w10:wrap type="none"/>
        </v:group>
      </w:pict>
    </w:r>
    <w:r>
      <w:rPr/>
      <w:pict>
        <v:group style="position:absolute;margin-left:312.480988pt;margin-top:750.000977pt;width:3.1pt;height:.9pt;mso-position-horizontal-relative:page;mso-position-vertical-relative:page;z-index:-91312" coordorigin="6250,15000" coordsize="62,18">
          <v:shape style="position:absolute;left:6250;top:15000;width:62;height:18" coordorigin="6250,15000" coordsize="62,18" path="m6250,15009l6311,15009e" filled="false" stroked="true" strokeweight="1.000050pt" strokecolor="#231f20">
            <v:path arrowok="t"/>
          </v:shape>
          <w10:wrap type="non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6.601013pt;margin-top:745.200989pt;width:4.650pt;height:8.0500pt;mso-position-horizontal-relative:page;mso-position-vertical-relative:page;z-index:-91264" coordorigin="6132,14904" coordsize="93,161">
          <v:shape style="position:absolute;left:6132;top:14904;width:93;height:161" coordorigin="6132,14904" coordsize="93,161" path="m6144,15041l6139,15041,6137,15042,6133,15046,6132,15048,6132,15054,6134,15058,6139,15060,6143,15064,6150,15065,6169,15065,6179,15064,6187,15059,6197,15053,6167,15053,6161,15052,6155,15047,6151,15044,6149,15043,6148,15042,6145,15042,6144,15041xe" filled="true" fillcolor="#231f20" stroked="false">
            <v:path arrowok="t"/>
            <v:fill type="solid"/>
          </v:shape>
          <v:shape style="position:absolute;left:6132;top:14904;width:93;height:161" coordorigin="6132,14904" coordsize="93,161" path="m6224,14904l6168,14904,6138,14965,6152,14965,6163,14968,6208,15008,6208,15028,6204,15036,6197,15043,6190,15049,6181,15053,6197,15053,6199,15052,6204,15047,6210,15042,6214,15036,6221,15022,6222,15013,6221,14995,6214,14978,6196,14959,6179,14950,6157,14945,6168,14923,6216,14923,6224,14904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01.44101pt;margin-top:745.020996pt;width:3.15pt;height:8.1pt;mso-position-horizontal-relative:page;mso-position-vertical-relative:page;z-index:-91240" coordorigin="6029,14900" coordsize="63,162">
          <v:shape style="position:absolute;left:6029;top:14900;width:63;height:162" coordorigin="6029,14900" coordsize="63,162" path="m6091,15058l6031,15058,6031,15062,6091,15062,6091,15058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20l6047,14920,6049,14922,6050,14924,6050,14927,6052,14929,6052,15049,6050,15052,6050,15054,6048,15055,6047,15056,6044,15058,6079,15058,6074,15055,6073,15053,6072,15052,6072,14920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00l6067,14900,6029,14920,6031,14923,6036,14921,6040,14920,6072,14920,6072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6.520996pt;margin-top:750.000977pt;width:3.1pt;height:.9pt;mso-position-horizontal-relative:page;mso-position-vertical-relative:page;z-index:-91216" coordorigin="5930,15000" coordsize="62,18">
          <v:shape style="position:absolute;left:5930;top:15000;width:62;height:18" coordorigin="5930,15000" coordsize="62,18" path="m5930,15009l5992,15009e" filled="false" stroked="true" strokeweight="1.000050pt" strokecolor="#231f20">
            <v:path arrowok="t"/>
          </v:shape>
          <w10:wrap type="none"/>
        </v:group>
      </w:pict>
    </w:r>
    <w:r>
      <w:rPr/>
      <w:pict>
        <v:group style="position:absolute;margin-left:312.480988pt;margin-top:750.000977pt;width:3.1pt;height:.9pt;mso-position-horizontal-relative:page;mso-position-vertical-relative:page;z-index:-91192" coordorigin="6250,15000" coordsize="62,18">
          <v:shape style="position:absolute;left:6250;top:15000;width:62;height:18" coordorigin="6250,15000" coordsize="62,18" path="m6250,15009l6311,15009e" filled="false" stroked="true" strokeweight="1.000050pt" strokecolor="#231f20">
            <v:path arrowok="t"/>
          </v:shape>
          <w10:wrap type="none"/>
        </v:group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6.627625pt;margin-top:745.020996pt;width:9.450pt;height:8.25pt;mso-position-horizontal-relative:page;mso-position-vertical-relative:page;z-index:-91168" coordorigin="6133,14900" coordsize="189,165">
          <v:group style="position:absolute;left:6133;top:14900;width:100;height:165" coordorigin="6133,14900" coordsize="100,165">
            <v:shape style="position:absolute;left:6133;top:14900;width:100;height:165" coordorigin="6133,14900" coordsize="100,165" path="m6228,14900l6214,14900,6204,14902,6149,14943,6133,14993,6133,15020,6141,15039,6154,15054,6161,15061,6170,15065,6184,15065,6204,15060,6205,15059,6179,15059,6174,15056,6170,15053,6164,15048,6161,15041,6157,15032,6155,15024,6154,15016,6154,14993,6156,14982,6162,14978,6167,14975,6170,14974,6157,14974,6161,14963,6163,14953,6168,14946,6172,14938,6178,14932,6184,14924,6190,14918,6197,14914,6203,14911,6210,14908,6218,14905,6228,14904,6228,14900xe" filled="true" fillcolor="#231f20" stroked="false">
              <v:path arrowok="t"/>
              <v:fill type="solid"/>
            </v:shape>
            <v:shape style="position:absolute;left:6133;top:14900;width:100;height:165" coordorigin="6133,14900" coordsize="100,165" path="m6217,14972l6190,14972,6197,14977,6203,14987,6208,14996,6211,15008,6211,15034,6208,15043,6203,15049,6197,15055,6191,15059,6205,15059,6220,15046,6228,15035,6232,15023,6232,14995,6228,14984,6220,14975,6217,14972xe" filled="true" fillcolor="#231f20" stroked="false">
              <v:path arrowok="t"/>
              <v:fill type="solid"/>
            </v:shape>
            <v:shape style="position:absolute;left:6133;top:14900;width:100;height:165" coordorigin="6133,14900" coordsize="100,165" path="m6202,14962l6180,14962,6169,14966,6157,14974,6170,14974,6174,14972,6217,14972,6211,14966,6202,14962xe" filled="true" fillcolor="#231f20" stroked="false">
              <v:path arrowok="t"/>
              <v:fill type="solid"/>
            </v:shape>
          </v:group>
          <v:group style="position:absolute;left:6250;top:15000;width:62;height:18" coordorigin="6250,15000" coordsize="62,18">
            <v:shape style="position:absolute;left:6250;top:15000;width:62;height:18" coordorigin="6250,15000" coordsize="62,18" path="m6250,15009l6311,15009e" filled="false" stroked="true" strokeweight="1.000050pt" strokecolor="#231f20">
              <v:path arrowok="t"/>
            </v:shape>
          </v:group>
          <w10:wrap type="none"/>
        </v:group>
      </w:pict>
    </w:r>
    <w:r>
      <w:rPr/>
      <w:pict>
        <v:group style="position:absolute;margin-left:301.44101pt;margin-top:745.020996pt;width:3.15pt;height:8.1pt;mso-position-horizontal-relative:page;mso-position-vertical-relative:page;z-index:-91144" coordorigin="6029,14900" coordsize="63,162">
          <v:shape style="position:absolute;left:6029;top:14900;width:63;height:162" coordorigin="6029,14900" coordsize="63,162" path="m6091,15058l6031,15058,6031,15062,6091,15062,6091,15058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20l6047,14920,6049,14922,6050,14924,6050,14927,6052,14929,6052,15049,6050,15052,6050,15054,6048,15055,6047,15056,6044,15058,6079,15058,6074,15055,6073,15053,6072,15052,6072,14920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00l6067,14900,6029,14920,6031,14923,6036,14921,6040,14920,6072,14920,6072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6.520996pt;margin-top:750.000977pt;width:3.1pt;height:.9pt;mso-position-horizontal-relative:page;mso-position-vertical-relative:page;z-index:-91120" coordorigin="5930,15000" coordsize="62,18">
          <v:shape style="position:absolute;left:5930;top:15000;width:62;height:18" coordorigin="5930,15000" coordsize="62,18" path="m5930,15009l5992,15009e" filled="false" stroked="true" strokeweight="1.000050pt" strokecolor="#231f20">
            <v:path arrowok="t"/>
          </v:shape>
          <w10:wrap type="none"/>
        </v:group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6.480988pt;margin-top:745.200989pt;width:5.05pt;height:8.1pt;mso-position-horizontal-relative:page;mso-position-vertical-relative:page;z-index:-91096" coordorigin="6130,14904" coordsize="101,162">
          <v:shape style="position:absolute;left:6130;top:14904;width:101;height:162" coordorigin="6130,14904" coordsize="101,162" path="m6226,14922l6211,14922,6164,15066,6178,15066,6226,14922xe" filled="true" fillcolor="#231f20" stroked="false">
            <v:path arrowok="t"/>
            <v:fill type="solid"/>
          </v:shape>
          <v:shape style="position:absolute;left:6130;top:14904;width:101;height:162" coordorigin="6130,14904" coordsize="101,162" path="m6230,14904l6145,14904,6130,14941,6133,14942,6137,14935,6143,14929,6149,14926,6152,14923,6158,14922,6226,14922,6230,14908,6230,14904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01.44101pt;margin-top:745.020996pt;width:3.15pt;height:8.1pt;mso-position-horizontal-relative:page;mso-position-vertical-relative:page;z-index:-91072" coordorigin="6029,14900" coordsize="63,162">
          <v:shape style="position:absolute;left:6029;top:14900;width:63;height:162" coordorigin="6029,14900" coordsize="63,162" path="m6091,15058l6031,15058,6031,15062,6091,15062,6091,15058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20l6047,14920,6049,14922,6050,14924,6050,14927,6052,14929,6052,15049,6050,15052,6050,15054,6048,15055,6047,15056,6044,15058,6079,15058,6074,15055,6073,15053,6072,15052,6072,14920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00l6067,14900,6029,14920,6031,14923,6036,14921,6040,14920,6072,14920,6072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6.520996pt;margin-top:750.000977pt;width:3.1pt;height:.9pt;mso-position-horizontal-relative:page;mso-position-vertical-relative:page;z-index:-91048" coordorigin="5930,15000" coordsize="62,18">
          <v:shape style="position:absolute;left:5930;top:15000;width:62;height:18" coordorigin="5930,15000" coordsize="62,18" path="m5930,15009l5992,15009e" filled="false" stroked="true" strokeweight="1.000050pt" strokecolor="#231f20">
            <v:path arrowok="t"/>
          </v:shape>
          <w10:wrap type="none"/>
        </v:group>
      </w:pict>
    </w:r>
    <w:r>
      <w:rPr/>
      <w:pict>
        <v:group style="position:absolute;margin-left:312.480988pt;margin-top:750.000977pt;width:3.1pt;height:.9pt;mso-position-horizontal-relative:page;mso-position-vertical-relative:page;z-index:-91024" coordorigin="6250,15000" coordsize="62,18">
          <v:shape style="position:absolute;left:6250;top:15000;width:62;height:18" coordorigin="6250,15000" coordsize="62,18" path="m6250,15009l6311,15009e" filled="false" stroked="true" strokeweight="1.000050pt" strokecolor="#231f20">
            <v:path arrowok="t"/>
          </v:shape>
          <w10:wrap type="none"/>
        </v:group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6.781006pt;margin-top:745.020996pt;width:4.6pt;height:8.25pt;mso-position-horizontal-relative:page;mso-position-vertical-relative:page;z-index:-91000" coordorigin="6136,14900" coordsize="92,165">
          <v:shape style="position:absolute;left:6136;top:14900;width:92;height:165" coordorigin="6136,14900" coordsize="92,165" path="m6193,14900l6168,14900,6157,14904,6149,14911,6142,14918,6137,14928,6137,14945,6167,14982,6155,14990,6148,14999,6143,15005,6138,15012,6136,15019,6136,15035,6139,15043,6145,15052,6154,15060,6166,15065,6194,15065,6205,15061,6208,15059,6174,15059,6167,15056,6162,15049,6156,15043,6154,15036,6154,15018,6155,15011,6158,15005,6161,14999,6166,14993,6173,14987,6207,14987,6204,14984,6191,14975,6198,14970,6185,14970,6154,14934,6154,14924,6156,14918,6162,14914,6167,14909,6173,14906,6206,14906,6204,14904,6193,14900xe" filled="true" fillcolor="#231f20" stroked="false">
            <v:path arrowok="t"/>
            <v:fill type="solid"/>
          </v:shape>
          <v:shape style="position:absolute;left:6136;top:14900;width:92;height:165" coordorigin="6136,14900" coordsize="92,165" path="m6207,14987l6173,14987,6180,14992,6196,15007,6206,15019,6209,15024,6210,15029,6210,15041,6208,15047,6198,15056,6191,15059,6208,15059,6214,15053,6223,15046,6227,15036,6227,15016,6224,15007,6218,15000,6214,14993,6207,14987xe" filled="true" fillcolor="#231f20" stroked="false">
            <v:path arrowok="t"/>
            <v:fill type="solid"/>
          </v:shape>
          <v:shape style="position:absolute;left:6136;top:14900;width:92;height:165" coordorigin="6136,14900" coordsize="92,165" path="m6206,14906l6188,14906,6196,14909,6200,14914,6204,14918,6206,14926,6206,14940,6205,14945,6200,14954,6194,14962,6185,14970,6198,14970,6223,14940,6223,14926,6220,14917,6211,14911,6206,14906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01.44101pt;margin-top:745.020996pt;width:3.15pt;height:8.1pt;mso-position-horizontal-relative:page;mso-position-vertical-relative:page;z-index:-90976" coordorigin="6029,14900" coordsize="63,162">
          <v:shape style="position:absolute;left:6029;top:14900;width:63;height:162" coordorigin="6029,14900" coordsize="63,162" path="m6091,15058l6031,15058,6031,15062,6091,15062,6091,15058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20l6047,14920,6049,14922,6050,14924,6050,14927,6052,14929,6052,15049,6050,15052,6050,15054,6048,15055,6047,15056,6044,15058,6079,15058,6074,15055,6073,15053,6072,15052,6072,14920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00l6067,14900,6029,14920,6031,14923,6036,14921,6040,14920,6072,14920,6072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6.520996pt;margin-top:750.000977pt;width:3.1pt;height:.9pt;mso-position-horizontal-relative:page;mso-position-vertical-relative:page;z-index:-90952" coordorigin="5930,15000" coordsize="62,18">
          <v:shape style="position:absolute;left:5930;top:15000;width:62;height:18" coordorigin="5930,15000" coordsize="62,18" path="m5930,15009l5992,15009e" filled="false" stroked="true" strokeweight="1.000050pt" strokecolor="#231f20">
            <v:path arrowok="t"/>
          </v:shape>
          <w10:wrap type="none"/>
        </v:group>
      </w:pict>
    </w:r>
    <w:r>
      <w:rPr/>
      <w:pict>
        <v:group style="position:absolute;margin-left:312.480988pt;margin-top:750.000977pt;width:3.1pt;height:.9pt;mso-position-horizontal-relative:page;mso-position-vertical-relative:page;z-index:-90928" coordorigin="6250,15000" coordsize="62,18">
          <v:shape style="position:absolute;left:6250;top:15000;width:62;height:18" coordorigin="6250,15000" coordsize="62,18" path="m6250,15009l6311,15009e" filled="false" stroked="true" strokeweight="1.000050pt" strokecolor="#231f20">
            <v:path arrowok="t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9.020966pt;margin-top:745.020996pt;width:9.050pt;height:8.25pt;mso-position-horizontal-relative:page;mso-position-vertical-relative:page;z-index:-92128" coordorigin="5980,14900" coordsize="181,165">
          <v:group style="position:absolute;left:5990;top:15000;width:62;height:18" coordorigin="5990,15000" coordsize="62,18">
            <v:shape style="position:absolute;left:5990;top:15000;width:62;height:18" coordorigin="5990,15000" coordsize="62,18" path="m5990,15009l6052,15009e" filled="false" stroked="true" strokeweight="1.000050pt" strokecolor="#231f20">
              <v:path arrowok="t"/>
            </v:shape>
          </v:group>
          <v:group style="position:absolute;left:6071;top:14900;width:90;height:165" coordorigin="6071,14900" coordsize="90,165">
            <v:shape style="position:absolute;left:6071;top:14900;width:90;height:165" coordorigin="6071,14900" coordsize="90,165" path="m6084,15044l6076,15044,6073,15047,6071,15048,6071,15055,6072,15059,6077,15061,6080,15064,6088,15065,6113,15064,6133,15058,6136,15055,6110,15055,6108,15054,6104,15054,6103,15053,6100,15052,6088,15046,6086,15046,6084,15044xe" filled="true" fillcolor="#231f20" stroked="false">
              <v:path arrowok="t"/>
              <v:fill type="solid"/>
            </v:shape>
            <v:shape style="position:absolute;left:6071;top:14900;width:90;height:165" coordorigin="6071,14900" coordsize="90,165" path="m6148,14916l6115,14916,6121,14918,6131,14928,6133,14935,6133,14950,6132,14954,6130,14960,6122,14970,6115,14974,6109,14977,6103,14980,6097,14980,6097,14983,6107,14983,6113,14984,6119,14987,6125,14990,6130,14993,6133,14996,6136,14998,6137,15001,6139,15006,6144,15018,6144,15032,6140,15040,6128,15052,6121,15055,6136,15055,6148,15046,6156,15036,6161,15024,6161,15000,6158,14992,6149,14977,6140,14972,6133,14967,6148,14949,6152,14933,6152,14926,6150,14918,6148,14916xe" filled="true" fillcolor="#231f20" stroked="false">
              <v:path arrowok="t"/>
              <v:fill type="solid"/>
            </v:shape>
            <v:shape style="position:absolute;left:6071;top:14900;width:90;height:165" coordorigin="6071,14900" coordsize="90,165" path="m6128,14900l6106,14900,6097,14903,6083,14915,6078,14923,6073,14934,6077,14935,6085,14923,6095,14916,6148,14916,6145,14912,6138,14904,6128,14900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09.480988pt;margin-top:750.000977pt;width:3.1pt;height:.9pt;mso-position-horizontal-relative:page;mso-position-vertical-relative:page;z-index:-92104" coordorigin="6190,15000" coordsize="62,18">
          <v:shape style="position:absolute;left:6190;top:15000;width:62;height:18" coordorigin="6190,15000" coordsize="62,18" path="m6190,15009l6251,15009e" filled="false" stroked="true" strokeweight="1.000050pt" strokecolor="#231f20">
            <v:path arrowok="t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9.020966pt;margin-top:745.020996pt;width:14.05pt;height:8.1pt;mso-position-horizontal-relative:page;mso-position-vertical-relative:page;z-index:-91816" coordorigin="5980,14900" coordsize="281,162">
          <v:group style="position:absolute;left:5990;top:15000;width:62;height:18" coordorigin="5990,15000" coordsize="62,18">
            <v:shape style="position:absolute;left:5990;top:15000;width:62;height:18" coordorigin="5990,15000" coordsize="62,18" path="m5990,15009l6052,15009e" filled="false" stroked="true" strokeweight="1.000050pt" strokecolor="#231f20">
              <v:path arrowok="t"/>
            </v:shape>
          </v:group>
          <v:group style="position:absolute;left:6065;top:14900;width:108;height:162" coordorigin="6065,14900" coordsize="108,162">
            <v:shape style="position:absolute;left:6065;top:14900;width:108;height:162" coordorigin="6065,14900" coordsize="108,162" path="m6151,15020l6132,15020,6132,15062,6151,15062,6151,15020xe" filled="true" fillcolor="#231f20" stroked="false">
              <v:path arrowok="t"/>
              <v:fill type="solid"/>
            </v:shape>
            <v:shape style="position:absolute;left:6065;top:14900;width:108;height:162" coordorigin="6065,14900" coordsize="108,162" path="m6151,14900l6138,14900,6065,15006,6065,15020,6173,15020,6173,15004,6076,15004,6132,14924,6151,14924,6151,14900xe" filled="true" fillcolor="#231f20" stroked="false">
              <v:path arrowok="t"/>
              <v:fill type="solid"/>
            </v:shape>
            <v:shape style="position:absolute;left:6065;top:14900;width:108;height:162" coordorigin="6065,14900" coordsize="108,162" path="m6151,14924l6132,14924,6132,15004,6151,15004,6151,14924xe" filled="true" fillcolor="#231f20" stroked="false">
              <v:path arrowok="t"/>
              <v:fill type="solid"/>
            </v:shape>
          </v:group>
          <v:group style="position:absolute;left:6190;top:15000;width:62;height:18" coordorigin="6190,15000" coordsize="62,18">
            <v:shape style="position:absolute;left:6190;top:15000;width:62;height:18" coordorigin="6190,15000" coordsize="62,18" path="m6190,15009l6251,15009e" filled="false" stroked="true" strokeweight="1.000050pt" strokecolor="#231f20">
              <v:path arrowok="t"/>
            </v:shape>
          </v:group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9.020966pt;margin-top:745.200989pt;width:9.2pt;height:8.0500pt;mso-position-horizontal-relative:page;mso-position-vertical-relative:page;z-index:-91792" coordorigin="5980,14904" coordsize="184,161">
          <v:group style="position:absolute;left:5990;top:15000;width:62;height:18" coordorigin="5990,15000" coordsize="62,18">
            <v:shape style="position:absolute;left:5990;top:15000;width:62;height:18" coordorigin="5990,15000" coordsize="62,18" path="m5990,15009l6052,15009e" filled="false" stroked="true" strokeweight="1.000050pt" strokecolor="#231f20">
              <v:path arrowok="t"/>
            </v:shape>
          </v:group>
          <v:group style="position:absolute;left:6072;top:14904;width:93;height:161" coordorigin="6072,14904" coordsize="93,161">
            <v:shape style="position:absolute;left:6072;top:14904;width:93;height:161" coordorigin="6072,14904" coordsize="93,161" path="m6084,15041l6079,15041,6077,15042,6073,15046,6072,15048,6072,15054,6074,15058,6079,15060,6083,15064,6090,15065,6109,15065,6119,15064,6127,15059,6137,15053,6107,15053,6101,15052,6095,15047,6091,15044,6089,15043,6088,15042,6085,15042,6084,15041xe" filled="true" fillcolor="#231f20" stroked="false">
              <v:path arrowok="t"/>
              <v:fill type="solid"/>
            </v:shape>
            <v:shape style="position:absolute;left:6072;top:14904;width:93;height:161" coordorigin="6072,14904" coordsize="93,161" path="m6164,14904l6108,14904,6078,14965,6092,14965,6103,14968,6148,15008,6148,15028,6144,15036,6137,15043,6130,15049,6121,15053,6137,15053,6139,15052,6144,15047,6150,15042,6154,15036,6161,15022,6162,15013,6161,14995,6154,14978,6136,14959,6119,14950,6097,14945,6108,14923,6156,14923,6164,14904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09.480988pt;margin-top:750.000977pt;width:3.1pt;height:.9pt;mso-position-horizontal-relative:page;mso-position-vertical-relative:page;z-index:-91768" coordorigin="6190,15000" coordsize="62,18">
          <v:shape style="position:absolute;left:6190;top:15000;width:62;height:18" coordorigin="6190,15000" coordsize="62,18" path="m6190,15009l6251,15009e" filled="false" stroked="true" strokeweight="1.000050pt" strokecolor="#231f20">
            <v:path arrowok="t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9.020966pt;margin-top:745.200989pt;width:9.5pt;height:8.1pt;mso-position-horizontal-relative:page;mso-position-vertical-relative:page;z-index:-91744" coordorigin="5980,14904" coordsize="190,162">
          <v:group style="position:absolute;left:5990;top:15000;width:62;height:18" coordorigin="5990,15000" coordsize="62,18">
            <v:shape style="position:absolute;left:5990;top:15000;width:62;height:18" coordorigin="5990,15000" coordsize="62,18" path="m5990,15009l6052,15009e" filled="false" stroked="true" strokeweight="1.000050pt" strokecolor="#231f20">
              <v:path arrowok="t"/>
            </v:shape>
          </v:group>
          <v:group style="position:absolute;left:6070;top:14904;width:101;height:162" coordorigin="6070,14904" coordsize="101,162">
            <v:shape style="position:absolute;left:6070;top:14904;width:101;height:162" coordorigin="6070,14904" coordsize="101,162" path="m6166,14922l6151,14922,6104,15066,6118,15066,6166,14922xe" filled="true" fillcolor="#231f20" stroked="false">
              <v:path arrowok="t"/>
              <v:fill type="solid"/>
            </v:shape>
            <v:shape style="position:absolute;left:6070;top:14904;width:101;height:162" coordorigin="6070,14904" coordsize="101,162" path="m6170,14904l6085,14904,6070,14941,6073,14942,6077,14935,6083,14929,6089,14926,6092,14923,6098,14922,6166,14922,6170,14908,6170,14904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09.480988pt;margin-top:750.000977pt;width:3.1pt;height:.9pt;mso-position-horizontal-relative:page;mso-position-vertical-relative:page;z-index:-91720" coordorigin="6190,15000" coordsize="62,18">
          <v:shape style="position:absolute;left:6190;top:15000;width:62;height:18" coordorigin="6190,15000" coordsize="62,18" path="m6190,15009l6251,15009e" filled="false" stroked="true" strokeweight="1.000050pt" strokecolor="#231f20">
            <v:path arrowok="t"/>
          </v:shap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299.020966pt;margin-top:745.020996pt;width:9.35pt;height:8.25pt;mso-position-horizontal-relative:page;mso-position-vertical-relative:page;z-index:-91696" coordorigin="5980,14900" coordsize="187,165">
          <v:group style="position:absolute;left:5990;top:15000;width:62;height:18" coordorigin="5990,15000" coordsize="62,18">
            <v:shape style="position:absolute;left:5990;top:15000;width:62;height:18" coordorigin="5990,15000" coordsize="62,18" path="m5990,15009l6052,15009e" filled="false" stroked="true" strokeweight="1.000050pt" strokecolor="#231f20">
              <v:path arrowok="t"/>
            </v:shape>
          </v:group>
          <v:group style="position:absolute;left:6076;top:14900;width:92;height:165" coordorigin="6076,14900" coordsize="92,165">
            <v:shape style="position:absolute;left:6076;top:14900;width:92;height:165" coordorigin="6076,14900" coordsize="92,165" path="m6133,14900l6108,14900,6097,14904,6089,14911,6082,14918,6077,14928,6077,14945,6107,14982,6095,14990,6088,14999,6083,15005,6078,15012,6076,15019,6076,15035,6079,15043,6085,15052,6094,15060,6106,15065,6134,15065,6145,15061,6148,15059,6114,15059,6107,15056,6102,15049,6096,15043,6094,15036,6094,15018,6095,15011,6098,15005,6101,14999,6106,14993,6113,14987,6147,14987,6144,14984,6131,14975,6138,14970,6125,14970,6094,14934,6094,14924,6096,14918,6102,14914,6107,14909,6113,14906,6146,14906,6144,14904,6133,14900xe" filled="true" fillcolor="#231f20" stroked="false">
              <v:path arrowok="t"/>
              <v:fill type="solid"/>
            </v:shape>
            <v:shape style="position:absolute;left:6076;top:14900;width:92;height:165" coordorigin="6076,14900" coordsize="92,165" path="m6147,14987l6113,14987,6120,14992,6136,15007,6146,15019,6149,15024,6150,15029,6150,15041,6148,15047,6138,15056,6131,15059,6148,15059,6154,15053,6163,15046,6167,15036,6167,15016,6164,15007,6158,15000,6154,14993,6147,14987xe" filled="true" fillcolor="#231f20" stroked="false">
              <v:path arrowok="t"/>
              <v:fill type="solid"/>
            </v:shape>
            <v:shape style="position:absolute;left:6076;top:14900;width:92;height:165" coordorigin="6076,14900" coordsize="92,165" path="m6146,14906l6128,14906,6136,14909,6140,14914,6144,14918,6146,14926,6146,14940,6145,14945,6140,14954,6134,14962,6125,14970,6138,14970,6163,14940,6163,14926,6160,14917,6151,14911,6146,14906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309.480988pt;margin-top:750.000977pt;width:3.1pt;height:.9pt;mso-position-horizontal-relative:page;mso-position-vertical-relative:page;z-index:-91672" coordorigin="6190,15000" coordsize="62,18">
          <v:shape style="position:absolute;left:6190;top:15000;width:62;height:18" coordorigin="6190,15000" coordsize="62,18" path="m6190,15009l6251,15009e" filled="false" stroked="true" strokeweight="1.000050pt" strokecolor="#231f20">
            <v:path arrowok="t"/>
          </v:shape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1.44101pt;margin-top:745.020996pt;width:3.15pt;height:8.1pt;mso-position-horizontal-relative:page;mso-position-vertical-relative:page;z-index:-91576" coordorigin="6029,14900" coordsize="63,162">
          <v:shape style="position:absolute;left:6029;top:14900;width:63;height:162" coordorigin="6029,14900" coordsize="63,162" path="m6091,15058l6031,15058,6031,15062,6091,15062,6091,15058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20l6047,14920,6049,14922,6050,14924,6050,14927,6052,14929,6052,15049,6050,15052,6050,15054,6048,15055,6047,15056,6044,15058,6079,15058,6074,15055,6073,15053,6072,15052,6072,14920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00l6067,14900,6029,14920,6031,14923,6036,14921,6040,14920,6072,14920,6072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07.44101pt;margin-top:745.020996pt;width:3.15pt;height:8.1pt;mso-position-horizontal-relative:page;mso-position-vertical-relative:page;z-index:-91552" coordorigin="6149,14900" coordsize="63,162">
          <v:shape style="position:absolute;left:6149;top:14900;width:63;height:162" coordorigin="6149,14900" coordsize="63,162" path="m6211,15058l6151,15058,6151,15062,6211,15062,6211,15058xe" filled="true" fillcolor="#231f20" stroked="false">
            <v:path arrowok="t"/>
            <v:fill type="solid"/>
          </v:shape>
          <v:shape style="position:absolute;left:6149;top:14900;width:63;height:162" coordorigin="6149,14900" coordsize="63,162" path="m6192,14920l6167,14920,6169,14922,6170,14924,6170,14927,6172,14929,6172,15049,6170,15052,6170,15054,6168,15055,6167,15056,6164,15058,6199,15058,6194,15055,6193,15053,6192,15052,6192,14920xe" filled="true" fillcolor="#231f20" stroked="false">
            <v:path arrowok="t"/>
            <v:fill type="solid"/>
          </v:shape>
          <v:shape style="position:absolute;left:6149;top:14900;width:63;height:162" coordorigin="6149,14900" coordsize="63,162" path="m6192,14900l6187,14900,6149,14920,6151,14923,6156,14921,6160,14920,6192,14920,6192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6.520996pt;margin-top:750.000977pt;width:3.1pt;height:.9pt;mso-position-horizontal-relative:page;mso-position-vertical-relative:page;z-index:-91528" coordorigin="5930,15000" coordsize="62,18">
          <v:shape style="position:absolute;left:5930;top:15000;width:62;height:18" coordorigin="5930,15000" coordsize="62,18" path="m5930,15009l5992,15009e" filled="false" stroked="true" strokeweight="1.000050pt" strokecolor="#231f20">
            <v:path arrowok="t"/>
          </v:shape>
          <w10:wrap type="none"/>
        </v:group>
      </w:pict>
    </w:r>
    <w:r>
      <w:rPr/>
      <w:pict>
        <v:group style="position:absolute;margin-left:312.480988pt;margin-top:750.000977pt;width:3.1pt;height:.9pt;mso-position-horizontal-relative:page;mso-position-vertical-relative:page;z-index:-91504" coordorigin="6250,15000" coordsize="62,18">
          <v:shape style="position:absolute;left:6250;top:15000;width:62;height:18" coordorigin="6250,15000" coordsize="62,18" path="m6250,15009l6311,15009e" filled="false" stroked="true" strokeweight="1.000050pt" strokecolor="#231f20">
            <v:path arrowok="t"/>
          </v:shape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01.44101pt;margin-top:745.020996pt;width:3.15pt;height:8.1pt;mso-position-horizontal-relative:page;mso-position-vertical-relative:page;z-index:-91480" coordorigin="6029,14900" coordsize="63,162">
          <v:shape style="position:absolute;left:6029;top:14900;width:63;height:162" coordorigin="6029,14900" coordsize="63,162" path="m6091,15058l6031,15058,6031,15062,6091,15062,6091,15058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20l6047,14920,6049,14922,6050,14924,6050,14927,6052,14929,6052,15049,6050,15052,6050,15054,6048,15055,6047,15056,6044,15058,6079,15058,6074,15055,6073,15053,6072,15052,6072,14920xe" filled="true" fillcolor="#231f20" stroked="false">
            <v:path arrowok="t"/>
            <v:fill type="solid"/>
          </v:shape>
          <v:shape style="position:absolute;left:6029;top:14900;width:63;height:162" coordorigin="6029,14900" coordsize="63,162" path="m6072,14900l6067,14900,6029,14920,6031,14923,6036,14921,6040,14920,6072,14920,6072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06.300995pt;margin-top:745.020996pt;width:5.25pt;height:8.1pt;mso-position-horizontal-relative:page;mso-position-vertical-relative:page;z-index:-91456" coordorigin="6126,14900" coordsize="105,162">
          <v:shape style="position:absolute;left:6126;top:14900;width:105;height:162" coordorigin="6126,14900" coordsize="105,162" path="m6214,14918l6179,14918,6186,14921,6192,14928,6198,14934,6202,14942,6201,14961,6160,15025,6126,15058,6126,15062,6220,15062,6226,15044,6192,15044,6152,15044,6194,14998,6221,14950,6221,14930,6217,14921,6214,14918xe" filled="true" fillcolor="#231f20" stroked="false">
            <v:path arrowok="t"/>
            <v:fill type="solid"/>
          </v:shape>
          <v:shape style="position:absolute;left:6126;top:14900;width:105;height:162" coordorigin="6126,14900" coordsize="105,162" path="m6230,15031l6227,15031,6222,15038,6220,15040,6216,15042,6214,15043,6210,15043,6206,15044,6226,15044,6230,15031xe" filled="true" fillcolor="#231f20" stroked="false">
            <v:path arrowok="t"/>
            <v:fill type="solid"/>
          </v:shape>
          <v:shape style="position:absolute;left:6126;top:14900;width:105;height:162" coordorigin="6126,14900" coordsize="105,162" path="m6188,14900l6163,14900,6154,14904,6145,14911,6138,14920,6132,14930,6131,14945,6134,14945,6138,14936,6143,14929,6149,14924,6155,14921,6162,14918,6214,14918,6208,14912,6199,14904,6188,14900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296.520996pt;margin-top:750.000977pt;width:3.1pt;height:.9pt;mso-position-horizontal-relative:page;mso-position-vertical-relative:page;z-index:-91432" coordorigin="5930,15000" coordsize="62,18">
          <v:shape style="position:absolute;left:5930;top:15000;width:62;height:18" coordorigin="5930,15000" coordsize="62,18" path="m5930,15009l5992,15009e" filled="false" stroked="true" strokeweight="1.000050pt" strokecolor="#231f20">
            <v:path arrowok="t"/>
          </v:shape>
          <w10:wrap type="none"/>
        </v:group>
      </w:pict>
    </w:r>
    <w:r>
      <w:rPr/>
      <w:pict>
        <v:group style="position:absolute;margin-left:312.480988pt;margin-top:750.000977pt;width:3.1pt;height:.9pt;mso-position-horizontal-relative:page;mso-position-vertical-relative:page;z-index:-91408" coordorigin="6250,15000" coordsize="62,18">
          <v:shape style="position:absolute;left:6250;top:15000;width:62;height:18" coordorigin="6250,15000" coordsize="62,18" path="m6250,15009l6311,15009e" filled="false" stroked="true" strokeweight="1.000050pt" strokecolor="#231f20">
            <v:path arrowok="t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4.179993pt;margin-top:74.940002pt;width:395.461pt;height:10.92pt;mso-position-horizontal-relative:page;mso-position-vertical-relative:page;z-index:-92248" type="#_x0000_t75" stroked="false">
          <v:imagedata r:id="rId1" o:title=""/>
        </v:shape>
      </w:pict>
    </w:r>
    <w:r>
      <w:rPr/>
      <w:pict>
        <v:group style="position:absolute;margin-left:108.480003pt;margin-top:75.180pt;width:4.5pt;height:8.25pt;mso-position-horizontal-relative:page;mso-position-vertical-relative:page;z-index:-92224" coordorigin="2170,1504" coordsize="90,165">
          <v:shape style="position:absolute;left:2170;top:1504;width:90;height:165" coordorigin="2170,1504" coordsize="90,165" path="m2183,1648l2174,1648,2171,1651,2170,1654,2170,1658,2172,1662,2179,1667,2186,1668,2212,1667,2232,1661,2235,1658,2210,1658,2207,1657,2204,1657,2202,1656,2198,1655,2194,1652,2190,1650,2186,1649,2185,1649,2183,1648xe" filled="true" fillcolor="#231f20" stroked="false">
            <v:path arrowok="t"/>
            <v:fill type="solid"/>
          </v:shape>
          <v:shape style="position:absolute;left:2170;top:1504;width:90;height:165" coordorigin="2170,1504" coordsize="90,165" path="m2248,1519l2214,1519,2220,1522,2225,1526,2231,1531,2233,1538,2233,1553,2231,1558,2228,1564,2226,1568,2221,1573,2209,1580,2203,1583,2196,1583,2196,1586,2207,1586,2213,1588,2218,1590,2224,1594,2228,1596,2232,1600,2234,1601,2237,1604,2239,1609,2242,1615,2243,1621,2243,1636,2240,1643,2228,1655,2221,1658,2235,1658,2246,1649,2256,1639,2260,1627,2260,1603,2257,1595,2248,1580,2240,1576,2233,1570,2247,1552,2252,1536,2252,1529,2250,1522,2248,1519xe" filled="true" fillcolor="#231f20" stroked="false">
            <v:path arrowok="t"/>
            <v:fill type="solid"/>
          </v:shape>
          <v:shape style="position:absolute;left:2170;top:1504;width:90;height:165" coordorigin="2170,1504" coordsize="90,165" path="m2228,1504l2204,1504,2196,1506,2189,1512,2183,1518,2177,1526,2172,1537,2176,1538,2184,1526,2195,1519,2248,1519,2244,1516,2238,1507,2228,1504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14.839996pt;margin-top:82.139999pt;width:1.35pt;height:1.35pt;mso-position-horizontal-relative:page;mso-position-vertical-relative:page;z-index:-92200" coordorigin="2297,1643" coordsize="27,27">
          <v:shape style="position:absolute;left:2297;top:1643;width:27;height:27" coordorigin="2297,1643" coordsize="27,27" path="m2314,1643l2306,1643,2303,1644,2298,1649,2297,1652,2297,1660,2298,1662,2300,1666,2303,1668,2306,1669,2314,1669,2317,1668,2320,1666,2322,1662,2323,1660,2323,1652,2322,1649,2317,1644,2314,1643xe" filled="true" fillcolor="#231f20" stroked="false">
            <v:path arrowok="t"/>
            <v:fill type="solid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2.180pt;margin-top:74.940002pt;width:467.401pt;height:10.92pt;mso-position-horizontal-relative:page;mso-position-vertical-relative:page;z-index:-91288" type="#_x0000_t75" stroked="false">
          <v:imagedata r:id="rId1" o:title="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4.179993pt;margin-top:74.940002pt;width:395.701pt;height:10.92pt;mso-position-horizontal-relative:page;mso-position-vertical-relative:page;z-index:-92080" type="#_x0000_t75" stroked="false">
          <v:imagedata r:id="rId1" o:title=""/>
        </v:shape>
      </w:pict>
    </w:r>
    <w:r>
      <w:rPr/>
      <w:pict>
        <v:group style="position:absolute;margin-left:108.480003pt;margin-top:75.180pt;width:4.95pt;height:8.3pt;mso-position-horizontal-relative:page;mso-position-vertical-relative:page;z-index:-92056" coordorigin="2170,1504" coordsize="99,166">
          <v:shape style="position:absolute;left:2170;top:1504;width:99;height:166" coordorigin="2170,1504" coordsize="99,166" path="m2265,1597l2244,1597,2237,1616,2226,1633,2219,1645,2209,1652,2192,1662,2183,1664,2173,1664,2173,1669,2233,1647,2265,1600,2265,1597xe" filled="true" fillcolor="#231f20" stroked="false">
            <v:path arrowok="t"/>
            <v:fill type="solid"/>
          </v:shape>
          <v:shape style="position:absolute;left:2170;top:1504;width:99;height:166" coordorigin="2170,1504" coordsize="99,166" path="m2232,1504l2173,1534,2170,1547,2170,1574,2173,1586,2190,1603,2200,1608,2220,1608,2231,1603,2244,1597,2265,1597,2212,1597,2206,1594,2201,1586,2194,1578,2190,1565,2190,1536,2192,1526,2198,1520,2203,1514,2209,1511,2245,1511,2243,1508,2232,1504xe" filled="true" fillcolor="#231f20" stroked="false">
            <v:path arrowok="t"/>
            <v:fill type="solid"/>
          </v:shape>
          <v:shape style="position:absolute;left:2170;top:1504;width:99;height:166" coordorigin="2170,1504" coordsize="99,166" path="m2245,1511l2222,1511,2228,1513,2233,1518,2248,1568,2246,1577,2245,1588,2242,1590,2232,1595,2227,1596,2224,1597,2265,1597,2268,1580,2268,1555,2263,1536,2252,1519,2245,1511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14.839996pt;margin-top:82.139999pt;width:1.35pt;height:1.35pt;mso-position-horizontal-relative:page;mso-position-vertical-relative:page;z-index:-92032" coordorigin="2297,1643" coordsize="27,27">
          <v:shape style="position:absolute;left:2297;top:1643;width:27;height:27" coordorigin="2297,1643" coordsize="27,27" path="m2314,1643l2306,1643,2303,1644,2298,1649,2297,1652,2297,1660,2298,1662,2300,1666,2303,1668,2306,1669,2314,1669,2317,1668,2320,1666,2322,1662,2323,1660,2323,1652,2322,1649,2317,1644,2314,1643xe" filled="true" fillcolor="#231f20" stroked="false">
            <v:path arrowok="t"/>
            <v:fill type="solid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80.419998pt;margin-top:74.940002pt;width:359.581pt;height:53.366029pt;mso-position-horizontal-relative:page;mso-position-vertical-relative:page;z-index:-92008" type="#_x0000_t75" stroked="false">
          <v:imagedata r:id="rId1" o:title=""/>
        </v:shape>
      </w:pict>
    </w:r>
    <w:r>
      <w:rPr/>
      <w:pict>
        <v:group style="position:absolute;margin-left:144.424103pt;margin-top:77.760002pt;width:4.6pt;height:5.7pt;mso-position-horizontal-relative:page;mso-position-vertical-relative:page;z-index:-91984" coordorigin="2888,1555" coordsize="92,114">
          <v:shape style="position:absolute;left:2888;top:1555;width:92;height:114" coordorigin="2888,1555" coordsize="92,114" path="m2951,1555l2891,1593,2888,1617,2893,1638,2903,1654,2912,1664,2923,1669,2947,1669,2958,1664,2965,1656,2970,1650,2934,1650,2924,1645,2917,1636,2909,1627,2905,1615,2905,1598,2980,1598,2980,1592,2905,1592,2906,1583,2910,1576,2920,1566,2926,1564,2965,1564,2960,1559,2951,1555xe" filled="true" fillcolor="#231f20" stroked="false">
            <v:path arrowok="t"/>
            <v:fill type="solid"/>
          </v:shape>
          <v:shape style="position:absolute;left:2888;top:1555;width:92;height:114" coordorigin="2888,1555" coordsize="92,114" path="m2976,1624l2972,1633,2969,1640,2963,1644,2958,1648,2952,1650,2970,1650,2974,1646,2978,1637,2980,1626,2976,1624xe" filled="true" fillcolor="#231f20" stroked="false">
            <v:path arrowok="t"/>
            <v:fill type="solid"/>
          </v:shape>
          <v:shape style="position:absolute;left:2888;top:1555;width:92;height:114" coordorigin="2888,1555" coordsize="92,114" path="m2965,1564l2936,1564,2940,1565,2944,1567,2948,1570,2953,1577,2954,1580,2954,1585,2956,1592,2980,1592,2980,1585,2976,1574,2968,1567,2965,1564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50.179993pt;margin-top:82.139999pt;width:1.35pt;height:1.35pt;mso-position-horizontal-relative:page;mso-position-vertical-relative:page;z-index:-91960" coordorigin="3004,1643" coordsize="27,27">
          <v:shape style="position:absolute;left:3004;top:1643;width:27;height:27" coordorigin="3004,1643" coordsize="27,27" path="m3020,1643l3013,1643,3010,1644,3005,1649,3004,1652,3004,1660,3005,1662,3007,1666,3010,1668,3013,1669,3020,1669,3023,1668,3029,1662,3030,1660,3030,1652,3029,1649,3026,1646,3023,1644,3020,1643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44.479996pt;margin-top:145.740005pt;width:5.65pt;height:8.550pt;mso-position-horizontal-relative:page;mso-position-vertical-relative:page;z-index:-91936" coordorigin="2890,2915" coordsize="113,171">
          <v:group style="position:absolute;left:2890;top:2915;width:95;height:167" coordorigin="2890,2915" coordsize="95,167">
            <v:shape style="position:absolute;left:2890;top:2915;width:95;height:167" coordorigin="2890,2915" coordsize="95,167" path="m2954,3077l2890,3077,2890,3082,2954,3082,2954,3077xe" filled="true" fillcolor="#231f20" stroked="false">
              <v:path arrowok="t"/>
              <v:fill type="solid"/>
            </v:shape>
            <v:shape style="position:absolute;left:2890;top:2915;width:95;height:167" coordorigin="2890,2915" coordsize="95,167" path="m2929,2983l2910,2983,2910,3066,2906,3073,2903,3076,2900,3077,2940,3077,2935,3076,2933,3072,2930,3070,2929,3064,2929,2983xe" filled="true" fillcolor="#231f20" stroked="false">
              <v:path arrowok="t"/>
              <v:fill type="solid"/>
            </v:shape>
            <v:shape style="position:absolute;left:2890;top:2915;width:95;height:167" coordorigin="2890,2915" coordsize="95,167" path="m2957,2975l2890,2975,2890,2983,2957,2983,2957,2975xe" filled="true" fillcolor="#231f20" stroked="false">
              <v:path arrowok="t"/>
              <v:fill type="solid"/>
            </v:shape>
            <v:shape style="position:absolute;left:2890;top:2915;width:95;height:167" coordorigin="2890,2915" coordsize="95,167" path="m2963,2915l2946,2915,2938,2917,2932,2922,2924,2927,2918,2933,2915,2940,2912,2947,2910,2957,2910,2975,2929,2975,2929,2950,2930,2940,2932,2935,2934,2928,2936,2927,2939,2924,2942,2923,2977,2923,2971,2918,2963,2915xe" filled="true" fillcolor="#231f20" stroked="false">
              <v:path arrowok="t"/>
              <v:fill type="solid"/>
            </v:shape>
            <v:shape style="position:absolute;left:2890;top:2915;width:95;height:167" coordorigin="2890,2915" coordsize="95,167" path="m2977,2923l2948,2923,2956,2927,2959,2930,2962,2934,2964,2939,2968,2941,2969,2942,2971,2944,2972,2945,2977,2945,2980,2944,2981,2941,2983,2940,2984,2938,2984,2930,2982,2927,2977,2923xe" filled="true" fillcolor="#231f20" stroked="false">
              <v:path arrowok="t"/>
              <v:fill type="solid"/>
            </v:shape>
          </v:group>
          <v:group style="position:absolute;left:2977;top:3059;width:26;height:27" coordorigin="2977,3059" coordsize="26,27">
            <v:shape style="position:absolute;left:2977;top:3059;width:26;height:27" coordorigin="2977,3059" coordsize="26,27" path="m2994,3059l2987,3059,2983,3060,2978,3065,2977,3068,2977,3076,2978,3078,2981,3082,2983,3084,2987,3085,2994,3085,2996,3084,2999,3082,3001,3078,3002,3076,3002,3068,3001,3065,2996,3060,2994,3059xe" filled="true" fillcolor="#231f20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180.419998pt;margin-top:145.740005pt;width:359.341pt;height:25.08pt;mso-position-horizontal-relative:page;mso-position-vertical-relative:page;z-index:-91912" type="#_x0000_t75" stroked="false">
          <v:imagedata r:id="rId2" o:title=""/>
        </v:shape>
      </w:pict>
    </w:r>
    <w:r>
      <w:rPr/>
      <w:pict>
        <v:shape style="position:absolute;margin-left:180.059998pt;margin-top:188.220001pt;width:360.121pt;height:39.24pt;mso-position-horizontal-relative:page;mso-position-vertical-relative:page;z-index:-91888" type="#_x0000_t75" stroked="false">
          <v:imagedata r:id="rId3" o:title=""/>
        </v:shape>
      </w:pict>
    </w:r>
    <w:r>
      <w:rPr/>
      <w:pict>
        <v:group style="position:absolute;margin-left:144.360001pt;margin-top:191.039993pt;width:5.4pt;height:8.1pt;mso-position-horizontal-relative:page;mso-position-vertical-relative:page;z-index:-91864" coordorigin="2887,3821" coordsize="108,162">
          <v:shape style="position:absolute;left:2887;top:3821;width:108;height:162" coordorigin="2887,3821" coordsize="108,162" path="m2948,3821l2926,3821,2916,3824,2908,3832,2900,3840,2896,3848,2896,3866,2898,3872,2905,3884,2910,3889,2916,3892,2908,3899,2903,3904,2898,3911,2898,3922,2904,3928,2909,3930,2902,3938,2897,3942,2897,3943,2892,3948,2890,3952,2888,3955,2887,3956,2887,3965,2890,3968,2903,3977,2921,3981,2946,3982,2966,3976,2978,3968,2930,3968,2918,3966,2911,3961,2906,3959,2904,3955,2904,3949,2906,3942,2911,3935,2915,3931,2993,3931,2992,3929,2983,3920,2977,3918,2970,3917,2965,3916,2939,3916,2930,3914,2923,3914,2918,3913,2916,3913,2914,3911,2914,3905,2916,3900,2922,3894,2958,3894,2962,3893,2964,3890,2934,3890,2928,3888,2924,3883,2918,3876,2916,3866,2916,3845,2918,3838,2922,3833,2926,3829,2930,3827,2963,3827,2958,3823,2948,3821xe" filled="true" fillcolor="#231f20" stroked="false">
            <v:path arrowok="t"/>
            <v:fill type="solid"/>
          </v:shape>
          <v:shape style="position:absolute;left:2887;top:3821;width:108;height:162" coordorigin="2887,3821" coordsize="108,162" path="m2993,3931l2915,3931,2932,3933,2956,3934,2968,3935,2976,3935,2980,3937,2983,3938,2986,3942,2986,3952,2982,3956,2976,3961,2969,3966,2959,3968,2978,3968,2982,3966,2990,3958,2994,3950,2994,3935,2993,3931xe" filled="true" fillcolor="#231f20" stroked="false">
            <v:path arrowok="t"/>
            <v:fill type="solid"/>
          </v:shape>
          <v:shape style="position:absolute;left:2887;top:3821;width:108;height:162" coordorigin="2887,3821" coordsize="108,162" path="m2958,3894l2922,3894,2928,3896,2951,3896,2958,3894xe" filled="true" fillcolor="#231f20" stroked="false">
            <v:path arrowok="t"/>
            <v:fill type="solid"/>
          </v:shape>
          <v:shape style="position:absolute;left:2887;top:3821;width:108;height:162" coordorigin="2887,3821" coordsize="108,162" path="m2963,3827l2942,3827,2948,3829,2952,3834,2957,3841,2960,3851,2960,3872,2958,3880,2951,3889,2946,3890,2964,3890,2969,3886,2977,3878,2981,3870,2981,3852,2978,3845,2974,3839,2994,3839,2994,3838,2995,3838,2995,3829,2994,3829,2994,3828,2965,3828,2963,3827xe" filled="true" fillcolor="#231f20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150.720001pt;margin-top:195.419998pt;width:1.35pt;height:1.35pt;mso-position-horizontal-relative:page;mso-position-vertical-relative:page;z-index:-91840" coordorigin="3014,3908" coordsize="27,27">
          <v:shape style="position:absolute;left:3014;top:3908;width:27;height:27" coordorigin="3014,3908" coordsize="27,27" path="m3031,3908l3024,3908,3020,3910,3016,3914,3014,3918,3014,3925,3016,3928,3018,3931,3020,3934,3024,3935,3031,3935,3035,3934,3037,3931,3040,3928,3041,3925,3041,3918,3040,3914,3035,3910,3031,3908xe" filled="true" fillcolor="#231f20" stroked="false">
            <v:path arrowok="t"/>
            <v:fill type="solid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4.179993pt;margin-top:74.940002pt;width:395.701pt;height:10.92pt;mso-position-horizontal-relative:page;mso-position-vertical-relative:page;z-index:-91648" type="#_x0000_t75" stroked="false">
          <v:imagedata r:id="rId1" o:title=""/>
        </v:shape>
      </w:pict>
    </w:r>
    <w:r>
      <w:rPr/>
      <w:pict>
        <v:group style="position:absolute;margin-left:109.379997pt;margin-top:75.180pt;width:3.2pt;height:8.1pt;mso-position-horizontal-relative:page;mso-position-vertical-relative:page;z-index:-91624" coordorigin="2188,1504" coordsize="64,162">
          <v:shape style="position:absolute;left:2188;top:1504;width:64;height:162" coordorigin="2188,1504" coordsize="64,162" path="m2251,1661l2191,1661,2191,1666,2251,1666,2251,1661xe" filled="true" fillcolor="#231f20" stroked="false">
            <v:path arrowok="t"/>
            <v:fill type="solid"/>
          </v:shape>
          <v:shape style="position:absolute;left:2188;top:1504;width:64;height:162" coordorigin="2188,1504" coordsize="64,162" path="m2231,1523l2206,1523,2207,1524,2209,1525,2209,1528,2210,1530,2210,1532,2212,1541,2212,1648,2210,1652,2210,1655,2209,1657,2208,1658,2203,1661,2239,1661,2234,1658,2232,1656,2232,1655,2231,1652,2231,1523xe" filled="true" fillcolor="#231f20" stroked="false">
            <v:path arrowok="t"/>
            <v:fill type="solid"/>
          </v:shape>
          <v:shape style="position:absolute;left:2188;top:1504;width:64;height:162" coordorigin="2188,1504" coordsize="64,162" path="m2231,1504l2227,1504,2188,1523,2190,1526,2195,1524,2200,1523,2231,1523,2231,1504xe" filled="true" fillcolor="#231f20" stroked="false">
            <v:path arrowok="t"/>
            <v:fill type="solid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.820pt;margin-top:74.940002pt;width:468.181pt;height:10.92pt;mso-position-horizontal-relative:page;mso-position-vertical-relative:page;z-index:-91600" type="#_x0000_t75" stroked="fals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60" w:hanging="720"/>
        <w:jc w:val="left"/>
      </w:pPr>
      <w:rPr>
        <w:rFonts w:hint="default" w:ascii="Times New Roman" w:hAnsi="Times New Roman" w:eastAsia="Times New Roman"/>
        <w:color w:val="231F20"/>
        <w:spacing w:val="-120"/>
        <w:w w:val="218"/>
        <w:sz w:val="22"/>
        <w:szCs w:val="22"/>
      </w:rPr>
    </w:lvl>
    <w:lvl w:ilvl="1">
      <w:start w:val="1"/>
      <w:numFmt w:val="bullet"/>
      <w:lvlText w:val="•"/>
      <w:lvlJc w:val="left"/>
      <w:pPr>
        <w:ind w:left="1240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0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SimSun" w:hAnsi="SimSun" w:eastAsia="SimSun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header" Target="header2.xml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header" Target="header3.xml"/><Relationship Id="rId59" Type="http://schemas.openxmlformats.org/officeDocument/2006/relationships/header" Target="header4.xml"/><Relationship Id="rId60" Type="http://schemas.openxmlformats.org/officeDocument/2006/relationships/footer" Target="footer3.xml"/><Relationship Id="rId61" Type="http://schemas.openxmlformats.org/officeDocument/2006/relationships/footer" Target="footer4.xml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header" Target="header5.xml"/><Relationship Id="rId144" Type="http://schemas.openxmlformats.org/officeDocument/2006/relationships/footer" Target="footer5.xml"/><Relationship Id="rId145" Type="http://schemas.openxmlformats.org/officeDocument/2006/relationships/footer" Target="footer6.xml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image" Target="media/image138.png"/><Relationship Id="rId149" Type="http://schemas.openxmlformats.org/officeDocument/2006/relationships/image" Target="media/image139.png"/><Relationship Id="rId150" Type="http://schemas.openxmlformats.org/officeDocument/2006/relationships/image" Target="media/image140.png"/><Relationship Id="rId151" Type="http://schemas.openxmlformats.org/officeDocument/2006/relationships/image" Target="media/image141.pn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pn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header" Target="header6.xml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image" Target="media/image179.png"/><Relationship Id="rId190" Type="http://schemas.openxmlformats.org/officeDocument/2006/relationships/image" Target="media/image180.png"/><Relationship Id="rId191" Type="http://schemas.openxmlformats.org/officeDocument/2006/relationships/image" Target="media/image181.png"/><Relationship Id="rId192" Type="http://schemas.openxmlformats.org/officeDocument/2006/relationships/image" Target="media/image182.png"/><Relationship Id="rId193" Type="http://schemas.openxmlformats.org/officeDocument/2006/relationships/image" Target="media/image183.png"/><Relationship Id="rId194" Type="http://schemas.openxmlformats.org/officeDocument/2006/relationships/image" Target="media/image184.png"/><Relationship Id="rId195" Type="http://schemas.openxmlformats.org/officeDocument/2006/relationships/image" Target="media/image185.png"/><Relationship Id="rId196" Type="http://schemas.openxmlformats.org/officeDocument/2006/relationships/image" Target="media/image186.png"/><Relationship Id="rId197" Type="http://schemas.openxmlformats.org/officeDocument/2006/relationships/image" Target="media/image187.png"/><Relationship Id="rId198" Type="http://schemas.openxmlformats.org/officeDocument/2006/relationships/image" Target="media/image188.png"/><Relationship Id="rId199" Type="http://schemas.openxmlformats.org/officeDocument/2006/relationships/image" Target="media/image189.png"/><Relationship Id="rId200" Type="http://schemas.openxmlformats.org/officeDocument/2006/relationships/image" Target="media/image190.png"/><Relationship Id="rId201" Type="http://schemas.openxmlformats.org/officeDocument/2006/relationships/image" Target="media/image191.png"/><Relationship Id="rId202" Type="http://schemas.openxmlformats.org/officeDocument/2006/relationships/image" Target="media/image192.png"/><Relationship Id="rId203" Type="http://schemas.openxmlformats.org/officeDocument/2006/relationships/image" Target="media/image193.png"/><Relationship Id="rId204" Type="http://schemas.openxmlformats.org/officeDocument/2006/relationships/image" Target="media/image194.png"/><Relationship Id="rId205" Type="http://schemas.openxmlformats.org/officeDocument/2006/relationships/image" Target="media/image195.png"/><Relationship Id="rId206" Type="http://schemas.openxmlformats.org/officeDocument/2006/relationships/image" Target="media/image196.png"/><Relationship Id="rId207" Type="http://schemas.openxmlformats.org/officeDocument/2006/relationships/image" Target="media/image197.png"/><Relationship Id="rId208" Type="http://schemas.openxmlformats.org/officeDocument/2006/relationships/image" Target="media/image198.png"/><Relationship Id="rId209" Type="http://schemas.openxmlformats.org/officeDocument/2006/relationships/header" Target="header7.xml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png"/><Relationship Id="rId220" Type="http://schemas.openxmlformats.org/officeDocument/2006/relationships/image" Target="media/image209.png"/><Relationship Id="rId221" Type="http://schemas.openxmlformats.org/officeDocument/2006/relationships/image" Target="media/image210.png"/><Relationship Id="rId222" Type="http://schemas.openxmlformats.org/officeDocument/2006/relationships/image" Target="media/image211.png"/><Relationship Id="rId223" Type="http://schemas.openxmlformats.org/officeDocument/2006/relationships/image" Target="media/image212.png"/><Relationship Id="rId224" Type="http://schemas.openxmlformats.org/officeDocument/2006/relationships/image" Target="media/image213.png"/><Relationship Id="rId225" Type="http://schemas.openxmlformats.org/officeDocument/2006/relationships/image" Target="media/image214.png"/><Relationship Id="rId226" Type="http://schemas.openxmlformats.org/officeDocument/2006/relationships/image" Target="media/image215.png"/><Relationship Id="rId227" Type="http://schemas.openxmlformats.org/officeDocument/2006/relationships/image" Target="media/image216.png"/><Relationship Id="rId228" Type="http://schemas.openxmlformats.org/officeDocument/2006/relationships/image" Target="media/image217.png"/><Relationship Id="rId229" Type="http://schemas.openxmlformats.org/officeDocument/2006/relationships/image" Target="media/image218.png"/><Relationship Id="rId230" Type="http://schemas.openxmlformats.org/officeDocument/2006/relationships/image" Target="media/image219.png"/><Relationship Id="rId231" Type="http://schemas.openxmlformats.org/officeDocument/2006/relationships/image" Target="media/image220.png"/><Relationship Id="rId232" Type="http://schemas.openxmlformats.org/officeDocument/2006/relationships/image" Target="media/image221.png"/><Relationship Id="rId233" Type="http://schemas.openxmlformats.org/officeDocument/2006/relationships/image" Target="media/image222.png"/><Relationship Id="rId234" Type="http://schemas.openxmlformats.org/officeDocument/2006/relationships/image" Target="media/image223.png"/><Relationship Id="rId235" Type="http://schemas.openxmlformats.org/officeDocument/2006/relationships/image" Target="media/image224.png"/><Relationship Id="rId236" Type="http://schemas.openxmlformats.org/officeDocument/2006/relationships/image" Target="media/image225.png"/><Relationship Id="rId237" Type="http://schemas.openxmlformats.org/officeDocument/2006/relationships/image" Target="media/image226.png"/><Relationship Id="rId238" Type="http://schemas.openxmlformats.org/officeDocument/2006/relationships/image" Target="media/image227.png"/><Relationship Id="rId239" Type="http://schemas.openxmlformats.org/officeDocument/2006/relationships/image" Target="media/image228.png"/><Relationship Id="rId240" Type="http://schemas.openxmlformats.org/officeDocument/2006/relationships/image" Target="media/image229.png"/><Relationship Id="rId241" Type="http://schemas.openxmlformats.org/officeDocument/2006/relationships/image" Target="media/image230.png"/><Relationship Id="rId242" Type="http://schemas.openxmlformats.org/officeDocument/2006/relationships/image" Target="media/image231.png"/><Relationship Id="rId243" Type="http://schemas.openxmlformats.org/officeDocument/2006/relationships/image" Target="media/image232.png"/><Relationship Id="rId244" Type="http://schemas.openxmlformats.org/officeDocument/2006/relationships/image" Target="media/image233.png"/><Relationship Id="rId245" Type="http://schemas.openxmlformats.org/officeDocument/2006/relationships/image" Target="media/image234.png"/><Relationship Id="rId246" Type="http://schemas.openxmlformats.org/officeDocument/2006/relationships/image" Target="media/image235.png"/><Relationship Id="rId247" Type="http://schemas.openxmlformats.org/officeDocument/2006/relationships/image" Target="media/image236.png"/><Relationship Id="rId248" Type="http://schemas.openxmlformats.org/officeDocument/2006/relationships/header" Target="header8.xml"/><Relationship Id="rId249" Type="http://schemas.openxmlformats.org/officeDocument/2006/relationships/footer" Target="footer7.xml"/><Relationship Id="rId250" Type="http://schemas.openxmlformats.org/officeDocument/2006/relationships/image" Target="media/image237.png"/><Relationship Id="rId251" Type="http://schemas.openxmlformats.org/officeDocument/2006/relationships/image" Target="media/image238.png"/><Relationship Id="rId252" Type="http://schemas.openxmlformats.org/officeDocument/2006/relationships/image" Target="media/image239.png"/><Relationship Id="rId253" Type="http://schemas.openxmlformats.org/officeDocument/2006/relationships/image" Target="media/image240.png"/><Relationship Id="rId254" Type="http://schemas.openxmlformats.org/officeDocument/2006/relationships/image" Target="media/image241.png"/><Relationship Id="rId255" Type="http://schemas.openxmlformats.org/officeDocument/2006/relationships/image" Target="media/image242.png"/><Relationship Id="rId256" Type="http://schemas.openxmlformats.org/officeDocument/2006/relationships/image" Target="media/image243.png"/><Relationship Id="rId257" Type="http://schemas.openxmlformats.org/officeDocument/2006/relationships/image" Target="media/image244.png"/><Relationship Id="rId258" Type="http://schemas.openxmlformats.org/officeDocument/2006/relationships/image" Target="media/image245.png"/><Relationship Id="rId259" Type="http://schemas.openxmlformats.org/officeDocument/2006/relationships/image" Target="media/image246.png"/><Relationship Id="rId260" Type="http://schemas.openxmlformats.org/officeDocument/2006/relationships/image" Target="media/image247.png"/><Relationship Id="rId261" Type="http://schemas.openxmlformats.org/officeDocument/2006/relationships/image" Target="media/image248.png"/><Relationship Id="rId262" Type="http://schemas.openxmlformats.org/officeDocument/2006/relationships/image" Target="media/image249.png"/><Relationship Id="rId263" Type="http://schemas.openxmlformats.org/officeDocument/2006/relationships/image" Target="media/image250.png"/><Relationship Id="rId264" Type="http://schemas.openxmlformats.org/officeDocument/2006/relationships/image" Target="media/image251.png"/><Relationship Id="rId265" Type="http://schemas.openxmlformats.org/officeDocument/2006/relationships/image" Target="media/image252.png"/><Relationship Id="rId266" Type="http://schemas.openxmlformats.org/officeDocument/2006/relationships/image" Target="media/image253.png"/><Relationship Id="rId267" Type="http://schemas.openxmlformats.org/officeDocument/2006/relationships/image" Target="media/image254.png"/><Relationship Id="rId268" Type="http://schemas.openxmlformats.org/officeDocument/2006/relationships/image" Target="media/image255.png"/><Relationship Id="rId269" Type="http://schemas.openxmlformats.org/officeDocument/2006/relationships/image" Target="media/image256.png"/><Relationship Id="rId270" Type="http://schemas.openxmlformats.org/officeDocument/2006/relationships/image" Target="media/image257.png"/><Relationship Id="rId271" Type="http://schemas.openxmlformats.org/officeDocument/2006/relationships/image" Target="media/image258.png"/><Relationship Id="rId272" Type="http://schemas.openxmlformats.org/officeDocument/2006/relationships/image" Target="media/image259.png"/><Relationship Id="rId273" Type="http://schemas.openxmlformats.org/officeDocument/2006/relationships/image" Target="media/image260.png"/><Relationship Id="rId274" Type="http://schemas.openxmlformats.org/officeDocument/2006/relationships/image" Target="media/image261.png"/><Relationship Id="rId275" Type="http://schemas.openxmlformats.org/officeDocument/2006/relationships/image" Target="media/image262.png"/><Relationship Id="rId276" Type="http://schemas.openxmlformats.org/officeDocument/2006/relationships/image" Target="media/image263.png"/><Relationship Id="rId277" Type="http://schemas.openxmlformats.org/officeDocument/2006/relationships/image" Target="media/image264.png"/><Relationship Id="rId278" Type="http://schemas.openxmlformats.org/officeDocument/2006/relationships/image" Target="media/image265.png"/><Relationship Id="rId279" Type="http://schemas.openxmlformats.org/officeDocument/2006/relationships/image" Target="media/image266.png"/><Relationship Id="rId280" Type="http://schemas.openxmlformats.org/officeDocument/2006/relationships/image" Target="media/image267.png"/><Relationship Id="rId281" Type="http://schemas.openxmlformats.org/officeDocument/2006/relationships/image" Target="media/image268.png"/><Relationship Id="rId282" Type="http://schemas.openxmlformats.org/officeDocument/2006/relationships/image" Target="media/image269.png"/><Relationship Id="rId283" Type="http://schemas.openxmlformats.org/officeDocument/2006/relationships/image" Target="media/image270.png"/><Relationship Id="rId284" Type="http://schemas.openxmlformats.org/officeDocument/2006/relationships/image" Target="media/image271.png"/><Relationship Id="rId285" Type="http://schemas.openxmlformats.org/officeDocument/2006/relationships/image" Target="media/image272.png"/><Relationship Id="rId286" Type="http://schemas.openxmlformats.org/officeDocument/2006/relationships/image" Target="media/image273.png"/><Relationship Id="rId287" Type="http://schemas.openxmlformats.org/officeDocument/2006/relationships/image" Target="media/image274.png"/><Relationship Id="rId288" Type="http://schemas.openxmlformats.org/officeDocument/2006/relationships/image" Target="media/image275.png"/><Relationship Id="rId289" Type="http://schemas.openxmlformats.org/officeDocument/2006/relationships/image" Target="media/image276.png"/><Relationship Id="rId290" Type="http://schemas.openxmlformats.org/officeDocument/2006/relationships/image" Target="media/image277.png"/><Relationship Id="rId291" Type="http://schemas.openxmlformats.org/officeDocument/2006/relationships/image" Target="media/image278.png"/><Relationship Id="rId292" Type="http://schemas.openxmlformats.org/officeDocument/2006/relationships/header" Target="header9.xml"/><Relationship Id="rId293" Type="http://schemas.openxmlformats.org/officeDocument/2006/relationships/footer" Target="footer8.xml"/><Relationship Id="rId294" Type="http://schemas.openxmlformats.org/officeDocument/2006/relationships/footer" Target="footer9.xml"/><Relationship Id="rId295" Type="http://schemas.openxmlformats.org/officeDocument/2006/relationships/image" Target="media/image280.png"/><Relationship Id="rId296" Type="http://schemas.openxmlformats.org/officeDocument/2006/relationships/image" Target="media/image281.png"/><Relationship Id="rId297" Type="http://schemas.openxmlformats.org/officeDocument/2006/relationships/image" Target="media/image282.png"/><Relationship Id="rId298" Type="http://schemas.openxmlformats.org/officeDocument/2006/relationships/image" Target="media/image283.png"/><Relationship Id="rId299" Type="http://schemas.openxmlformats.org/officeDocument/2006/relationships/image" Target="media/image284.png"/><Relationship Id="rId300" Type="http://schemas.openxmlformats.org/officeDocument/2006/relationships/image" Target="media/image285.png"/><Relationship Id="rId301" Type="http://schemas.openxmlformats.org/officeDocument/2006/relationships/image" Target="media/image286.png"/><Relationship Id="rId302" Type="http://schemas.openxmlformats.org/officeDocument/2006/relationships/image" Target="media/image287.png"/><Relationship Id="rId303" Type="http://schemas.openxmlformats.org/officeDocument/2006/relationships/image" Target="media/image288.png"/><Relationship Id="rId304" Type="http://schemas.openxmlformats.org/officeDocument/2006/relationships/image" Target="media/image289.png"/><Relationship Id="rId305" Type="http://schemas.openxmlformats.org/officeDocument/2006/relationships/image" Target="media/image290.png"/><Relationship Id="rId306" Type="http://schemas.openxmlformats.org/officeDocument/2006/relationships/image" Target="media/image291.png"/><Relationship Id="rId307" Type="http://schemas.openxmlformats.org/officeDocument/2006/relationships/image" Target="media/image292.png"/><Relationship Id="rId308" Type="http://schemas.openxmlformats.org/officeDocument/2006/relationships/image" Target="media/image293.png"/><Relationship Id="rId309" Type="http://schemas.openxmlformats.org/officeDocument/2006/relationships/image" Target="media/image294.png"/><Relationship Id="rId310" Type="http://schemas.openxmlformats.org/officeDocument/2006/relationships/image" Target="media/image295.png"/><Relationship Id="rId311" Type="http://schemas.openxmlformats.org/officeDocument/2006/relationships/image" Target="media/image296.png"/><Relationship Id="rId312" Type="http://schemas.openxmlformats.org/officeDocument/2006/relationships/image" Target="media/image297.png"/><Relationship Id="rId313" Type="http://schemas.openxmlformats.org/officeDocument/2006/relationships/image" Target="media/image298.png"/><Relationship Id="rId314" Type="http://schemas.openxmlformats.org/officeDocument/2006/relationships/image" Target="media/image299.png"/><Relationship Id="rId315" Type="http://schemas.openxmlformats.org/officeDocument/2006/relationships/image" Target="media/image300.png"/><Relationship Id="rId316" Type="http://schemas.openxmlformats.org/officeDocument/2006/relationships/image" Target="media/image301.png"/><Relationship Id="rId317" Type="http://schemas.openxmlformats.org/officeDocument/2006/relationships/image" Target="media/image302.png"/><Relationship Id="rId318" Type="http://schemas.openxmlformats.org/officeDocument/2006/relationships/image" Target="media/image303.png"/><Relationship Id="rId319" Type="http://schemas.openxmlformats.org/officeDocument/2006/relationships/image" Target="media/image304.png"/><Relationship Id="rId320" Type="http://schemas.openxmlformats.org/officeDocument/2006/relationships/image" Target="media/image305.png"/><Relationship Id="rId321" Type="http://schemas.openxmlformats.org/officeDocument/2006/relationships/image" Target="media/image306.png"/><Relationship Id="rId322" Type="http://schemas.openxmlformats.org/officeDocument/2006/relationships/image" Target="media/image307.png"/><Relationship Id="rId323" Type="http://schemas.openxmlformats.org/officeDocument/2006/relationships/image" Target="media/image308.png"/><Relationship Id="rId324" Type="http://schemas.openxmlformats.org/officeDocument/2006/relationships/image" Target="media/image309.png"/><Relationship Id="rId325" Type="http://schemas.openxmlformats.org/officeDocument/2006/relationships/image" Target="media/image310.png"/><Relationship Id="rId326" Type="http://schemas.openxmlformats.org/officeDocument/2006/relationships/image" Target="media/image311.png"/><Relationship Id="rId327" Type="http://schemas.openxmlformats.org/officeDocument/2006/relationships/image" Target="media/image312.png"/><Relationship Id="rId328" Type="http://schemas.openxmlformats.org/officeDocument/2006/relationships/image" Target="media/image313.png"/><Relationship Id="rId329" Type="http://schemas.openxmlformats.org/officeDocument/2006/relationships/image" Target="media/image314.png"/><Relationship Id="rId330" Type="http://schemas.openxmlformats.org/officeDocument/2006/relationships/image" Target="media/image315.png"/><Relationship Id="rId331" Type="http://schemas.openxmlformats.org/officeDocument/2006/relationships/image" Target="media/image316.png"/><Relationship Id="rId332" Type="http://schemas.openxmlformats.org/officeDocument/2006/relationships/image" Target="media/image317.png"/><Relationship Id="rId333" Type="http://schemas.openxmlformats.org/officeDocument/2006/relationships/image" Target="media/image318.png"/><Relationship Id="rId334" Type="http://schemas.openxmlformats.org/officeDocument/2006/relationships/image" Target="media/image319.png"/><Relationship Id="rId335" Type="http://schemas.openxmlformats.org/officeDocument/2006/relationships/image" Target="media/image320.png"/><Relationship Id="rId336" Type="http://schemas.openxmlformats.org/officeDocument/2006/relationships/image" Target="media/image321.png"/><Relationship Id="rId337" Type="http://schemas.openxmlformats.org/officeDocument/2006/relationships/image" Target="media/image322.png"/><Relationship Id="rId338" Type="http://schemas.openxmlformats.org/officeDocument/2006/relationships/image" Target="media/image323.png"/><Relationship Id="rId339" Type="http://schemas.openxmlformats.org/officeDocument/2006/relationships/image" Target="media/image324.png"/><Relationship Id="rId340" Type="http://schemas.openxmlformats.org/officeDocument/2006/relationships/image" Target="media/image325.png"/><Relationship Id="rId341" Type="http://schemas.openxmlformats.org/officeDocument/2006/relationships/image" Target="media/image326.png"/><Relationship Id="rId342" Type="http://schemas.openxmlformats.org/officeDocument/2006/relationships/image" Target="media/image327.png"/><Relationship Id="rId343" Type="http://schemas.openxmlformats.org/officeDocument/2006/relationships/image" Target="media/image328.png"/><Relationship Id="rId344" Type="http://schemas.openxmlformats.org/officeDocument/2006/relationships/header" Target="header10.xml"/><Relationship Id="rId345" Type="http://schemas.openxmlformats.org/officeDocument/2006/relationships/image" Target="media/image329.png"/><Relationship Id="rId346" Type="http://schemas.openxmlformats.org/officeDocument/2006/relationships/image" Target="media/image330.png"/><Relationship Id="rId347" Type="http://schemas.openxmlformats.org/officeDocument/2006/relationships/image" Target="media/image331.png"/><Relationship Id="rId348" Type="http://schemas.openxmlformats.org/officeDocument/2006/relationships/image" Target="media/image332.png"/><Relationship Id="rId349" Type="http://schemas.openxmlformats.org/officeDocument/2006/relationships/image" Target="media/image333.png"/><Relationship Id="rId350" Type="http://schemas.openxmlformats.org/officeDocument/2006/relationships/image" Target="media/image334.png"/><Relationship Id="rId351" Type="http://schemas.openxmlformats.org/officeDocument/2006/relationships/image" Target="media/image335.png"/><Relationship Id="rId352" Type="http://schemas.openxmlformats.org/officeDocument/2006/relationships/image" Target="media/image336.png"/><Relationship Id="rId353" Type="http://schemas.openxmlformats.org/officeDocument/2006/relationships/image" Target="media/image337.png"/><Relationship Id="rId354" Type="http://schemas.openxmlformats.org/officeDocument/2006/relationships/image" Target="media/image338.png"/><Relationship Id="rId355" Type="http://schemas.openxmlformats.org/officeDocument/2006/relationships/image" Target="media/image339.png"/><Relationship Id="rId356" Type="http://schemas.openxmlformats.org/officeDocument/2006/relationships/image" Target="media/image340.png"/><Relationship Id="rId357" Type="http://schemas.openxmlformats.org/officeDocument/2006/relationships/image" Target="media/image341.png"/><Relationship Id="rId358" Type="http://schemas.openxmlformats.org/officeDocument/2006/relationships/image" Target="media/image342.png"/><Relationship Id="rId359" Type="http://schemas.openxmlformats.org/officeDocument/2006/relationships/image" Target="media/image343.png"/><Relationship Id="rId360" Type="http://schemas.openxmlformats.org/officeDocument/2006/relationships/image" Target="media/image344.png"/><Relationship Id="rId361" Type="http://schemas.openxmlformats.org/officeDocument/2006/relationships/image" Target="media/image345.png"/><Relationship Id="rId362" Type="http://schemas.openxmlformats.org/officeDocument/2006/relationships/image" Target="media/image346.png"/><Relationship Id="rId363" Type="http://schemas.openxmlformats.org/officeDocument/2006/relationships/image" Target="media/image347.png"/><Relationship Id="rId364" Type="http://schemas.openxmlformats.org/officeDocument/2006/relationships/image" Target="media/image348.png"/><Relationship Id="rId365" Type="http://schemas.openxmlformats.org/officeDocument/2006/relationships/image" Target="media/image349.png"/><Relationship Id="rId366" Type="http://schemas.openxmlformats.org/officeDocument/2006/relationships/image" Target="media/image350.png"/><Relationship Id="rId367" Type="http://schemas.openxmlformats.org/officeDocument/2006/relationships/image" Target="media/image351.png"/><Relationship Id="rId368" Type="http://schemas.openxmlformats.org/officeDocument/2006/relationships/image" Target="media/image352.png"/><Relationship Id="rId369" Type="http://schemas.openxmlformats.org/officeDocument/2006/relationships/image" Target="media/image353.png"/><Relationship Id="rId370" Type="http://schemas.openxmlformats.org/officeDocument/2006/relationships/image" Target="media/image354.png"/><Relationship Id="rId371" Type="http://schemas.openxmlformats.org/officeDocument/2006/relationships/image" Target="media/image355.png"/><Relationship Id="rId372" Type="http://schemas.openxmlformats.org/officeDocument/2006/relationships/image" Target="media/image356.png"/><Relationship Id="rId373" Type="http://schemas.openxmlformats.org/officeDocument/2006/relationships/image" Target="media/image357.png"/><Relationship Id="rId374" Type="http://schemas.openxmlformats.org/officeDocument/2006/relationships/image" Target="media/image358.png"/><Relationship Id="rId375" Type="http://schemas.openxmlformats.org/officeDocument/2006/relationships/image" Target="media/image359.png"/><Relationship Id="rId376" Type="http://schemas.openxmlformats.org/officeDocument/2006/relationships/image" Target="media/image360.png"/><Relationship Id="rId377" Type="http://schemas.openxmlformats.org/officeDocument/2006/relationships/image" Target="media/image361.png"/><Relationship Id="rId378" Type="http://schemas.openxmlformats.org/officeDocument/2006/relationships/image" Target="media/image362.png"/><Relationship Id="rId379" Type="http://schemas.openxmlformats.org/officeDocument/2006/relationships/header" Target="header11.xml"/><Relationship Id="rId380" Type="http://schemas.openxmlformats.org/officeDocument/2006/relationships/footer" Target="footer10.xml"/><Relationship Id="rId381" Type="http://schemas.openxmlformats.org/officeDocument/2006/relationships/image" Target="media/image363.png"/><Relationship Id="rId382" Type="http://schemas.openxmlformats.org/officeDocument/2006/relationships/image" Target="media/image364.png"/><Relationship Id="rId383" Type="http://schemas.openxmlformats.org/officeDocument/2006/relationships/image" Target="media/image365.png"/><Relationship Id="rId384" Type="http://schemas.openxmlformats.org/officeDocument/2006/relationships/image" Target="media/image366.png"/><Relationship Id="rId385" Type="http://schemas.openxmlformats.org/officeDocument/2006/relationships/image" Target="media/image367.png"/><Relationship Id="rId386" Type="http://schemas.openxmlformats.org/officeDocument/2006/relationships/image" Target="media/image368.png"/><Relationship Id="rId387" Type="http://schemas.openxmlformats.org/officeDocument/2006/relationships/image" Target="media/image369.png"/><Relationship Id="rId388" Type="http://schemas.openxmlformats.org/officeDocument/2006/relationships/image" Target="media/image370.png"/><Relationship Id="rId389" Type="http://schemas.openxmlformats.org/officeDocument/2006/relationships/image" Target="media/image371.png"/><Relationship Id="rId390" Type="http://schemas.openxmlformats.org/officeDocument/2006/relationships/image" Target="media/image372.png"/><Relationship Id="rId391" Type="http://schemas.openxmlformats.org/officeDocument/2006/relationships/image" Target="media/image373.png"/><Relationship Id="rId392" Type="http://schemas.openxmlformats.org/officeDocument/2006/relationships/image" Target="media/image374.png"/><Relationship Id="rId393" Type="http://schemas.openxmlformats.org/officeDocument/2006/relationships/image" Target="media/image375.png"/><Relationship Id="rId394" Type="http://schemas.openxmlformats.org/officeDocument/2006/relationships/image" Target="media/image376.png"/><Relationship Id="rId395" Type="http://schemas.openxmlformats.org/officeDocument/2006/relationships/image" Target="media/image377.png"/><Relationship Id="rId396" Type="http://schemas.openxmlformats.org/officeDocument/2006/relationships/image" Target="media/image378.png"/><Relationship Id="rId397" Type="http://schemas.openxmlformats.org/officeDocument/2006/relationships/image" Target="media/image379.png"/><Relationship Id="rId398" Type="http://schemas.openxmlformats.org/officeDocument/2006/relationships/image" Target="media/image380.png"/><Relationship Id="rId399" Type="http://schemas.openxmlformats.org/officeDocument/2006/relationships/image" Target="media/image381.png"/><Relationship Id="rId400" Type="http://schemas.openxmlformats.org/officeDocument/2006/relationships/image" Target="media/image382.png"/><Relationship Id="rId401" Type="http://schemas.openxmlformats.org/officeDocument/2006/relationships/image" Target="media/image383.png"/><Relationship Id="rId402" Type="http://schemas.openxmlformats.org/officeDocument/2006/relationships/image" Target="media/image384.png"/><Relationship Id="rId403" Type="http://schemas.openxmlformats.org/officeDocument/2006/relationships/image" Target="media/image385.png"/><Relationship Id="rId404" Type="http://schemas.openxmlformats.org/officeDocument/2006/relationships/image" Target="media/image386.png"/><Relationship Id="rId405" Type="http://schemas.openxmlformats.org/officeDocument/2006/relationships/image" Target="media/image387.png"/><Relationship Id="rId406" Type="http://schemas.openxmlformats.org/officeDocument/2006/relationships/image" Target="media/image388.png"/><Relationship Id="rId407" Type="http://schemas.openxmlformats.org/officeDocument/2006/relationships/image" Target="media/image389.png"/><Relationship Id="rId408" Type="http://schemas.openxmlformats.org/officeDocument/2006/relationships/image" Target="media/image390.png"/><Relationship Id="rId409" Type="http://schemas.openxmlformats.org/officeDocument/2006/relationships/image" Target="media/image391.png"/><Relationship Id="rId410" Type="http://schemas.openxmlformats.org/officeDocument/2006/relationships/image" Target="media/image392.png"/><Relationship Id="rId411" Type="http://schemas.openxmlformats.org/officeDocument/2006/relationships/image" Target="media/image393.png"/><Relationship Id="rId412" Type="http://schemas.openxmlformats.org/officeDocument/2006/relationships/image" Target="media/image394.png"/><Relationship Id="rId413" Type="http://schemas.openxmlformats.org/officeDocument/2006/relationships/image" Target="media/image395.png"/><Relationship Id="rId414" Type="http://schemas.openxmlformats.org/officeDocument/2006/relationships/image" Target="media/image396.png"/><Relationship Id="rId415" Type="http://schemas.openxmlformats.org/officeDocument/2006/relationships/image" Target="media/image397.png"/><Relationship Id="rId416" Type="http://schemas.openxmlformats.org/officeDocument/2006/relationships/image" Target="media/image398.png"/><Relationship Id="rId417" Type="http://schemas.openxmlformats.org/officeDocument/2006/relationships/image" Target="media/image399.png"/><Relationship Id="rId418" Type="http://schemas.openxmlformats.org/officeDocument/2006/relationships/image" Target="media/image400.png"/><Relationship Id="rId419" Type="http://schemas.openxmlformats.org/officeDocument/2006/relationships/header" Target="header12.xml"/><Relationship Id="rId420" Type="http://schemas.openxmlformats.org/officeDocument/2006/relationships/footer" Target="footer11.xml"/><Relationship Id="rId421" Type="http://schemas.openxmlformats.org/officeDocument/2006/relationships/image" Target="media/image401.png"/><Relationship Id="rId422" Type="http://schemas.openxmlformats.org/officeDocument/2006/relationships/image" Target="media/image402.png"/><Relationship Id="rId423" Type="http://schemas.openxmlformats.org/officeDocument/2006/relationships/image" Target="media/image403.png"/><Relationship Id="rId424" Type="http://schemas.openxmlformats.org/officeDocument/2006/relationships/image" Target="media/image404.png"/><Relationship Id="rId425" Type="http://schemas.openxmlformats.org/officeDocument/2006/relationships/image" Target="media/image405.png"/><Relationship Id="rId426" Type="http://schemas.openxmlformats.org/officeDocument/2006/relationships/image" Target="media/image406.png"/><Relationship Id="rId427" Type="http://schemas.openxmlformats.org/officeDocument/2006/relationships/image" Target="media/image407.png"/><Relationship Id="rId428" Type="http://schemas.openxmlformats.org/officeDocument/2006/relationships/image" Target="media/image408.png"/><Relationship Id="rId429" Type="http://schemas.openxmlformats.org/officeDocument/2006/relationships/image" Target="media/image409.png"/><Relationship Id="rId430" Type="http://schemas.openxmlformats.org/officeDocument/2006/relationships/image" Target="media/image410.png"/><Relationship Id="rId431" Type="http://schemas.openxmlformats.org/officeDocument/2006/relationships/image" Target="media/image411.png"/><Relationship Id="rId432" Type="http://schemas.openxmlformats.org/officeDocument/2006/relationships/image" Target="media/image412.png"/><Relationship Id="rId433" Type="http://schemas.openxmlformats.org/officeDocument/2006/relationships/image" Target="media/image413.png"/><Relationship Id="rId434" Type="http://schemas.openxmlformats.org/officeDocument/2006/relationships/image" Target="media/image414.png"/><Relationship Id="rId435" Type="http://schemas.openxmlformats.org/officeDocument/2006/relationships/image" Target="media/image415.png"/><Relationship Id="rId436" Type="http://schemas.openxmlformats.org/officeDocument/2006/relationships/image" Target="media/image416.png"/><Relationship Id="rId437" Type="http://schemas.openxmlformats.org/officeDocument/2006/relationships/image" Target="media/image417.png"/><Relationship Id="rId438" Type="http://schemas.openxmlformats.org/officeDocument/2006/relationships/image" Target="media/image418.png"/><Relationship Id="rId439" Type="http://schemas.openxmlformats.org/officeDocument/2006/relationships/image" Target="media/image419.png"/><Relationship Id="rId440" Type="http://schemas.openxmlformats.org/officeDocument/2006/relationships/image" Target="media/image420.png"/><Relationship Id="rId441" Type="http://schemas.openxmlformats.org/officeDocument/2006/relationships/image" Target="media/image421.png"/><Relationship Id="rId442" Type="http://schemas.openxmlformats.org/officeDocument/2006/relationships/image" Target="media/image422.png"/><Relationship Id="rId443" Type="http://schemas.openxmlformats.org/officeDocument/2006/relationships/image" Target="media/image423.png"/><Relationship Id="rId444" Type="http://schemas.openxmlformats.org/officeDocument/2006/relationships/image" Target="media/image424.png"/><Relationship Id="rId445" Type="http://schemas.openxmlformats.org/officeDocument/2006/relationships/image" Target="media/image425.png"/><Relationship Id="rId446" Type="http://schemas.openxmlformats.org/officeDocument/2006/relationships/image" Target="media/image426.png"/><Relationship Id="rId447" Type="http://schemas.openxmlformats.org/officeDocument/2006/relationships/image" Target="media/image427.png"/><Relationship Id="rId448" Type="http://schemas.openxmlformats.org/officeDocument/2006/relationships/image" Target="media/image428.png"/><Relationship Id="rId449" Type="http://schemas.openxmlformats.org/officeDocument/2006/relationships/image" Target="media/image429.png"/><Relationship Id="rId450" Type="http://schemas.openxmlformats.org/officeDocument/2006/relationships/image" Target="media/image430.png"/><Relationship Id="rId451" Type="http://schemas.openxmlformats.org/officeDocument/2006/relationships/image" Target="media/image431.png"/><Relationship Id="rId452" Type="http://schemas.openxmlformats.org/officeDocument/2006/relationships/image" Target="media/image432.png"/><Relationship Id="rId453" Type="http://schemas.openxmlformats.org/officeDocument/2006/relationships/header" Target="header13.xml"/><Relationship Id="rId454" Type="http://schemas.openxmlformats.org/officeDocument/2006/relationships/footer" Target="footer12.xml"/><Relationship Id="rId455" Type="http://schemas.openxmlformats.org/officeDocument/2006/relationships/footer" Target="footer13.xml"/><Relationship Id="rId456" Type="http://schemas.openxmlformats.org/officeDocument/2006/relationships/image" Target="media/image434.png"/><Relationship Id="rId457" Type="http://schemas.openxmlformats.org/officeDocument/2006/relationships/image" Target="media/image435.png"/><Relationship Id="rId458" Type="http://schemas.openxmlformats.org/officeDocument/2006/relationships/image" Target="media/image436.png"/><Relationship Id="rId459" Type="http://schemas.openxmlformats.org/officeDocument/2006/relationships/image" Target="media/image437.png"/><Relationship Id="rId460" Type="http://schemas.openxmlformats.org/officeDocument/2006/relationships/image" Target="media/image438.png"/><Relationship Id="rId461" Type="http://schemas.openxmlformats.org/officeDocument/2006/relationships/image" Target="media/image439.png"/><Relationship Id="rId462" Type="http://schemas.openxmlformats.org/officeDocument/2006/relationships/image" Target="media/image440.png"/><Relationship Id="rId463" Type="http://schemas.openxmlformats.org/officeDocument/2006/relationships/image" Target="media/image441.png"/><Relationship Id="rId464" Type="http://schemas.openxmlformats.org/officeDocument/2006/relationships/image" Target="media/image442.png"/><Relationship Id="rId465" Type="http://schemas.openxmlformats.org/officeDocument/2006/relationships/image" Target="media/image443.png"/><Relationship Id="rId466" Type="http://schemas.openxmlformats.org/officeDocument/2006/relationships/image" Target="media/image444.png"/><Relationship Id="rId467" Type="http://schemas.openxmlformats.org/officeDocument/2006/relationships/image" Target="media/image445.png"/><Relationship Id="rId468" Type="http://schemas.openxmlformats.org/officeDocument/2006/relationships/image" Target="media/image446.png"/><Relationship Id="rId469" Type="http://schemas.openxmlformats.org/officeDocument/2006/relationships/image" Target="media/image447.png"/><Relationship Id="rId470" Type="http://schemas.openxmlformats.org/officeDocument/2006/relationships/image" Target="media/image448.png"/><Relationship Id="rId471" Type="http://schemas.openxmlformats.org/officeDocument/2006/relationships/image" Target="media/image449.png"/><Relationship Id="rId472" Type="http://schemas.openxmlformats.org/officeDocument/2006/relationships/image" Target="media/image450.png"/><Relationship Id="rId473" Type="http://schemas.openxmlformats.org/officeDocument/2006/relationships/image" Target="media/image451.png"/><Relationship Id="rId474" Type="http://schemas.openxmlformats.org/officeDocument/2006/relationships/image" Target="media/image452.png"/><Relationship Id="rId475" Type="http://schemas.openxmlformats.org/officeDocument/2006/relationships/image" Target="media/image453.png"/><Relationship Id="rId476" Type="http://schemas.openxmlformats.org/officeDocument/2006/relationships/image" Target="media/image454.png"/><Relationship Id="rId477" Type="http://schemas.openxmlformats.org/officeDocument/2006/relationships/image" Target="media/image455.png"/><Relationship Id="rId478" Type="http://schemas.openxmlformats.org/officeDocument/2006/relationships/image" Target="media/image456.png"/><Relationship Id="rId479" Type="http://schemas.openxmlformats.org/officeDocument/2006/relationships/image" Target="media/image457.png"/><Relationship Id="rId480" Type="http://schemas.openxmlformats.org/officeDocument/2006/relationships/image" Target="media/image458.png"/><Relationship Id="rId481" Type="http://schemas.openxmlformats.org/officeDocument/2006/relationships/image" Target="media/image459.png"/><Relationship Id="rId482" Type="http://schemas.openxmlformats.org/officeDocument/2006/relationships/image" Target="media/image460.png"/><Relationship Id="rId483" Type="http://schemas.openxmlformats.org/officeDocument/2006/relationships/image" Target="media/image461.png"/><Relationship Id="rId484" Type="http://schemas.openxmlformats.org/officeDocument/2006/relationships/image" Target="media/image462.png"/><Relationship Id="rId485" Type="http://schemas.openxmlformats.org/officeDocument/2006/relationships/image" Target="media/image463.png"/><Relationship Id="rId486" Type="http://schemas.openxmlformats.org/officeDocument/2006/relationships/image" Target="media/image464.png"/><Relationship Id="rId487" Type="http://schemas.openxmlformats.org/officeDocument/2006/relationships/header" Target="header14.xml"/><Relationship Id="rId488" Type="http://schemas.openxmlformats.org/officeDocument/2006/relationships/image" Target="media/image465.png"/><Relationship Id="rId489" Type="http://schemas.openxmlformats.org/officeDocument/2006/relationships/image" Target="media/image466.png"/><Relationship Id="rId490" Type="http://schemas.openxmlformats.org/officeDocument/2006/relationships/image" Target="media/image467.png"/><Relationship Id="rId491" Type="http://schemas.openxmlformats.org/officeDocument/2006/relationships/image" Target="media/image468.png"/><Relationship Id="rId492" Type="http://schemas.openxmlformats.org/officeDocument/2006/relationships/image" Target="media/image469.png"/><Relationship Id="rId493" Type="http://schemas.openxmlformats.org/officeDocument/2006/relationships/image" Target="media/image470.png"/><Relationship Id="rId494" Type="http://schemas.openxmlformats.org/officeDocument/2006/relationships/image" Target="media/image471.png"/><Relationship Id="rId495" Type="http://schemas.openxmlformats.org/officeDocument/2006/relationships/image" Target="media/image472.png"/><Relationship Id="rId496" Type="http://schemas.openxmlformats.org/officeDocument/2006/relationships/image" Target="media/image473.png"/><Relationship Id="rId497" Type="http://schemas.openxmlformats.org/officeDocument/2006/relationships/image" Target="media/image474.png"/><Relationship Id="rId498" Type="http://schemas.openxmlformats.org/officeDocument/2006/relationships/image" Target="media/image475.png"/><Relationship Id="rId499" Type="http://schemas.openxmlformats.org/officeDocument/2006/relationships/image" Target="media/image476.png"/><Relationship Id="rId500" Type="http://schemas.openxmlformats.org/officeDocument/2006/relationships/image" Target="media/image477.png"/><Relationship Id="rId501" Type="http://schemas.openxmlformats.org/officeDocument/2006/relationships/image" Target="media/image478.png"/><Relationship Id="rId502" Type="http://schemas.openxmlformats.org/officeDocument/2006/relationships/image" Target="media/image479.png"/><Relationship Id="rId503" Type="http://schemas.openxmlformats.org/officeDocument/2006/relationships/image" Target="media/image480.png"/><Relationship Id="rId504" Type="http://schemas.openxmlformats.org/officeDocument/2006/relationships/image" Target="media/image481.png"/><Relationship Id="rId505" Type="http://schemas.openxmlformats.org/officeDocument/2006/relationships/image" Target="media/image482.png"/><Relationship Id="rId506" Type="http://schemas.openxmlformats.org/officeDocument/2006/relationships/image" Target="media/image483.png"/><Relationship Id="rId507" Type="http://schemas.openxmlformats.org/officeDocument/2006/relationships/image" Target="media/image484.png"/><Relationship Id="rId508" Type="http://schemas.openxmlformats.org/officeDocument/2006/relationships/image" Target="media/image485.png"/><Relationship Id="rId509" Type="http://schemas.openxmlformats.org/officeDocument/2006/relationships/image" Target="media/image486.png"/><Relationship Id="rId510" Type="http://schemas.openxmlformats.org/officeDocument/2006/relationships/image" Target="media/image487.png"/><Relationship Id="rId511" Type="http://schemas.openxmlformats.org/officeDocument/2006/relationships/image" Target="media/image488.png"/><Relationship Id="rId512" Type="http://schemas.openxmlformats.org/officeDocument/2006/relationships/image" Target="media/image489.png"/><Relationship Id="rId513" Type="http://schemas.openxmlformats.org/officeDocument/2006/relationships/image" Target="media/image490.png"/><Relationship Id="rId514" Type="http://schemas.openxmlformats.org/officeDocument/2006/relationships/image" Target="media/image491.png"/><Relationship Id="rId515" Type="http://schemas.openxmlformats.org/officeDocument/2006/relationships/image" Target="media/image492.png"/><Relationship Id="rId516" Type="http://schemas.openxmlformats.org/officeDocument/2006/relationships/image" Target="media/image493.png"/><Relationship Id="rId517" Type="http://schemas.openxmlformats.org/officeDocument/2006/relationships/image" Target="media/image494.png"/><Relationship Id="rId518" Type="http://schemas.openxmlformats.org/officeDocument/2006/relationships/image" Target="media/image495.png"/><Relationship Id="rId519" Type="http://schemas.openxmlformats.org/officeDocument/2006/relationships/image" Target="media/image496.png"/><Relationship Id="rId520" Type="http://schemas.openxmlformats.org/officeDocument/2006/relationships/image" Target="media/image497.png"/><Relationship Id="rId521" Type="http://schemas.openxmlformats.org/officeDocument/2006/relationships/image" Target="media/image498.png"/><Relationship Id="rId522" Type="http://schemas.openxmlformats.org/officeDocument/2006/relationships/image" Target="media/image499.png"/><Relationship Id="rId523" Type="http://schemas.openxmlformats.org/officeDocument/2006/relationships/image" Target="media/image500.png"/><Relationship Id="rId524" Type="http://schemas.openxmlformats.org/officeDocument/2006/relationships/image" Target="media/image501.png"/><Relationship Id="rId525" Type="http://schemas.openxmlformats.org/officeDocument/2006/relationships/image" Target="media/image502.png"/><Relationship Id="rId526" Type="http://schemas.openxmlformats.org/officeDocument/2006/relationships/header" Target="header15.xml"/><Relationship Id="rId527" Type="http://schemas.openxmlformats.org/officeDocument/2006/relationships/footer" Target="footer14.xml"/><Relationship Id="rId528" Type="http://schemas.openxmlformats.org/officeDocument/2006/relationships/footer" Target="footer15.xml"/><Relationship Id="rId529" Type="http://schemas.openxmlformats.org/officeDocument/2006/relationships/image" Target="media/image503.png"/><Relationship Id="rId530" Type="http://schemas.openxmlformats.org/officeDocument/2006/relationships/image" Target="media/image504.png"/><Relationship Id="rId531" Type="http://schemas.openxmlformats.org/officeDocument/2006/relationships/image" Target="media/image505.png"/><Relationship Id="rId532" Type="http://schemas.openxmlformats.org/officeDocument/2006/relationships/image" Target="media/image506.png"/><Relationship Id="rId533" Type="http://schemas.openxmlformats.org/officeDocument/2006/relationships/image" Target="media/image507.png"/><Relationship Id="rId534" Type="http://schemas.openxmlformats.org/officeDocument/2006/relationships/image" Target="media/image508.png"/><Relationship Id="rId535" Type="http://schemas.openxmlformats.org/officeDocument/2006/relationships/image" Target="media/image509.png"/><Relationship Id="rId536" Type="http://schemas.openxmlformats.org/officeDocument/2006/relationships/image" Target="media/image510.png"/><Relationship Id="rId537" Type="http://schemas.openxmlformats.org/officeDocument/2006/relationships/image" Target="media/image511.png"/><Relationship Id="rId538" Type="http://schemas.openxmlformats.org/officeDocument/2006/relationships/image" Target="media/image512.png"/><Relationship Id="rId539" Type="http://schemas.openxmlformats.org/officeDocument/2006/relationships/image" Target="media/image513.png"/><Relationship Id="rId540" Type="http://schemas.openxmlformats.org/officeDocument/2006/relationships/image" Target="media/image514.png"/><Relationship Id="rId541" Type="http://schemas.openxmlformats.org/officeDocument/2006/relationships/image" Target="media/image515.png"/><Relationship Id="rId542" Type="http://schemas.openxmlformats.org/officeDocument/2006/relationships/image" Target="media/image516.png"/><Relationship Id="rId543" Type="http://schemas.openxmlformats.org/officeDocument/2006/relationships/image" Target="media/image517.png"/><Relationship Id="rId544" Type="http://schemas.openxmlformats.org/officeDocument/2006/relationships/image" Target="media/image518.png"/><Relationship Id="rId545" Type="http://schemas.openxmlformats.org/officeDocument/2006/relationships/image" Target="media/image519.png"/><Relationship Id="rId546" Type="http://schemas.openxmlformats.org/officeDocument/2006/relationships/image" Target="media/image520.png"/><Relationship Id="rId547" Type="http://schemas.openxmlformats.org/officeDocument/2006/relationships/image" Target="media/image521.png"/><Relationship Id="rId548" Type="http://schemas.openxmlformats.org/officeDocument/2006/relationships/image" Target="media/image522.png"/><Relationship Id="rId549" Type="http://schemas.openxmlformats.org/officeDocument/2006/relationships/image" Target="media/image523.png"/><Relationship Id="rId550" Type="http://schemas.openxmlformats.org/officeDocument/2006/relationships/image" Target="media/image524.png"/><Relationship Id="rId551" Type="http://schemas.openxmlformats.org/officeDocument/2006/relationships/image" Target="media/image525.png"/><Relationship Id="rId552" Type="http://schemas.openxmlformats.org/officeDocument/2006/relationships/header" Target="header16.xml"/><Relationship Id="rId553" Type="http://schemas.openxmlformats.org/officeDocument/2006/relationships/image" Target="media/image526.png"/><Relationship Id="rId554" Type="http://schemas.openxmlformats.org/officeDocument/2006/relationships/image" Target="media/image527.png"/><Relationship Id="rId555" Type="http://schemas.openxmlformats.org/officeDocument/2006/relationships/image" Target="media/image528.png"/><Relationship Id="rId556" Type="http://schemas.openxmlformats.org/officeDocument/2006/relationships/image" Target="media/image529.png"/><Relationship Id="rId557" Type="http://schemas.openxmlformats.org/officeDocument/2006/relationships/image" Target="media/image530.png"/><Relationship Id="rId558" Type="http://schemas.openxmlformats.org/officeDocument/2006/relationships/image" Target="media/image531.png"/><Relationship Id="rId55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33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Relationship Id="rId2" Type="http://schemas.openxmlformats.org/officeDocument/2006/relationships/image" Target="media/image53.png"/><Relationship Id="rId3" Type="http://schemas.openxmlformats.org/officeDocument/2006/relationships/image" Target="media/image54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69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7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krishna.veeturi</dc:creator>
  <dc:title>POPlaw firm.pdf</dc:title>
  <dcterms:created xsi:type="dcterms:W3CDTF">2021-08-30T06:22:25Z</dcterms:created>
  <dcterms:modified xsi:type="dcterms:W3CDTF">2021-08-30T06:22:25Z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LastSaved">
    <vt:filetime>2021-08-30T00:00:00Z</vt:filetime>
  </property>
</Properties>
</file>